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F7586" w14:textId="7F8DCE7E" w:rsidR="00D11830" w:rsidRPr="00110CF4" w:rsidRDefault="00B1612B" w:rsidP="00110CF4">
      <w:pPr>
        <w:pStyle w:val="Titolo2"/>
      </w:pPr>
      <w:bookmarkStart w:id="0" w:name="_Ref13668364"/>
      <w:bookmarkStart w:id="1" w:name="_Ref14253181"/>
      <w:bookmarkStart w:id="2" w:name="_Toc55320216"/>
      <w:r w:rsidRPr="00110CF4">
        <w:t xml:space="preserve">Allegato </w:t>
      </w:r>
      <w:r w:rsidR="00561680" w:rsidRPr="00110CF4">
        <w:t>7</w:t>
      </w:r>
      <w:r w:rsidR="008E4355" w:rsidRPr="00110CF4">
        <w:t>:</w:t>
      </w:r>
      <w:r w:rsidRPr="00110CF4">
        <w:t xml:space="preserve"> </w:t>
      </w:r>
      <w:r w:rsidR="00453938" w:rsidRPr="00110CF4">
        <w:t xml:space="preserve">Informativa all’azienda ospitante in merito al finanziamento delle attività svolte dall’operatore accreditato nell’ambito del servizio </w:t>
      </w:r>
      <w:r w:rsidR="00D11830" w:rsidRPr="00110CF4">
        <w:t xml:space="preserve">di </w:t>
      </w:r>
      <w:bookmarkEnd w:id="0"/>
      <w:bookmarkEnd w:id="1"/>
      <w:bookmarkEnd w:id="2"/>
      <w:r w:rsidRPr="00110CF4">
        <w:t>Promozione e attivazione del tirocinio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6"/>
      </w:tblGrid>
      <w:tr w:rsidR="00D11830" w:rsidRPr="002A6343" w14:paraId="146DF235" w14:textId="77777777" w:rsidTr="006A42A6">
        <w:tc>
          <w:tcPr>
            <w:tcW w:w="5000" w:type="pct"/>
          </w:tcPr>
          <w:p w14:paraId="056C7119" w14:textId="09F234E3" w:rsidR="00D11830" w:rsidRDefault="00C75F85" w:rsidP="006A42A6">
            <w:pPr>
              <w:jc w:val="center"/>
              <w:rPr>
                <w:rFonts w:asciiTheme="majorHAnsi" w:hAnsiTheme="majorHAnsi"/>
                <w:b/>
                <w:bCs/>
              </w:rPr>
            </w:pPr>
            <w:r>
              <w:rPr>
                <w:noProof/>
              </w:rPr>
              <mc:AlternateContent>
                <mc:Choice Requires="wpg">
                  <w:drawing>
                    <wp:anchor distT="0" distB="0" distL="114300" distR="114300" simplePos="0" relativeHeight="251659264" behindDoc="0" locked="0" layoutInCell="1" allowOverlap="1" wp14:anchorId="2BE398B8" wp14:editId="315E040E">
                      <wp:simplePos x="0" y="0"/>
                      <wp:positionH relativeFrom="column">
                        <wp:posOffset>346075</wp:posOffset>
                      </wp:positionH>
                      <wp:positionV relativeFrom="paragraph">
                        <wp:posOffset>7620</wp:posOffset>
                      </wp:positionV>
                      <wp:extent cx="5591175" cy="464719"/>
                      <wp:effectExtent l="0" t="0" r="9525" b="0"/>
                      <wp:wrapNone/>
                      <wp:docPr id="2" name="Group 20"/>
                      <wp:cNvGraphicFramePr/>
                      <a:graphic xmlns:a="http://schemas.openxmlformats.org/drawingml/2006/main">
                        <a:graphicData uri="http://schemas.microsoft.com/office/word/2010/wordprocessingGroup">
                          <wpg:wgp>
                            <wpg:cNvGrpSpPr/>
                            <wpg:grpSpPr>
                              <a:xfrm>
                                <a:off x="0" y="0"/>
                                <a:ext cx="5591175" cy="464719"/>
                                <a:chOff x="0" y="0"/>
                                <a:chExt cx="6688455" cy="503555"/>
                              </a:xfrm>
                            </wpg:grpSpPr>
                            <pic:pic xmlns:pic="http://schemas.openxmlformats.org/drawingml/2006/picture">
                              <pic:nvPicPr>
                                <pic:cNvPr id="4" name="Picture 21"/>
                                <pic:cNvPicPr>
                                  <a:picLocks noChangeAspect="1"/>
                                </pic:cNvPicPr>
                              </pic:nvPicPr>
                              <pic:blipFill rotWithShape="1">
                                <a:blip r:embed="rId11" cstate="print">
                                  <a:extLst>
                                    <a:ext uri="{28A0092B-C50C-407E-A947-70E740481C1C}">
                                      <a14:useLocalDpi xmlns:a14="http://schemas.microsoft.com/office/drawing/2010/main" val="0"/>
                                    </a:ext>
                                  </a:extLst>
                                </a:blip>
                                <a:srcRect l="28666" t="-1" b="1551"/>
                                <a:stretch/>
                              </pic:blipFill>
                              <pic:spPr bwMode="auto">
                                <a:xfrm>
                                  <a:off x="4375150" y="50800"/>
                                  <a:ext cx="1403985" cy="3981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image1.png"/>
                                <pic:cNvPicPr/>
                              </pic:nvPicPr>
                              <pic:blipFill>
                                <a:blip r:embed="rId12" cstate="print">
                                  <a:extLst>
                                    <a:ext uri="{28A0092B-C50C-407E-A947-70E740481C1C}">
                                      <a14:useLocalDpi xmlns:a14="http://schemas.microsoft.com/office/drawing/2010/main" val="0"/>
                                    </a:ext>
                                  </a:extLst>
                                </a:blip>
                                <a:srcRect/>
                                <a:stretch>
                                  <a:fillRect/>
                                </a:stretch>
                              </pic:blipFill>
                              <pic:spPr>
                                <a:xfrm>
                                  <a:off x="5861050" y="31750"/>
                                  <a:ext cx="827405" cy="431800"/>
                                </a:xfrm>
                                <a:prstGeom prst="rect">
                                  <a:avLst/>
                                </a:prstGeom>
                                <a:ln/>
                              </pic:spPr>
                            </pic:pic>
                            <pic:pic xmlns:pic="http://schemas.openxmlformats.org/drawingml/2006/picture">
                              <pic:nvPicPr>
                                <pic:cNvPr id="8" name="Picture 23"/>
                                <pic:cNvPicPr>
                                  <a:picLocks noChangeAspect="1"/>
                                </pic:cNvPicPr>
                              </pic:nvPicPr>
                              <pic:blipFill rotWithShape="1">
                                <a:blip r:embed="rId13" cstate="print">
                                  <a:extLst>
                                    <a:ext uri="{28A0092B-C50C-407E-A947-70E740481C1C}">
                                      <a14:useLocalDpi xmlns:a14="http://schemas.microsoft.com/office/drawing/2010/main" val="0"/>
                                    </a:ext>
                                  </a:extLst>
                                </a:blip>
                                <a:srcRect l="62898" r="23275"/>
                                <a:stretch/>
                              </pic:blipFill>
                              <pic:spPr bwMode="auto">
                                <a:xfrm>
                                  <a:off x="1898650" y="19050"/>
                                  <a:ext cx="433705" cy="4679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24"/>
                                <pic:cNvPicPr>
                                  <a:picLocks noChangeAspect="1"/>
                                </pic:cNvPicPr>
                              </pic:nvPicPr>
                              <pic:blipFill rotWithShape="1">
                                <a:blip r:embed="rId14" cstate="print">
                                  <a:extLst>
                                    <a:ext uri="{28A0092B-C50C-407E-A947-70E740481C1C}">
                                      <a14:useLocalDpi xmlns:a14="http://schemas.microsoft.com/office/drawing/2010/main" val="0"/>
                                    </a:ext>
                                  </a:extLst>
                                </a:blip>
                                <a:srcRect r="42239"/>
                                <a:stretch/>
                              </pic:blipFill>
                              <pic:spPr bwMode="auto">
                                <a:xfrm>
                                  <a:off x="0" y="19050"/>
                                  <a:ext cx="1813560" cy="4679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25" descr="Agenzia Nazionale Politiche Attive Lavoro - ANPAL"/>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419350" y="31750"/>
                                  <a:ext cx="1177925" cy="431800"/>
                                </a:xfrm>
                                <a:prstGeom prst="rect">
                                  <a:avLst/>
                                </a:prstGeom>
                                <a:noFill/>
                                <a:ln>
                                  <a:noFill/>
                                </a:ln>
                              </pic:spPr>
                            </pic:pic>
                            <pic:pic xmlns:pic="http://schemas.openxmlformats.org/drawingml/2006/picture">
                              <pic:nvPicPr>
                                <pic:cNvPr id="11" name="Picture 26"/>
                                <pic:cNvPicPr>
                                  <a:picLocks noChangeAspect="1"/>
                                </pic:cNvPicPr>
                              </pic:nvPicPr>
                              <pic:blipFill rotWithShape="1">
                                <a:blip r:embed="rId16" cstate="print">
                                  <a:extLst>
                                    <a:ext uri="{28A0092B-C50C-407E-A947-70E740481C1C}">
                                      <a14:useLocalDpi xmlns:a14="http://schemas.microsoft.com/office/drawing/2010/main" val="0"/>
                                    </a:ext>
                                  </a:extLst>
                                </a:blip>
                                <a:srcRect l="23168" t="30934" r="47797" b="25164"/>
                                <a:stretch/>
                              </pic:blipFill>
                              <pic:spPr bwMode="auto">
                                <a:xfrm>
                                  <a:off x="3683000" y="0"/>
                                  <a:ext cx="607060" cy="5035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65829E2" id="Group 20" o:spid="_x0000_s1026" style="position:absolute;margin-left:27.25pt;margin-top:.6pt;width:440.25pt;height:36.6pt;z-index:251659264;mso-width-relative:margin;mso-height-relative:margin" coordsize="66884,50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9lQSwMECgAAAAAAAAAhAGASeRcj&#10;UwAAI1MAABUAAABkcnMvbWVkaWEvaW1hZ2U0LmpwZWf/2P/gABBKRklGAAEBAQDcANwAAP/bAEMA&#10;AwICAwICAwMDAwQDAwQFCAUFBAQFCgcHBggMCgwMCwoLCw0OEhANDhEOCwsQFhARExQVFRUMDxcY&#10;FhQYEhQVFP/bAEMBAwQEBQQFCQUFCRQNCw0UFBQUFBQUFBQUFBQUFBQUFBQUFBQUFBQUFBQUFBQU&#10;FBQUFBQUFBQUFBQUFBQUFBQUFP/AABEIAHEC9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3751;top:508;width:14040;height:3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">
                        <v:imagedata r:id="rId17" o:title="" croptop="-1f" cropbottom="1016f" cropleft="18787f"/>
                      </v:shape>
                      <v:shape id="image1.png" o:spid="_x0000_s1028" type="#_x0000_t75" style="position:absolute;left:58610;top:317;width:827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">
                        <v:imagedata r:id="rId18" o:title=""/>
                      </v:shape>
                      <v:shape id="Picture 23" o:spid="_x0000_s1029" type="#_x0000_t75" style="position:absolute;left:18986;top:190;width:4337;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">
                        <v:imagedata r:id="rId19" o:title="" cropleft="41221f" cropright="15254f"/>
                      </v:shape>
                      <v:shape id="Picture 24" o:spid="_x0000_s1030" type="#_x0000_t75" style="position:absolute;top:190;width:18135;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">
                        <v:imagedata r:id="rId20" o:title="" cropright="27682f"/>
                      </v:shape>
                      <v:shape id="Picture 25" o:spid="_x0000_s1031" type="#_x0000_t75" alt="Agenzia Nazionale Politiche Attive Lavoro - ANPAL" style="position:absolute;left:24193;top:317;width:11779;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">
                        <v:imagedata r:id="rId21" o:title="Agenzia Nazionale Politiche Attive Lavoro - ANPAL"/>
                      </v:shape>
                      <v:shape id="Picture 26" o:spid="_x0000_s1032" type="#_x0000_t75" style="position:absolute;left:36830;width:6070;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">
                        <v:imagedata r:id="rId22" o:title="" croptop="20273f" cropbottom="16491f" cropleft="15183f" cropright="31324f"/>
                      </v:shape>
                    </v:group>
                  </w:pict>
                </mc:Fallback>
              </mc:AlternateContent>
            </w:r>
          </w:p>
          <w:p w14:paraId="3E2DEF63" w14:textId="77777777" w:rsidR="00C75F85" w:rsidRDefault="00C75F85" w:rsidP="006A42A6">
            <w:pPr>
              <w:jc w:val="center"/>
              <w:rPr>
                <w:rFonts w:asciiTheme="majorHAnsi" w:hAnsiTheme="majorHAnsi"/>
                <w:b/>
                <w:bCs/>
              </w:rPr>
            </w:pPr>
          </w:p>
          <w:p w14:paraId="7086370B" w14:textId="77777777" w:rsidR="00110CF4" w:rsidRPr="00EE16C5" w:rsidRDefault="00110CF4" w:rsidP="00110CF4">
            <w:pPr>
              <w:spacing w:before="0" w:after="0"/>
              <w:jc w:val="center"/>
              <w:rPr>
                <w:b/>
                <w:bCs/>
                <w:sz w:val="16"/>
                <w:szCs w:val="22"/>
              </w:rPr>
            </w:pPr>
            <w:r w:rsidRPr="00EE16C5">
              <w:rPr>
                <w:b/>
                <w:bCs/>
                <w:sz w:val="16"/>
                <w:szCs w:val="22"/>
              </w:rPr>
              <w:t>PRIMO AVVISO PUBBLICO GOL REGIONE LOMBARDIA</w:t>
            </w:r>
          </w:p>
          <w:p w14:paraId="39A5B71E" w14:textId="57C06301" w:rsidR="00110CF4" w:rsidRDefault="00110CF4" w:rsidP="00110CF4">
            <w:pPr>
              <w:spacing w:before="0" w:after="0"/>
              <w:jc w:val="center"/>
              <w:rPr>
                <w:b/>
                <w:bCs/>
                <w:sz w:val="16"/>
                <w:szCs w:val="18"/>
              </w:rPr>
            </w:pPr>
            <w:r w:rsidRPr="00EE16C5">
              <w:rPr>
                <w:b/>
                <w:bCs/>
                <w:sz w:val="16"/>
                <w:szCs w:val="18"/>
              </w:rPr>
              <w:t>DECRETO DELLA UO MERCATO DEL LAVORO E POLITICHE ATTIVE DEL 27/05/2022 N. 7480 E SS.MM.II</w:t>
            </w:r>
          </w:p>
          <w:p w14:paraId="0AA2FA81" w14:textId="77777777" w:rsidR="00110CF4" w:rsidRPr="00110CF4" w:rsidRDefault="00110CF4" w:rsidP="00110CF4">
            <w:pPr>
              <w:spacing w:before="0" w:after="0"/>
              <w:jc w:val="center"/>
              <w:rPr>
                <w:b/>
                <w:bCs/>
                <w:sz w:val="16"/>
                <w:szCs w:val="18"/>
              </w:rPr>
            </w:pPr>
          </w:p>
          <w:p w14:paraId="7157DB9C" w14:textId="69F01014" w:rsidR="00441CFE" w:rsidRPr="00637ADC" w:rsidRDefault="00441CFE" w:rsidP="00441CFE">
            <w:pPr>
              <w:jc w:val="center"/>
              <w:rPr>
                <w:b/>
                <w:bCs/>
                <w:sz w:val="22"/>
                <w:szCs w:val="22"/>
              </w:rPr>
            </w:pPr>
            <w:r w:rsidRPr="005B5ACE">
              <w:rPr>
                <w:b/>
                <w:color w:val="000000"/>
              </w:rPr>
              <w:t xml:space="preserve">INFORMATIVA in merito al finanziamento delle attività svolte dall’operatore accreditato nell’ambito del servizio di </w:t>
            </w:r>
            <w:r w:rsidR="00363315" w:rsidRPr="00363315">
              <w:rPr>
                <w:b/>
                <w:color w:val="000000"/>
              </w:rPr>
              <w:t>Promozione e attivaz</w:t>
            </w:r>
            <w:bookmarkStart w:id="3" w:name="_GoBack"/>
            <w:bookmarkEnd w:id="3"/>
            <w:r w:rsidR="00363315" w:rsidRPr="00363315">
              <w:rPr>
                <w:b/>
                <w:color w:val="000000"/>
              </w:rPr>
              <w:t>ione del tirocinio</w:t>
            </w:r>
          </w:p>
          <w:p w14:paraId="7D54DDE7" w14:textId="787EC28E" w:rsidR="00D11830" w:rsidRPr="005B5ACE" w:rsidRDefault="00D11830" w:rsidP="006A42A6">
            <w:pPr>
              <w:tabs>
                <w:tab w:val="left" w:pos="3840"/>
              </w:tabs>
              <w:spacing w:line="300" w:lineRule="atLeast"/>
              <w:rPr>
                <w:sz w:val="18"/>
              </w:rPr>
            </w:pPr>
            <w:r w:rsidRPr="005B5ACE">
              <w:rPr>
                <w:sz w:val="18"/>
              </w:rPr>
              <w:t xml:space="preserve">Regione Lombardia informa che ______________________________________ (cognome, nome e codice fiscale del destinatario della Dote), ID </w:t>
            </w:r>
            <w:r w:rsidR="008E4355">
              <w:rPr>
                <w:sz w:val="18"/>
              </w:rPr>
              <w:t>D</w:t>
            </w:r>
            <w:r w:rsidRPr="005B5ACE">
              <w:rPr>
                <w:sz w:val="18"/>
              </w:rPr>
              <w:t xml:space="preserve">ote ____________, è destinatario dell’iniziativa Dote </w:t>
            </w:r>
            <w:r w:rsidR="00B937AD">
              <w:rPr>
                <w:sz w:val="18"/>
              </w:rPr>
              <w:t>relativa al Programma GOL</w:t>
            </w:r>
            <w:r w:rsidRPr="005B5ACE">
              <w:rPr>
                <w:sz w:val="18"/>
              </w:rPr>
              <w:t xml:space="preserve"> e che le attività di cui ha fruito nell’ambito del servizio di </w:t>
            </w:r>
            <w:r w:rsidR="003211F2" w:rsidRPr="003211F2">
              <w:rPr>
                <w:sz w:val="18"/>
              </w:rPr>
              <w:t>Promozione e attivazione del tirocinio</w:t>
            </w:r>
            <w:r w:rsidRPr="005B5ACE">
              <w:rPr>
                <w:sz w:val="18"/>
              </w:rPr>
              <w:t xml:space="preserve"> da parte dell’operatore accreditato ______________________________________ (denominazione dell’operatore) </w:t>
            </w:r>
            <w:r w:rsidR="0053217F" w:rsidRPr="005B5ACE">
              <w:rPr>
                <w:sz w:val="18"/>
              </w:rPr>
              <w:t>sono finanziate a valere su risorse pubbliche</w:t>
            </w:r>
            <w:r w:rsidR="0053217F">
              <w:rPr>
                <w:sz w:val="18"/>
              </w:rPr>
              <w:t xml:space="preserve"> del programma “</w:t>
            </w:r>
            <w:r w:rsidR="0053217F" w:rsidRPr="0053217F">
              <w:rPr>
                <w:sz w:val="18"/>
              </w:rPr>
              <w:t>Garanzia di Occupabilità dei Lavoratori – GOL</w:t>
            </w:r>
            <w:r w:rsidR="0053217F">
              <w:rPr>
                <w:sz w:val="18"/>
              </w:rPr>
              <w:t>”</w:t>
            </w:r>
            <w:r w:rsidR="0053217F" w:rsidRPr="005B5ACE">
              <w:rPr>
                <w:sz w:val="18"/>
              </w:rPr>
              <w:t>.</w:t>
            </w:r>
          </w:p>
          <w:p w14:paraId="3BD1D031" w14:textId="77777777" w:rsidR="00D11830" w:rsidRPr="005B5ACE" w:rsidRDefault="00D11830" w:rsidP="006A42A6">
            <w:pPr>
              <w:tabs>
                <w:tab w:val="left" w:pos="3840"/>
              </w:tabs>
              <w:spacing w:line="300" w:lineRule="atLeast"/>
              <w:rPr>
                <w:sz w:val="18"/>
              </w:rPr>
            </w:pPr>
            <w:r w:rsidRPr="005B5ACE">
              <w:rPr>
                <w:sz w:val="18"/>
              </w:rPr>
              <w:t>Pertanto, nessuna ulteriore somma di denaro è dovuta a tale soggetto per lo svolgimento delle seguenti attività:</w:t>
            </w:r>
          </w:p>
          <w:p w14:paraId="003E348C" w14:textId="77777777" w:rsidR="00D11830" w:rsidRPr="005B5ACE" w:rsidRDefault="00D11830" w:rsidP="009940D1">
            <w:pPr>
              <w:pStyle w:val="Corpotesto"/>
            </w:pPr>
            <w:r w:rsidRPr="005B5ACE">
              <w:t xml:space="preserve">Promozione del tirocinio; </w:t>
            </w:r>
          </w:p>
          <w:p w14:paraId="6D72830C" w14:textId="77777777" w:rsidR="00D11830" w:rsidRPr="005B5ACE" w:rsidRDefault="00D11830" w:rsidP="009940D1">
            <w:pPr>
              <w:pStyle w:val="Corpotesto"/>
            </w:pPr>
            <w:r w:rsidRPr="005B5ACE">
              <w:t xml:space="preserve">Assistenza e accompagnamento nella definizione del progetto formativo legato all’attivazione dei percorsi di tirocinio; </w:t>
            </w:r>
          </w:p>
          <w:p w14:paraId="56E09D16" w14:textId="348DB0D9" w:rsidR="00D11830" w:rsidRPr="005B5ACE" w:rsidRDefault="00D11830" w:rsidP="009940D1">
            <w:pPr>
              <w:pStyle w:val="Corpotesto"/>
            </w:pPr>
            <w:r w:rsidRPr="005B5ACE">
              <w:t>Promozione dell’inserimento occupazionale de</w:t>
            </w:r>
            <w:r w:rsidR="00A56B02">
              <w:t>lle persone</w:t>
            </w:r>
            <w:r w:rsidRPr="005B5ACE">
              <w:t xml:space="preserve"> che concludono con successo il percorso</w:t>
            </w:r>
          </w:p>
          <w:p w14:paraId="01F74517" w14:textId="77777777" w:rsidR="00D11830" w:rsidRPr="005B5ACE" w:rsidRDefault="00D11830" w:rsidP="006A42A6">
            <w:pPr>
              <w:tabs>
                <w:tab w:val="left" w:pos="284"/>
              </w:tabs>
              <w:rPr>
                <w:bCs/>
                <w:sz w:val="18"/>
                <w:szCs w:val="18"/>
              </w:rPr>
            </w:pPr>
          </w:p>
          <w:p w14:paraId="06222CA5" w14:textId="77777777" w:rsidR="00D11830" w:rsidRPr="005B5ACE" w:rsidRDefault="00D11830" w:rsidP="006A42A6">
            <w:pPr>
              <w:tabs>
                <w:tab w:val="left" w:pos="284"/>
              </w:tabs>
              <w:rPr>
                <w:bCs/>
                <w:sz w:val="18"/>
                <w:szCs w:val="18"/>
              </w:rPr>
            </w:pPr>
            <w:r w:rsidRPr="005B5ACE">
              <w:rPr>
                <w:bCs/>
                <w:sz w:val="18"/>
                <w:szCs w:val="18"/>
              </w:rPr>
              <w:t xml:space="preserve">Per presa visione: </w:t>
            </w:r>
          </w:p>
          <w:p w14:paraId="68176CA4" w14:textId="77777777" w:rsidR="00D11830" w:rsidRPr="005B5ACE" w:rsidRDefault="00D11830" w:rsidP="006A42A6">
            <w:pPr>
              <w:tabs>
                <w:tab w:val="left" w:pos="284"/>
              </w:tabs>
              <w:rPr>
                <w:bCs/>
                <w:sz w:val="18"/>
                <w:szCs w:val="18"/>
              </w:rPr>
            </w:pPr>
          </w:p>
          <w:p w14:paraId="65AFB0F9" w14:textId="77777777" w:rsidR="00D11830" w:rsidRPr="005B5ACE" w:rsidRDefault="00D11830" w:rsidP="006A42A6">
            <w:pPr>
              <w:keepNext/>
              <w:keepLines/>
              <w:rPr>
                <w:color w:val="000000"/>
                <w:sz w:val="18"/>
                <w:szCs w:val="18"/>
              </w:rPr>
            </w:pPr>
            <w:r w:rsidRPr="005B5ACE">
              <w:rPr>
                <w:color w:val="000000"/>
                <w:sz w:val="18"/>
                <w:szCs w:val="18"/>
              </w:rPr>
              <w:softHyphen/>
              <w:t>_______________________________________________</w:t>
            </w:r>
          </w:p>
          <w:p w14:paraId="20253679" w14:textId="77777777" w:rsidR="00D11830" w:rsidRPr="005B5ACE" w:rsidRDefault="00D11830" w:rsidP="006A42A6">
            <w:pPr>
              <w:tabs>
                <w:tab w:val="left" w:pos="284"/>
              </w:tabs>
              <w:rPr>
                <w:color w:val="000000"/>
                <w:sz w:val="18"/>
                <w:szCs w:val="18"/>
              </w:rPr>
            </w:pPr>
            <w:r w:rsidRPr="005B5ACE">
              <w:rPr>
                <w:color w:val="000000"/>
                <w:sz w:val="18"/>
                <w:szCs w:val="18"/>
              </w:rPr>
              <w:t>(TIMBRO e FIRMA del rappresentante legale dell’azienda</w:t>
            </w:r>
          </w:p>
          <w:p w14:paraId="4EA776A7" w14:textId="77777777" w:rsidR="00D11830" w:rsidRPr="005B5ACE" w:rsidRDefault="00D11830" w:rsidP="006A42A6">
            <w:pPr>
              <w:tabs>
                <w:tab w:val="left" w:pos="284"/>
              </w:tabs>
              <w:rPr>
                <w:color w:val="000000"/>
                <w:sz w:val="18"/>
                <w:szCs w:val="18"/>
              </w:rPr>
            </w:pPr>
            <w:r w:rsidRPr="005B5ACE">
              <w:rPr>
                <w:color w:val="000000"/>
                <w:sz w:val="18"/>
                <w:szCs w:val="18"/>
              </w:rPr>
              <w:t xml:space="preserve"> o da altro soggetto delegato con potere di firma)</w:t>
            </w:r>
          </w:p>
          <w:p w14:paraId="097FD570" w14:textId="77777777" w:rsidR="00D11830" w:rsidRPr="005B5ACE" w:rsidRDefault="00D11830" w:rsidP="006A42A6">
            <w:pPr>
              <w:tabs>
                <w:tab w:val="left" w:pos="284"/>
              </w:tabs>
              <w:rPr>
                <w:bCs/>
                <w:sz w:val="18"/>
                <w:szCs w:val="18"/>
              </w:rPr>
            </w:pPr>
          </w:p>
          <w:p w14:paraId="082BEB54" w14:textId="77777777" w:rsidR="00D11830" w:rsidRPr="005B5ACE" w:rsidRDefault="00D11830" w:rsidP="006A42A6">
            <w:pPr>
              <w:tabs>
                <w:tab w:val="left" w:pos="284"/>
              </w:tabs>
              <w:rPr>
                <w:bCs/>
                <w:sz w:val="18"/>
                <w:szCs w:val="18"/>
              </w:rPr>
            </w:pPr>
            <w:r w:rsidRPr="005B5ACE">
              <w:rPr>
                <w:color w:val="000000"/>
                <w:sz w:val="18"/>
                <w:szCs w:val="18"/>
              </w:rPr>
              <w:t>LUOGO e DATA ___________</w:t>
            </w:r>
          </w:p>
          <w:p w14:paraId="17EFAD7D" w14:textId="77777777" w:rsidR="00D11830" w:rsidRPr="005B5ACE" w:rsidRDefault="00D11830" w:rsidP="006A42A6">
            <w:pPr>
              <w:tabs>
                <w:tab w:val="left" w:pos="284"/>
              </w:tabs>
              <w:rPr>
                <w:bCs/>
                <w:sz w:val="18"/>
                <w:szCs w:val="18"/>
              </w:rPr>
            </w:pPr>
          </w:p>
          <w:p w14:paraId="60DF622F" w14:textId="77777777" w:rsidR="00D11830" w:rsidRPr="005B5ACE" w:rsidRDefault="00D11830" w:rsidP="006A42A6">
            <w:pPr>
              <w:keepNext/>
              <w:tabs>
                <w:tab w:val="left" w:pos="284"/>
              </w:tabs>
              <w:rPr>
                <w:sz w:val="18"/>
                <w:szCs w:val="18"/>
              </w:rPr>
            </w:pPr>
            <w:r w:rsidRPr="005B5ACE">
              <w:rPr>
                <w:sz w:val="18"/>
                <w:szCs w:val="18"/>
              </w:rPr>
              <w:t>Allegato:</w:t>
            </w:r>
          </w:p>
          <w:p w14:paraId="74C693BE" w14:textId="77777777" w:rsidR="00D11830" w:rsidRPr="005B5ACE" w:rsidRDefault="00D11830" w:rsidP="006A42A6">
            <w:pPr>
              <w:keepNext/>
              <w:tabs>
                <w:tab w:val="left" w:pos="284"/>
              </w:tabs>
              <w:rPr>
                <w:sz w:val="18"/>
                <w:szCs w:val="18"/>
              </w:rPr>
            </w:pPr>
            <w:r w:rsidRPr="005B5ACE">
              <w:rPr>
                <w:sz w:val="18"/>
                <w:szCs w:val="18"/>
              </w:rPr>
              <w:t>- Copia di documento di riconoscimento</w:t>
            </w:r>
            <w:r w:rsidRPr="005B5ACE">
              <w:rPr>
                <w:color w:val="000000"/>
                <w:sz w:val="18"/>
                <w:szCs w:val="18"/>
              </w:rPr>
              <w:tab/>
              <w:t xml:space="preserve">                                                           </w:t>
            </w:r>
          </w:p>
          <w:p w14:paraId="011EC4BB" w14:textId="77777777" w:rsidR="00D11830" w:rsidRPr="002A6343" w:rsidRDefault="00D11830" w:rsidP="006A42A6">
            <w:pPr>
              <w:autoSpaceDE w:val="0"/>
              <w:autoSpaceDN w:val="0"/>
              <w:adjustRightInd w:val="0"/>
              <w:ind w:left="5387"/>
              <w:jc w:val="center"/>
              <w:rPr>
                <w:rFonts w:asciiTheme="majorHAnsi" w:hAnsiTheme="majorHAnsi"/>
                <w:sz w:val="15"/>
                <w:szCs w:val="15"/>
              </w:rPr>
            </w:pPr>
          </w:p>
        </w:tc>
      </w:tr>
    </w:tbl>
    <w:p w14:paraId="25DA8821" w14:textId="77777777" w:rsidR="009F6485" w:rsidRDefault="009F6485">
      <w:pPr>
        <w:rPr>
          <w:rFonts w:ascii="Times New Roman" w:hAnsi="Times New Roman"/>
          <w:sz w:val="22"/>
          <w:szCs w:val="22"/>
          <w:lang w:eastAsia="it-IT"/>
        </w:rPr>
      </w:pPr>
    </w:p>
    <w:sectPr w:rsidR="009F6485" w:rsidSect="001558B9">
      <w:pgSz w:w="12394" w:h="1753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8FC68" w14:textId="77777777" w:rsidR="005E7B99" w:rsidRDefault="005E7B99">
      <w:r>
        <w:separator/>
      </w:r>
    </w:p>
  </w:endnote>
  <w:endnote w:type="continuationSeparator" w:id="0">
    <w:p w14:paraId="7C21ABF8" w14:textId="77777777" w:rsidR="005E7B99" w:rsidRDefault="005E7B99">
      <w:r>
        <w:continuationSeparator/>
      </w:r>
    </w:p>
  </w:endnote>
  <w:endnote w:type="continuationNotice" w:id="1">
    <w:p w14:paraId="529558E0" w14:textId="77777777" w:rsidR="005E7B99" w:rsidRDefault="005E7B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03A2E" w14:textId="77777777" w:rsidR="005E7B99" w:rsidRDefault="005E7B99">
      <w:r>
        <w:separator/>
      </w:r>
    </w:p>
  </w:footnote>
  <w:footnote w:type="continuationSeparator" w:id="0">
    <w:p w14:paraId="494C099F" w14:textId="77777777" w:rsidR="005E7B99" w:rsidRDefault="005E7B99">
      <w:r>
        <w:continuationSeparator/>
      </w:r>
    </w:p>
  </w:footnote>
  <w:footnote w:type="continuationNotice" w:id="1">
    <w:p w14:paraId="4D0A2BCF" w14:textId="77777777" w:rsidR="005E7B99" w:rsidRDefault="005E7B9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0"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3"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0251BCC"/>
    <w:multiLevelType w:val="multilevel"/>
    <w:tmpl w:val="BC0A56BA"/>
    <w:lvl w:ilvl="0">
      <w:start w:val="1"/>
      <w:numFmt w:val="decimal"/>
      <w:pStyle w:val="Titolo1"/>
      <w:lvlText w:val="%1."/>
      <w:lvlJc w:val="left"/>
      <w:pPr>
        <w:ind w:left="720" w:hanging="360"/>
      </w:pPr>
    </w:lvl>
    <w:lvl w:ilvl="1">
      <w:start w:val="2"/>
      <w:numFmt w:val="decimal"/>
      <w:pStyle w:val="Titolo3"/>
      <w:isLgl/>
      <w:lvlText w:val="%1.%2."/>
      <w:lvlJc w:val="left"/>
      <w:pPr>
        <w:ind w:left="72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4CE54DE"/>
    <w:multiLevelType w:val="hybridMultilevel"/>
    <w:tmpl w:val="7F7C4B1E"/>
    <w:lvl w:ilvl="0" w:tplc="325E925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876CE6"/>
    <w:multiLevelType w:val="hybridMultilevel"/>
    <w:tmpl w:val="BCCC8214"/>
    <w:lvl w:ilvl="0" w:tplc="DF8EC70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FDF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27720688"/>
    <w:multiLevelType w:val="hybridMultilevel"/>
    <w:tmpl w:val="675C92E4"/>
    <w:lvl w:ilvl="0" w:tplc="B7F6FACC">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9363CC5"/>
    <w:multiLevelType w:val="hybridMultilevel"/>
    <w:tmpl w:val="210ACF0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316B1F95"/>
    <w:multiLevelType w:val="hybridMultilevel"/>
    <w:tmpl w:val="8C506B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37E207F"/>
    <w:multiLevelType w:val="hybridMultilevel"/>
    <w:tmpl w:val="B7AA6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C80913"/>
    <w:multiLevelType w:val="multilevel"/>
    <w:tmpl w:val="EA94EA96"/>
    <w:lvl w:ilvl="0">
      <w:start w:val="1"/>
      <w:numFmt w:val="upperLetter"/>
      <w:pStyle w:val="elenco"/>
      <w:lvlText w:val="%1."/>
      <w:lvlJc w:val="left"/>
      <w:pPr>
        <w:ind w:left="360" w:hanging="360"/>
      </w:pPr>
      <w:rPr>
        <w:rFonts w:hint="default"/>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0856ED7"/>
    <w:multiLevelType w:val="hybridMultilevel"/>
    <w:tmpl w:val="74E6237E"/>
    <w:lvl w:ilvl="0" w:tplc="1D628564">
      <w:start w:val="1"/>
      <w:numFmt w:val="bullet"/>
      <w:lvlText w:val=""/>
      <w:lvlJc w:val="left"/>
      <w:pPr>
        <w:ind w:left="720" w:hanging="360"/>
      </w:pPr>
      <w:rPr>
        <w:rFonts w:ascii="Symbol" w:hAnsi="Symbol" w:cs="Symbol"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29158F"/>
    <w:multiLevelType w:val="hybridMultilevel"/>
    <w:tmpl w:val="016A856C"/>
    <w:lvl w:ilvl="0" w:tplc="18363566">
      <w:start w:val="1"/>
      <w:numFmt w:val="bullet"/>
      <w:pStyle w:val="Corpotesto"/>
      <w:lvlText w:val="o"/>
      <w:lvlJc w:val="left"/>
      <w:pPr>
        <w:ind w:left="1004" w:hanging="360"/>
      </w:pPr>
      <w:rPr>
        <w:rFonts w:ascii="Courier New" w:hAnsi="Courier New" w:cs="Courier New" w:hint="default"/>
      </w:rPr>
    </w:lvl>
    <w:lvl w:ilvl="1" w:tplc="95BA63D8">
      <w:numFmt w:val="bullet"/>
      <w:lvlText w:val="-"/>
      <w:lvlJc w:val="left"/>
      <w:pPr>
        <w:ind w:left="1724" w:hanging="360"/>
      </w:pPr>
      <w:rPr>
        <w:rFonts w:ascii="Calibri" w:eastAsiaTheme="minorHAnsi" w:hAnsi="Calibri" w:cs="Calibri" w:hint="default"/>
      </w:rPr>
    </w:lvl>
    <w:lvl w:ilvl="2" w:tplc="C14057D0">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4BE2643B"/>
    <w:multiLevelType w:val="hybridMultilevel"/>
    <w:tmpl w:val="8E6C5CC4"/>
    <w:lvl w:ilvl="0" w:tplc="67DA9C56">
      <w:start w:val="1"/>
      <w:numFmt w:val="bullet"/>
      <w:lvlText w:val=""/>
      <w:lvlJc w:val="left"/>
      <w:pPr>
        <w:ind w:left="644" w:hanging="360"/>
      </w:pPr>
      <w:rPr>
        <w:rFonts w:ascii="Symbol" w:hAnsi="Symbol" w:hint="default"/>
        <w:sz w:val="16"/>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15:restartNumberingAfterBreak="0">
    <w:nsid w:val="4D5033BC"/>
    <w:multiLevelType w:val="hybridMultilevel"/>
    <w:tmpl w:val="713CA26C"/>
    <w:lvl w:ilvl="0" w:tplc="B5424D0A">
      <w:start w:val="1"/>
      <w:numFmt w:val="bullet"/>
      <w:pStyle w:val="Paragrafoelenco"/>
      <w:lvlText w:val=""/>
      <w:lvlJc w:val="left"/>
      <w:pPr>
        <w:ind w:left="644" w:hanging="360"/>
      </w:pPr>
      <w:rPr>
        <w:rFonts w:ascii="Symbol" w:hAnsi="Symbol" w:hint="default"/>
        <w:sz w:val="22"/>
        <w:szCs w:val="48"/>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15:restartNumberingAfterBreak="0">
    <w:nsid w:val="4DEF15D8"/>
    <w:multiLevelType w:val="hybridMultilevel"/>
    <w:tmpl w:val="2C7C0DF6"/>
    <w:lvl w:ilvl="0" w:tplc="D2C67C8A">
      <w:start w:val="14"/>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5" w15:restartNumberingAfterBreak="0">
    <w:nsid w:val="61844775"/>
    <w:multiLevelType w:val="hybridMultilevel"/>
    <w:tmpl w:val="4B1286D0"/>
    <w:lvl w:ilvl="0" w:tplc="527481BA">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5BC33DB"/>
    <w:multiLevelType w:val="hybridMultilevel"/>
    <w:tmpl w:val="296A3FD4"/>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20"/>
  </w:num>
  <w:num w:numId="12">
    <w:abstractNumId w:val="28"/>
  </w:num>
  <w:num w:numId="13">
    <w:abstractNumId w:val="9"/>
  </w:num>
  <w:num w:numId="14">
    <w:abstractNumId w:val="12"/>
  </w:num>
  <w:num w:numId="15">
    <w:abstractNumId w:val="36"/>
  </w:num>
  <w:num w:numId="16">
    <w:abstractNumId w:val="19"/>
  </w:num>
  <w:num w:numId="17">
    <w:abstractNumId w:val="11"/>
  </w:num>
  <w:num w:numId="18">
    <w:abstractNumId w:val="38"/>
  </w:num>
  <w:num w:numId="19">
    <w:abstractNumId w:val="23"/>
  </w:num>
  <w:num w:numId="20">
    <w:abstractNumId w:val="21"/>
  </w:num>
  <w:num w:numId="21">
    <w:abstractNumId w:val="14"/>
  </w:num>
  <w:num w:numId="22">
    <w:abstractNumId w:val="29"/>
  </w:num>
  <w:num w:numId="23">
    <w:abstractNumId w:val="27"/>
  </w:num>
  <w:num w:numId="24">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37"/>
  </w:num>
  <w:num w:numId="28">
    <w:abstractNumId w:val="16"/>
  </w:num>
  <w:num w:numId="29">
    <w:abstractNumId w:val="31"/>
  </w:num>
  <w:num w:numId="30">
    <w:abstractNumId w:val="17"/>
  </w:num>
  <w:num w:numId="31">
    <w:abstractNumId w:val="10"/>
  </w:num>
  <w:num w:numId="32">
    <w:abstractNumId w:val="22"/>
  </w:num>
  <w:num w:numId="33">
    <w:abstractNumId w:val="13"/>
  </w:num>
  <w:num w:numId="34">
    <w:abstractNumId w:val="26"/>
  </w:num>
  <w:num w:numId="35">
    <w:abstractNumId w:val="15"/>
  </w:num>
  <w:num w:numId="36">
    <w:abstractNumId w:val="15"/>
    <w:lvlOverride w:ilvl="0">
      <w:startOverride w:val="6"/>
    </w:lvlOverride>
    <w:lvlOverride w:ilvl="1">
      <w:startOverride w:val="14"/>
    </w:lvlOverride>
  </w:num>
  <w:num w:numId="37">
    <w:abstractNumId w:val="30"/>
  </w:num>
  <w:num w:numId="38">
    <w:abstractNumId w:val="25"/>
  </w:num>
  <w:num w:numId="39">
    <w:abstractNumId w:val="35"/>
  </w:num>
  <w:num w:numId="40">
    <w:abstractNumId w:val="32"/>
  </w:num>
  <w:num w:numId="41">
    <w:abstractNumId w:val="34"/>
  </w:num>
  <w:num w:numId="42">
    <w:abstractNumId w:val="33"/>
  </w:num>
  <w:num w:numId="43">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284"/>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4B5"/>
    <w:rsid w:val="000004CD"/>
    <w:rsid w:val="00000593"/>
    <w:rsid w:val="00000EB9"/>
    <w:rsid w:val="0000136A"/>
    <w:rsid w:val="00001C20"/>
    <w:rsid w:val="00002943"/>
    <w:rsid w:val="00002984"/>
    <w:rsid w:val="000029C1"/>
    <w:rsid w:val="00002A0C"/>
    <w:rsid w:val="00002BB4"/>
    <w:rsid w:val="00002C73"/>
    <w:rsid w:val="00002C91"/>
    <w:rsid w:val="00002FA0"/>
    <w:rsid w:val="000032AF"/>
    <w:rsid w:val="000033C9"/>
    <w:rsid w:val="000037ED"/>
    <w:rsid w:val="00003C48"/>
    <w:rsid w:val="00003DBD"/>
    <w:rsid w:val="0000442B"/>
    <w:rsid w:val="000052CA"/>
    <w:rsid w:val="00005344"/>
    <w:rsid w:val="0000547F"/>
    <w:rsid w:val="0000568F"/>
    <w:rsid w:val="00005784"/>
    <w:rsid w:val="00005DAE"/>
    <w:rsid w:val="00005EC6"/>
    <w:rsid w:val="000064FC"/>
    <w:rsid w:val="00006695"/>
    <w:rsid w:val="00006CAB"/>
    <w:rsid w:val="00007222"/>
    <w:rsid w:val="00007A07"/>
    <w:rsid w:val="00007A63"/>
    <w:rsid w:val="00007CF7"/>
    <w:rsid w:val="00010A0B"/>
    <w:rsid w:val="00010A34"/>
    <w:rsid w:val="00010E0C"/>
    <w:rsid w:val="00010F9B"/>
    <w:rsid w:val="00011B4E"/>
    <w:rsid w:val="00011F32"/>
    <w:rsid w:val="00012065"/>
    <w:rsid w:val="000121CD"/>
    <w:rsid w:val="0001235D"/>
    <w:rsid w:val="000137F1"/>
    <w:rsid w:val="00013B92"/>
    <w:rsid w:val="00013BBC"/>
    <w:rsid w:val="00014346"/>
    <w:rsid w:val="000151A7"/>
    <w:rsid w:val="00015313"/>
    <w:rsid w:val="00015C01"/>
    <w:rsid w:val="000163DD"/>
    <w:rsid w:val="00016929"/>
    <w:rsid w:val="00016B11"/>
    <w:rsid w:val="00016F85"/>
    <w:rsid w:val="0001743C"/>
    <w:rsid w:val="000177B7"/>
    <w:rsid w:val="00020B21"/>
    <w:rsid w:val="00021295"/>
    <w:rsid w:val="00021A9D"/>
    <w:rsid w:val="00021C36"/>
    <w:rsid w:val="00022028"/>
    <w:rsid w:val="00022AC0"/>
    <w:rsid w:val="000234F8"/>
    <w:rsid w:val="0002405B"/>
    <w:rsid w:val="000243FC"/>
    <w:rsid w:val="0002471E"/>
    <w:rsid w:val="00024975"/>
    <w:rsid w:val="00024F05"/>
    <w:rsid w:val="000251E2"/>
    <w:rsid w:val="000256BB"/>
    <w:rsid w:val="00025B90"/>
    <w:rsid w:val="00025ED8"/>
    <w:rsid w:val="00026BC7"/>
    <w:rsid w:val="00027133"/>
    <w:rsid w:val="0002721C"/>
    <w:rsid w:val="00030960"/>
    <w:rsid w:val="000309F9"/>
    <w:rsid w:val="00030A7F"/>
    <w:rsid w:val="00031154"/>
    <w:rsid w:val="000314C2"/>
    <w:rsid w:val="000316E6"/>
    <w:rsid w:val="0003179E"/>
    <w:rsid w:val="0003214E"/>
    <w:rsid w:val="000322F1"/>
    <w:rsid w:val="00032DA0"/>
    <w:rsid w:val="00033511"/>
    <w:rsid w:val="000340B5"/>
    <w:rsid w:val="00034246"/>
    <w:rsid w:val="0003448B"/>
    <w:rsid w:val="00034E36"/>
    <w:rsid w:val="000369AC"/>
    <w:rsid w:val="00036ED0"/>
    <w:rsid w:val="000372E8"/>
    <w:rsid w:val="0003760D"/>
    <w:rsid w:val="000379E8"/>
    <w:rsid w:val="0004027F"/>
    <w:rsid w:val="000405B4"/>
    <w:rsid w:val="00040B8F"/>
    <w:rsid w:val="0004105C"/>
    <w:rsid w:val="000410BC"/>
    <w:rsid w:val="00041410"/>
    <w:rsid w:val="00041FE1"/>
    <w:rsid w:val="000425E7"/>
    <w:rsid w:val="0004274E"/>
    <w:rsid w:val="00042818"/>
    <w:rsid w:val="00042AA4"/>
    <w:rsid w:val="00042B0B"/>
    <w:rsid w:val="00043173"/>
    <w:rsid w:val="00043751"/>
    <w:rsid w:val="00043DD6"/>
    <w:rsid w:val="00043EB7"/>
    <w:rsid w:val="00044021"/>
    <w:rsid w:val="00044086"/>
    <w:rsid w:val="0004409E"/>
    <w:rsid w:val="00044264"/>
    <w:rsid w:val="0004426E"/>
    <w:rsid w:val="00044278"/>
    <w:rsid w:val="00044732"/>
    <w:rsid w:val="000448D0"/>
    <w:rsid w:val="00044C64"/>
    <w:rsid w:val="000451CF"/>
    <w:rsid w:val="000454A0"/>
    <w:rsid w:val="00045784"/>
    <w:rsid w:val="00045DF1"/>
    <w:rsid w:val="00046558"/>
    <w:rsid w:val="0004683C"/>
    <w:rsid w:val="00047326"/>
    <w:rsid w:val="00047D1D"/>
    <w:rsid w:val="00047EC8"/>
    <w:rsid w:val="00047F3C"/>
    <w:rsid w:val="000500BF"/>
    <w:rsid w:val="000501B0"/>
    <w:rsid w:val="00050729"/>
    <w:rsid w:val="000508E0"/>
    <w:rsid w:val="00050FD6"/>
    <w:rsid w:val="00051AF6"/>
    <w:rsid w:val="00051C32"/>
    <w:rsid w:val="000525F0"/>
    <w:rsid w:val="000526A2"/>
    <w:rsid w:val="00053233"/>
    <w:rsid w:val="000538CA"/>
    <w:rsid w:val="000539A4"/>
    <w:rsid w:val="00054089"/>
    <w:rsid w:val="00055235"/>
    <w:rsid w:val="000558A4"/>
    <w:rsid w:val="00055F1E"/>
    <w:rsid w:val="00056256"/>
    <w:rsid w:val="00056AA9"/>
    <w:rsid w:val="0005743E"/>
    <w:rsid w:val="00060394"/>
    <w:rsid w:val="00060710"/>
    <w:rsid w:val="00060B28"/>
    <w:rsid w:val="00060C59"/>
    <w:rsid w:val="0006159D"/>
    <w:rsid w:val="00061B2C"/>
    <w:rsid w:val="00061BCF"/>
    <w:rsid w:val="00061EB4"/>
    <w:rsid w:val="00061EBD"/>
    <w:rsid w:val="0006225B"/>
    <w:rsid w:val="00062390"/>
    <w:rsid w:val="00062BC2"/>
    <w:rsid w:val="00062EC4"/>
    <w:rsid w:val="00062FA2"/>
    <w:rsid w:val="00063008"/>
    <w:rsid w:val="00063336"/>
    <w:rsid w:val="00063F3E"/>
    <w:rsid w:val="000643B0"/>
    <w:rsid w:val="000643B3"/>
    <w:rsid w:val="000652DF"/>
    <w:rsid w:val="00065AAA"/>
    <w:rsid w:val="00066589"/>
    <w:rsid w:val="000668B7"/>
    <w:rsid w:val="00066DB5"/>
    <w:rsid w:val="00067172"/>
    <w:rsid w:val="00067B85"/>
    <w:rsid w:val="00067CCE"/>
    <w:rsid w:val="00067CF6"/>
    <w:rsid w:val="00067E19"/>
    <w:rsid w:val="0007014E"/>
    <w:rsid w:val="00070415"/>
    <w:rsid w:val="000708A1"/>
    <w:rsid w:val="00070A6B"/>
    <w:rsid w:val="00070C9F"/>
    <w:rsid w:val="00070E26"/>
    <w:rsid w:val="00071767"/>
    <w:rsid w:val="00072C4D"/>
    <w:rsid w:val="000733F7"/>
    <w:rsid w:val="00074195"/>
    <w:rsid w:val="00074793"/>
    <w:rsid w:val="00074B9D"/>
    <w:rsid w:val="00075BAE"/>
    <w:rsid w:val="00076245"/>
    <w:rsid w:val="00076BB7"/>
    <w:rsid w:val="00076EA3"/>
    <w:rsid w:val="00076F10"/>
    <w:rsid w:val="0007786E"/>
    <w:rsid w:val="00077923"/>
    <w:rsid w:val="000807C1"/>
    <w:rsid w:val="00080BD7"/>
    <w:rsid w:val="00080D6A"/>
    <w:rsid w:val="00081358"/>
    <w:rsid w:val="0008198B"/>
    <w:rsid w:val="00081B31"/>
    <w:rsid w:val="00081CBD"/>
    <w:rsid w:val="00081EEB"/>
    <w:rsid w:val="00082666"/>
    <w:rsid w:val="00082964"/>
    <w:rsid w:val="0008327F"/>
    <w:rsid w:val="0008334C"/>
    <w:rsid w:val="0008398B"/>
    <w:rsid w:val="00083E51"/>
    <w:rsid w:val="00083E75"/>
    <w:rsid w:val="000842AE"/>
    <w:rsid w:val="00084E93"/>
    <w:rsid w:val="00085093"/>
    <w:rsid w:val="00085693"/>
    <w:rsid w:val="00086076"/>
    <w:rsid w:val="00087034"/>
    <w:rsid w:val="000878A5"/>
    <w:rsid w:val="00087CAA"/>
    <w:rsid w:val="0009020D"/>
    <w:rsid w:val="00090416"/>
    <w:rsid w:val="0009061B"/>
    <w:rsid w:val="00090730"/>
    <w:rsid w:val="00090E49"/>
    <w:rsid w:val="00091699"/>
    <w:rsid w:val="000918B8"/>
    <w:rsid w:val="00091972"/>
    <w:rsid w:val="000926E0"/>
    <w:rsid w:val="00092EB0"/>
    <w:rsid w:val="00093049"/>
    <w:rsid w:val="000931C1"/>
    <w:rsid w:val="00093D86"/>
    <w:rsid w:val="000941BB"/>
    <w:rsid w:val="00094869"/>
    <w:rsid w:val="000948F0"/>
    <w:rsid w:val="0009499D"/>
    <w:rsid w:val="00094C2C"/>
    <w:rsid w:val="00094FE1"/>
    <w:rsid w:val="00095026"/>
    <w:rsid w:val="00095132"/>
    <w:rsid w:val="000953BF"/>
    <w:rsid w:val="000954F7"/>
    <w:rsid w:val="000967FA"/>
    <w:rsid w:val="00096AED"/>
    <w:rsid w:val="00096D0F"/>
    <w:rsid w:val="00096E5B"/>
    <w:rsid w:val="00097090"/>
    <w:rsid w:val="000974DB"/>
    <w:rsid w:val="00097699"/>
    <w:rsid w:val="00097774"/>
    <w:rsid w:val="000A0045"/>
    <w:rsid w:val="000A00AA"/>
    <w:rsid w:val="000A0AEC"/>
    <w:rsid w:val="000A0C56"/>
    <w:rsid w:val="000A0CFB"/>
    <w:rsid w:val="000A252C"/>
    <w:rsid w:val="000A258B"/>
    <w:rsid w:val="000A2EAA"/>
    <w:rsid w:val="000A2F61"/>
    <w:rsid w:val="000A3DBE"/>
    <w:rsid w:val="000A41EB"/>
    <w:rsid w:val="000A4594"/>
    <w:rsid w:val="000A5233"/>
    <w:rsid w:val="000A547D"/>
    <w:rsid w:val="000A5964"/>
    <w:rsid w:val="000A5D19"/>
    <w:rsid w:val="000A5D5B"/>
    <w:rsid w:val="000A63F4"/>
    <w:rsid w:val="000A6CC8"/>
    <w:rsid w:val="000A6F26"/>
    <w:rsid w:val="000A70DF"/>
    <w:rsid w:val="000B02D2"/>
    <w:rsid w:val="000B0316"/>
    <w:rsid w:val="000B03EF"/>
    <w:rsid w:val="000B0D1C"/>
    <w:rsid w:val="000B1292"/>
    <w:rsid w:val="000B1CFE"/>
    <w:rsid w:val="000B1F64"/>
    <w:rsid w:val="000B205A"/>
    <w:rsid w:val="000B2289"/>
    <w:rsid w:val="000B27CB"/>
    <w:rsid w:val="000B2932"/>
    <w:rsid w:val="000B4086"/>
    <w:rsid w:val="000B41BD"/>
    <w:rsid w:val="000B46E9"/>
    <w:rsid w:val="000B47AD"/>
    <w:rsid w:val="000B4C05"/>
    <w:rsid w:val="000B4FD9"/>
    <w:rsid w:val="000B5D87"/>
    <w:rsid w:val="000B6328"/>
    <w:rsid w:val="000B6483"/>
    <w:rsid w:val="000B6D8C"/>
    <w:rsid w:val="000B7EE0"/>
    <w:rsid w:val="000C02D8"/>
    <w:rsid w:val="000C0866"/>
    <w:rsid w:val="000C0FFE"/>
    <w:rsid w:val="000C1068"/>
    <w:rsid w:val="000C123E"/>
    <w:rsid w:val="000C1674"/>
    <w:rsid w:val="000C1A69"/>
    <w:rsid w:val="000C1BBD"/>
    <w:rsid w:val="000C1C1B"/>
    <w:rsid w:val="000C2A53"/>
    <w:rsid w:val="000C2EF7"/>
    <w:rsid w:val="000C315D"/>
    <w:rsid w:val="000C3263"/>
    <w:rsid w:val="000C38C2"/>
    <w:rsid w:val="000C4085"/>
    <w:rsid w:val="000C519B"/>
    <w:rsid w:val="000C51CD"/>
    <w:rsid w:val="000C5294"/>
    <w:rsid w:val="000C654A"/>
    <w:rsid w:val="000C6C93"/>
    <w:rsid w:val="000C6DD8"/>
    <w:rsid w:val="000C6FF8"/>
    <w:rsid w:val="000C7092"/>
    <w:rsid w:val="000C70CB"/>
    <w:rsid w:val="000C7404"/>
    <w:rsid w:val="000C75F4"/>
    <w:rsid w:val="000C76ED"/>
    <w:rsid w:val="000D0646"/>
    <w:rsid w:val="000D08E5"/>
    <w:rsid w:val="000D0962"/>
    <w:rsid w:val="000D0B7E"/>
    <w:rsid w:val="000D0D7A"/>
    <w:rsid w:val="000D15AF"/>
    <w:rsid w:val="000D1A09"/>
    <w:rsid w:val="000D1A39"/>
    <w:rsid w:val="000D3E4B"/>
    <w:rsid w:val="000D3E94"/>
    <w:rsid w:val="000D4294"/>
    <w:rsid w:val="000D5B0C"/>
    <w:rsid w:val="000D5E29"/>
    <w:rsid w:val="000D61B7"/>
    <w:rsid w:val="000D7575"/>
    <w:rsid w:val="000D7594"/>
    <w:rsid w:val="000D7717"/>
    <w:rsid w:val="000E022F"/>
    <w:rsid w:val="000E1801"/>
    <w:rsid w:val="000E2D43"/>
    <w:rsid w:val="000E3185"/>
    <w:rsid w:val="000E37B2"/>
    <w:rsid w:val="000E3A1B"/>
    <w:rsid w:val="000E3A5B"/>
    <w:rsid w:val="000E5372"/>
    <w:rsid w:val="000E5B76"/>
    <w:rsid w:val="000E64A2"/>
    <w:rsid w:val="000E6C74"/>
    <w:rsid w:val="000E6CAF"/>
    <w:rsid w:val="000E70C5"/>
    <w:rsid w:val="000E715F"/>
    <w:rsid w:val="000E7489"/>
    <w:rsid w:val="000F0649"/>
    <w:rsid w:val="000F16BB"/>
    <w:rsid w:val="000F2007"/>
    <w:rsid w:val="000F22E1"/>
    <w:rsid w:val="000F232D"/>
    <w:rsid w:val="000F2728"/>
    <w:rsid w:val="000F292B"/>
    <w:rsid w:val="000F3169"/>
    <w:rsid w:val="000F36AF"/>
    <w:rsid w:val="000F3772"/>
    <w:rsid w:val="000F3861"/>
    <w:rsid w:val="000F571E"/>
    <w:rsid w:val="000F5A96"/>
    <w:rsid w:val="000F5C4E"/>
    <w:rsid w:val="000F5C75"/>
    <w:rsid w:val="000F662D"/>
    <w:rsid w:val="000F67CA"/>
    <w:rsid w:val="000F6BBB"/>
    <w:rsid w:val="000F7282"/>
    <w:rsid w:val="000F74BC"/>
    <w:rsid w:val="000F77DB"/>
    <w:rsid w:val="001002B5"/>
    <w:rsid w:val="00100AC2"/>
    <w:rsid w:val="00100EA3"/>
    <w:rsid w:val="001012C1"/>
    <w:rsid w:val="00101ABC"/>
    <w:rsid w:val="00101EFA"/>
    <w:rsid w:val="00102295"/>
    <w:rsid w:val="001024F1"/>
    <w:rsid w:val="00102A1A"/>
    <w:rsid w:val="00102CE7"/>
    <w:rsid w:val="00102F58"/>
    <w:rsid w:val="001030B5"/>
    <w:rsid w:val="00103151"/>
    <w:rsid w:val="00103411"/>
    <w:rsid w:val="00103809"/>
    <w:rsid w:val="00103A35"/>
    <w:rsid w:val="00103AD5"/>
    <w:rsid w:val="001041A6"/>
    <w:rsid w:val="00104614"/>
    <w:rsid w:val="0010492B"/>
    <w:rsid w:val="001059EC"/>
    <w:rsid w:val="00105F7E"/>
    <w:rsid w:val="001064B0"/>
    <w:rsid w:val="001072CD"/>
    <w:rsid w:val="0011016D"/>
    <w:rsid w:val="001106C6"/>
    <w:rsid w:val="0011072E"/>
    <w:rsid w:val="00110CF4"/>
    <w:rsid w:val="00110EF0"/>
    <w:rsid w:val="00111280"/>
    <w:rsid w:val="001122DA"/>
    <w:rsid w:val="001127D4"/>
    <w:rsid w:val="001128DC"/>
    <w:rsid w:val="001128EA"/>
    <w:rsid w:val="00112C01"/>
    <w:rsid w:val="00112E20"/>
    <w:rsid w:val="0011373C"/>
    <w:rsid w:val="00113EAA"/>
    <w:rsid w:val="0011484B"/>
    <w:rsid w:val="001148B3"/>
    <w:rsid w:val="001148FC"/>
    <w:rsid w:val="001149D1"/>
    <w:rsid w:val="00114E1D"/>
    <w:rsid w:val="00114E28"/>
    <w:rsid w:val="001152A0"/>
    <w:rsid w:val="001157F0"/>
    <w:rsid w:val="00115ADA"/>
    <w:rsid w:val="00116AF6"/>
    <w:rsid w:val="00116D05"/>
    <w:rsid w:val="00116F63"/>
    <w:rsid w:val="00117B3F"/>
    <w:rsid w:val="00117DC5"/>
    <w:rsid w:val="001202FB"/>
    <w:rsid w:val="0012049E"/>
    <w:rsid w:val="00120D08"/>
    <w:rsid w:val="00120D86"/>
    <w:rsid w:val="001212EC"/>
    <w:rsid w:val="001217AF"/>
    <w:rsid w:val="001220AF"/>
    <w:rsid w:val="001221CF"/>
    <w:rsid w:val="001227D6"/>
    <w:rsid w:val="00122DED"/>
    <w:rsid w:val="00123027"/>
    <w:rsid w:val="00123888"/>
    <w:rsid w:val="001243FD"/>
    <w:rsid w:val="00124FCF"/>
    <w:rsid w:val="00125029"/>
    <w:rsid w:val="0012539E"/>
    <w:rsid w:val="001255B7"/>
    <w:rsid w:val="0012566F"/>
    <w:rsid w:val="0012600C"/>
    <w:rsid w:val="00126737"/>
    <w:rsid w:val="00126F23"/>
    <w:rsid w:val="0012727E"/>
    <w:rsid w:val="00127504"/>
    <w:rsid w:val="001307C1"/>
    <w:rsid w:val="00130CEC"/>
    <w:rsid w:val="001310E1"/>
    <w:rsid w:val="00131275"/>
    <w:rsid w:val="0013199A"/>
    <w:rsid w:val="00131BA1"/>
    <w:rsid w:val="00132012"/>
    <w:rsid w:val="001320CC"/>
    <w:rsid w:val="001326A5"/>
    <w:rsid w:val="00132738"/>
    <w:rsid w:val="00132B62"/>
    <w:rsid w:val="00132D07"/>
    <w:rsid w:val="001335F6"/>
    <w:rsid w:val="00133B7B"/>
    <w:rsid w:val="00133CC5"/>
    <w:rsid w:val="00133CCE"/>
    <w:rsid w:val="00133D6F"/>
    <w:rsid w:val="00133DAC"/>
    <w:rsid w:val="00133F1B"/>
    <w:rsid w:val="0013458E"/>
    <w:rsid w:val="001345C9"/>
    <w:rsid w:val="00134F38"/>
    <w:rsid w:val="00134F6D"/>
    <w:rsid w:val="001350C7"/>
    <w:rsid w:val="001351B9"/>
    <w:rsid w:val="00135CAF"/>
    <w:rsid w:val="00135E56"/>
    <w:rsid w:val="0013690E"/>
    <w:rsid w:val="001378B5"/>
    <w:rsid w:val="001379C4"/>
    <w:rsid w:val="001379F6"/>
    <w:rsid w:val="00137C15"/>
    <w:rsid w:val="00137C2C"/>
    <w:rsid w:val="00137EA9"/>
    <w:rsid w:val="001400F5"/>
    <w:rsid w:val="0014122C"/>
    <w:rsid w:val="00141392"/>
    <w:rsid w:val="001418A7"/>
    <w:rsid w:val="001422D2"/>
    <w:rsid w:val="0014245D"/>
    <w:rsid w:val="001425C4"/>
    <w:rsid w:val="001427D9"/>
    <w:rsid w:val="0014285E"/>
    <w:rsid w:val="00142EF1"/>
    <w:rsid w:val="00143940"/>
    <w:rsid w:val="00143A40"/>
    <w:rsid w:val="00143B08"/>
    <w:rsid w:val="00143F4C"/>
    <w:rsid w:val="00144402"/>
    <w:rsid w:val="00144620"/>
    <w:rsid w:val="00145493"/>
    <w:rsid w:val="0014590D"/>
    <w:rsid w:val="00145972"/>
    <w:rsid w:val="00145CA5"/>
    <w:rsid w:val="0014608B"/>
    <w:rsid w:val="001460F3"/>
    <w:rsid w:val="00146201"/>
    <w:rsid w:val="001462A6"/>
    <w:rsid w:val="00146440"/>
    <w:rsid w:val="001468A3"/>
    <w:rsid w:val="00146A42"/>
    <w:rsid w:val="00146BCF"/>
    <w:rsid w:val="00146ECC"/>
    <w:rsid w:val="00146EE9"/>
    <w:rsid w:val="0014742E"/>
    <w:rsid w:val="001478EF"/>
    <w:rsid w:val="00147A77"/>
    <w:rsid w:val="00147CCD"/>
    <w:rsid w:val="001505AE"/>
    <w:rsid w:val="00150A1E"/>
    <w:rsid w:val="00150E69"/>
    <w:rsid w:val="00150F24"/>
    <w:rsid w:val="001510E6"/>
    <w:rsid w:val="0015176C"/>
    <w:rsid w:val="00151CCC"/>
    <w:rsid w:val="00151E5D"/>
    <w:rsid w:val="0015208D"/>
    <w:rsid w:val="00152AAB"/>
    <w:rsid w:val="001531E3"/>
    <w:rsid w:val="001536BD"/>
    <w:rsid w:val="00153958"/>
    <w:rsid w:val="00153CF1"/>
    <w:rsid w:val="0015413B"/>
    <w:rsid w:val="00154DF4"/>
    <w:rsid w:val="00155752"/>
    <w:rsid w:val="001558B9"/>
    <w:rsid w:val="0015611C"/>
    <w:rsid w:val="001561AC"/>
    <w:rsid w:val="00156C33"/>
    <w:rsid w:val="00157A91"/>
    <w:rsid w:val="00157D0C"/>
    <w:rsid w:val="0016017A"/>
    <w:rsid w:val="001601C0"/>
    <w:rsid w:val="001605EF"/>
    <w:rsid w:val="00160D76"/>
    <w:rsid w:val="00160F96"/>
    <w:rsid w:val="0016120D"/>
    <w:rsid w:val="00161584"/>
    <w:rsid w:val="001616ED"/>
    <w:rsid w:val="001616F6"/>
    <w:rsid w:val="00161EA4"/>
    <w:rsid w:val="00161FF3"/>
    <w:rsid w:val="00162454"/>
    <w:rsid w:val="00162AB2"/>
    <w:rsid w:val="00162D8B"/>
    <w:rsid w:val="001631C1"/>
    <w:rsid w:val="001631EE"/>
    <w:rsid w:val="00163502"/>
    <w:rsid w:val="00163F33"/>
    <w:rsid w:val="001647A1"/>
    <w:rsid w:val="00164880"/>
    <w:rsid w:val="00164F17"/>
    <w:rsid w:val="001653A1"/>
    <w:rsid w:val="00165663"/>
    <w:rsid w:val="0016566C"/>
    <w:rsid w:val="00165B57"/>
    <w:rsid w:val="00165DCA"/>
    <w:rsid w:val="00165DF6"/>
    <w:rsid w:val="001662BF"/>
    <w:rsid w:val="0016647D"/>
    <w:rsid w:val="001665E0"/>
    <w:rsid w:val="0016676E"/>
    <w:rsid w:val="00167153"/>
    <w:rsid w:val="0016758C"/>
    <w:rsid w:val="0016783C"/>
    <w:rsid w:val="00167ABF"/>
    <w:rsid w:val="0017039B"/>
    <w:rsid w:val="00170696"/>
    <w:rsid w:val="0017089A"/>
    <w:rsid w:val="00170AEF"/>
    <w:rsid w:val="00170F6D"/>
    <w:rsid w:val="001713F7"/>
    <w:rsid w:val="00171837"/>
    <w:rsid w:val="00171F7C"/>
    <w:rsid w:val="0017204A"/>
    <w:rsid w:val="001725E5"/>
    <w:rsid w:val="001727C6"/>
    <w:rsid w:val="00172881"/>
    <w:rsid w:val="00172FDD"/>
    <w:rsid w:val="001736BC"/>
    <w:rsid w:val="00173DA8"/>
    <w:rsid w:val="00173DAE"/>
    <w:rsid w:val="001747F1"/>
    <w:rsid w:val="00174BA0"/>
    <w:rsid w:val="00174E23"/>
    <w:rsid w:val="00174FB0"/>
    <w:rsid w:val="0017539C"/>
    <w:rsid w:val="00175706"/>
    <w:rsid w:val="001758C6"/>
    <w:rsid w:val="00175F30"/>
    <w:rsid w:val="00175F37"/>
    <w:rsid w:val="0017619D"/>
    <w:rsid w:val="00176226"/>
    <w:rsid w:val="0017645D"/>
    <w:rsid w:val="0017666F"/>
    <w:rsid w:val="00176DF0"/>
    <w:rsid w:val="0017795D"/>
    <w:rsid w:val="00180C54"/>
    <w:rsid w:val="00180CD5"/>
    <w:rsid w:val="001814FB"/>
    <w:rsid w:val="001816BD"/>
    <w:rsid w:val="00181736"/>
    <w:rsid w:val="001819C3"/>
    <w:rsid w:val="00182155"/>
    <w:rsid w:val="00182618"/>
    <w:rsid w:val="0018281F"/>
    <w:rsid w:val="00182ABE"/>
    <w:rsid w:val="001830D6"/>
    <w:rsid w:val="001836DC"/>
    <w:rsid w:val="00184DE7"/>
    <w:rsid w:val="0018521E"/>
    <w:rsid w:val="00185290"/>
    <w:rsid w:val="00185684"/>
    <w:rsid w:val="00185862"/>
    <w:rsid w:val="00186717"/>
    <w:rsid w:val="00186BE3"/>
    <w:rsid w:val="00186C92"/>
    <w:rsid w:val="001872E8"/>
    <w:rsid w:val="00187339"/>
    <w:rsid w:val="00187587"/>
    <w:rsid w:val="001875BE"/>
    <w:rsid w:val="00190B0F"/>
    <w:rsid w:val="00191127"/>
    <w:rsid w:val="00191547"/>
    <w:rsid w:val="00191F1E"/>
    <w:rsid w:val="00192310"/>
    <w:rsid w:val="001923D3"/>
    <w:rsid w:val="001925F9"/>
    <w:rsid w:val="00193AE0"/>
    <w:rsid w:val="00193BD0"/>
    <w:rsid w:val="001944CB"/>
    <w:rsid w:val="00194526"/>
    <w:rsid w:val="00194A13"/>
    <w:rsid w:val="00194EAC"/>
    <w:rsid w:val="00195564"/>
    <w:rsid w:val="001955BB"/>
    <w:rsid w:val="001956BE"/>
    <w:rsid w:val="00195F68"/>
    <w:rsid w:val="0019629F"/>
    <w:rsid w:val="001962D5"/>
    <w:rsid w:val="00196818"/>
    <w:rsid w:val="001968EF"/>
    <w:rsid w:val="001970C8"/>
    <w:rsid w:val="0019798C"/>
    <w:rsid w:val="00197B6C"/>
    <w:rsid w:val="00197E61"/>
    <w:rsid w:val="001A0047"/>
    <w:rsid w:val="001A0240"/>
    <w:rsid w:val="001A0843"/>
    <w:rsid w:val="001A0EA4"/>
    <w:rsid w:val="001A1047"/>
    <w:rsid w:val="001A18DF"/>
    <w:rsid w:val="001A1F3E"/>
    <w:rsid w:val="001A20BE"/>
    <w:rsid w:val="001A2923"/>
    <w:rsid w:val="001A293D"/>
    <w:rsid w:val="001A2E20"/>
    <w:rsid w:val="001A3137"/>
    <w:rsid w:val="001A3629"/>
    <w:rsid w:val="001A3D80"/>
    <w:rsid w:val="001A3D87"/>
    <w:rsid w:val="001A3D9B"/>
    <w:rsid w:val="001A411C"/>
    <w:rsid w:val="001A4D6D"/>
    <w:rsid w:val="001A527E"/>
    <w:rsid w:val="001A5EE8"/>
    <w:rsid w:val="001A6075"/>
    <w:rsid w:val="001A6225"/>
    <w:rsid w:val="001A6752"/>
    <w:rsid w:val="001A6868"/>
    <w:rsid w:val="001A68F2"/>
    <w:rsid w:val="001A69DB"/>
    <w:rsid w:val="001A69F4"/>
    <w:rsid w:val="001A7466"/>
    <w:rsid w:val="001A74AE"/>
    <w:rsid w:val="001A75F4"/>
    <w:rsid w:val="001A7727"/>
    <w:rsid w:val="001A7AFA"/>
    <w:rsid w:val="001A7D73"/>
    <w:rsid w:val="001B196E"/>
    <w:rsid w:val="001B1A0F"/>
    <w:rsid w:val="001B1DB8"/>
    <w:rsid w:val="001B29BC"/>
    <w:rsid w:val="001B3137"/>
    <w:rsid w:val="001B401A"/>
    <w:rsid w:val="001B44D9"/>
    <w:rsid w:val="001B57DD"/>
    <w:rsid w:val="001B584A"/>
    <w:rsid w:val="001B5A30"/>
    <w:rsid w:val="001B5FF5"/>
    <w:rsid w:val="001B6B7D"/>
    <w:rsid w:val="001B7093"/>
    <w:rsid w:val="001B70E0"/>
    <w:rsid w:val="001B760F"/>
    <w:rsid w:val="001B76CB"/>
    <w:rsid w:val="001B794F"/>
    <w:rsid w:val="001C069B"/>
    <w:rsid w:val="001C09E5"/>
    <w:rsid w:val="001C0A51"/>
    <w:rsid w:val="001C0D74"/>
    <w:rsid w:val="001C13EA"/>
    <w:rsid w:val="001C1B9C"/>
    <w:rsid w:val="001C1FF2"/>
    <w:rsid w:val="001C265E"/>
    <w:rsid w:val="001C26A8"/>
    <w:rsid w:val="001C2A73"/>
    <w:rsid w:val="001C2C18"/>
    <w:rsid w:val="001C3D35"/>
    <w:rsid w:val="001C422D"/>
    <w:rsid w:val="001C4896"/>
    <w:rsid w:val="001C5355"/>
    <w:rsid w:val="001C547D"/>
    <w:rsid w:val="001C55AD"/>
    <w:rsid w:val="001C5B37"/>
    <w:rsid w:val="001C5FBA"/>
    <w:rsid w:val="001C657B"/>
    <w:rsid w:val="001C662F"/>
    <w:rsid w:val="001C66E2"/>
    <w:rsid w:val="001C6E80"/>
    <w:rsid w:val="001C73D1"/>
    <w:rsid w:val="001C73D2"/>
    <w:rsid w:val="001C7470"/>
    <w:rsid w:val="001C772B"/>
    <w:rsid w:val="001D02F6"/>
    <w:rsid w:val="001D06CC"/>
    <w:rsid w:val="001D0AA0"/>
    <w:rsid w:val="001D107A"/>
    <w:rsid w:val="001D108A"/>
    <w:rsid w:val="001D1335"/>
    <w:rsid w:val="001D2130"/>
    <w:rsid w:val="001D24C5"/>
    <w:rsid w:val="001D24E8"/>
    <w:rsid w:val="001D2895"/>
    <w:rsid w:val="001D4261"/>
    <w:rsid w:val="001D4676"/>
    <w:rsid w:val="001D5007"/>
    <w:rsid w:val="001D52D9"/>
    <w:rsid w:val="001D58A5"/>
    <w:rsid w:val="001D59AA"/>
    <w:rsid w:val="001D6F90"/>
    <w:rsid w:val="001D72ED"/>
    <w:rsid w:val="001D75E3"/>
    <w:rsid w:val="001D7F9F"/>
    <w:rsid w:val="001E10F1"/>
    <w:rsid w:val="001E1598"/>
    <w:rsid w:val="001E1B19"/>
    <w:rsid w:val="001E2231"/>
    <w:rsid w:val="001E237B"/>
    <w:rsid w:val="001E25F2"/>
    <w:rsid w:val="001E2850"/>
    <w:rsid w:val="001E2861"/>
    <w:rsid w:val="001E295F"/>
    <w:rsid w:val="001E3003"/>
    <w:rsid w:val="001E330A"/>
    <w:rsid w:val="001E335E"/>
    <w:rsid w:val="001E36CC"/>
    <w:rsid w:val="001E3BC9"/>
    <w:rsid w:val="001E3CA9"/>
    <w:rsid w:val="001E3CF9"/>
    <w:rsid w:val="001E3F2F"/>
    <w:rsid w:val="001E4014"/>
    <w:rsid w:val="001E4CF3"/>
    <w:rsid w:val="001E51B6"/>
    <w:rsid w:val="001E558B"/>
    <w:rsid w:val="001E5633"/>
    <w:rsid w:val="001E5739"/>
    <w:rsid w:val="001E582C"/>
    <w:rsid w:val="001E5965"/>
    <w:rsid w:val="001E5A6D"/>
    <w:rsid w:val="001E5B28"/>
    <w:rsid w:val="001E62CF"/>
    <w:rsid w:val="001E7F9A"/>
    <w:rsid w:val="001F001F"/>
    <w:rsid w:val="001F08CB"/>
    <w:rsid w:val="001F1B86"/>
    <w:rsid w:val="001F1C47"/>
    <w:rsid w:val="001F1C57"/>
    <w:rsid w:val="001F1EE9"/>
    <w:rsid w:val="001F21ED"/>
    <w:rsid w:val="001F24F2"/>
    <w:rsid w:val="001F3314"/>
    <w:rsid w:val="001F47EC"/>
    <w:rsid w:val="001F53E5"/>
    <w:rsid w:val="001F5577"/>
    <w:rsid w:val="001F55C3"/>
    <w:rsid w:val="001F6131"/>
    <w:rsid w:val="001F6297"/>
    <w:rsid w:val="001F62FF"/>
    <w:rsid w:val="001F6332"/>
    <w:rsid w:val="001F64A2"/>
    <w:rsid w:val="001F6583"/>
    <w:rsid w:val="001F71FF"/>
    <w:rsid w:val="001F7E3C"/>
    <w:rsid w:val="001F7E60"/>
    <w:rsid w:val="0020031A"/>
    <w:rsid w:val="00200F75"/>
    <w:rsid w:val="002014DE"/>
    <w:rsid w:val="00201F81"/>
    <w:rsid w:val="002021AD"/>
    <w:rsid w:val="002024D5"/>
    <w:rsid w:val="0020277B"/>
    <w:rsid w:val="00202E54"/>
    <w:rsid w:val="00202EF8"/>
    <w:rsid w:val="00203057"/>
    <w:rsid w:val="00203AFE"/>
    <w:rsid w:val="002049E3"/>
    <w:rsid w:val="00204A8B"/>
    <w:rsid w:val="00204AAE"/>
    <w:rsid w:val="002055F1"/>
    <w:rsid w:val="00205F1D"/>
    <w:rsid w:val="0020657F"/>
    <w:rsid w:val="0020659F"/>
    <w:rsid w:val="002075A4"/>
    <w:rsid w:val="002079F2"/>
    <w:rsid w:val="00210087"/>
    <w:rsid w:val="0021169B"/>
    <w:rsid w:val="002116AD"/>
    <w:rsid w:val="00211F9A"/>
    <w:rsid w:val="0021346E"/>
    <w:rsid w:val="0021397A"/>
    <w:rsid w:val="00214474"/>
    <w:rsid w:val="002149F7"/>
    <w:rsid w:val="00214D42"/>
    <w:rsid w:val="00215657"/>
    <w:rsid w:val="0021679D"/>
    <w:rsid w:val="0021686B"/>
    <w:rsid w:val="00216C0C"/>
    <w:rsid w:val="00217330"/>
    <w:rsid w:val="00217844"/>
    <w:rsid w:val="002179A0"/>
    <w:rsid w:val="00217A86"/>
    <w:rsid w:val="00217AC1"/>
    <w:rsid w:val="002201DF"/>
    <w:rsid w:val="00220372"/>
    <w:rsid w:val="0022072C"/>
    <w:rsid w:val="00220A87"/>
    <w:rsid w:val="002212EF"/>
    <w:rsid w:val="002215A9"/>
    <w:rsid w:val="002223E3"/>
    <w:rsid w:val="0022266B"/>
    <w:rsid w:val="0022322C"/>
    <w:rsid w:val="00223F66"/>
    <w:rsid w:val="002251D1"/>
    <w:rsid w:val="0022541A"/>
    <w:rsid w:val="00225663"/>
    <w:rsid w:val="00225B41"/>
    <w:rsid w:val="00225BDF"/>
    <w:rsid w:val="00225FB7"/>
    <w:rsid w:val="00227079"/>
    <w:rsid w:val="002272B3"/>
    <w:rsid w:val="00227590"/>
    <w:rsid w:val="00227623"/>
    <w:rsid w:val="002279B2"/>
    <w:rsid w:val="002307C6"/>
    <w:rsid w:val="00230BF2"/>
    <w:rsid w:val="00230D0F"/>
    <w:rsid w:val="002312AC"/>
    <w:rsid w:val="002312C6"/>
    <w:rsid w:val="00231422"/>
    <w:rsid w:val="002314F8"/>
    <w:rsid w:val="002315CE"/>
    <w:rsid w:val="002315FD"/>
    <w:rsid w:val="00231753"/>
    <w:rsid w:val="00231B60"/>
    <w:rsid w:val="00231FBA"/>
    <w:rsid w:val="00232389"/>
    <w:rsid w:val="002327D1"/>
    <w:rsid w:val="00232ECA"/>
    <w:rsid w:val="00232EF3"/>
    <w:rsid w:val="00233194"/>
    <w:rsid w:val="002331C9"/>
    <w:rsid w:val="002342D0"/>
    <w:rsid w:val="0023441E"/>
    <w:rsid w:val="00234ABE"/>
    <w:rsid w:val="00235759"/>
    <w:rsid w:val="00235BA4"/>
    <w:rsid w:val="00236319"/>
    <w:rsid w:val="002370B1"/>
    <w:rsid w:val="002402EB"/>
    <w:rsid w:val="00240954"/>
    <w:rsid w:val="00240AAC"/>
    <w:rsid w:val="00240B91"/>
    <w:rsid w:val="00241524"/>
    <w:rsid w:val="002417E0"/>
    <w:rsid w:val="0024216C"/>
    <w:rsid w:val="00242AEB"/>
    <w:rsid w:val="00243808"/>
    <w:rsid w:val="002439C2"/>
    <w:rsid w:val="002442CD"/>
    <w:rsid w:val="00244949"/>
    <w:rsid w:val="002450FF"/>
    <w:rsid w:val="00245D3E"/>
    <w:rsid w:val="0024654D"/>
    <w:rsid w:val="0024665D"/>
    <w:rsid w:val="002470AC"/>
    <w:rsid w:val="00247174"/>
    <w:rsid w:val="0024725D"/>
    <w:rsid w:val="00247C7D"/>
    <w:rsid w:val="00247CDD"/>
    <w:rsid w:val="00250C27"/>
    <w:rsid w:val="00250DF8"/>
    <w:rsid w:val="00250F02"/>
    <w:rsid w:val="00251158"/>
    <w:rsid w:val="00251D98"/>
    <w:rsid w:val="00251E50"/>
    <w:rsid w:val="0025206B"/>
    <w:rsid w:val="002522C3"/>
    <w:rsid w:val="00252B07"/>
    <w:rsid w:val="00252C8F"/>
    <w:rsid w:val="00252DCB"/>
    <w:rsid w:val="00252FF7"/>
    <w:rsid w:val="0025332F"/>
    <w:rsid w:val="0025354A"/>
    <w:rsid w:val="0025388A"/>
    <w:rsid w:val="00254191"/>
    <w:rsid w:val="0025444E"/>
    <w:rsid w:val="00254897"/>
    <w:rsid w:val="002548A2"/>
    <w:rsid w:val="00254DAD"/>
    <w:rsid w:val="00255024"/>
    <w:rsid w:val="0025525A"/>
    <w:rsid w:val="002558F8"/>
    <w:rsid w:val="002565B7"/>
    <w:rsid w:val="002565D6"/>
    <w:rsid w:val="00256C14"/>
    <w:rsid w:val="00256F66"/>
    <w:rsid w:val="0025730D"/>
    <w:rsid w:val="00257B39"/>
    <w:rsid w:val="00260286"/>
    <w:rsid w:val="00261520"/>
    <w:rsid w:val="00261CFD"/>
    <w:rsid w:val="0026227C"/>
    <w:rsid w:val="002627E8"/>
    <w:rsid w:val="002633A7"/>
    <w:rsid w:val="00263731"/>
    <w:rsid w:val="00263752"/>
    <w:rsid w:val="0026389B"/>
    <w:rsid w:val="00263F10"/>
    <w:rsid w:val="00263F3E"/>
    <w:rsid w:val="002642F7"/>
    <w:rsid w:val="00264951"/>
    <w:rsid w:val="00264A61"/>
    <w:rsid w:val="00265807"/>
    <w:rsid w:val="002658E7"/>
    <w:rsid w:val="00265932"/>
    <w:rsid w:val="00266042"/>
    <w:rsid w:val="00266601"/>
    <w:rsid w:val="002667D2"/>
    <w:rsid w:val="00266C52"/>
    <w:rsid w:val="00266E7D"/>
    <w:rsid w:val="00266FDC"/>
    <w:rsid w:val="00267387"/>
    <w:rsid w:val="002673CF"/>
    <w:rsid w:val="00267AEB"/>
    <w:rsid w:val="00270C18"/>
    <w:rsid w:val="002717E6"/>
    <w:rsid w:val="00271A3B"/>
    <w:rsid w:val="00271ACC"/>
    <w:rsid w:val="002720DF"/>
    <w:rsid w:val="0027217B"/>
    <w:rsid w:val="002724D4"/>
    <w:rsid w:val="002726B5"/>
    <w:rsid w:val="00272D43"/>
    <w:rsid w:val="002732CC"/>
    <w:rsid w:val="002734A5"/>
    <w:rsid w:val="002738FB"/>
    <w:rsid w:val="00274576"/>
    <w:rsid w:val="0027461B"/>
    <w:rsid w:val="002754A6"/>
    <w:rsid w:val="00275583"/>
    <w:rsid w:val="00275AD3"/>
    <w:rsid w:val="00275C93"/>
    <w:rsid w:val="002760BD"/>
    <w:rsid w:val="00276343"/>
    <w:rsid w:val="002764C6"/>
    <w:rsid w:val="00276B36"/>
    <w:rsid w:val="00276BFF"/>
    <w:rsid w:val="00277289"/>
    <w:rsid w:val="00277F3F"/>
    <w:rsid w:val="002801A2"/>
    <w:rsid w:val="0028077B"/>
    <w:rsid w:val="0028099D"/>
    <w:rsid w:val="00280D26"/>
    <w:rsid w:val="00280D40"/>
    <w:rsid w:val="00281041"/>
    <w:rsid w:val="00281662"/>
    <w:rsid w:val="00281BB9"/>
    <w:rsid w:val="00281C96"/>
    <w:rsid w:val="00281F39"/>
    <w:rsid w:val="00281FAA"/>
    <w:rsid w:val="00282352"/>
    <w:rsid w:val="002829ED"/>
    <w:rsid w:val="00282C71"/>
    <w:rsid w:val="00282E15"/>
    <w:rsid w:val="00282E69"/>
    <w:rsid w:val="00283647"/>
    <w:rsid w:val="00283ADC"/>
    <w:rsid w:val="00283B1B"/>
    <w:rsid w:val="002840B2"/>
    <w:rsid w:val="0028417D"/>
    <w:rsid w:val="002842BA"/>
    <w:rsid w:val="002844B7"/>
    <w:rsid w:val="0028498E"/>
    <w:rsid w:val="00285070"/>
    <w:rsid w:val="00285126"/>
    <w:rsid w:val="002858E8"/>
    <w:rsid w:val="00285F2A"/>
    <w:rsid w:val="00286ABD"/>
    <w:rsid w:val="00286CD3"/>
    <w:rsid w:val="00287341"/>
    <w:rsid w:val="00287359"/>
    <w:rsid w:val="00287CA4"/>
    <w:rsid w:val="00290F3C"/>
    <w:rsid w:val="00291211"/>
    <w:rsid w:val="002912BC"/>
    <w:rsid w:val="0029281F"/>
    <w:rsid w:val="00292EB7"/>
    <w:rsid w:val="00293307"/>
    <w:rsid w:val="0029332C"/>
    <w:rsid w:val="002936E1"/>
    <w:rsid w:val="00294340"/>
    <w:rsid w:val="00295B4A"/>
    <w:rsid w:val="002963F4"/>
    <w:rsid w:val="00296A22"/>
    <w:rsid w:val="00296CCD"/>
    <w:rsid w:val="00296E04"/>
    <w:rsid w:val="00296FCD"/>
    <w:rsid w:val="00297407"/>
    <w:rsid w:val="00297C7B"/>
    <w:rsid w:val="00297D5E"/>
    <w:rsid w:val="002A03A1"/>
    <w:rsid w:val="002A04F0"/>
    <w:rsid w:val="002A0639"/>
    <w:rsid w:val="002A0D9E"/>
    <w:rsid w:val="002A0E38"/>
    <w:rsid w:val="002A0E56"/>
    <w:rsid w:val="002A13F9"/>
    <w:rsid w:val="002A1747"/>
    <w:rsid w:val="002A2329"/>
    <w:rsid w:val="002A260F"/>
    <w:rsid w:val="002A30ED"/>
    <w:rsid w:val="002A36D8"/>
    <w:rsid w:val="002A3C2C"/>
    <w:rsid w:val="002A4002"/>
    <w:rsid w:val="002A4302"/>
    <w:rsid w:val="002A43C6"/>
    <w:rsid w:val="002A470F"/>
    <w:rsid w:val="002A47EF"/>
    <w:rsid w:val="002A4CA2"/>
    <w:rsid w:val="002A5163"/>
    <w:rsid w:val="002A51F6"/>
    <w:rsid w:val="002A545C"/>
    <w:rsid w:val="002A570F"/>
    <w:rsid w:val="002A5D49"/>
    <w:rsid w:val="002A5E5E"/>
    <w:rsid w:val="002A6F04"/>
    <w:rsid w:val="002A7353"/>
    <w:rsid w:val="002A7562"/>
    <w:rsid w:val="002B0006"/>
    <w:rsid w:val="002B0273"/>
    <w:rsid w:val="002B0E71"/>
    <w:rsid w:val="002B1746"/>
    <w:rsid w:val="002B1784"/>
    <w:rsid w:val="002B1BD4"/>
    <w:rsid w:val="002B1DB0"/>
    <w:rsid w:val="002B1ED4"/>
    <w:rsid w:val="002B2382"/>
    <w:rsid w:val="002B3E48"/>
    <w:rsid w:val="002B4199"/>
    <w:rsid w:val="002B41F0"/>
    <w:rsid w:val="002B4286"/>
    <w:rsid w:val="002B4418"/>
    <w:rsid w:val="002B4889"/>
    <w:rsid w:val="002B51C1"/>
    <w:rsid w:val="002B52B8"/>
    <w:rsid w:val="002B53DF"/>
    <w:rsid w:val="002B56AD"/>
    <w:rsid w:val="002B57C8"/>
    <w:rsid w:val="002B5EB4"/>
    <w:rsid w:val="002B70BA"/>
    <w:rsid w:val="002B74B5"/>
    <w:rsid w:val="002B7B40"/>
    <w:rsid w:val="002B7D94"/>
    <w:rsid w:val="002B7E5E"/>
    <w:rsid w:val="002C091D"/>
    <w:rsid w:val="002C093A"/>
    <w:rsid w:val="002C0CC7"/>
    <w:rsid w:val="002C0EF7"/>
    <w:rsid w:val="002C0F98"/>
    <w:rsid w:val="002C1041"/>
    <w:rsid w:val="002C1289"/>
    <w:rsid w:val="002C156A"/>
    <w:rsid w:val="002C15ED"/>
    <w:rsid w:val="002C181E"/>
    <w:rsid w:val="002C1EE4"/>
    <w:rsid w:val="002C2058"/>
    <w:rsid w:val="002C29AF"/>
    <w:rsid w:val="002C29ED"/>
    <w:rsid w:val="002C2E8E"/>
    <w:rsid w:val="002C314A"/>
    <w:rsid w:val="002C379D"/>
    <w:rsid w:val="002C501F"/>
    <w:rsid w:val="002C55D0"/>
    <w:rsid w:val="002C583E"/>
    <w:rsid w:val="002C5996"/>
    <w:rsid w:val="002C5AD7"/>
    <w:rsid w:val="002C5CAD"/>
    <w:rsid w:val="002C5DFA"/>
    <w:rsid w:val="002C6295"/>
    <w:rsid w:val="002C67DD"/>
    <w:rsid w:val="002C6C9D"/>
    <w:rsid w:val="002C6DE7"/>
    <w:rsid w:val="002C701F"/>
    <w:rsid w:val="002C7598"/>
    <w:rsid w:val="002C7612"/>
    <w:rsid w:val="002C784D"/>
    <w:rsid w:val="002C791A"/>
    <w:rsid w:val="002D04F4"/>
    <w:rsid w:val="002D061B"/>
    <w:rsid w:val="002D0E3D"/>
    <w:rsid w:val="002D0E5B"/>
    <w:rsid w:val="002D123C"/>
    <w:rsid w:val="002D138C"/>
    <w:rsid w:val="002D1413"/>
    <w:rsid w:val="002D14B5"/>
    <w:rsid w:val="002D1CEE"/>
    <w:rsid w:val="002D210B"/>
    <w:rsid w:val="002D2AA2"/>
    <w:rsid w:val="002D3122"/>
    <w:rsid w:val="002D31D3"/>
    <w:rsid w:val="002D3532"/>
    <w:rsid w:val="002D3588"/>
    <w:rsid w:val="002D35D2"/>
    <w:rsid w:val="002D35E1"/>
    <w:rsid w:val="002D39A4"/>
    <w:rsid w:val="002D4C2E"/>
    <w:rsid w:val="002D4D65"/>
    <w:rsid w:val="002D5284"/>
    <w:rsid w:val="002D53C5"/>
    <w:rsid w:val="002D63C2"/>
    <w:rsid w:val="002D6942"/>
    <w:rsid w:val="002D6A26"/>
    <w:rsid w:val="002D6CC0"/>
    <w:rsid w:val="002E00FF"/>
    <w:rsid w:val="002E01A3"/>
    <w:rsid w:val="002E0426"/>
    <w:rsid w:val="002E06A1"/>
    <w:rsid w:val="002E0D7C"/>
    <w:rsid w:val="002E11E5"/>
    <w:rsid w:val="002E1F84"/>
    <w:rsid w:val="002E268D"/>
    <w:rsid w:val="002E2931"/>
    <w:rsid w:val="002E2D6D"/>
    <w:rsid w:val="002E35E4"/>
    <w:rsid w:val="002E3742"/>
    <w:rsid w:val="002E40FE"/>
    <w:rsid w:val="002E42B8"/>
    <w:rsid w:val="002E489D"/>
    <w:rsid w:val="002E4B4F"/>
    <w:rsid w:val="002E540A"/>
    <w:rsid w:val="002E63DA"/>
    <w:rsid w:val="002E6464"/>
    <w:rsid w:val="002E6764"/>
    <w:rsid w:val="002E6A6C"/>
    <w:rsid w:val="002E76CD"/>
    <w:rsid w:val="002E7CBE"/>
    <w:rsid w:val="002F0BDE"/>
    <w:rsid w:val="002F1793"/>
    <w:rsid w:val="002F1A2E"/>
    <w:rsid w:val="002F1C2E"/>
    <w:rsid w:val="002F1F5B"/>
    <w:rsid w:val="002F2071"/>
    <w:rsid w:val="002F2416"/>
    <w:rsid w:val="002F312F"/>
    <w:rsid w:val="002F3981"/>
    <w:rsid w:val="002F3CFD"/>
    <w:rsid w:val="002F41CD"/>
    <w:rsid w:val="002F43A2"/>
    <w:rsid w:val="002F486E"/>
    <w:rsid w:val="002F4AC2"/>
    <w:rsid w:val="002F4AD3"/>
    <w:rsid w:val="002F4D1E"/>
    <w:rsid w:val="002F4D6E"/>
    <w:rsid w:val="002F4E3B"/>
    <w:rsid w:val="002F5494"/>
    <w:rsid w:val="002F56F9"/>
    <w:rsid w:val="002F5723"/>
    <w:rsid w:val="002F5BD3"/>
    <w:rsid w:val="002F60CA"/>
    <w:rsid w:val="002F6A1E"/>
    <w:rsid w:val="002F7CAB"/>
    <w:rsid w:val="002F7EF3"/>
    <w:rsid w:val="003001B4"/>
    <w:rsid w:val="0030029A"/>
    <w:rsid w:val="00300390"/>
    <w:rsid w:val="00300875"/>
    <w:rsid w:val="00300B76"/>
    <w:rsid w:val="00300E50"/>
    <w:rsid w:val="00300EEC"/>
    <w:rsid w:val="00300F20"/>
    <w:rsid w:val="00301240"/>
    <w:rsid w:val="00301390"/>
    <w:rsid w:val="003018F8"/>
    <w:rsid w:val="00301F0A"/>
    <w:rsid w:val="00302104"/>
    <w:rsid w:val="00302AD5"/>
    <w:rsid w:val="00303174"/>
    <w:rsid w:val="00303183"/>
    <w:rsid w:val="00303221"/>
    <w:rsid w:val="0030353D"/>
    <w:rsid w:val="00303697"/>
    <w:rsid w:val="0030377D"/>
    <w:rsid w:val="00303A89"/>
    <w:rsid w:val="00303F3F"/>
    <w:rsid w:val="003044AE"/>
    <w:rsid w:val="003054F5"/>
    <w:rsid w:val="0030551D"/>
    <w:rsid w:val="0030575A"/>
    <w:rsid w:val="00305894"/>
    <w:rsid w:val="003069C6"/>
    <w:rsid w:val="003069C9"/>
    <w:rsid w:val="00307054"/>
    <w:rsid w:val="00307B49"/>
    <w:rsid w:val="00307F8D"/>
    <w:rsid w:val="0031158C"/>
    <w:rsid w:val="0031166E"/>
    <w:rsid w:val="00311682"/>
    <w:rsid w:val="00311824"/>
    <w:rsid w:val="0031200D"/>
    <w:rsid w:val="00312264"/>
    <w:rsid w:val="003124FF"/>
    <w:rsid w:val="00312792"/>
    <w:rsid w:val="003128D4"/>
    <w:rsid w:val="00312A0C"/>
    <w:rsid w:val="003132E6"/>
    <w:rsid w:val="003138A2"/>
    <w:rsid w:val="00313C84"/>
    <w:rsid w:val="00313E16"/>
    <w:rsid w:val="00314201"/>
    <w:rsid w:val="0031442B"/>
    <w:rsid w:val="003145C4"/>
    <w:rsid w:val="003149BE"/>
    <w:rsid w:val="00314D4F"/>
    <w:rsid w:val="00314DE6"/>
    <w:rsid w:val="00315014"/>
    <w:rsid w:val="00315978"/>
    <w:rsid w:val="003162D5"/>
    <w:rsid w:val="00316409"/>
    <w:rsid w:val="00316FDF"/>
    <w:rsid w:val="00317281"/>
    <w:rsid w:val="003177B6"/>
    <w:rsid w:val="00317DA0"/>
    <w:rsid w:val="003201F7"/>
    <w:rsid w:val="003211F2"/>
    <w:rsid w:val="0032126D"/>
    <w:rsid w:val="0032191C"/>
    <w:rsid w:val="00321F72"/>
    <w:rsid w:val="00321F78"/>
    <w:rsid w:val="00322154"/>
    <w:rsid w:val="00322BD2"/>
    <w:rsid w:val="00322C6B"/>
    <w:rsid w:val="00322F6B"/>
    <w:rsid w:val="0032316B"/>
    <w:rsid w:val="0032349C"/>
    <w:rsid w:val="0032494C"/>
    <w:rsid w:val="0032535E"/>
    <w:rsid w:val="00325462"/>
    <w:rsid w:val="00326263"/>
    <w:rsid w:val="003273CB"/>
    <w:rsid w:val="00327952"/>
    <w:rsid w:val="0033003B"/>
    <w:rsid w:val="003304E2"/>
    <w:rsid w:val="003306B1"/>
    <w:rsid w:val="0033083D"/>
    <w:rsid w:val="00331572"/>
    <w:rsid w:val="0033164F"/>
    <w:rsid w:val="003316BC"/>
    <w:rsid w:val="003317F5"/>
    <w:rsid w:val="0033207A"/>
    <w:rsid w:val="003321B2"/>
    <w:rsid w:val="00332904"/>
    <w:rsid w:val="00332F3B"/>
    <w:rsid w:val="00333121"/>
    <w:rsid w:val="00333619"/>
    <w:rsid w:val="003344DB"/>
    <w:rsid w:val="00334A98"/>
    <w:rsid w:val="00334ABD"/>
    <w:rsid w:val="00334E43"/>
    <w:rsid w:val="00334E61"/>
    <w:rsid w:val="00335ECA"/>
    <w:rsid w:val="00336AD2"/>
    <w:rsid w:val="00336CFA"/>
    <w:rsid w:val="00336D7D"/>
    <w:rsid w:val="00337273"/>
    <w:rsid w:val="0033727E"/>
    <w:rsid w:val="003401A5"/>
    <w:rsid w:val="003403A7"/>
    <w:rsid w:val="00340B94"/>
    <w:rsid w:val="00340C48"/>
    <w:rsid w:val="003410C1"/>
    <w:rsid w:val="003411A0"/>
    <w:rsid w:val="00341A76"/>
    <w:rsid w:val="00341C47"/>
    <w:rsid w:val="003420D5"/>
    <w:rsid w:val="00342798"/>
    <w:rsid w:val="00342869"/>
    <w:rsid w:val="00342F50"/>
    <w:rsid w:val="00343151"/>
    <w:rsid w:val="003431C8"/>
    <w:rsid w:val="0034353B"/>
    <w:rsid w:val="003436C8"/>
    <w:rsid w:val="003438D6"/>
    <w:rsid w:val="00343A8F"/>
    <w:rsid w:val="00343B0C"/>
    <w:rsid w:val="00344209"/>
    <w:rsid w:val="0034445E"/>
    <w:rsid w:val="00344693"/>
    <w:rsid w:val="003454C6"/>
    <w:rsid w:val="0034559A"/>
    <w:rsid w:val="00345B62"/>
    <w:rsid w:val="00345DB5"/>
    <w:rsid w:val="0034675F"/>
    <w:rsid w:val="00347773"/>
    <w:rsid w:val="0034794C"/>
    <w:rsid w:val="003479A4"/>
    <w:rsid w:val="00347A5F"/>
    <w:rsid w:val="003503A5"/>
    <w:rsid w:val="00350B41"/>
    <w:rsid w:val="00350D72"/>
    <w:rsid w:val="00350FBE"/>
    <w:rsid w:val="00351563"/>
    <w:rsid w:val="003519E7"/>
    <w:rsid w:val="00351B48"/>
    <w:rsid w:val="00351D66"/>
    <w:rsid w:val="0035219D"/>
    <w:rsid w:val="0035285F"/>
    <w:rsid w:val="00352B58"/>
    <w:rsid w:val="00352CAF"/>
    <w:rsid w:val="00353A8D"/>
    <w:rsid w:val="003543EB"/>
    <w:rsid w:val="00354734"/>
    <w:rsid w:val="003555A1"/>
    <w:rsid w:val="003557FA"/>
    <w:rsid w:val="003566B9"/>
    <w:rsid w:val="0035703B"/>
    <w:rsid w:val="003571B4"/>
    <w:rsid w:val="003574EA"/>
    <w:rsid w:val="003574F4"/>
    <w:rsid w:val="00357C03"/>
    <w:rsid w:val="00357E1A"/>
    <w:rsid w:val="003602D9"/>
    <w:rsid w:val="00360AC9"/>
    <w:rsid w:val="00360C5A"/>
    <w:rsid w:val="0036144D"/>
    <w:rsid w:val="00361A6D"/>
    <w:rsid w:val="00361B7C"/>
    <w:rsid w:val="00362116"/>
    <w:rsid w:val="00362C14"/>
    <w:rsid w:val="003630FD"/>
    <w:rsid w:val="00363315"/>
    <w:rsid w:val="0036343C"/>
    <w:rsid w:val="00363616"/>
    <w:rsid w:val="00363956"/>
    <w:rsid w:val="00363B04"/>
    <w:rsid w:val="003644A6"/>
    <w:rsid w:val="003648D3"/>
    <w:rsid w:val="003649FA"/>
    <w:rsid w:val="003652B9"/>
    <w:rsid w:val="0036540E"/>
    <w:rsid w:val="00365557"/>
    <w:rsid w:val="003656CC"/>
    <w:rsid w:val="00366AA8"/>
    <w:rsid w:val="00366E0D"/>
    <w:rsid w:val="003677EC"/>
    <w:rsid w:val="00370417"/>
    <w:rsid w:val="0037077E"/>
    <w:rsid w:val="003708BB"/>
    <w:rsid w:val="003715C0"/>
    <w:rsid w:val="00371827"/>
    <w:rsid w:val="003719BA"/>
    <w:rsid w:val="00371AE7"/>
    <w:rsid w:val="00371CB3"/>
    <w:rsid w:val="00372063"/>
    <w:rsid w:val="00372BD2"/>
    <w:rsid w:val="003730F9"/>
    <w:rsid w:val="00373702"/>
    <w:rsid w:val="0037384F"/>
    <w:rsid w:val="003738A4"/>
    <w:rsid w:val="00374032"/>
    <w:rsid w:val="00374841"/>
    <w:rsid w:val="00374CAE"/>
    <w:rsid w:val="00374DD4"/>
    <w:rsid w:val="00374EDE"/>
    <w:rsid w:val="00375032"/>
    <w:rsid w:val="0037557F"/>
    <w:rsid w:val="003755A4"/>
    <w:rsid w:val="00375854"/>
    <w:rsid w:val="00375B06"/>
    <w:rsid w:val="00375CAD"/>
    <w:rsid w:val="00376299"/>
    <w:rsid w:val="003766B0"/>
    <w:rsid w:val="00376954"/>
    <w:rsid w:val="00376F2B"/>
    <w:rsid w:val="00377310"/>
    <w:rsid w:val="00380111"/>
    <w:rsid w:val="00380E9F"/>
    <w:rsid w:val="003810D0"/>
    <w:rsid w:val="003811AF"/>
    <w:rsid w:val="00381AE7"/>
    <w:rsid w:val="00381ED5"/>
    <w:rsid w:val="00382749"/>
    <w:rsid w:val="00382838"/>
    <w:rsid w:val="0038287B"/>
    <w:rsid w:val="00382AE8"/>
    <w:rsid w:val="00382B5F"/>
    <w:rsid w:val="00382DDF"/>
    <w:rsid w:val="00382FE6"/>
    <w:rsid w:val="0038425A"/>
    <w:rsid w:val="003843E1"/>
    <w:rsid w:val="003844E5"/>
    <w:rsid w:val="003848AC"/>
    <w:rsid w:val="00384C83"/>
    <w:rsid w:val="00384CAD"/>
    <w:rsid w:val="00384D9F"/>
    <w:rsid w:val="00384E1D"/>
    <w:rsid w:val="003850B2"/>
    <w:rsid w:val="0038535C"/>
    <w:rsid w:val="00385621"/>
    <w:rsid w:val="00386438"/>
    <w:rsid w:val="003868D4"/>
    <w:rsid w:val="0038767F"/>
    <w:rsid w:val="003877E5"/>
    <w:rsid w:val="00387923"/>
    <w:rsid w:val="00387EC9"/>
    <w:rsid w:val="003903A2"/>
    <w:rsid w:val="003905C2"/>
    <w:rsid w:val="00391189"/>
    <w:rsid w:val="00391306"/>
    <w:rsid w:val="003913D4"/>
    <w:rsid w:val="00391CCA"/>
    <w:rsid w:val="0039217C"/>
    <w:rsid w:val="003923CA"/>
    <w:rsid w:val="00392DCF"/>
    <w:rsid w:val="0039300D"/>
    <w:rsid w:val="00393F4D"/>
    <w:rsid w:val="003941FF"/>
    <w:rsid w:val="0039453E"/>
    <w:rsid w:val="00394B51"/>
    <w:rsid w:val="00394F2E"/>
    <w:rsid w:val="0039575E"/>
    <w:rsid w:val="003958AF"/>
    <w:rsid w:val="00395D8A"/>
    <w:rsid w:val="003965D1"/>
    <w:rsid w:val="0039674A"/>
    <w:rsid w:val="00396ADA"/>
    <w:rsid w:val="00396DE2"/>
    <w:rsid w:val="00396F24"/>
    <w:rsid w:val="003A0148"/>
    <w:rsid w:val="003A088E"/>
    <w:rsid w:val="003A0964"/>
    <w:rsid w:val="003A0BEA"/>
    <w:rsid w:val="003A107D"/>
    <w:rsid w:val="003A1335"/>
    <w:rsid w:val="003A15CD"/>
    <w:rsid w:val="003A243A"/>
    <w:rsid w:val="003A249F"/>
    <w:rsid w:val="003A28FF"/>
    <w:rsid w:val="003A2936"/>
    <w:rsid w:val="003A295D"/>
    <w:rsid w:val="003A2AE3"/>
    <w:rsid w:val="003A2B50"/>
    <w:rsid w:val="003A2C2C"/>
    <w:rsid w:val="003A36E0"/>
    <w:rsid w:val="003A42BE"/>
    <w:rsid w:val="003A4404"/>
    <w:rsid w:val="003A49A1"/>
    <w:rsid w:val="003A4DCE"/>
    <w:rsid w:val="003A5951"/>
    <w:rsid w:val="003A59A8"/>
    <w:rsid w:val="003A5A7C"/>
    <w:rsid w:val="003A5FF7"/>
    <w:rsid w:val="003A683A"/>
    <w:rsid w:val="003A6F35"/>
    <w:rsid w:val="003A6F6F"/>
    <w:rsid w:val="003A790C"/>
    <w:rsid w:val="003A7B07"/>
    <w:rsid w:val="003A7DDF"/>
    <w:rsid w:val="003B0EBA"/>
    <w:rsid w:val="003B0F81"/>
    <w:rsid w:val="003B1486"/>
    <w:rsid w:val="003B1DAD"/>
    <w:rsid w:val="003B234F"/>
    <w:rsid w:val="003B24BD"/>
    <w:rsid w:val="003B2BA2"/>
    <w:rsid w:val="003B308A"/>
    <w:rsid w:val="003B3353"/>
    <w:rsid w:val="003B4333"/>
    <w:rsid w:val="003B57B3"/>
    <w:rsid w:val="003B57C4"/>
    <w:rsid w:val="003B6231"/>
    <w:rsid w:val="003B6C72"/>
    <w:rsid w:val="003B6D9F"/>
    <w:rsid w:val="003B70F8"/>
    <w:rsid w:val="003B71E2"/>
    <w:rsid w:val="003B7589"/>
    <w:rsid w:val="003B75CA"/>
    <w:rsid w:val="003B7B1C"/>
    <w:rsid w:val="003C0BEC"/>
    <w:rsid w:val="003C0DD7"/>
    <w:rsid w:val="003C12B5"/>
    <w:rsid w:val="003C15DF"/>
    <w:rsid w:val="003C1617"/>
    <w:rsid w:val="003C1718"/>
    <w:rsid w:val="003C178A"/>
    <w:rsid w:val="003C18E1"/>
    <w:rsid w:val="003C1F63"/>
    <w:rsid w:val="003C2237"/>
    <w:rsid w:val="003C24A3"/>
    <w:rsid w:val="003C24AA"/>
    <w:rsid w:val="003C2A1D"/>
    <w:rsid w:val="003C3829"/>
    <w:rsid w:val="003C3AD5"/>
    <w:rsid w:val="003C3C08"/>
    <w:rsid w:val="003C4159"/>
    <w:rsid w:val="003C41CC"/>
    <w:rsid w:val="003C436B"/>
    <w:rsid w:val="003C4A17"/>
    <w:rsid w:val="003C4CCF"/>
    <w:rsid w:val="003C5497"/>
    <w:rsid w:val="003C5858"/>
    <w:rsid w:val="003C58C7"/>
    <w:rsid w:val="003C62BE"/>
    <w:rsid w:val="003C6D10"/>
    <w:rsid w:val="003C78FA"/>
    <w:rsid w:val="003C7F12"/>
    <w:rsid w:val="003D06AD"/>
    <w:rsid w:val="003D0711"/>
    <w:rsid w:val="003D1403"/>
    <w:rsid w:val="003D158A"/>
    <w:rsid w:val="003D1CB5"/>
    <w:rsid w:val="003D1FBD"/>
    <w:rsid w:val="003D2025"/>
    <w:rsid w:val="003D25F6"/>
    <w:rsid w:val="003D28D8"/>
    <w:rsid w:val="003D2F01"/>
    <w:rsid w:val="003D300A"/>
    <w:rsid w:val="003D35DD"/>
    <w:rsid w:val="003D4024"/>
    <w:rsid w:val="003D41C9"/>
    <w:rsid w:val="003D48D2"/>
    <w:rsid w:val="003D4E6D"/>
    <w:rsid w:val="003D556E"/>
    <w:rsid w:val="003D58F6"/>
    <w:rsid w:val="003D5B45"/>
    <w:rsid w:val="003D5BF5"/>
    <w:rsid w:val="003D600E"/>
    <w:rsid w:val="003D6561"/>
    <w:rsid w:val="003D6EC9"/>
    <w:rsid w:val="003E0773"/>
    <w:rsid w:val="003E138F"/>
    <w:rsid w:val="003E1396"/>
    <w:rsid w:val="003E155F"/>
    <w:rsid w:val="003E216B"/>
    <w:rsid w:val="003E285D"/>
    <w:rsid w:val="003E2BE3"/>
    <w:rsid w:val="003E2CF4"/>
    <w:rsid w:val="003E2E51"/>
    <w:rsid w:val="003E3058"/>
    <w:rsid w:val="003E322D"/>
    <w:rsid w:val="003E3792"/>
    <w:rsid w:val="003E3898"/>
    <w:rsid w:val="003E3A55"/>
    <w:rsid w:val="003E41FF"/>
    <w:rsid w:val="003E4473"/>
    <w:rsid w:val="003E4ACE"/>
    <w:rsid w:val="003E58DB"/>
    <w:rsid w:val="003E5A07"/>
    <w:rsid w:val="003E6AA2"/>
    <w:rsid w:val="003E6EBB"/>
    <w:rsid w:val="003E6F32"/>
    <w:rsid w:val="003E74D1"/>
    <w:rsid w:val="003E7662"/>
    <w:rsid w:val="003E76E3"/>
    <w:rsid w:val="003E7AD3"/>
    <w:rsid w:val="003F022E"/>
    <w:rsid w:val="003F0880"/>
    <w:rsid w:val="003F098E"/>
    <w:rsid w:val="003F0993"/>
    <w:rsid w:val="003F0C5D"/>
    <w:rsid w:val="003F0D7E"/>
    <w:rsid w:val="003F0F47"/>
    <w:rsid w:val="003F2ACF"/>
    <w:rsid w:val="003F35A7"/>
    <w:rsid w:val="003F3EAF"/>
    <w:rsid w:val="003F4C91"/>
    <w:rsid w:val="003F4E47"/>
    <w:rsid w:val="003F55D7"/>
    <w:rsid w:val="003F5F67"/>
    <w:rsid w:val="003F60F3"/>
    <w:rsid w:val="003F67B3"/>
    <w:rsid w:val="003F7537"/>
    <w:rsid w:val="003F7B82"/>
    <w:rsid w:val="003F7E6C"/>
    <w:rsid w:val="003F7F83"/>
    <w:rsid w:val="00400413"/>
    <w:rsid w:val="00400C00"/>
    <w:rsid w:val="0040167E"/>
    <w:rsid w:val="00402510"/>
    <w:rsid w:val="0040323A"/>
    <w:rsid w:val="00403295"/>
    <w:rsid w:val="00403895"/>
    <w:rsid w:val="00403EDB"/>
    <w:rsid w:val="00404F52"/>
    <w:rsid w:val="0040533F"/>
    <w:rsid w:val="004066F9"/>
    <w:rsid w:val="0040677B"/>
    <w:rsid w:val="004069DE"/>
    <w:rsid w:val="00407174"/>
    <w:rsid w:val="00407381"/>
    <w:rsid w:val="00407D79"/>
    <w:rsid w:val="00410210"/>
    <w:rsid w:val="004102B1"/>
    <w:rsid w:val="0041059A"/>
    <w:rsid w:val="004105A4"/>
    <w:rsid w:val="00410A45"/>
    <w:rsid w:val="00411076"/>
    <w:rsid w:val="0041129B"/>
    <w:rsid w:val="004114FD"/>
    <w:rsid w:val="0041285E"/>
    <w:rsid w:val="00412DFB"/>
    <w:rsid w:val="00413862"/>
    <w:rsid w:val="004139B1"/>
    <w:rsid w:val="00414989"/>
    <w:rsid w:val="00414F12"/>
    <w:rsid w:val="004151E4"/>
    <w:rsid w:val="004154B9"/>
    <w:rsid w:val="0041580E"/>
    <w:rsid w:val="00415FA9"/>
    <w:rsid w:val="004165CB"/>
    <w:rsid w:val="00416AD9"/>
    <w:rsid w:val="00416B3A"/>
    <w:rsid w:val="00416C75"/>
    <w:rsid w:val="00417D25"/>
    <w:rsid w:val="00420242"/>
    <w:rsid w:val="004207FF"/>
    <w:rsid w:val="00421D15"/>
    <w:rsid w:val="00422739"/>
    <w:rsid w:val="00422E6D"/>
    <w:rsid w:val="00423211"/>
    <w:rsid w:val="00423212"/>
    <w:rsid w:val="004234EA"/>
    <w:rsid w:val="004235EC"/>
    <w:rsid w:val="0042370C"/>
    <w:rsid w:val="0042436B"/>
    <w:rsid w:val="0042497F"/>
    <w:rsid w:val="004249AF"/>
    <w:rsid w:val="00424B42"/>
    <w:rsid w:val="00424BCB"/>
    <w:rsid w:val="00425088"/>
    <w:rsid w:val="004253EC"/>
    <w:rsid w:val="00425D30"/>
    <w:rsid w:val="00425F6E"/>
    <w:rsid w:val="0042640F"/>
    <w:rsid w:val="0042645B"/>
    <w:rsid w:val="004266B7"/>
    <w:rsid w:val="00427509"/>
    <w:rsid w:val="004275C7"/>
    <w:rsid w:val="00427E70"/>
    <w:rsid w:val="004310F3"/>
    <w:rsid w:val="0043112C"/>
    <w:rsid w:val="00431A9A"/>
    <w:rsid w:val="00431B31"/>
    <w:rsid w:val="00433128"/>
    <w:rsid w:val="00434075"/>
    <w:rsid w:val="00434C18"/>
    <w:rsid w:val="00434CAB"/>
    <w:rsid w:val="004352F9"/>
    <w:rsid w:val="004355DD"/>
    <w:rsid w:val="0043565D"/>
    <w:rsid w:val="00435C6C"/>
    <w:rsid w:val="004360F2"/>
    <w:rsid w:val="00436523"/>
    <w:rsid w:val="004368FB"/>
    <w:rsid w:val="00436A4D"/>
    <w:rsid w:val="004375DC"/>
    <w:rsid w:val="00437916"/>
    <w:rsid w:val="00437B38"/>
    <w:rsid w:val="00437E52"/>
    <w:rsid w:val="0044041C"/>
    <w:rsid w:val="00440421"/>
    <w:rsid w:val="0044044C"/>
    <w:rsid w:val="00440927"/>
    <w:rsid w:val="00440B6D"/>
    <w:rsid w:val="00440F02"/>
    <w:rsid w:val="00441330"/>
    <w:rsid w:val="0044133F"/>
    <w:rsid w:val="00441CFE"/>
    <w:rsid w:val="004423D4"/>
    <w:rsid w:val="004429A5"/>
    <w:rsid w:val="004429D1"/>
    <w:rsid w:val="004432A9"/>
    <w:rsid w:val="004436B5"/>
    <w:rsid w:val="0044409F"/>
    <w:rsid w:val="00444146"/>
    <w:rsid w:val="00444170"/>
    <w:rsid w:val="004448B7"/>
    <w:rsid w:val="00445979"/>
    <w:rsid w:val="00445F9A"/>
    <w:rsid w:val="00446153"/>
    <w:rsid w:val="004461F5"/>
    <w:rsid w:val="004465D4"/>
    <w:rsid w:val="00446935"/>
    <w:rsid w:val="00446D03"/>
    <w:rsid w:val="0044709B"/>
    <w:rsid w:val="004478F2"/>
    <w:rsid w:val="00447969"/>
    <w:rsid w:val="00447CE2"/>
    <w:rsid w:val="00450101"/>
    <w:rsid w:val="00450277"/>
    <w:rsid w:val="00451B8D"/>
    <w:rsid w:val="00451BEE"/>
    <w:rsid w:val="00451C07"/>
    <w:rsid w:val="00452681"/>
    <w:rsid w:val="00452EF5"/>
    <w:rsid w:val="00452F52"/>
    <w:rsid w:val="004538F7"/>
    <w:rsid w:val="00453938"/>
    <w:rsid w:val="004539DB"/>
    <w:rsid w:val="00453C6B"/>
    <w:rsid w:val="00453E6C"/>
    <w:rsid w:val="00453F90"/>
    <w:rsid w:val="0045431F"/>
    <w:rsid w:val="00454461"/>
    <w:rsid w:val="00454648"/>
    <w:rsid w:val="00454C11"/>
    <w:rsid w:val="0045514F"/>
    <w:rsid w:val="0045586D"/>
    <w:rsid w:val="00456019"/>
    <w:rsid w:val="004563B1"/>
    <w:rsid w:val="00456B78"/>
    <w:rsid w:val="00456F05"/>
    <w:rsid w:val="00457D7E"/>
    <w:rsid w:val="00457E96"/>
    <w:rsid w:val="00460522"/>
    <w:rsid w:val="00460581"/>
    <w:rsid w:val="004605A2"/>
    <w:rsid w:val="00460EEA"/>
    <w:rsid w:val="004613FF"/>
    <w:rsid w:val="00461A04"/>
    <w:rsid w:val="00461E79"/>
    <w:rsid w:val="00461FB5"/>
    <w:rsid w:val="0046223E"/>
    <w:rsid w:val="00462C90"/>
    <w:rsid w:val="00463C40"/>
    <w:rsid w:val="00463D54"/>
    <w:rsid w:val="00463E3F"/>
    <w:rsid w:val="0046448D"/>
    <w:rsid w:val="00464917"/>
    <w:rsid w:val="00464B6B"/>
    <w:rsid w:val="00465080"/>
    <w:rsid w:val="004653D9"/>
    <w:rsid w:val="004654C0"/>
    <w:rsid w:val="004657AF"/>
    <w:rsid w:val="004657B5"/>
    <w:rsid w:val="00465C8B"/>
    <w:rsid w:val="004661F7"/>
    <w:rsid w:val="00466B61"/>
    <w:rsid w:val="00466BF3"/>
    <w:rsid w:val="00470494"/>
    <w:rsid w:val="004704A9"/>
    <w:rsid w:val="004704E9"/>
    <w:rsid w:val="00470C5C"/>
    <w:rsid w:val="00470D3D"/>
    <w:rsid w:val="00471271"/>
    <w:rsid w:val="004713DD"/>
    <w:rsid w:val="0047273A"/>
    <w:rsid w:val="00472ADA"/>
    <w:rsid w:val="00472CF5"/>
    <w:rsid w:val="00473009"/>
    <w:rsid w:val="004737DE"/>
    <w:rsid w:val="00473D12"/>
    <w:rsid w:val="00474528"/>
    <w:rsid w:val="00474664"/>
    <w:rsid w:val="00474ACD"/>
    <w:rsid w:val="00475063"/>
    <w:rsid w:val="004750C7"/>
    <w:rsid w:val="0047552E"/>
    <w:rsid w:val="00475598"/>
    <w:rsid w:val="0047577E"/>
    <w:rsid w:val="00475A4A"/>
    <w:rsid w:val="00475C19"/>
    <w:rsid w:val="004760DB"/>
    <w:rsid w:val="004766CB"/>
    <w:rsid w:val="00476A88"/>
    <w:rsid w:val="00477146"/>
    <w:rsid w:val="00477B15"/>
    <w:rsid w:val="00477B38"/>
    <w:rsid w:val="00477D3E"/>
    <w:rsid w:val="004802A4"/>
    <w:rsid w:val="00480895"/>
    <w:rsid w:val="00480E38"/>
    <w:rsid w:val="00481D82"/>
    <w:rsid w:val="00482081"/>
    <w:rsid w:val="004829EF"/>
    <w:rsid w:val="0048326F"/>
    <w:rsid w:val="00483373"/>
    <w:rsid w:val="00483BB6"/>
    <w:rsid w:val="00483D70"/>
    <w:rsid w:val="0048492B"/>
    <w:rsid w:val="00484FB2"/>
    <w:rsid w:val="00484FF7"/>
    <w:rsid w:val="004856C6"/>
    <w:rsid w:val="00485B4C"/>
    <w:rsid w:val="00486723"/>
    <w:rsid w:val="00486A4F"/>
    <w:rsid w:val="00486DC7"/>
    <w:rsid w:val="00487B17"/>
    <w:rsid w:val="00490CEC"/>
    <w:rsid w:val="00491153"/>
    <w:rsid w:val="0049137D"/>
    <w:rsid w:val="0049148D"/>
    <w:rsid w:val="00491A5B"/>
    <w:rsid w:val="00491EB4"/>
    <w:rsid w:val="004928D8"/>
    <w:rsid w:val="00492BDD"/>
    <w:rsid w:val="004935CD"/>
    <w:rsid w:val="00493A68"/>
    <w:rsid w:val="00494758"/>
    <w:rsid w:val="004948C3"/>
    <w:rsid w:val="00494946"/>
    <w:rsid w:val="00495300"/>
    <w:rsid w:val="00495725"/>
    <w:rsid w:val="00495A81"/>
    <w:rsid w:val="00495AFA"/>
    <w:rsid w:val="00496C4B"/>
    <w:rsid w:val="004974A9"/>
    <w:rsid w:val="00497A36"/>
    <w:rsid w:val="00497BA6"/>
    <w:rsid w:val="004A0E66"/>
    <w:rsid w:val="004A1153"/>
    <w:rsid w:val="004A1B53"/>
    <w:rsid w:val="004A1B76"/>
    <w:rsid w:val="004A1ED8"/>
    <w:rsid w:val="004A1FE1"/>
    <w:rsid w:val="004A33BD"/>
    <w:rsid w:val="004A3E69"/>
    <w:rsid w:val="004A46DC"/>
    <w:rsid w:val="004A47F6"/>
    <w:rsid w:val="004A5687"/>
    <w:rsid w:val="004A5BFE"/>
    <w:rsid w:val="004A5EB1"/>
    <w:rsid w:val="004A698F"/>
    <w:rsid w:val="004A6C84"/>
    <w:rsid w:val="004A76EC"/>
    <w:rsid w:val="004B0CB6"/>
    <w:rsid w:val="004B14E5"/>
    <w:rsid w:val="004B1C16"/>
    <w:rsid w:val="004B2350"/>
    <w:rsid w:val="004B2DDB"/>
    <w:rsid w:val="004B376D"/>
    <w:rsid w:val="004B3E5C"/>
    <w:rsid w:val="004B477D"/>
    <w:rsid w:val="004B4785"/>
    <w:rsid w:val="004B49F2"/>
    <w:rsid w:val="004B4CAD"/>
    <w:rsid w:val="004B54A9"/>
    <w:rsid w:val="004B5A45"/>
    <w:rsid w:val="004B6049"/>
    <w:rsid w:val="004B67CC"/>
    <w:rsid w:val="004B7A13"/>
    <w:rsid w:val="004B7DA6"/>
    <w:rsid w:val="004B7FE8"/>
    <w:rsid w:val="004C18ED"/>
    <w:rsid w:val="004C202C"/>
    <w:rsid w:val="004C26B3"/>
    <w:rsid w:val="004C272F"/>
    <w:rsid w:val="004C2F96"/>
    <w:rsid w:val="004C37EA"/>
    <w:rsid w:val="004C3BC6"/>
    <w:rsid w:val="004C3C24"/>
    <w:rsid w:val="004C3D36"/>
    <w:rsid w:val="004C40B0"/>
    <w:rsid w:val="004C4373"/>
    <w:rsid w:val="004C4686"/>
    <w:rsid w:val="004C4B33"/>
    <w:rsid w:val="004C4E04"/>
    <w:rsid w:val="004C5307"/>
    <w:rsid w:val="004C5935"/>
    <w:rsid w:val="004C5B8A"/>
    <w:rsid w:val="004C5FC0"/>
    <w:rsid w:val="004C5FF3"/>
    <w:rsid w:val="004C616E"/>
    <w:rsid w:val="004C7507"/>
    <w:rsid w:val="004C753C"/>
    <w:rsid w:val="004C7D0C"/>
    <w:rsid w:val="004D070C"/>
    <w:rsid w:val="004D09B1"/>
    <w:rsid w:val="004D0AE6"/>
    <w:rsid w:val="004D10B5"/>
    <w:rsid w:val="004D197D"/>
    <w:rsid w:val="004D2000"/>
    <w:rsid w:val="004D2194"/>
    <w:rsid w:val="004D2576"/>
    <w:rsid w:val="004D2915"/>
    <w:rsid w:val="004D2D4D"/>
    <w:rsid w:val="004D2D7A"/>
    <w:rsid w:val="004D2EA3"/>
    <w:rsid w:val="004D34F8"/>
    <w:rsid w:val="004D3D5D"/>
    <w:rsid w:val="004D3F8B"/>
    <w:rsid w:val="004D471B"/>
    <w:rsid w:val="004D586F"/>
    <w:rsid w:val="004D5E60"/>
    <w:rsid w:val="004D5FDE"/>
    <w:rsid w:val="004D6409"/>
    <w:rsid w:val="004D6D62"/>
    <w:rsid w:val="004D7142"/>
    <w:rsid w:val="004D7E24"/>
    <w:rsid w:val="004E009E"/>
    <w:rsid w:val="004E03D6"/>
    <w:rsid w:val="004E0B89"/>
    <w:rsid w:val="004E1548"/>
    <w:rsid w:val="004E192B"/>
    <w:rsid w:val="004E2C5C"/>
    <w:rsid w:val="004E3241"/>
    <w:rsid w:val="004E3584"/>
    <w:rsid w:val="004E3666"/>
    <w:rsid w:val="004E3838"/>
    <w:rsid w:val="004E383C"/>
    <w:rsid w:val="004E3CB5"/>
    <w:rsid w:val="004E4074"/>
    <w:rsid w:val="004E45E7"/>
    <w:rsid w:val="004E4C7F"/>
    <w:rsid w:val="004E4CF3"/>
    <w:rsid w:val="004E501B"/>
    <w:rsid w:val="004E50B9"/>
    <w:rsid w:val="004E51E0"/>
    <w:rsid w:val="004E6702"/>
    <w:rsid w:val="004E72DC"/>
    <w:rsid w:val="004E7308"/>
    <w:rsid w:val="004E7B66"/>
    <w:rsid w:val="004F02AD"/>
    <w:rsid w:val="004F0476"/>
    <w:rsid w:val="004F0524"/>
    <w:rsid w:val="004F0B0E"/>
    <w:rsid w:val="004F11B5"/>
    <w:rsid w:val="004F12BB"/>
    <w:rsid w:val="004F19E0"/>
    <w:rsid w:val="004F1DA0"/>
    <w:rsid w:val="004F1E48"/>
    <w:rsid w:val="004F2A87"/>
    <w:rsid w:val="004F2B2F"/>
    <w:rsid w:val="004F2CD9"/>
    <w:rsid w:val="004F2DE1"/>
    <w:rsid w:val="004F2EAF"/>
    <w:rsid w:val="004F2F8F"/>
    <w:rsid w:val="004F3950"/>
    <w:rsid w:val="004F4267"/>
    <w:rsid w:val="004F4438"/>
    <w:rsid w:val="004F4F42"/>
    <w:rsid w:val="004F4FA6"/>
    <w:rsid w:val="004F512A"/>
    <w:rsid w:val="004F6358"/>
    <w:rsid w:val="004F66D2"/>
    <w:rsid w:val="004F6D3E"/>
    <w:rsid w:val="004F6F81"/>
    <w:rsid w:val="004F737A"/>
    <w:rsid w:val="004F7676"/>
    <w:rsid w:val="004F7824"/>
    <w:rsid w:val="004F7964"/>
    <w:rsid w:val="0050048F"/>
    <w:rsid w:val="00500496"/>
    <w:rsid w:val="0050053F"/>
    <w:rsid w:val="00500893"/>
    <w:rsid w:val="005009DB"/>
    <w:rsid w:val="00500D1C"/>
    <w:rsid w:val="00501413"/>
    <w:rsid w:val="00501902"/>
    <w:rsid w:val="005024A2"/>
    <w:rsid w:val="0050264C"/>
    <w:rsid w:val="00502690"/>
    <w:rsid w:val="005028CD"/>
    <w:rsid w:val="00502A94"/>
    <w:rsid w:val="00502DFE"/>
    <w:rsid w:val="005033AC"/>
    <w:rsid w:val="005033F4"/>
    <w:rsid w:val="00503A6E"/>
    <w:rsid w:val="00503F6D"/>
    <w:rsid w:val="005045DF"/>
    <w:rsid w:val="00504813"/>
    <w:rsid w:val="00504825"/>
    <w:rsid w:val="00504B8C"/>
    <w:rsid w:val="00505236"/>
    <w:rsid w:val="00505489"/>
    <w:rsid w:val="00505584"/>
    <w:rsid w:val="005056EE"/>
    <w:rsid w:val="00505718"/>
    <w:rsid w:val="00505A3E"/>
    <w:rsid w:val="0050680D"/>
    <w:rsid w:val="00506826"/>
    <w:rsid w:val="0050693F"/>
    <w:rsid w:val="00506F0B"/>
    <w:rsid w:val="00507C85"/>
    <w:rsid w:val="00507F8F"/>
    <w:rsid w:val="0051000F"/>
    <w:rsid w:val="00510108"/>
    <w:rsid w:val="005108EF"/>
    <w:rsid w:val="00510B99"/>
    <w:rsid w:val="00510D89"/>
    <w:rsid w:val="0051138B"/>
    <w:rsid w:val="0051147C"/>
    <w:rsid w:val="00511853"/>
    <w:rsid w:val="00511E81"/>
    <w:rsid w:val="00512650"/>
    <w:rsid w:val="00512C19"/>
    <w:rsid w:val="00512E71"/>
    <w:rsid w:val="0051349F"/>
    <w:rsid w:val="00513ECA"/>
    <w:rsid w:val="00514C24"/>
    <w:rsid w:val="00515267"/>
    <w:rsid w:val="005152AC"/>
    <w:rsid w:val="00515D13"/>
    <w:rsid w:val="00516523"/>
    <w:rsid w:val="00516570"/>
    <w:rsid w:val="00516A1D"/>
    <w:rsid w:val="00517648"/>
    <w:rsid w:val="00517DE6"/>
    <w:rsid w:val="00520248"/>
    <w:rsid w:val="00520266"/>
    <w:rsid w:val="00520443"/>
    <w:rsid w:val="005209ED"/>
    <w:rsid w:val="00520EB7"/>
    <w:rsid w:val="005216AB"/>
    <w:rsid w:val="00521BD3"/>
    <w:rsid w:val="00521D5D"/>
    <w:rsid w:val="00522471"/>
    <w:rsid w:val="005229D8"/>
    <w:rsid w:val="00522E75"/>
    <w:rsid w:val="00523715"/>
    <w:rsid w:val="00523970"/>
    <w:rsid w:val="00523BF1"/>
    <w:rsid w:val="005241C4"/>
    <w:rsid w:val="00524654"/>
    <w:rsid w:val="00524A08"/>
    <w:rsid w:val="00524F2E"/>
    <w:rsid w:val="00525137"/>
    <w:rsid w:val="0052569E"/>
    <w:rsid w:val="005261BC"/>
    <w:rsid w:val="0052675F"/>
    <w:rsid w:val="00526C94"/>
    <w:rsid w:val="0052706F"/>
    <w:rsid w:val="00530448"/>
    <w:rsid w:val="00530661"/>
    <w:rsid w:val="005317FE"/>
    <w:rsid w:val="00531EC0"/>
    <w:rsid w:val="0053217F"/>
    <w:rsid w:val="00532196"/>
    <w:rsid w:val="00532449"/>
    <w:rsid w:val="005324ED"/>
    <w:rsid w:val="00532C1D"/>
    <w:rsid w:val="00533A06"/>
    <w:rsid w:val="00533D1B"/>
    <w:rsid w:val="00533FD2"/>
    <w:rsid w:val="00534B35"/>
    <w:rsid w:val="00534C24"/>
    <w:rsid w:val="0053510E"/>
    <w:rsid w:val="00535F3C"/>
    <w:rsid w:val="005367B0"/>
    <w:rsid w:val="00536C31"/>
    <w:rsid w:val="00537351"/>
    <w:rsid w:val="00537899"/>
    <w:rsid w:val="00537B2F"/>
    <w:rsid w:val="00537FE9"/>
    <w:rsid w:val="0054041E"/>
    <w:rsid w:val="0054080F"/>
    <w:rsid w:val="00540D4D"/>
    <w:rsid w:val="00540FB2"/>
    <w:rsid w:val="0054170F"/>
    <w:rsid w:val="00542839"/>
    <w:rsid w:val="00542882"/>
    <w:rsid w:val="005428DC"/>
    <w:rsid w:val="00542C99"/>
    <w:rsid w:val="00542E44"/>
    <w:rsid w:val="00542F11"/>
    <w:rsid w:val="005431AD"/>
    <w:rsid w:val="0054376A"/>
    <w:rsid w:val="00543A04"/>
    <w:rsid w:val="00543E21"/>
    <w:rsid w:val="005440B4"/>
    <w:rsid w:val="00545496"/>
    <w:rsid w:val="005467FF"/>
    <w:rsid w:val="00546A99"/>
    <w:rsid w:val="00546D8B"/>
    <w:rsid w:val="0054760E"/>
    <w:rsid w:val="0054780C"/>
    <w:rsid w:val="00547922"/>
    <w:rsid w:val="00550294"/>
    <w:rsid w:val="0055048F"/>
    <w:rsid w:val="00550590"/>
    <w:rsid w:val="005509FE"/>
    <w:rsid w:val="0055160E"/>
    <w:rsid w:val="005517E1"/>
    <w:rsid w:val="00551A9C"/>
    <w:rsid w:val="0055241C"/>
    <w:rsid w:val="005526DB"/>
    <w:rsid w:val="00552703"/>
    <w:rsid w:val="00552BCA"/>
    <w:rsid w:val="0055337F"/>
    <w:rsid w:val="00553953"/>
    <w:rsid w:val="00553F6C"/>
    <w:rsid w:val="0055462F"/>
    <w:rsid w:val="00554DA2"/>
    <w:rsid w:val="00554E42"/>
    <w:rsid w:val="00555007"/>
    <w:rsid w:val="00555372"/>
    <w:rsid w:val="005558D9"/>
    <w:rsid w:val="00555A6F"/>
    <w:rsid w:val="00555ED6"/>
    <w:rsid w:val="00555F9A"/>
    <w:rsid w:val="00556835"/>
    <w:rsid w:val="00556905"/>
    <w:rsid w:val="0055756C"/>
    <w:rsid w:val="00557CA0"/>
    <w:rsid w:val="005600D6"/>
    <w:rsid w:val="005603FD"/>
    <w:rsid w:val="00560704"/>
    <w:rsid w:val="005607EE"/>
    <w:rsid w:val="00561680"/>
    <w:rsid w:val="00561C66"/>
    <w:rsid w:val="005626CF"/>
    <w:rsid w:val="005627A4"/>
    <w:rsid w:val="005635FE"/>
    <w:rsid w:val="005637D6"/>
    <w:rsid w:val="0056389D"/>
    <w:rsid w:val="00564531"/>
    <w:rsid w:val="00564716"/>
    <w:rsid w:val="00564B05"/>
    <w:rsid w:val="00565404"/>
    <w:rsid w:val="00565BFD"/>
    <w:rsid w:val="0056668F"/>
    <w:rsid w:val="005667C5"/>
    <w:rsid w:val="00566C05"/>
    <w:rsid w:val="00566E60"/>
    <w:rsid w:val="005704A2"/>
    <w:rsid w:val="005709AD"/>
    <w:rsid w:val="005709E9"/>
    <w:rsid w:val="00571416"/>
    <w:rsid w:val="0057149A"/>
    <w:rsid w:val="005715DB"/>
    <w:rsid w:val="005716C5"/>
    <w:rsid w:val="00571F43"/>
    <w:rsid w:val="0057216C"/>
    <w:rsid w:val="0057239E"/>
    <w:rsid w:val="00572C1B"/>
    <w:rsid w:val="00572DAF"/>
    <w:rsid w:val="00573167"/>
    <w:rsid w:val="00573946"/>
    <w:rsid w:val="00574782"/>
    <w:rsid w:val="00574920"/>
    <w:rsid w:val="00574E64"/>
    <w:rsid w:val="0057501C"/>
    <w:rsid w:val="0057512C"/>
    <w:rsid w:val="00576E01"/>
    <w:rsid w:val="00576E32"/>
    <w:rsid w:val="0057716E"/>
    <w:rsid w:val="005804AF"/>
    <w:rsid w:val="005808A8"/>
    <w:rsid w:val="00580AB4"/>
    <w:rsid w:val="00580FC9"/>
    <w:rsid w:val="005815AB"/>
    <w:rsid w:val="00581749"/>
    <w:rsid w:val="00581849"/>
    <w:rsid w:val="00581BD2"/>
    <w:rsid w:val="00581FE2"/>
    <w:rsid w:val="005824B6"/>
    <w:rsid w:val="00582E62"/>
    <w:rsid w:val="00583227"/>
    <w:rsid w:val="005834FD"/>
    <w:rsid w:val="00583605"/>
    <w:rsid w:val="00583726"/>
    <w:rsid w:val="00583D7A"/>
    <w:rsid w:val="0058401A"/>
    <w:rsid w:val="0058405A"/>
    <w:rsid w:val="00584242"/>
    <w:rsid w:val="00584980"/>
    <w:rsid w:val="00584DE8"/>
    <w:rsid w:val="00584E1D"/>
    <w:rsid w:val="00584F37"/>
    <w:rsid w:val="00585018"/>
    <w:rsid w:val="00585235"/>
    <w:rsid w:val="00585741"/>
    <w:rsid w:val="00585DC5"/>
    <w:rsid w:val="00585FB9"/>
    <w:rsid w:val="00586795"/>
    <w:rsid w:val="00586797"/>
    <w:rsid w:val="00586BC2"/>
    <w:rsid w:val="00587549"/>
    <w:rsid w:val="005878F0"/>
    <w:rsid w:val="00587EFD"/>
    <w:rsid w:val="005900AB"/>
    <w:rsid w:val="0059030E"/>
    <w:rsid w:val="00590DC9"/>
    <w:rsid w:val="005913CE"/>
    <w:rsid w:val="00591503"/>
    <w:rsid w:val="00591520"/>
    <w:rsid w:val="00591707"/>
    <w:rsid w:val="00591F59"/>
    <w:rsid w:val="00592042"/>
    <w:rsid w:val="00592071"/>
    <w:rsid w:val="005923D6"/>
    <w:rsid w:val="00592498"/>
    <w:rsid w:val="00592837"/>
    <w:rsid w:val="005929C2"/>
    <w:rsid w:val="005930C0"/>
    <w:rsid w:val="005936F2"/>
    <w:rsid w:val="00593CBA"/>
    <w:rsid w:val="00593D4E"/>
    <w:rsid w:val="00595573"/>
    <w:rsid w:val="0059565D"/>
    <w:rsid w:val="005956FD"/>
    <w:rsid w:val="00595C5B"/>
    <w:rsid w:val="00595EE1"/>
    <w:rsid w:val="00596810"/>
    <w:rsid w:val="00596CAB"/>
    <w:rsid w:val="00596D8D"/>
    <w:rsid w:val="005972E8"/>
    <w:rsid w:val="0059736F"/>
    <w:rsid w:val="005973C8"/>
    <w:rsid w:val="005976B5"/>
    <w:rsid w:val="005A0AEE"/>
    <w:rsid w:val="005A0EF5"/>
    <w:rsid w:val="005A0F4D"/>
    <w:rsid w:val="005A18F6"/>
    <w:rsid w:val="005A1C34"/>
    <w:rsid w:val="005A24FA"/>
    <w:rsid w:val="005A27C8"/>
    <w:rsid w:val="005A383A"/>
    <w:rsid w:val="005A3DC8"/>
    <w:rsid w:val="005A46D0"/>
    <w:rsid w:val="005A4796"/>
    <w:rsid w:val="005A496B"/>
    <w:rsid w:val="005A507E"/>
    <w:rsid w:val="005A5258"/>
    <w:rsid w:val="005A52A6"/>
    <w:rsid w:val="005A5F72"/>
    <w:rsid w:val="005A6C2B"/>
    <w:rsid w:val="005A6D92"/>
    <w:rsid w:val="005A762D"/>
    <w:rsid w:val="005A79D3"/>
    <w:rsid w:val="005A7A05"/>
    <w:rsid w:val="005A7A26"/>
    <w:rsid w:val="005B04F0"/>
    <w:rsid w:val="005B07B3"/>
    <w:rsid w:val="005B09B2"/>
    <w:rsid w:val="005B2894"/>
    <w:rsid w:val="005B293D"/>
    <w:rsid w:val="005B2BD5"/>
    <w:rsid w:val="005B2F48"/>
    <w:rsid w:val="005B3869"/>
    <w:rsid w:val="005B3C58"/>
    <w:rsid w:val="005B3F02"/>
    <w:rsid w:val="005B40FA"/>
    <w:rsid w:val="005B4512"/>
    <w:rsid w:val="005B4D7E"/>
    <w:rsid w:val="005B50F6"/>
    <w:rsid w:val="005B5ACE"/>
    <w:rsid w:val="005B5B23"/>
    <w:rsid w:val="005B5E69"/>
    <w:rsid w:val="005B5ED7"/>
    <w:rsid w:val="005B602F"/>
    <w:rsid w:val="005B7560"/>
    <w:rsid w:val="005B7596"/>
    <w:rsid w:val="005B7BA5"/>
    <w:rsid w:val="005C0132"/>
    <w:rsid w:val="005C0468"/>
    <w:rsid w:val="005C0863"/>
    <w:rsid w:val="005C0972"/>
    <w:rsid w:val="005C19D5"/>
    <w:rsid w:val="005C1DE7"/>
    <w:rsid w:val="005C1F41"/>
    <w:rsid w:val="005C308A"/>
    <w:rsid w:val="005C3680"/>
    <w:rsid w:val="005C3800"/>
    <w:rsid w:val="005C3B4D"/>
    <w:rsid w:val="005C3E05"/>
    <w:rsid w:val="005C3FF0"/>
    <w:rsid w:val="005C4020"/>
    <w:rsid w:val="005C4269"/>
    <w:rsid w:val="005C4332"/>
    <w:rsid w:val="005C43AC"/>
    <w:rsid w:val="005C47C6"/>
    <w:rsid w:val="005C4EB9"/>
    <w:rsid w:val="005C520C"/>
    <w:rsid w:val="005C5542"/>
    <w:rsid w:val="005C6BBD"/>
    <w:rsid w:val="005D01A6"/>
    <w:rsid w:val="005D0273"/>
    <w:rsid w:val="005D0728"/>
    <w:rsid w:val="005D1974"/>
    <w:rsid w:val="005D2866"/>
    <w:rsid w:val="005D2F57"/>
    <w:rsid w:val="005D39CB"/>
    <w:rsid w:val="005D46BE"/>
    <w:rsid w:val="005D4B54"/>
    <w:rsid w:val="005D4F9B"/>
    <w:rsid w:val="005D528E"/>
    <w:rsid w:val="005D56A9"/>
    <w:rsid w:val="005D57E1"/>
    <w:rsid w:val="005D5BC7"/>
    <w:rsid w:val="005D5FAA"/>
    <w:rsid w:val="005D7183"/>
    <w:rsid w:val="005D72A6"/>
    <w:rsid w:val="005E0552"/>
    <w:rsid w:val="005E14FA"/>
    <w:rsid w:val="005E1557"/>
    <w:rsid w:val="005E18D1"/>
    <w:rsid w:val="005E1F74"/>
    <w:rsid w:val="005E22A1"/>
    <w:rsid w:val="005E2370"/>
    <w:rsid w:val="005E28DC"/>
    <w:rsid w:val="005E3635"/>
    <w:rsid w:val="005E3CCB"/>
    <w:rsid w:val="005E402F"/>
    <w:rsid w:val="005E4B7B"/>
    <w:rsid w:val="005E50E0"/>
    <w:rsid w:val="005E588E"/>
    <w:rsid w:val="005E6115"/>
    <w:rsid w:val="005E786B"/>
    <w:rsid w:val="005E7B23"/>
    <w:rsid w:val="005E7B99"/>
    <w:rsid w:val="005E7E25"/>
    <w:rsid w:val="005F0158"/>
    <w:rsid w:val="005F03C5"/>
    <w:rsid w:val="005F08F0"/>
    <w:rsid w:val="005F0A05"/>
    <w:rsid w:val="005F14FE"/>
    <w:rsid w:val="005F17FD"/>
    <w:rsid w:val="005F1876"/>
    <w:rsid w:val="005F22AE"/>
    <w:rsid w:val="005F2372"/>
    <w:rsid w:val="005F30AA"/>
    <w:rsid w:val="005F36B2"/>
    <w:rsid w:val="005F3865"/>
    <w:rsid w:val="005F403F"/>
    <w:rsid w:val="005F42CD"/>
    <w:rsid w:val="005F5002"/>
    <w:rsid w:val="005F5592"/>
    <w:rsid w:val="005F6058"/>
    <w:rsid w:val="005F6183"/>
    <w:rsid w:val="005F6332"/>
    <w:rsid w:val="005F683C"/>
    <w:rsid w:val="005F6DC8"/>
    <w:rsid w:val="005F768B"/>
    <w:rsid w:val="005F79AE"/>
    <w:rsid w:val="006000EE"/>
    <w:rsid w:val="0060013B"/>
    <w:rsid w:val="00600DDA"/>
    <w:rsid w:val="006015CE"/>
    <w:rsid w:val="0060178D"/>
    <w:rsid w:val="00601A41"/>
    <w:rsid w:val="006024DC"/>
    <w:rsid w:val="0060278A"/>
    <w:rsid w:val="00602B13"/>
    <w:rsid w:val="0060331D"/>
    <w:rsid w:val="00603631"/>
    <w:rsid w:val="00603739"/>
    <w:rsid w:val="00603F9C"/>
    <w:rsid w:val="0060406F"/>
    <w:rsid w:val="00604091"/>
    <w:rsid w:val="006049CC"/>
    <w:rsid w:val="00604C0A"/>
    <w:rsid w:val="00604E42"/>
    <w:rsid w:val="0060511C"/>
    <w:rsid w:val="00605379"/>
    <w:rsid w:val="0060612E"/>
    <w:rsid w:val="006061A7"/>
    <w:rsid w:val="00606A44"/>
    <w:rsid w:val="00606DDC"/>
    <w:rsid w:val="00606E19"/>
    <w:rsid w:val="00606FB5"/>
    <w:rsid w:val="00607082"/>
    <w:rsid w:val="00607416"/>
    <w:rsid w:val="00607E91"/>
    <w:rsid w:val="006107AE"/>
    <w:rsid w:val="00610AAE"/>
    <w:rsid w:val="00611387"/>
    <w:rsid w:val="00611854"/>
    <w:rsid w:val="00612416"/>
    <w:rsid w:val="006127B0"/>
    <w:rsid w:val="00612AD8"/>
    <w:rsid w:val="00612C9F"/>
    <w:rsid w:val="00612E15"/>
    <w:rsid w:val="00613221"/>
    <w:rsid w:val="006145C4"/>
    <w:rsid w:val="0061530E"/>
    <w:rsid w:val="006153E0"/>
    <w:rsid w:val="00615F5E"/>
    <w:rsid w:val="006162CB"/>
    <w:rsid w:val="0061686D"/>
    <w:rsid w:val="00616A39"/>
    <w:rsid w:val="006176A7"/>
    <w:rsid w:val="00617B8B"/>
    <w:rsid w:val="00617CCF"/>
    <w:rsid w:val="00617DBC"/>
    <w:rsid w:val="006217D6"/>
    <w:rsid w:val="006224B0"/>
    <w:rsid w:val="006224EF"/>
    <w:rsid w:val="00622D2E"/>
    <w:rsid w:val="00622D55"/>
    <w:rsid w:val="006231A5"/>
    <w:rsid w:val="00623C20"/>
    <w:rsid w:val="00623C7D"/>
    <w:rsid w:val="00624584"/>
    <w:rsid w:val="006245F9"/>
    <w:rsid w:val="006249BD"/>
    <w:rsid w:val="00624D62"/>
    <w:rsid w:val="00624DB2"/>
    <w:rsid w:val="006254EC"/>
    <w:rsid w:val="00625910"/>
    <w:rsid w:val="00625D37"/>
    <w:rsid w:val="00625F10"/>
    <w:rsid w:val="0062644A"/>
    <w:rsid w:val="00626DC5"/>
    <w:rsid w:val="00627171"/>
    <w:rsid w:val="006275F0"/>
    <w:rsid w:val="006278DF"/>
    <w:rsid w:val="0063170D"/>
    <w:rsid w:val="00631980"/>
    <w:rsid w:val="006320F3"/>
    <w:rsid w:val="00632175"/>
    <w:rsid w:val="006324AC"/>
    <w:rsid w:val="006326ED"/>
    <w:rsid w:val="0063278E"/>
    <w:rsid w:val="00632914"/>
    <w:rsid w:val="00632CDF"/>
    <w:rsid w:val="00632DD6"/>
    <w:rsid w:val="006332A7"/>
    <w:rsid w:val="00633B03"/>
    <w:rsid w:val="00633E4D"/>
    <w:rsid w:val="00634466"/>
    <w:rsid w:val="00634468"/>
    <w:rsid w:val="00634AF8"/>
    <w:rsid w:val="00634D56"/>
    <w:rsid w:val="00635028"/>
    <w:rsid w:val="00635289"/>
    <w:rsid w:val="006366EB"/>
    <w:rsid w:val="006367B2"/>
    <w:rsid w:val="006367C1"/>
    <w:rsid w:val="00636830"/>
    <w:rsid w:val="006370C3"/>
    <w:rsid w:val="00637ADC"/>
    <w:rsid w:val="006402E7"/>
    <w:rsid w:val="00641426"/>
    <w:rsid w:val="0064205A"/>
    <w:rsid w:val="0064351E"/>
    <w:rsid w:val="006437F0"/>
    <w:rsid w:val="00643B3E"/>
    <w:rsid w:val="00643BE6"/>
    <w:rsid w:val="00643C75"/>
    <w:rsid w:val="00643FEA"/>
    <w:rsid w:val="00644160"/>
    <w:rsid w:val="00644399"/>
    <w:rsid w:val="00644DA0"/>
    <w:rsid w:val="0064515A"/>
    <w:rsid w:val="0064530B"/>
    <w:rsid w:val="0064532F"/>
    <w:rsid w:val="00645358"/>
    <w:rsid w:val="006456F0"/>
    <w:rsid w:val="00646162"/>
    <w:rsid w:val="00646417"/>
    <w:rsid w:val="006468A0"/>
    <w:rsid w:val="006472DC"/>
    <w:rsid w:val="0064764B"/>
    <w:rsid w:val="00647AB1"/>
    <w:rsid w:val="00647AF4"/>
    <w:rsid w:val="00647D83"/>
    <w:rsid w:val="00650008"/>
    <w:rsid w:val="00650780"/>
    <w:rsid w:val="006508B0"/>
    <w:rsid w:val="00650FC0"/>
    <w:rsid w:val="0065169F"/>
    <w:rsid w:val="00651865"/>
    <w:rsid w:val="00652657"/>
    <w:rsid w:val="006531DB"/>
    <w:rsid w:val="00653461"/>
    <w:rsid w:val="00653FC5"/>
    <w:rsid w:val="00654263"/>
    <w:rsid w:val="006551CA"/>
    <w:rsid w:val="0065568E"/>
    <w:rsid w:val="006556B0"/>
    <w:rsid w:val="00655E8F"/>
    <w:rsid w:val="00656508"/>
    <w:rsid w:val="00656C82"/>
    <w:rsid w:val="00656CF2"/>
    <w:rsid w:val="006570E7"/>
    <w:rsid w:val="00657125"/>
    <w:rsid w:val="0065722E"/>
    <w:rsid w:val="006574CC"/>
    <w:rsid w:val="0065789E"/>
    <w:rsid w:val="00657938"/>
    <w:rsid w:val="00657AD9"/>
    <w:rsid w:val="006609FE"/>
    <w:rsid w:val="00660A43"/>
    <w:rsid w:val="0066149B"/>
    <w:rsid w:val="006622D3"/>
    <w:rsid w:val="00662610"/>
    <w:rsid w:val="00662CE1"/>
    <w:rsid w:val="00662DC2"/>
    <w:rsid w:val="00662F4D"/>
    <w:rsid w:val="00663B46"/>
    <w:rsid w:val="00665864"/>
    <w:rsid w:val="00665F33"/>
    <w:rsid w:val="00665FC9"/>
    <w:rsid w:val="00666164"/>
    <w:rsid w:val="0066671D"/>
    <w:rsid w:val="00666CC1"/>
    <w:rsid w:val="00667894"/>
    <w:rsid w:val="00667A16"/>
    <w:rsid w:val="006705AD"/>
    <w:rsid w:val="00670BA7"/>
    <w:rsid w:val="006713F6"/>
    <w:rsid w:val="00671923"/>
    <w:rsid w:val="00671D06"/>
    <w:rsid w:val="00671E74"/>
    <w:rsid w:val="00671FD9"/>
    <w:rsid w:val="0067232D"/>
    <w:rsid w:val="00673B06"/>
    <w:rsid w:val="006744ED"/>
    <w:rsid w:val="00674C61"/>
    <w:rsid w:val="00674FC1"/>
    <w:rsid w:val="00675063"/>
    <w:rsid w:val="006757A2"/>
    <w:rsid w:val="00675819"/>
    <w:rsid w:val="00675B52"/>
    <w:rsid w:val="00675D4F"/>
    <w:rsid w:val="00675E9C"/>
    <w:rsid w:val="00676DCC"/>
    <w:rsid w:val="006771A2"/>
    <w:rsid w:val="006776B2"/>
    <w:rsid w:val="00677E17"/>
    <w:rsid w:val="006800B6"/>
    <w:rsid w:val="00680B20"/>
    <w:rsid w:val="00680D64"/>
    <w:rsid w:val="00681A93"/>
    <w:rsid w:val="00681AD8"/>
    <w:rsid w:val="00681E2E"/>
    <w:rsid w:val="006823ED"/>
    <w:rsid w:val="006826A0"/>
    <w:rsid w:val="006832EA"/>
    <w:rsid w:val="006834AF"/>
    <w:rsid w:val="006835E0"/>
    <w:rsid w:val="00683868"/>
    <w:rsid w:val="006843F1"/>
    <w:rsid w:val="00684698"/>
    <w:rsid w:val="00684B9A"/>
    <w:rsid w:val="00685D35"/>
    <w:rsid w:val="0068699C"/>
    <w:rsid w:val="00686CA5"/>
    <w:rsid w:val="00686FF5"/>
    <w:rsid w:val="0068719D"/>
    <w:rsid w:val="00687526"/>
    <w:rsid w:val="006876A9"/>
    <w:rsid w:val="00690272"/>
    <w:rsid w:val="006902C3"/>
    <w:rsid w:val="006911AC"/>
    <w:rsid w:val="00691944"/>
    <w:rsid w:val="00691F73"/>
    <w:rsid w:val="00692003"/>
    <w:rsid w:val="00692388"/>
    <w:rsid w:val="00692643"/>
    <w:rsid w:val="0069269D"/>
    <w:rsid w:val="00692E82"/>
    <w:rsid w:val="006931FB"/>
    <w:rsid w:val="00693E38"/>
    <w:rsid w:val="006949CE"/>
    <w:rsid w:val="006951CD"/>
    <w:rsid w:val="006951E7"/>
    <w:rsid w:val="00695558"/>
    <w:rsid w:val="00695C0D"/>
    <w:rsid w:val="006966CE"/>
    <w:rsid w:val="006967E6"/>
    <w:rsid w:val="00696890"/>
    <w:rsid w:val="00696C86"/>
    <w:rsid w:val="00696EAF"/>
    <w:rsid w:val="00697027"/>
    <w:rsid w:val="006970B3"/>
    <w:rsid w:val="0069719C"/>
    <w:rsid w:val="006975C2"/>
    <w:rsid w:val="00697656"/>
    <w:rsid w:val="006976CB"/>
    <w:rsid w:val="00697A6A"/>
    <w:rsid w:val="006A0142"/>
    <w:rsid w:val="006A0342"/>
    <w:rsid w:val="006A0839"/>
    <w:rsid w:val="006A0B12"/>
    <w:rsid w:val="006A1259"/>
    <w:rsid w:val="006A1C17"/>
    <w:rsid w:val="006A1FF9"/>
    <w:rsid w:val="006A25D5"/>
    <w:rsid w:val="006A27E0"/>
    <w:rsid w:val="006A318D"/>
    <w:rsid w:val="006A347A"/>
    <w:rsid w:val="006A3D1F"/>
    <w:rsid w:val="006A413A"/>
    <w:rsid w:val="006A42A6"/>
    <w:rsid w:val="006A4639"/>
    <w:rsid w:val="006A4937"/>
    <w:rsid w:val="006A4EE2"/>
    <w:rsid w:val="006A5145"/>
    <w:rsid w:val="006A62AB"/>
    <w:rsid w:val="006A6374"/>
    <w:rsid w:val="006A6BEE"/>
    <w:rsid w:val="006A6DEF"/>
    <w:rsid w:val="006A7A3D"/>
    <w:rsid w:val="006A7E2A"/>
    <w:rsid w:val="006A7FDC"/>
    <w:rsid w:val="006B02A7"/>
    <w:rsid w:val="006B04E9"/>
    <w:rsid w:val="006B067F"/>
    <w:rsid w:val="006B096B"/>
    <w:rsid w:val="006B0D56"/>
    <w:rsid w:val="006B1784"/>
    <w:rsid w:val="006B2226"/>
    <w:rsid w:val="006B2283"/>
    <w:rsid w:val="006B252D"/>
    <w:rsid w:val="006B3066"/>
    <w:rsid w:val="006B345B"/>
    <w:rsid w:val="006B353D"/>
    <w:rsid w:val="006B3910"/>
    <w:rsid w:val="006B39FF"/>
    <w:rsid w:val="006B3ACC"/>
    <w:rsid w:val="006B4ACB"/>
    <w:rsid w:val="006B4C03"/>
    <w:rsid w:val="006B4D42"/>
    <w:rsid w:val="006B4E5C"/>
    <w:rsid w:val="006B5986"/>
    <w:rsid w:val="006B6E79"/>
    <w:rsid w:val="006B719D"/>
    <w:rsid w:val="006B7FAF"/>
    <w:rsid w:val="006C05F2"/>
    <w:rsid w:val="006C0931"/>
    <w:rsid w:val="006C0D7C"/>
    <w:rsid w:val="006C10B7"/>
    <w:rsid w:val="006C2A7A"/>
    <w:rsid w:val="006C37B0"/>
    <w:rsid w:val="006C4236"/>
    <w:rsid w:val="006C4359"/>
    <w:rsid w:val="006C48D4"/>
    <w:rsid w:val="006C4C29"/>
    <w:rsid w:val="006C56A7"/>
    <w:rsid w:val="006C58A1"/>
    <w:rsid w:val="006C6393"/>
    <w:rsid w:val="006C6407"/>
    <w:rsid w:val="006C6C29"/>
    <w:rsid w:val="006C7254"/>
    <w:rsid w:val="006C75CD"/>
    <w:rsid w:val="006C7716"/>
    <w:rsid w:val="006C7766"/>
    <w:rsid w:val="006C7B3B"/>
    <w:rsid w:val="006D07ED"/>
    <w:rsid w:val="006D10E7"/>
    <w:rsid w:val="006D11FA"/>
    <w:rsid w:val="006D13FA"/>
    <w:rsid w:val="006D1663"/>
    <w:rsid w:val="006D1B26"/>
    <w:rsid w:val="006D2301"/>
    <w:rsid w:val="006D30FD"/>
    <w:rsid w:val="006D3943"/>
    <w:rsid w:val="006D3FC0"/>
    <w:rsid w:val="006D44C3"/>
    <w:rsid w:val="006D4DAA"/>
    <w:rsid w:val="006D51D8"/>
    <w:rsid w:val="006D59B2"/>
    <w:rsid w:val="006D7356"/>
    <w:rsid w:val="006D79C0"/>
    <w:rsid w:val="006E0515"/>
    <w:rsid w:val="006E0CC6"/>
    <w:rsid w:val="006E1D8E"/>
    <w:rsid w:val="006E25B0"/>
    <w:rsid w:val="006E279F"/>
    <w:rsid w:val="006E2C84"/>
    <w:rsid w:val="006E2E7A"/>
    <w:rsid w:val="006E3802"/>
    <w:rsid w:val="006E385E"/>
    <w:rsid w:val="006E38EF"/>
    <w:rsid w:val="006E43E5"/>
    <w:rsid w:val="006E4C0E"/>
    <w:rsid w:val="006E5000"/>
    <w:rsid w:val="006E52EF"/>
    <w:rsid w:val="006E5312"/>
    <w:rsid w:val="006E5533"/>
    <w:rsid w:val="006E5A25"/>
    <w:rsid w:val="006E5A65"/>
    <w:rsid w:val="006E6C23"/>
    <w:rsid w:val="006E7342"/>
    <w:rsid w:val="006E7441"/>
    <w:rsid w:val="006E7495"/>
    <w:rsid w:val="006E7653"/>
    <w:rsid w:val="006F007F"/>
    <w:rsid w:val="006F10EA"/>
    <w:rsid w:val="006F11CC"/>
    <w:rsid w:val="006F16E2"/>
    <w:rsid w:val="006F16F5"/>
    <w:rsid w:val="006F1E5E"/>
    <w:rsid w:val="006F25E4"/>
    <w:rsid w:val="006F3610"/>
    <w:rsid w:val="006F3AE6"/>
    <w:rsid w:val="006F3D28"/>
    <w:rsid w:val="006F3E10"/>
    <w:rsid w:val="006F3E94"/>
    <w:rsid w:val="006F4908"/>
    <w:rsid w:val="006F572D"/>
    <w:rsid w:val="006F5EDC"/>
    <w:rsid w:val="006F61FC"/>
    <w:rsid w:val="006F6594"/>
    <w:rsid w:val="006F662F"/>
    <w:rsid w:val="006F66BC"/>
    <w:rsid w:val="006F71EA"/>
    <w:rsid w:val="006F727D"/>
    <w:rsid w:val="006F7D21"/>
    <w:rsid w:val="007002AC"/>
    <w:rsid w:val="007007F0"/>
    <w:rsid w:val="00700AF4"/>
    <w:rsid w:val="00700CB6"/>
    <w:rsid w:val="00701256"/>
    <w:rsid w:val="00701D9D"/>
    <w:rsid w:val="00702399"/>
    <w:rsid w:val="007026CB"/>
    <w:rsid w:val="00702B9C"/>
    <w:rsid w:val="00703305"/>
    <w:rsid w:val="007035C2"/>
    <w:rsid w:val="00703A2D"/>
    <w:rsid w:val="00703B95"/>
    <w:rsid w:val="00703C5C"/>
    <w:rsid w:val="00704044"/>
    <w:rsid w:val="00704320"/>
    <w:rsid w:val="00704A2B"/>
    <w:rsid w:val="00704EF8"/>
    <w:rsid w:val="007052AF"/>
    <w:rsid w:val="00705982"/>
    <w:rsid w:val="00705A72"/>
    <w:rsid w:val="007063D5"/>
    <w:rsid w:val="00706B07"/>
    <w:rsid w:val="00706EA8"/>
    <w:rsid w:val="00707FEF"/>
    <w:rsid w:val="00710093"/>
    <w:rsid w:val="007100B1"/>
    <w:rsid w:val="0071032D"/>
    <w:rsid w:val="007103EE"/>
    <w:rsid w:val="00710433"/>
    <w:rsid w:val="007107A2"/>
    <w:rsid w:val="007112DE"/>
    <w:rsid w:val="0071131E"/>
    <w:rsid w:val="007115CC"/>
    <w:rsid w:val="0071161D"/>
    <w:rsid w:val="00711638"/>
    <w:rsid w:val="00712CDF"/>
    <w:rsid w:val="00713127"/>
    <w:rsid w:val="0071332F"/>
    <w:rsid w:val="0071340E"/>
    <w:rsid w:val="007139C7"/>
    <w:rsid w:val="00714149"/>
    <w:rsid w:val="007142CB"/>
    <w:rsid w:val="00714428"/>
    <w:rsid w:val="007150C3"/>
    <w:rsid w:val="00715594"/>
    <w:rsid w:val="00715704"/>
    <w:rsid w:val="00715C86"/>
    <w:rsid w:val="00716045"/>
    <w:rsid w:val="007160C8"/>
    <w:rsid w:val="007161D0"/>
    <w:rsid w:val="007163FA"/>
    <w:rsid w:val="007167E9"/>
    <w:rsid w:val="00716820"/>
    <w:rsid w:val="00716BDF"/>
    <w:rsid w:val="00717048"/>
    <w:rsid w:val="00717C2D"/>
    <w:rsid w:val="00717EA2"/>
    <w:rsid w:val="00717F22"/>
    <w:rsid w:val="007202B1"/>
    <w:rsid w:val="00720655"/>
    <w:rsid w:val="00720BFD"/>
    <w:rsid w:val="00721389"/>
    <w:rsid w:val="007213EC"/>
    <w:rsid w:val="007220CF"/>
    <w:rsid w:val="0072218D"/>
    <w:rsid w:val="00722BDC"/>
    <w:rsid w:val="00722EDE"/>
    <w:rsid w:val="00723530"/>
    <w:rsid w:val="00723959"/>
    <w:rsid w:val="00723B3B"/>
    <w:rsid w:val="00724260"/>
    <w:rsid w:val="0072441F"/>
    <w:rsid w:val="0072466D"/>
    <w:rsid w:val="00724816"/>
    <w:rsid w:val="00724AB5"/>
    <w:rsid w:val="00725124"/>
    <w:rsid w:val="00725447"/>
    <w:rsid w:val="0072588C"/>
    <w:rsid w:val="00725B95"/>
    <w:rsid w:val="007260F9"/>
    <w:rsid w:val="007261AE"/>
    <w:rsid w:val="00726627"/>
    <w:rsid w:val="00726DB1"/>
    <w:rsid w:val="00727E8F"/>
    <w:rsid w:val="0073016C"/>
    <w:rsid w:val="00730276"/>
    <w:rsid w:val="0073029F"/>
    <w:rsid w:val="0073031C"/>
    <w:rsid w:val="007303A4"/>
    <w:rsid w:val="00730662"/>
    <w:rsid w:val="007309EB"/>
    <w:rsid w:val="00730A59"/>
    <w:rsid w:val="00730B32"/>
    <w:rsid w:val="0073146B"/>
    <w:rsid w:val="00731BE9"/>
    <w:rsid w:val="00731F50"/>
    <w:rsid w:val="0073265A"/>
    <w:rsid w:val="007329FF"/>
    <w:rsid w:val="00732F23"/>
    <w:rsid w:val="0073320F"/>
    <w:rsid w:val="007332B1"/>
    <w:rsid w:val="007339B6"/>
    <w:rsid w:val="00733B6E"/>
    <w:rsid w:val="00734111"/>
    <w:rsid w:val="0073482F"/>
    <w:rsid w:val="00734A80"/>
    <w:rsid w:val="00735738"/>
    <w:rsid w:val="00735C66"/>
    <w:rsid w:val="00735E0F"/>
    <w:rsid w:val="00735F36"/>
    <w:rsid w:val="00735FEF"/>
    <w:rsid w:val="007361CE"/>
    <w:rsid w:val="0073659C"/>
    <w:rsid w:val="00737279"/>
    <w:rsid w:val="0073793F"/>
    <w:rsid w:val="00740318"/>
    <w:rsid w:val="00740B7F"/>
    <w:rsid w:val="00740BD8"/>
    <w:rsid w:val="00740D7B"/>
    <w:rsid w:val="00740EEF"/>
    <w:rsid w:val="0074153F"/>
    <w:rsid w:val="00741B47"/>
    <w:rsid w:val="00742319"/>
    <w:rsid w:val="00743594"/>
    <w:rsid w:val="00743E99"/>
    <w:rsid w:val="00744B3B"/>
    <w:rsid w:val="00744B69"/>
    <w:rsid w:val="00744E12"/>
    <w:rsid w:val="007457BA"/>
    <w:rsid w:val="00745DDA"/>
    <w:rsid w:val="00745E77"/>
    <w:rsid w:val="0074634B"/>
    <w:rsid w:val="00746352"/>
    <w:rsid w:val="007464CA"/>
    <w:rsid w:val="007466B0"/>
    <w:rsid w:val="007466D2"/>
    <w:rsid w:val="00746C55"/>
    <w:rsid w:val="0074704B"/>
    <w:rsid w:val="007473A2"/>
    <w:rsid w:val="00747442"/>
    <w:rsid w:val="007479EB"/>
    <w:rsid w:val="007502E2"/>
    <w:rsid w:val="007504D5"/>
    <w:rsid w:val="007509D2"/>
    <w:rsid w:val="00751228"/>
    <w:rsid w:val="007514B1"/>
    <w:rsid w:val="00751889"/>
    <w:rsid w:val="00751BC3"/>
    <w:rsid w:val="00751C02"/>
    <w:rsid w:val="0075236C"/>
    <w:rsid w:val="00752520"/>
    <w:rsid w:val="0075275F"/>
    <w:rsid w:val="007529BC"/>
    <w:rsid w:val="0075317E"/>
    <w:rsid w:val="007538B4"/>
    <w:rsid w:val="0075391E"/>
    <w:rsid w:val="007539AB"/>
    <w:rsid w:val="00753BDB"/>
    <w:rsid w:val="00753E18"/>
    <w:rsid w:val="007541F1"/>
    <w:rsid w:val="007544A7"/>
    <w:rsid w:val="00754632"/>
    <w:rsid w:val="007546DE"/>
    <w:rsid w:val="00755969"/>
    <w:rsid w:val="00755B85"/>
    <w:rsid w:val="00756228"/>
    <w:rsid w:val="00756F23"/>
    <w:rsid w:val="007578F5"/>
    <w:rsid w:val="00757A38"/>
    <w:rsid w:val="00757E50"/>
    <w:rsid w:val="00757EA8"/>
    <w:rsid w:val="00757F30"/>
    <w:rsid w:val="0076017F"/>
    <w:rsid w:val="007606E4"/>
    <w:rsid w:val="00760AAA"/>
    <w:rsid w:val="0076101E"/>
    <w:rsid w:val="0076133B"/>
    <w:rsid w:val="00761449"/>
    <w:rsid w:val="00761EEA"/>
    <w:rsid w:val="007622C2"/>
    <w:rsid w:val="0076237B"/>
    <w:rsid w:val="007624D1"/>
    <w:rsid w:val="00762681"/>
    <w:rsid w:val="007628EF"/>
    <w:rsid w:val="0076304B"/>
    <w:rsid w:val="0076344C"/>
    <w:rsid w:val="0076348D"/>
    <w:rsid w:val="0076362F"/>
    <w:rsid w:val="007639AD"/>
    <w:rsid w:val="00763D81"/>
    <w:rsid w:val="00765551"/>
    <w:rsid w:val="00765659"/>
    <w:rsid w:val="00765857"/>
    <w:rsid w:val="00765DDB"/>
    <w:rsid w:val="00766247"/>
    <w:rsid w:val="00766967"/>
    <w:rsid w:val="00767ABD"/>
    <w:rsid w:val="007705EE"/>
    <w:rsid w:val="00770B79"/>
    <w:rsid w:val="00770D73"/>
    <w:rsid w:val="00771A7A"/>
    <w:rsid w:val="00771D8E"/>
    <w:rsid w:val="00771E31"/>
    <w:rsid w:val="007722AA"/>
    <w:rsid w:val="0077258C"/>
    <w:rsid w:val="007726AC"/>
    <w:rsid w:val="00772CE5"/>
    <w:rsid w:val="00772D5B"/>
    <w:rsid w:val="007731F7"/>
    <w:rsid w:val="00773437"/>
    <w:rsid w:val="0077366F"/>
    <w:rsid w:val="0077464A"/>
    <w:rsid w:val="00774A71"/>
    <w:rsid w:val="00775094"/>
    <w:rsid w:val="00775583"/>
    <w:rsid w:val="00775C08"/>
    <w:rsid w:val="00776085"/>
    <w:rsid w:val="0077677E"/>
    <w:rsid w:val="007769FF"/>
    <w:rsid w:val="00776E5A"/>
    <w:rsid w:val="007774AB"/>
    <w:rsid w:val="00777F03"/>
    <w:rsid w:val="007807A0"/>
    <w:rsid w:val="00780A37"/>
    <w:rsid w:val="00780B13"/>
    <w:rsid w:val="00781065"/>
    <w:rsid w:val="007813E4"/>
    <w:rsid w:val="00781592"/>
    <w:rsid w:val="007819C8"/>
    <w:rsid w:val="00781B3F"/>
    <w:rsid w:val="00781BB7"/>
    <w:rsid w:val="00782794"/>
    <w:rsid w:val="007828B9"/>
    <w:rsid w:val="00782B40"/>
    <w:rsid w:val="00782FF1"/>
    <w:rsid w:val="0078336C"/>
    <w:rsid w:val="007839AA"/>
    <w:rsid w:val="00783A1C"/>
    <w:rsid w:val="00784E36"/>
    <w:rsid w:val="007852BE"/>
    <w:rsid w:val="0078539F"/>
    <w:rsid w:val="00785635"/>
    <w:rsid w:val="007857C6"/>
    <w:rsid w:val="00785CBC"/>
    <w:rsid w:val="00785D84"/>
    <w:rsid w:val="00786A4D"/>
    <w:rsid w:val="00786F63"/>
    <w:rsid w:val="00787641"/>
    <w:rsid w:val="00790144"/>
    <w:rsid w:val="00791594"/>
    <w:rsid w:val="00791BFB"/>
    <w:rsid w:val="007926B1"/>
    <w:rsid w:val="00792C94"/>
    <w:rsid w:val="0079300D"/>
    <w:rsid w:val="00793182"/>
    <w:rsid w:val="007942BF"/>
    <w:rsid w:val="007949BB"/>
    <w:rsid w:val="00795974"/>
    <w:rsid w:val="00795C00"/>
    <w:rsid w:val="00795ED3"/>
    <w:rsid w:val="007960D5"/>
    <w:rsid w:val="00796C5A"/>
    <w:rsid w:val="00796F9A"/>
    <w:rsid w:val="007972F3"/>
    <w:rsid w:val="0079768E"/>
    <w:rsid w:val="0079776E"/>
    <w:rsid w:val="00797BB5"/>
    <w:rsid w:val="007A0008"/>
    <w:rsid w:val="007A146C"/>
    <w:rsid w:val="007A1B4E"/>
    <w:rsid w:val="007A1C5B"/>
    <w:rsid w:val="007A1DA2"/>
    <w:rsid w:val="007A25EC"/>
    <w:rsid w:val="007A2751"/>
    <w:rsid w:val="007A292E"/>
    <w:rsid w:val="007A2B3B"/>
    <w:rsid w:val="007A3525"/>
    <w:rsid w:val="007A354D"/>
    <w:rsid w:val="007A368B"/>
    <w:rsid w:val="007A45CE"/>
    <w:rsid w:val="007A4D17"/>
    <w:rsid w:val="007A4D62"/>
    <w:rsid w:val="007A4DA9"/>
    <w:rsid w:val="007A56BC"/>
    <w:rsid w:val="007A572E"/>
    <w:rsid w:val="007A57F2"/>
    <w:rsid w:val="007A5DB4"/>
    <w:rsid w:val="007A6D49"/>
    <w:rsid w:val="007A7295"/>
    <w:rsid w:val="007A73B6"/>
    <w:rsid w:val="007A75AA"/>
    <w:rsid w:val="007A7A9F"/>
    <w:rsid w:val="007B02A0"/>
    <w:rsid w:val="007B0A20"/>
    <w:rsid w:val="007B0FB1"/>
    <w:rsid w:val="007B10FB"/>
    <w:rsid w:val="007B123F"/>
    <w:rsid w:val="007B17A9"/>
    <w:rsid w:val="007B189F"/>
    <w:rsid w:val="007B2043"/>
    <w:rsid w:val="007B21E0"/>
    <w:rsid w:val="007B281C"/>
    <w:rsid w:val="007B2D4D"/>
    <w:rsid w:val="007B3342"/>
    <w:rsid w:val="007B33CC"/>
    <w:rsid w:val="007B378A"/>
    <w:rsid w:val="007B381B"/>
    <w:rsid w:val="007B4279"/>
    <w:rsid w:val="007B4674"/>
    <w:rsid w:val="007B4AB8"/>
    <w:rsid w:val="007B54E9"/>
    <w:rsid w:val="007B5CF1"/>
    <w:rsid w:val="007B6B9F"/>
    <w:rsid w:val="007B704E"/>
    <w:rsid w:val="007B708F"/>
    <w:rsid w:val="007B7AD0"/>
    <w:rsid w:val="007C0875"/>
    <w:rsid w:val="007C099A"/>
    <w:rsid w:val="007C10D7"/>
    <w:rsid w:val="007C15DF"/>
    <w:rsid w:val="007C164D"/>
    <w:rsid w:val="007C1E58"/>
    <w:rsid w:val="007C25EA"/>
    <w:rsid w:val="007C3895"/>
    <w:rsid w:val="007C3F8F"/>
    <w:rsid w:val="007C44B0"/>
    <w:rsid w:val="007C4C35"/>
    <w:rsid w:val="007C53B7"/>
    <w:rsid w:val="007C5E88"/>
    <w:rsid w:val="007C5EA6"/>
    <w:rsid w:val="007C6233"/>
    <w:rsid w:val="007C6468"/>
    <w:rsid w:val="007C7341"/>
    <w:rsid w:val="007C742B"/>
    <w:rsid w:val="007C7778"/>
    <w:rsid w:val="007C7B6D"/>
    <w:rsid w:val="007C7C0C"/>
    <w:rsid w:val="007D027B"/>
    <w:rsid w:val="007D0375"/>
    <w:rsid w:val="007D0401"/>
    <w:rsid w:val="007D0590"/>
    <w:rsid w:val="007D18A2"/>
    <w:rsid w:val="007D352A"/>
    <w:rsid w:val="007D3C2A"/>
    <w:rsid w:val="007D3E83"/>
    <w:rsid w:val="007D4B43"/>
    <w:rsid w:val="007D5F93"/>
    <w:rsid w:val="007D5FB3"/>
    <w:rsid w:val="007D6387"/>
    <w:rsid w:val="007D6A51"/>
    <w:rsid w:val="007D6B38"/>
    <w:rsid w:val="007D6D1F"/>
    <w:rsid w:val="007D7648"/>
    <w:rsid w:val="007D76B5"/>
    <w:rsid w:val="007D78D7"/>
    <w:rsid w:val="007D7908"/>
    <w:rsid w:val="007D795D"/>
    <w:rsid w:val="007D7B21"/>
    <w:rsid w:val="007E03AB"/>
    <w:rsid w:val="007E04D0"/>
    <w:rsid w:val="007E0C3F"/>
    <w:rsid w:val="007E0E6E"/>
    <w:rsid w:val="007E10E7"/>
    <w:rsid w:val="007E1266"/>
    <w:rsid w:val="007E1CF7"/>
    <w:rsid w:val="007E2093"/>
    <w:rsid w:val="007E2134"/>
    <w:rsid w:val="007E2302"/>
    <w:rsid w:val="007E258C"/>
    <w:rsid w:val="007E2A97"/>
    <w:rsid w:val="007E2DBE"/>
    <w:rsid w:val="007E2ED5"/>
    <w:rsid w:val="007E34AA"/>
    <w:rsid w:val="007E37DE"/>
    <w:rsid w:val="007E3A85"/>
    <w:rsid w:val="007E3E05"/>
    <w:rsid w:val="007E3E1E"/>
    <w:rsid w:val="007E407C"/>
    <w:rsid w:val="007E42E3"/>
    <w:rsid w:val="007E4520"/>
    <w:rsid w:val="007E504B"/>
    <w:rsid w:val="007E513A"/>
    <w:rsid w:val="007E5572"/>
    <w:rsid w:val="007E5FAE"/>
    <w:rsid w:val="007E60FD"/>
    <w:rsid w:val="007E6C4F"/>
    <w:rsid w:val="007E725F"/>
    <w:rsid w:val="007E7398"/>
    <w:rsid w:val="007E73B0"/>
    <w:rsid w:val="007E74C9"/>
    <w:rsid w:val="007E797B"/>
    <w:rsid w:val="007E7D7E"/>
    <w:rsid w:val="007F092C"/>
    <w:rsid w:val="007F0B49"/>
    <w:rsid w:val="007F1126"/>
    <w:rsid w:val="007F1222"/>
    <w:rsid w:val="007F12EB"/>
    <w:rsid w:val="007F1AB9"/>
    <w:rsid w:val="007F1CBA"/>
    <w:rsid w:val="007F2174"/>
    <w:rsid w:val="007F21C1"/>
    <w:rsid w:val="007F27BC"/>
    <w:rsid w:val="007F3076"/>
    <w:rsid w:val="007F35AA"/>
    <w:rsid w:val="007F3866"/>
    <w:rsid w:val="007F3B5B"/>
    <w:rsid w:val="007F4299"/>
    <w:rsid w:val="007F4C8B"/>
    <w:rsid w:val="007F5364"/>
    <w:rsid w:val="007F61A7"/>
    <w:rsid w:val="007F64B7"/>
    <w:rsid w:val="007F6B41"/>
    <w:rsid w:val="007F6BEE"/>
    <w:rsid w:val="007F6E07"/>
    <w:rsid w:val="007F6F74"/>
    <w:rsid w:val="007F7711"/>
    <w:rsid w:val="007F7C5A"/>
    <w:rsid w:val="007F7D9D"/>
    <w:rsid w:val="00800225"/>
    <w:rsid w:val="008004C3"/>
    <w:rsid w:val="008012E6"/>
    <w:rsid w:val="008013D0"/>
    <w:rsid w:val="00801C0B"/>
    <w:rsid w:val="00802057"/>
    <w:rsid w:val="008024AD"/>
    <w:rsid w:val="008027B2"/>
    <w:rsid w:val="008028EA"/>
    <w:rsid w:val="00802A11"/>
    <w:rsid w:val="00802E9B"/>
    <w:rsid w:val="00803064"/>
    <w:rsid w:val="008031D2"/>
    <w:rsid w:val="00803843"/>
    <w:rsid w:val="00803E59"/>
    <w:rsid w:val="00804110"/>
    <w:rsid w:val="0080463B"/>
    <w:rsid w:val="00804BE6"/>
    <w:rsid w:val="00804DCF"/>
    <w:rsid w:val="00804EAB"/>
    <w:rsid w:val="00805DB2"/>
    <w:rsid w:val="008063BE"/>
    <w:rsid w:val="00806480"/>
    <w:rsid w:val="00807056"/>
    <w:rsid w:val="00807614"/>
    <w:rsid w:val="00807C04"/>
    <w:rsid w:val="00807D96"/>
    <w:rsid w:val="00807DF5"/>
    <w:rsid w:val="00807E45"/>
    <w:rsid w:val="00807EE3"/>
    <w:rsid w:val="00810CF5"/>
    <w:rsid w:val="00810F80"/>
    <w:rsid w:val="008113F0"/>
    <w:rsid w:val="008115C1"/>
    <w:rsid w:val="0081224A"/>
    <w:rsid w:val="008122B9"/>
    <w:rsid w:val="008129AC"/>
    <w:rsid w:val="00812E20"/>
    <w:rsid w:val="00813156"/>
    <w:rsid w:val="00813488"/>
    <w:rsid w:val="00813A11"/>
    <w:rsid w:val="0081481A"/>
    <w:rsid w:val="0081483C"/>
    <w:rsid w:val="00814BCE"/>
    <w:rsid w:val="00814D80"/>
    <w:rsid w:val="0081538D"/>
    <w:rsid w:val="008159E7"/>
    <w:rsid w:val="00815A1E"/>
    <w:rsid w:val="00815A54"/>
    <w:rsid w:val="00815FDF"/>
    <w:rsid w:val="00816065"/>
    <w:rsid w:val="008160A2"/>
    <w:rsid w:val="008160E7"/>
    <w:rsid w:val="00816310"/>
    <w:rsid w:val="00816580"/>
    <w:rsid w:val="00816CF2"/>
    <w:rsid w:val="00817459"/>
    <w:rsid w:val="00817695"/>
    <w:rsid w:val="00817C6A"/>
    <w:rsid w:val="008201CF"/>
    <w:rsid w:val="008202CE"/>
    <w:rsid w:val="008204DA"/>
    <w:rsid w:val="0082052E"/>
    <w:rsid w:val="00820A32"/>
    <w:rsid w:val="008213AA"/>
    <w:rsid w:val="00821550"/>
    <w:rsid w:val="00821808"/>
    <w:rsid w:val="008222F6"/>
    <w:rsid w:val="008224B5"/>
    <w:rsid w:val="008224EB"/>
    <w:rsid w:val="008227DA"/>
    <w:rsid w:val="00822992"/>
    <w:rsid w:val="00822CB8"/>
    <w:rsid w:val="00822DDD"/>
    <w:rsid w:val="0082414B"/>
    <w:rsid w:val="00824373"/>
    <w:rsid w:val="00824420"/>
    <w:rsid w:val="00824453"/>
    <w:rsid w:val="00824606"/>
    <w:rsid w:val="00824C5F"/>
    <w:rsid w:val="008255CB"/>
    <w:rsid w:val="0082583C"/>
    <w:rsid w:val="00825916"/>
    <w:rsid w:val="00825CA9"/>
    <w:rsid w:val="0082652D"/>
    <w:rsid w:val="00826C91"/>
    <w:rsid w:val="00826CB3"/>
    <w:rsid w:val="00826D78"/>
    <w:rsid w:val="00826E08"/>
    <w:rsid w:val="008271A0"/>
    <w:rsid w:val="00827563"/>
    <w:rsid w:val="008276C1"/>
    <w:rsid w:val="0082787E"/>
    <w:rsid w:val="00827B39"/>
    <w:rsid w:val="0083035A"/>
    <w:rsid w:val="008307BD"/>
    <w:rsid w:val="00830C27"/>
    <w:rsid w:val="0083109B"/>
    <w:rsid w:val="008314A0"/>
    <w:rsid w:val="00832366"/>
    <w:rsid w:val="00832BF2"/>
    <w:rsid w:val="00833140"/>
    <w:rsid w:val="008331C9"/>
    <w:rsid w:val="0083371C"/>
    <w:rsid w:val="008340B6"/>
    <w:rsid w:val="00834E38"/>
    <w:rsid w:val="00835B12"/>
    <w:rsid w:val="00835EAF"/>
    <w:rsid w:val="00836132"/>
    <w:rsid w:val="008361E6"/>
    <w:rsid w:val="008368EF"/>
    <w:rsid w:val="0083714A"/>
    <w:rsid w:val="008371B8"/>
    <w:rsid w:val="0083732D"/>
    <w:rsid w:val="00840F00"/>
    <w:rsid w:val="008410D9"/>
    <w:rsid w:val="00841459"/>
    <w:rsid w:val="00841601"/>
    <w:rsid w:val="00841A2E"/>
    <w:rsid w:val="008421A0"/>
    <w:rsid w:val="00842394"/>
    <w:rsid w:val="0084258B"/>
    <w:rsid w:val="008429E1"/>
    <w:rsid w:val="00842A1D"/>
    <w:rsid w:val="00842F9E"/>
    <w:rsid w:val="0084335E"/>
    <w:rsid w:val="0084405F"/>
    <w:rsid w:val="0084491C"/>
    <w:rsid w:val="008449B5"/>
    <w:rsid w:val="00844ADD"/>
    <w:rsid w:val="00844E0A"/>
    <w:rsid w:val="00845A25"/>
    <w:rsid w:val="008465C4"/>
    <w:rsid w:val="00847526"/>
    <w:rsid w:val="008475C8"/>
    <w:rsid w:val="00847D8C"/>
    <w:rsid w:val="0085007F"/>
    <w:rsid w:val="0085040B"/>
    <w:rsid w:val="0085046E"/>
    <w:rsid w:val="008509B2"/>
    <w:rsid w:val="00850CB4"/>
    <w:rsid w:val="00850F19"/>
    <w:rsid w:val="008523AE"/>
    <w:rsid w:val="0085262C"/>
    <w:rsid w:val="008538CA"/>
    <w:rsid w:val="00853921"/>
    <w:rsid w:val="008542D9"/>
    <w:rsid w:val="0085485B"/>
    <w:rsid w:val="008548DF"/>
    <w:rsid w:val="00854D0A"/>
    <w:rsid w:val="008555A4"/>
    <w:rsid w:val="0085569B"/>
    <w:rsid w:val="00855C90"/>
    <w:rsid w:val="008562D6"/>
    <w:rsid w:val="00856B7D"/>
    <w:rsid w:val="00856CA5"/>
    <w:rsid w:val="00856F51"/>
    <w:rsid w:val="0085740C"/>
    <w:rsid w:val="00857A57"/>
    <w:rsid w:val="00857DA1"/>
    <w:rsid w:val="00857DEE"/>
    <w:rsid w:val="00857E59"/>
    <w:rsid w:val="00857F5F"/>
    <w:rsid w:val="0086002B"/>
    <w:rsid w:val="00860752"/>
    <w:rsid w:val="00860764"/>
    <w:rsid w:val="00860F73"/>
    <w:rsid w:val="00861195"/>
    <w:rsid w:val="0086129C"/>
    <w:rsid w:val="00862BCD"/>
    <w:rsid w:val="008632AE"/>
    <w:rsid w:val="008635BE"/>
    <w:rsid w:val="008637E5"/>
    <w:rsid w:val="00863C09"/>
    <w:rsid w:val="0086429F"/>
    <w:rsid w:val="00864CC7"/>
    <w:rsid w:val="00864DB2"/>
    <w:rsid w:val="00864F83"/>
    <w:rsid w:val="00865A6E"/>
    <w:rsid w:val="00865ABA"/>
    <w:rsid w:val="0086603D"/>
    <w:rsid w:val="00866470"/>
    <w:rsid w:val="008672AA"/>
    <w:rsid w:val="008675B6"/>
    <w:rsid w:val="008700F6"/>
    <w:rsid w:val="00870268"/>
    <w:rsid w:val="00870348"/>
    <w:rsid w:val="00870448"/>
    <w:rsid w:val="00870845"/>
    <w:rsid w:val="00870852"/>
    <w:rsid w:val="00870C01"/>
    <w:rsid w:val="00870DFC"/>
    <w:rsid w:val="0087137F"/>
    <w:rsid w:val="00872BC4"/>
    <w:rsid w:val="00872DF2"/>
    <w:rsid w:val="00872F59"/>
    <w:rsid w:val="008734F2"/>
    <w:rsid w:val="00873C7E"/>
    <w:rsid w:val="00873E08"/>
    <w:rsid w:val="00873E15"/>
    <w:rsid w:val="00873F96"/>
    <w:rsid w:val="00874357"/>
    <w:rsid w:val="0087478E"/>
    <w:rsid w:val="0087487D"/>
    <w:rsid w:val="00874D6B"/>
    <w:rsid w:val="00874DEA"/>
    <w:rsid w:val="00874F64"/>
    <w:rsid w:val="00875147"/>
    <w:rsid w:val="0087518D"/>
    <w:rsid w:val="008751F7"/>
    <w:rsid w:val="00876BE6"/>
    <w:rsid w:val="0087723E"/>
    <w:rsid w:val="00877852"/>
    <w:rsid w:val="00877918"/>
    <w:rsid w:val="00877C54"/>
    <w:rsid w:val="00877EDE"/>
    <w:rsid w:val="00880413"/>
    <w:rsid w:val="00880541"/>
    <w:rsid w:val="0088077C"/>
    <w:rsid w:val="008819B0"/>
    <w:rsid w:val="00881C04"/>
    <w:rsid w:val="00881C1E"/>
    <w:rsid w:val="00881DCE"/>
    <w:rsid w:val="008821E1"/>
    <w:rsid w:val="008824A2"/>
    <w:rsid w:val="008829DF"/>
    <w:rsid w:val="00882AC8"/>
    <w:rsid w:val="00882DFB"/>
    <w:rsid w:val="0088319D"/>
    <w:rsid w:val="00883280"/>
    <w:rsid w:val="00883516"/>
    <w:rsid w:val="00883E30"/>
    <w:rsid w:val="00883FD3"/>
    <w:rsid w:val="008840AC"/>
    <w:rsid w:val="00884BFB"/>
    <w:rsid w:val="0088528F"/>
    <w:rsid w:val="0088549D"/>
    <w:rsid w:val="008859E0"/>
    <w:rsid w:val="00886DD3"/>
    <w:rsid w:val="00886E15"/>
    <w:rsid w:val="0088726F"/>
    <w:rsid w:val="00887A22"/>
    <w:rsid w:val="008901E4"/>
    <w:rsid w:val="008905DA"/>
    <w:rsid w:val="0089075F"/>
    <w:rsid w:val="0089080E"/>
    <w:rsid w:val="008909B9"/>
    <w:rsid w:val="008909DE"/>
    <w:rsid w:val="00890AC4"/>
    <w:rsid w:val="00890F10"/>
    <w:rsid w:val="0089101E"/>
    <w:rsid w:val="008917BE"/>
    <w:rsid w:val="00891CB0"/>
    <w:rsid w:val="008920A4"/>
    <w:rsid w:val="008920E8"/>
    <w:rsid w:val="0089295C"/>
    <w:rsid w:val="00892DC8"/>
    <w:rsid w:val="00892E63"/>
    <w:rsid w:val="00892E9F"/>
    <w:rsid w:val="00893313"/>
    <w:rsid w:val="008933F6"/>
    <w:rsid w:val="008943C6"/>
    <w:rsid w:val="008946F9"/>
    <w:rsid w:val="00894A4A"/>
    <w:rsid w:val="00895085"/>
    <w:rsid w:val="008958CF"/>
    <w:rsid w:val="0089624D"/>
    <w:rsid w:val="0089633E"/>
    <w:rsid w:val="0089657F"/>
    <w:rsid w:val="00896828"/>
    <w:rsid w:val="008968B2"/>
    <w:rsid w:val="008A00BD"/>
    <w:rsid w:val="008A0295"/>
    <w:rsid w:val="008A09D6"/>
    <w:rsid w:val="008A1369"/>
    <w:rsid w:val="008A137C"/>
    <w:rsid w:val="008A1432"/>
    <w:rsid w:val="008A21DD"/>
    <w:rsid w:val="008A2732"/>
    <w:rsid w:val="008A2841"/>
    <w:rsid w:val="008A2ACC"/>
    <w:rsid w:val="008A2D9E"/>
    <w:rsid w:val="008A2DFE"/>
    <w:rsid w:val="008A2FCD"/>
    <w:rsid w:val="008A3F12"/>
    <w:rsid w:val="008A4B5D"/>
    <w:rsid w:val="008A4C6C"/>
    <w:rsid w:val="008A4F9A"/>
    <w:rsid w:val="008A56AB"/>
    <w:rsid w:val="008A598C"/>
    <w:rsid w:val="008A59CA"/>
    <w:rsid w:val="008A5BED"/>
    <w:rsid w:val="008A6606"/>
    <w:rsid w:val="008A66AE"/>
    <w:rsid w:val="008A67F8"/>
    <w:rsid w:val="008A6B78"/>
    <w:rsid w:val="008A6C8B"/>
    <w:rsid w:val="008A7457"/>
    <w:rsid w:val="008B0663"/>
    <w:rsid w:val="008B0960"/>
    <w:rsid w:val="008B0AC4"/>
    <w:rsid w:val="008B0EDC"/>
    <w:rsid w:val="008B0FD0"/>
    <w:rsid w:val="008B1108"/>
    <w:rsid w:val="008B13BC"/>
    <w:rsid w:val="008B1B25"/>
    <w:rsid w:val="008B1E5C"/>
    <w:rsid w:val="008B2275"/>
    <w:rsid w:val="008B239D"/>
    <w:rsid w:val="008B3417"/>
    <w:rsid w:val="008B3A45"/>
    <w:rsid w:val="008B4089"/>
    <w:rsid w:val="008B439D"/>
    <w:rsid w:val="008B47C0"/>
    <w:rsid w:val="008B4A2C"/>
    <w:rsid w:val="008B55A7"/>
    <w:rsid w:val="008B5609"/>
    <w:rsid w:val="008B5E6D"/>
    <w:rsid w:val="008B6626"/>
    <w:rsid w:val="008B6B48"/>
    <w:rsid w:val="008B6CFD"/>
    <w:rsid w:val="008B6FB8"/>
    <w:rsid w:val="008B7070"/>
    <w:rsid w:val="008B758E"/>
    <w:rsid w:val="008B76B6"/>
    <w:rsid w:val="008B7875"/>
    <w:rsid w:val="008B7DEE"/>
    <w:rsid w:val="008C0B7D"/>
    <w:rsid w:val="008C0C3E"/>
    <w:rsid w:val="008C202B"/>
    <w:rsid w:val="008C3377"/>
    <w:rsid w:val="008C4054"/>
    <w:rsid w:val="008C428A"/>
    <w:rsid w:val="008C45BA"/>
    <w:rsid w:val="008C4734"/>
    <w:rsid w:val="008C4957"/>
    <w:rsid w:val="008C5651"/>
    <w:rsid w:val="008C5A89"/>
    <w:rsid w:val="008C5C97"/>
    <w:rsid w:val="008C64F5"/>
    <w:rsid w:val="008C653E"/>
    <w:rsid w:val="008C65A4"/>
    <w:rsid w:val="008C6BD3"/>
    <w:rsid w:val="008C6ED8"/>
    <w:rsid w:val="008C7FF9"/>
    <w:rsid w:val="008D008E"/>
    <w:rsid w:val="008D050F"/>
    <w:rsid w:val="008D0E97"/>
    <w:rsid w:val="008D1755"/>
    <w:rsid w:val="008D1872"/>
    <w:rsid w:val="008D18E3"/>
    <w:rsid w:val="008D205F"/>
    <w:rsid w:val="008D27CB"/>
    <w:rsid w:val="008D2C3F"/>
    <w:rsid w:val="008D30E7"/>
    <w:rsid w:val="008D3378"/>
    <w:rsid w:val="008D3631"/>
    <w:rsid w:val="008D3757"/>
    <w:rsid w:val="008D3BE1"/>
    <w:rsid w:val="008D40CD"/>
    <w:rsid w:val="008D467F"/>
    <w:rsid w:val="008D4A9D"/>
    <w:rsid w:val="008D4B79"/>
    <w:rsid w:val="008D4F61"/>
    <w:rsid w:val="008D6578"/>
    <w:rsid w:val="008D66B2"/>
    <w:rsid w:val="008D6BFD"/>
    <w:rsid w:val="008D6FCD"/>
    <w:rsid w:val="008D71B0"/>
    <w:rsid w:val="008D7334"/>
    <w:rsid w:val="008D7A48"/>
    <w:rsid w:val="008D7B4F"/>
    <w:rsid w:val="008D7B8D"/>
    <w:rsid w:val="008E0102"/>
    <w:rsid w:val="008E0261"/>
    <w:rsid w:val="008E04F8"/>
    <w:rsid w:val="008E0BEC"/>
    <w:rsid w:val="008E103A"/>
    <w:rsid w:val="008E12A3"/>
    <w:rsid w:val="008E1472"/>
    <w:rsid w:val="008E1782"/>
    <w:rsid w:val="008E1A13"/>
    <w:rsid w:val="008E1ADF"/>
    <w:rsid w:val="008E1DAA"/>
    <w:rsid w:val="008E2087"/>
    <w:rsid w:val="008E20C8"/>
    <w:rsid w:val="008E24BC"/>
    <w:rsid w:val="008E27D6"/>
    <w:rsid w:val="008E2B29"/>
    <w:rsid w:val="008E306A"/>
    <w:rsid w:val="008E3413"/>
    <w:rsid w:val="008E3A5F"/>
    <w:rsid w:val="008E3BFA"/>
    <w:rsid w:val="008E3F9C"/>
    <w:rsid w:val="008E3FC0"/>
    <w:rsid w:val="008E4355"/>
    <w:rsid w:val="008E49C5"/>
    <w:rsid w:val="008E4E9B"/>
    <w:rsid w:val="008E51E6"/>
    <w:rsid w:val="008E5A20"/>
    <w:rsid w:val="008E665A"/>
    <w:rsid w:val="008E69B0"/>
    <w:rsid w:val="008E6B7E"/>
    <w:rsid w:val="008E6DCB"/>
    <w:rsid w:val="008E6E27"/>
    <w:rsid w:val="008F00A9"/>
    <w:rsid w:val="008F073C"/>
    <w:rsid w:val="008F21B1"/>
    <w:rsid w:val="008F26A7"/>
    <w:rsid w:val="008F2972"/>
    <w:rsid w:val="008F3132"/>
    <w:rsid w:val="008F3145"/>
    <w:rsid w:val="008F3864"/>
    <w:rsid w:val="008F3B3F"/>
    <w:rsid w:val="008F3ECC"/>
    <w:rsid w:val="008F4619"/>
    <w:rsid w:val="008F484B"/>
    <w:rsid w:val="008F4D16"/>
    <w:rsid w:val="008F4F9E"/>
    <w:rsid w:val="008F5045"/>
    <w:rsid w:val="008F59E9"/>
    <w:rsid w:val="008F5E8B"/>
    <w:rsid w:val="008F680A"/>
    <w:rsid w:val="008F68C8"/>
    <w:rsid w:val="008F6EF1"/>
    <w:rsid w:val="008F72D7"/>
    <w:rsid w:val="008F73FB"/>
    <w:rsid w:val="008F7798"/>
    <w:rsid w:val="008F7C8D"/>
    <w:rsid w:val="008F7E20"/>
    <w:rsid w:val="0090010F"/>
    <w:rsid w:val="00900436"/>
    <w:rsid w:val="00900456"/>
    <w:rsid w:val="009006E7"/>
    <w:rsid w:val="00900D40"/>
    <w:rsid w:val="00900D63"/>
    <w:rsid w:val="00901B8E"/>
    <w:rsid w:val="00901BB9"/>
    <w:rsid w:val="00902491"/>
    <w:rsid w:val="00902AD1"/>
    <w:rsid w:val="009038B4"/>
    <w:rsid w:val="00903BE2"/>
    <w:rsid w:val="00903DA5"/>
    <w:rsid w:val="00903E5F"/>
    <w:rsid w:val="00903FF6"/>
    <w:rsid w:val="0090483E"/>
    <w:rsid w:val="009048BC"/>
    <w:rsid w:val="009049CD"/>
    <w:rsid w:val="009049E8"/>
    <w:rsid w:val="00905347"/>
    <w:rsid w:val="00905977"/>
    <w:rsid w:val="00905B11"/>
    <w:rsid w:val="0090606A"/>
    <w:rsid w:val="009069F7"/>
    <w:rsid w:val="00906A4F"/>
    <w:rsid w:val="00906D01"/>
    <w:rsid w:val="00906E2C"/>
    <w:rsid w:val="009072A4"/>
    <w:rsid w:val="00907323"/>
    <w:rsid w:val="0090757A"/>
    <w:rsid w:val="00907ACA"/>
    <w:rsid w:val="00910579"/>
    <w:rsid w:val="00910630"/>
    <w:rsid w:val="009106DB"/>
    <w:rsid w:val="00910968"/>
    <w:rsid w:val="00912414"/>
    <w:rsid w:val="0091275D"/>
    <w:rsid w:val="00912A3B"/>
    <w:rsid w:val="00913CFC"/>
    <w:rsid w:val="00914138"/>
    <w:rsid w:val="00914197"/>
    <w:rsid w:val="009147B7"/>
    <w:rsid w:val="009150A9"/>
    <w:rsid w:val="00915391"/>
    <w:rsid w:val="00915419"/>
    <w:rsid w:val="00915F49"/>
    <w:rsid w:val="009160A4"/>
    <w:rsid w:val="0091612B"/>
    <w:rsid w:val="00916613"/>
    <w:rsid w:val="00916B9E"/>
    <w:rsid w:val="00916D95"/>
    <w:rsid w:val="00916F7B"/>
    <w:rsid w:val="00917472"/>
    <w:rsid w:val="009174EB"/>
    <w:rsid w:val="0091760C"/>
    <w:rsid w:val="00917DB5"/>
    <w:rsid w:val="0092025E"/>
    <w:rsid w:val="009206A1"/>
    <w:rsid w:val="00920876"/>
    <w:rsid w:val="00920E92"/>
    <w:rsid w:val="00921221"/>
    <w:rsid w:val="009214E4"/>
    <w:rsid w:val="00921760"/>
    <w:rsid w:val="009219D0"/>
    <w:rsid w:val="00921E59"/>
    <w:rsid w:val="0092235D"/>
    <w:rsid w:val="0092251E"/>
    <w:rsid w:val="0092297B"/>
    <w:rsid w:val="00923B1A"/>
    <w:rsid w:val="00923E1A"/>
    <w:rsid w:val="00923FB8"/>
    <w:rsid w:val="00924455"/>
    <w:rsid w:val="00924550"/>
    <w:rsid w:val="00924AB2"/>
    <w:rsid w:val="00925C79"/>
    <w:rsid w:val="00926049"/>
    <w:rsid w:val="009265F8"/>
    <w:rsid w:val="00926879"/>
    <w:rsid w:val="00926BDC"/>
    <w:rsid w:val="00926FA3"/>
    <w:rsid w:val="00927061"/>
    <w:rsid w:val="009270F3"/>
    <w:rsid w:val="0092789C"/>
    <w:rsid w:val="00927D62"/>
    <w:rsid w:val="0093142B"/>
    <w:rsid w:val="00931937"/>
    <w:rsid w:val="00931B41"/>
    <w:rsid w:val="00931D6F"/>
    <w:rsid w:val="009326F5"/>
    <w:rsid w:val="00932D0D"/>
    <w:rsid w:val="00932D2A"/>
    <w:rsid w:val="009330E9"/>
    <w:rsid w:val="0093313E"/>
    <w:rsid w:val="00933284"/>
    <w:rsid w:val="00933316"/>
    <w:rsid w:val="00933509"/>
    <w:rsid w:val="0093362B"/>
    <w:rsid w:val="00933D38"/>
    <w:rsid w:val="00933D79"/>
    <w:rsid w:val="009340D0"/>
    <w:rsid w:val="009346FF"/>
    <w:rsid w:val="00934CDD"/>
    <w:rsid w:val="00934E5B"/>
    <w:rsid w:val="00935914"/>
    <w:rsid w:val="009360E5"/>
    <w:rsid w:val="009362ED"/>
    <w:rsid w:val="0093656B"/>
    <w:rsid w:val="009368CD"/>
    <w:rsid w:val="00936D25"/>
    <w:rsid w:val="00937533"/>
    <w:rsid w:val="00937FBC"/>
    <w:rsid w:val="009403DB"/>
    <w:rsid w:val="0094089A"/>
    <w:rsid w:val="00941445"/>
    <w:rsid w:val="00941C75"/>
    <w:rsid w:val="00941EFD"/>
    <w:rsid w:val="00942490"/>
    <w:rsid w:val="00942760"/>
    <w:rsid w:val="00942C15"/>
    <w:rsid w:val="0094313C"/>
    <w:rsid w:val="009432A1"/>
    <w:rsid w:val="009434CF"/>
    <w:rsid w:val="00943C76"/>
    <w:rsid w:val="00944477"/>
    <w:rsid w:val="00944545"/>
    <w:rsid w:val="00945CD2"/>
    <w:rsid w:val="00945D3A"/>
    <w:rsid w:val="0094601C"/>
    <w:rsid w:val="009461E0"/>
    <w:rsid w:val="00946953"/>
    <w:rsid w:val="00946983"/>
    <w:rsid w:val="00946993"/>
    <w:rsid w:val="00946B33"/>
    <w:rsid w:val="00946E16"/>
    <w:rsid w:val="009474B4"/>
    <w:rsid w:val="0094762F"/>
    <w:rsid w:val="00947A3C"/>
    <w:rsid w:val="00947B36"/>
    <w:rsid w:val="00947BA7"/>
    <w:rsid w:val="00950287"/>
    <w:rsid w:val="00951BD4"/>
    <w:rsid w:val="00951C73"/>
    <w:rsid w:val="00951EA5"/>
    <w:rsid w:val="00951FB0"/>
    <w:rsid w:val="00952300"/>
    <w:rsid w:val="00952918"/>
    <w:rsid w:val="00953421"/>
    <w:rsid w:val="00953BC6"/>
    <w:rsid w:val="00953C5C"/>
    <w:rsid w:val="009544D5"/>
    <w:rsid w:val="00954632"/>
    <w:rsid w:val="00954715"/>
    <w:rsid w:val="00954CF1"/>
    <w:rsid w:val="00954E5D"/>
    <w:rsid w:val="00956148"/>
    <w:rsid w:val="009561FF"/>
    <w:rsid w:val="00956C4C"/>
    <w:rsid w:val="00957341"/>
    <w:rsid w:val="009609FC"/>
    <w:rsid w:val="00960E57"/>
    <w:rsid w:val="00961248"/>
    <w:rsid w:val="00961725"/>
    <w:rsid w:val="00961756"/>
    <w:rsid w:val="00961C0E"/>
    <w:rsid w:val="009620CE"/>
    <w:rsid w:val="009625B3"/>
    <w:rsid w:val="00963A22"/>
    <w:rsid w:val="00963EFC"/>
    <w:rsid w:val="00964211"/>
    <w:rsid w:val="00964AD1"/>
    <w:rsid w:val="00964F57"/>
    <w:rsid w:val="00965478"/>
    <w:rsid w:val="009658A1"/>
    <w:rsid w:val="009659E6"/>
    <w:rsid w:val="0096621C"/>
    <w:rsid w:val="00966805"/>
    <w:rsid w:val="00966A2F"/>
    <w:rsid w:val="0096723F"/>
    <w:rsid w:val="009672C0"/>
    <w:rsid w:val="009708BE"/>
    <w:rsid w:val="00970E7E"/>
    <w:rsid w:val="009711B9"/>
    <w:rsid w:val="009713E6"/>
    <w:rsid w:val="009715D4"/>
    <w:rsid w:val="00971683"/>
    <w:rsid w:val="00971874"/>
    <w:rsid w:val="00971A62"/>
    <w:rsid w:val="00971B00"/>
    <w:rsid w:val="00972109"/>
    <w:rsid w:val="009722CB"/>
    <w:rsid w:val="00972311"/>
    <w:rsid w:val="0097236E"/>
    <w:rsid w:val="00972A80"/>
    <w:rsid w:val="00972DF2"/>
    <w:rsid w:val="009735FA"/>
    <w:rsid w:val="00973925"/>
    <w:rsid w:val="00973B45"/>
    <w:rsid w:val="00973EF9"/>
    <w:rsid w:val="00974D03"/>
    <w:rsid w:val="00974E0D"/>
    <w:rsid w:val="00974F81"/>
    <w:rsid w:val="009756B4"/>
    <w:rsid w:val="00975D43"/>
    <w:rsid w:val="00975DAE"/>
    <w:rsid w:val="00975F8D"/>
    <w:rsid w:val="0097602C"/>
    <w:rsid w:val="009763C1"/>
    <w:rsid w:val="009765CD"/>
    <w:rsid w:val="00976A3E"/>
    <w:rsid w:val="00976CDF"/>
    <w:rsid w:val="00976FBE"/>
    <w:rsid w:val="009772B5"/>
    <w:rsid w:val="00977A69"/>
    <w:rsid w:val="00977F6A"/>
    <w:rsid w:val="009800F2"/>
    <w:rsid w:val="009807D2"/>
    <w:rsid w:val="00980AFE"/>
    <w:rsid w:val="00980E4F"/>
    <w:rsid w:val="0098101C"/>
    <w:rsid w:val="009811B8"/>
    <w:rsid w:val="00981CE3"/>
    <w:rsid w:val="00981D45"/>
    <w:rsid w:val="009827D0"/>
    <w:rsid w:val="009827F3"/>
    <w:rsid w:val="00982ADD"/>
    <w:rsid w:val="0098323E"/>
    <w:rsid w:val="00983377"/>
    <w:rsid w:val="0098367D"/>
    <w:rsid w:val="00983C81"/>
    <w:rsid w:val="00984036"/>
    <w:rsid w:val="009842D3"/>
    <w:rsid w:val="00985AF5"/>
    <w:rsid w:val="0098655D"/>
    <w:rsid w:val="009869BB"/>
    <w:rsid w:val="00986C25"/>
    <w:rsid w:val="00986CB9"/>
    <w:rsid w:val="00986E68"/>
    <w:rsid w:val="00987149"/>
    <w:rsid w:val="0098767C"/>
    <w:rsid w:val="00990306"/>
    <w:rsid w:val="0099032F"/>
    <w:rsid w:val="009908F0"/>
    <w:rsid w:val="00990BE5"/>
    <w:rsid w:val="009911F5"/>
    <w:rsid w:val="00991444"/>
    <w:rsid w:val="00991484"/>
    <w:rsid w:val="00992971"/>
    <w:rsid w:val="009935E6"/>
    <w:rsid w:val="009936C6"/>
    <w:rsid w:val="00993BBA"/>
    <w:rsid w:val="009940D1"/>
    <w:rsid w:val="00994432"/>
    <w:rsid w:val="00995399"/>
    <w:rsid w:val="00995734"/>
    <w:rsid w:val="009960DC"/>
    <w:rsid w:val="0099627A"/>
    <w:rsid w:val="00997294"/>
    <w:rsid w:val="00997434"/>
    <w:rsid w:val="00997781"/>
    <w:rsid w:val="00997EC1"/>
    <w:rsid w:val="009A06A4"/>
    <w:rsid w:val="009A0822"/>
    <w:rsid w:val="009A0CD7"/>
    <w:rsid w:val="009A1DC5"/>
    <w:rsid w:val="009A2425"/>
    <w:rsid w:val="009A25FE"/>
    <w:rsid w:val="009A2980"/>
    <w:rsid w:val="009A325D"/>
    <w:rsid w:val="009A3545"/>
    <w:rsid w:val="009A377F"/>
    <w:rsid w:val="009A37EF"/>
    <w:rsid w:val="009A3F72"/>
    <w:rsid w:val="009A4459"/>
    <w:rsid w:val="009A4601"/>
    <w:rsid w:val="009A5575"/>
    <w:rsid w:val="009A5906"/>
    <w:rsid w:val="009A5B52"/>
    <w:rsid w:val="009A6286"/>
    <w:rsid w:val="009A642D"/>
    <w:rsid w:val="009A669D"/>
    <w:rsid w:val="009A693E"/>
    <w:rsid w:val="009A6B32"/>
    <w:rsid w:val="009A6B75"/>
    <w:rsid w:val="009A722F"/>
    <w:rsid w:val="009A7667"/>
    <w:rsid w:val="009A7C04"/>
    <w:rsid w:val="009B00CB"/>
    <w:rsid w:val="009B0443"/>
    <w:rsid w:val="009B1059"/>
    <w:rsid w:val="009B134E"/>
    <w:rsid w:val="009B15A7"/>
    <w:rsid w:val="009B1743"/>
    <w:rsid w:val="009B18CF"/>
    <w:rsid w:val="009B1BE2"/>
    <w:rsid w:val="009B1C6E"/>
    <w:rsid w:val="009B1EC1"/>
    <w:rsid w:val="009B234D"/>
    <w:rsid w:val="009B244E"/>
    <w:rsid w:val="009B2613"/>
    <w:rsid w:val="009B3C93"/>
    <w:rsid w:val="009B3EB3"/>
    <w:rsid w:val="009B407A"/>
    <w:rsid w:val="009B4250"/>
    <w:rsid w:val="009B4DFA"/>
    <w:rsid w:val="009B4EAD"/>
    <w:rsid w:val="009B4F29"/>
    <w:rsid w:val="009B518F"/>
    <w:rsid w:val="009B5430"/>
    <w:rsid w:val="009B579D"/>
    <w:rsid w:val="009B5FE8"/>
    <w:rsid w:val="009B6003"/>
    <w:rsid w:val="009B61AC"/>
    <w:rsid w:val="009B67C3"/>
    <w:rsid w:val="009B6B4F"/>
    <w:rsid w:val="009B6E02"/>
    <w:rsid w:val="009B7544"/>
    <w:rsid w:val="009B7774"/>
    <w:rsid w:val="009B7958"/>
    <w:rsid w:val="009C008C"/>
    <w:rsid w:val="009C05B8"/>
    <w:rsid w:val="009C076A"/>
    <w:rsid w:val="009C0897"/>
    <w:rsid w:val="009C0B7B"/>
    <w:rsid w:val="009C0CFA"/>
    <w:rsid w:val="009C1761"/>
    <w:rsid w:val="009C1CF9"/>
    <w:rsid w:val="009C2784"/>
    <w:rsid w:val="009C27C8"/>
    <w:rsid w:val="009C2D88"/>
    <w:rsid w:val="009C2EFD"/>
    <w:rsid w:val="009C3CF0"/>
    <w:rsid w:val="009C4B49"/>
    <w:rsid w:val="009C4D7B"/>
    <w:rsid w:val="009C4F40"/>
    <w:rsid w:val="009C55F1"/>
    <w:rsid w:val="009C5A3C"/>
    <w:rsid w:val="009C5F45"/>
    <w:rsid w:val="009C6368"/>
    <w:rsid w:val="009C63BB"/>
    <w:rsid w:val="009C6674"/>
    <w:rsid w:val="009C6A0C"/>
    <w:rsid w:val="009C6DB7"/>
    <w:rsid w:val="009C6E0E"/>
    <w:rsid w:val="009C7150"/>
    <w:rsid w:val="009C73F0"/>
    <w:rsid w:val="009C77A3"/>
    <w:rsid w:val="009C7BCF"/>
    <w:rsid w:val="009C7E39"/>
    <w:rsid w:val="009D0207"/>
    <w:rsid w:val="009D0215"/>
    <w:rsid w:val="009D0F18"/>
    <w:rsid w:val="009D15EB"/>
    <w:rsid w:val="009D19E7"/>
    <w:rsid w:val="009D23AE"/>
    <w:rsid w:val="009D2E41"/>
    <w:rsid w:val="009D3D51"/>
    <w:rsid w:val="009D450E"/>
    <w:rsid w:val="009D5230"/>
    <w:rsid w:val="009D52BE"/>
    <w:rsid w:val="009D5A1C"/>
    <w:rsid w:val="009D6156"/>
    <w:rsid w:val="009D64A3"/>
    <w:rsid w:val="009D71B0"/>
    <w:rsid w:val="009D726D"/>
    <w:rsid w:val="009D77F4"/>
    <w:rsid w:val="009D7928"/>
    <w:rsid w:val="009D7A5A"/>
    <w:rsid w:val="009D7BDF"/>
    <w:rsid w:val="009E0F6B"/>
    <w:rsid w:val="009E15BD"/>
    <w:rsid w:val="009E2125"/>
    <w:rsid w:val="009E22C3"/>
    <w:rsid w:val="009E2BDD"/>
    <w:rsid w:val="009E303D"/>
    <w:rsid w:val="009E32E3"/>
    <w:rsid w:val="009E34AF"/>
    <w:rsid w:val="009E3916"/>
    <w:rsid w:val="009E3DD4"/>
    <w:rsid w:val="009E3F31"/>
    <w:rsid w:val="009E45A9"/>
    <w:rsid w:val="009E4BA5"/>
    <w:rsid w:val="009E4CB4"/>
    <w:rsid w:val="009E4E85"/>
    <w:rsid w:val="009E4E92"/>
    <w:rsid w:val="009E4EF3"/>
    <w:rsid w:val="009E5E2A"/>
    <w:rsid w:val="009E5E7D"/>
    <w:rsid w:val="009E5ED1"/>
    <w:rsid w:val="009E6016"/>
    <w:rsid w:val="009E668C"/>
    <w:rsid w:val="009E690C"/>
    <w:rsid w:val="009E6C9E"/>
    <w:rsid w:val="009E6DA9"/>
    <w:rsid w:val="009E7366"/>
    <w:rsid w:val="009E7EE1"/>
    <w:rsid w:val="009F0F00"/>
    <w:rsid w:val="009F1624"/>
    <w:rsid w:val="009F17DE"/>
    <w:rsid w:val="009F1EBF"/>
    <w:rsid w:val="009F1F0F"/>
    <w:rsid w:val="009F2169"/>
    <w:rsid w:val="009F2879"/>
    <w:rsid w:val="009F2C26"/>
    <w:rsid w:val="009F31A3"/>
    <w:rsid w:val="009F33DF"/>
    <w:rsid w:val="009F3ACE"/>
    <w:rsid w:val="009F3D70"/>
    <w:rsid w:val="009F446E"/>
    <w:rsid w:val="009F463D"/>
    <w:rsid w:val="009F4CC7"/>
    <w:rsid w:val="009F53F0"/>
    <w:rsid w:val="009F574B"/>
    <w:rsid w:val="009F57BC"/>
    <w:rsid w:val="009F59DA"/>
    <w:rsid w:val="009F5EFB"/>
    <w:rsid w:val="009F6485"/>
    <w:rsid w:val="009F69D9"/>
    <w:rsid w:val="009F6F8D"/>
    <w:rsid w:val="009F7572"/>
    <w:rsid w:val="009F7978"/>
    <w:rsid w:val="009F7F61"/>
    <w:rsid w:val="009F7FF7"/>
    <w:rsid w:val="00A0050F"/>
    <w:rsid w:val="00A01553"/>
    <w:rsid w:val="00A0259B"/>
    <w:rsid w:val="00A028A3"/>
    <w:rsid w:val="00A037AB"/>
    <w:rsid w:val="00A0399C"/>
    <w:rsid w:val="00A04043"/>
    <w:rsid w:val="00A040BB"/>
    <w:rsid w:val="00A04AA1"/>
    <w:rsid w:val="00A04F13"/>
    <w:rsid w:val="00A05104"/>
    <w:rsid w:val="00A0535C"/>
    <w:rsid w:val="00A0538E"/>
    <w:rsid w:val="00A05437"/>
    <w:rsid w:val="00A05812"/>
    <w:rsid w:val="00A05C38"/>
    <w:rsid w:val="00A06364"/>
    <w:rsid w:val="00A067AC"/>
    <w:rsid w:val="00A06B0F"/>
    <w:rsid w:val="00A07998"/>
    <w:rsid w:val="00A10124"/>
    <w:rsid w:val="00A103A7"/>
    <w:rsid w:val="00A106DC"/>
    <w:rsid w:val="00A10C93"/>
    <w:rsid w:val="00A11CA5"/>
    <w:rsid w:val="00A13115"/>
    <w:rsid w:val="00A1354A"/>
    <w:rsid w:val="00A1379A"/>
    <w:rsid w:val="00A138A3"/>
    <w:rsid w:val="00A13D34"/>
    <w:rsid w:val="00A13D75"/>
    <w:rsid w:val="00A13E4C"/>
    <w:rsid w:val="00A13FE1"/>
    <w:rsid w:val="00A1430D"/>
    <w:rsid w:val="00A14E4C"/>
    <w:rsid w:val="00A150C2"/>
    <w:rsid w:val="00A150F2"/>
    <w:rsid w:val="00A15C94"/>
    <w:rsid w:val="00A15F68"/>
    <w:rsid w:val="00A167FA"/>
    <w:rsid w:val="00A16B1C"/>
    <w:rsid w:val="00A17513"/>
    <w:rsid w:val="00A176AF"/>
    <w:rsid w:val="00A17992"/>
    <w:rsid w:val="00A17B43"/>
    <w:rsid w:val="00A17B6C"/>
    <w:rsid w:val="00A17C7D"/>
    <w:rsid w:val="00A17DF2"/>
    <w:rsid w:val="00A20170"/>
    <w:rsid w:val="00A205F3"/>
    <w:rsid w:val="00A20BE8"/>
    <w:rsid w:val="00A20C33"/>
    <w:rsid w:val="00A20CC6"/>
    <w:rsid w:val="00A21590"/>
    <w:rsid w:val="00A216E5"/>
    <w:rsid w:val="00A21756"/>
    <w:rsid w:val="00A21CE9"/>
    <w:rsid w:val="00A21EB6"/>
    <w:rsid w:val="00A21F15"/>
    <w:rsid w:val="00A22861"/>
    <w:rsid w:val="00A2339E"/>
    <w:rsid w:val="00A2359C"/>
    <w:rsid w:val="00A239A0"/>
    <w:rsid w:val="00A23AA9"/>
    <w:rsid w:val="00A23C81"/>
    <w:rsid w:val="00A242C2"/>
    <w:rsid w:val="00A2454C"/>
    <w:rsid w:val="00A252C7"/>
    <w:rsid w:val="00A25A0B"/>
    <w:rsid w:val="00A25AF7"/>
    <w:rsid w:val="00A25DD6"/>
    <w:rsid w:val="00A2627A"/>
    <w:rsid w:val="00A26610"/>
    <w:rsid w:val="00A2671E"/>
    <w:rsid w:val="00A26731"/>
    <w:rsid w:val="00A26D12"/>
    <w:rsid w:val="00A27623"/>
    <w:rsid w:val="00A27AAD"/>
    <w:rsid w:val="00A27E6D"/>
    <w:rsid w:val="00A3065B"/>
    <w:rsid w:val="00A30FCB"/>
    <w:rsid w:val="00A311FD"/>
    <w:rsid w:val="00A31C9C"/>
    <w:rsid w:val="00A321B8"/>
    <w:rsid w:val="00A32383"/>
    <w:rsid w:val="00A32A54"/>
    <w:rsid w:val="00A33016"/>
    <w:rsid w:val="00A33753"/>
    <w:rsid w:val="00A33943"/>
    <w:rsid w:val="00A33B6F"/>
    <w:rsid w:val="00A33FD0"/>
    <w:rsid w:val="00A344F9"/>
    <w:rsid w:val="00A348D7"/>
    <w:rsid w:val="00A34930"/>
    <w:rsid w:val="00A3536A"/>
    <w:rsid w:val="00A356B6"/>
    <w:rsid w:val="00A3598F"/>
    <w:rsid w:val="00A359FF"/>
    <w:rsid w:val="00A35B06"/>
    <w:rsid w:val="00A36BFE"/>
    <w:rsid w:val="00A373EF"/>
    <w:rsid w:val="00A37709"/>
    <w:rsid w:val="00A37A20"/>
    <w:rsid w:val="00A37B63"/>
    <w:rsid w:val="00A37ECC"/>
    <w:rsid w:val="00A37FB7"/>
    <w:rsid w:val="00A400A8"/>
    <w:rsid w:val="00A40E4F"/>
    <w:rsid w:val="00A414A4"/>
    <w:rsid w:val="00A41520"/>
    <w:rsid w:val="00A41D63"/>
    <w:rsid w:val="00A41FA1"/>
    <w:rsid w:val="00A429A2"/>
    <w:rsid w:val="00A43631"/>
    <w:rsid w:val="00A437A8"/>
    <w:rsid w:val="00A44093"/>
    <w:rsid w:val="00A44888"/>
    <w:rsid w:val="00A44DBF"/>
    <w:rsid w:val="00A454A7"/>
    <w:rsid w:val="00A45D78"/>
    <w:rsid w:val="00A46D07"/>
    <w:rsid w:val="00A47163"/>
    <w:rsid w:val="00A479CA"/>
    <w:rsid w:val="00A47B4A"/>
    <w:rsid w:val="00A47C16"/>
    <w:rsid w:val="00A47CCD"/>
    <w:rsid w:val="00A47F65"/>
    <w:rsid w:val="00A5078D"/>
    <w:rsid w:val="00A517E6"/>
    <w:rsid w:val="00A51AB7"/>
    <w:rsid w:val="00A51F3E"/>
    <w:rsid w:val="00A5285D"/>
    <w:rsid w:val="00A52AC8"/>
    <w:rsid w:val="00A52C9F"/>
    <w:rsid w:val="00A52F45"/>
    <w:rsid w:val="00A5302B"/>
    <w:rsid w:val="00A53241"/>
    <w:rsid w:val="00A534CE"/>
    <w:rsid w:val="00A53728"/>
    <w:rsid w:val="00A53B58"/>
    <w:rsid w:val="00A54424"/>
    <w:rsid w:val="00A54964"/>
    <w:rsid w:val="00A54B4A"/>
    <w:rsid w:val="00A54EE1"/>
    <w:rsid w:val="00A55114"/>
    <w:rsid w:val="00A5519E"/>
    <w:rsid w:val="00A552FC"/>
    <w:rsid w:val="00A55473"/>
    <w:rsid w:val="00A5575A"/>
    <w:rsid w:val="00A55F36"/>
    <w:rsid w:val="00A566B8"/>
    <w:rsid w:val="00A56B02"/>
    <w:rsid w:val="00A56B49"/>
    <w:rsid w:val="00A56C34"/>
    <w:rsid w:val="00A570C2"/>
    <w:rsid w:val="00A57665"/>
    <w:rsid w:val="00A61EAB"/>
    <w:rsid w:val="00A622C5"/>
    <w:rsid w:val="00A62803"/>
    <w:rsid w:val="00A629DF"/>
    <w:rsid w:val="00A63394"/>
    <w:rsid w:val="00A6376A"/>
    <w:rsid w:val="00A6391F"/>
    <w:rsid w:val="00A639AB"/>
    <w:rsid w:val="00A63C4A"/>
    <w:rsid w:val="00A63CA5"/>
    <w:rsid w:val="00A63D70"/>
    <w:rsid w:val="00A645EA"/>
    <w:rsid w:val="00A647CA"/>
    <w:rsid w:val="00A64C2C"/>
    <w:rsid w:val="00A6551C"/>
    <w:rsid w:val="00A6554B"/>
    <w:rsid w:val="00A65E19"/>
    <w:rsid w:val="00A6615C"/>
    <w:rsid w:val="00A662D2"/>
    <w:rsid w:val="00A66C36"/>
    <w:rsid w:val="00A66E5B"/>
    <w:rsid w:val="00A66EA0"/>
    <w:rsid w:val="00A676BE"/>
    <w:rsid w:val="00A67945"/>
    <w:rsid w:val="00A67D41"/>
    <w:rsid w:val="00A67DE1"/>
    <w:rsid w:val="00A7023E"/>
    <w:rsid w:val="00A7039B"/>
    <w:rsid w:val="00A706BF"/>
    <w:rsid w:val="00A70701"/>
    <w:rsid w:val="00A709DE"/>
    <w:rsid w:val="00A70CAB"/>
    <w:rsid w:val="00A71182"/>
    <w:rsid w:val="00A71435"/>
    <w:rsid w:val="00A729B5"/>
    <w:rsid w:val="00A72F5D"/>
    <w:rsid w:val="00A74497"/>
    <w:rsid w:val="00A745C9"/>
    <w:rsid w:val="00A74BA3"/>
    <w:rsid w:val="00A74C09"/>
    <w:rsid w:val="00A750A9"/>
    <w:rsid w:val="00A75610"/>
    <w:rsid w:val="00A758B0"/>
    <w:rsid w:val="00A75A61"/>
    <w:rsid w:val="00A75CF4"/>
    <w:rsid w:val="00A75EC8"/>
    <w:rsid w:val="00A7608C"/>
    <w:rsid w:val="00A765B2"/>
    <w:rsid w:val="00A768E6"/>
    <w:rsid w:val="00A7711B"/>
    <w:rsid w:val="00A77D3E"/>
    <w:rsid w:val="00A77F84"/>
    <w:rsid w:val="00A8028A"/>
    <w:rsid w:val="00A809CC"/>
    <w:rsid w:val="00A80FAF"/>
    <w:rsid w:val="00A81041"/>
    <w:rsid w:val="00A81805"/>
    <w:rsid w:val="00A82126"/>
    <w:rsid w:val="00A8261B"/>
    <w:rsid w:val="00A82720"/>
    <w:rsid w:val="00A82D30"/>
    <w:rsid w:val="00A83872"/>
    <w:rsid w:val="00A83F07"/>
    <w:rsid w:val="00A84084"/>
    <w:rsid w:val="00A85481"/>
    <w:rsid w:val="00A8615A"/>
    <w:rsid w:val="00A86324"/>
    <w:rsid w:val="00A867F9"/>
    <w:rsid w:val="00A87AF1"/>
    <w:rsid w:val="00A9033C"/>
    <w:rsid w:val="00A90839"/>
    <w:rsid w:val="00A90DE0"/>
    <w:rsid w:val="00A90EA9"/>
    <w:rsid w:val="00A918AE"/>
    <w:rsid w:val="00A91B9D"/>
    <w:rsid w:val="00A91C67"/>
    <w:rsid w:val="00A93291"/>
    <w:rsid w:val="00A93A96"/>
    <w:rsid w:val="00A93E47"/>
    <w:rsid w:val="00A94011"/>
    <w:rsid w:val="00A9403F"/>
    <w:rsid w:val="00A943E7"/>
    <w:rsid w:val="00A94674"/>
    <w:rsid w:val="00A94BC0"/>
    <w:rsid w:val="00A955B0"/>
    <w:rsid w:val="00A95D12"/>
    <w:rsid w:val="00A95E72"/>
    <w:rsid w:val="00A960E2"/>
    <w:rsid w:val="00A96402"/>
    <w:rsid w:val="00A9690B"/>
    <w:rsid w:val="00A97D1C"/>
    <w:rsid w:val="00A97D59"/>
    <w:rsid w:val="00AA08BD"/>
    <w:rsid w:val="00AA0DAA"/>
    <w:rsid w:val="00AA0EAD"/>
    <w:rsid w:val="00AA121E"/>
    <w:rsid w:val="00AA15B7"/>
    <w:rsid w:val="00AA1A8A"/>
    <w:rsid w:val="00AA2867"/>
    <w:rsid w:val="00AA2B9B"/>
    <w:rsid w:val="00AA30BA"/>
    <w:rsid w:val="00AA346F"/>
    <w:rsid w:val="00AA36A6"/>
    <w:rsid w:val="00AA44FC"/>
    <w:rsid w:val="00AA4719"/>
    <w:rsid w:val="00AA49BC"/>
    <w:rsid w:val="00AA4C33"/>
    <w:rsid w:val="00AA565A"/>
    <w:rsid w:val="00AA5E8B"/>
    <w:rsid w:val="00AA6309"/>
    <w:rsid w:val="00AA694E"/>
    <w:rsid w:val="00AA6972"/>
    <w:rsid w:val="00AA7439"/>
    <w:rsid w:val="00AA7492"/>
    <w:rsid w:val="00AA760A"/>
    <w:rsid w:val="00AA7B61"/>
    <w:rsid w:val="00AB0189"/>
    <w:rsid w:val="00AB0FDE"/>
    <w:rsid w:val="00AB10DE"/>
    <w:rsid w:val="00AB1E62"/>
    <w:rsid w:val="00AB1EC7"/>
    <w:rsid w:val="00AB1F0A"/>
    <w:rsid w:val="00AB21BE"/>
    <w:rsid w:val="00AB2A01"/>
    <w:rsid w:val="00AB2B6C"/>
    <w:rsid w:val="00AB30A5"/>
    <w:rsid w:val="00AB3597"/>
    <w:rsid w:val="00AB515A"/>
    <w:rsid w:val="00AB631B"/>
    <w:rsid w:val="00AB75F9"/>
    <w:rsid w:val="00AB7A39"/>
    <w:rsid w:val="00AC0776"/>
    <w:rsid w:val="00AC08D0"/>
    <w:rsid w:val="00AC0C07"/>
    <w:rsid w:val="00AC0C3D"/>
    <w:rsid w:val="00AC0D10"/>
    <w:rsid w:val="00AC1428"/>
    <w:rsid w:val="00AC24BB"/>
    <w:rsid w:val="00AC288B"/>
    <w:rsid w:val="00AC2896"/>
    <w:rsid w:val="00AC2C1B"/>
    <w:rsid w:val="00AC3301"/>
    <w:rsid w:val="00AC3339"/>
    <w:rsid w:val="00AC3E79"/>
    <w:rsid w:val="00AC4AED"/>
    <w:rsid w:val="00AC4F53"/>
    <w:rsid w:val="00AC52DC"/>
    <w:rsid w:val="00AC5A9D"/>
    <w:rsid w:val="00AC6229"/>
    <w:rsid w:val="00AC6538"/>
    <w:rsid w:val="00AC6FB6"/>
    <w:rsid w:val="00AC7941"/>
    <w:rsid w:val="00AC7A74"/>
    <w:rsid w:val="00AD0106"/>
    <w:rsid w:val="00AD0AE7"/>
    <w:rsid w:val="00AD10D5"/>
    <w:rsid w:val="00AD13EE"/>
    <w:rsid w:val="00AD1F52"/>
    <w:rsid w:val="00AD209A"/>
    <w:rsid w:val="00AD20D4"/>
    <w:rsid w:val="00AD21FA"/>
    <w:rsid w:val="00AD3A18"/>
    <w:rsid w:val="00AD472F"/>
    <w:rsid w:val="00AD4776"/>
    <w:rsid w:val="00AD4D51"/>
    <w:rsid w:val="00AD4FEA"/>
    <w:rsid w:val="00AD5394"/>
    <w:rsid w:val="00AD566B"/>
    <w:rsid w:val="00AD5B68"/>
    <w:rsid w:val="00AD5C1E"/>
    <w:rsid w:val="00AD5E2F"/>
    <w:rsid w:val="00AD60ED"/>
    <w:rsid w:val="00AD610D"/>
    <w:rsid w:val="00AD6290"/>
    <w:rsid w:val="00AD6AAC"/>
    <w:rsid w:val="00AE03E6"/>
    <w:rsid w:val="00AE0D6D"/>
    <w:rsid w:val="00AE1663"/>
    <w:rsid w:val="00AE1786"/>
    <w:rsid w:val="00AE1888"/>
    <w:rsid w:val="00AE200A"/>
    <w:rsid w:val="00AE203B"/>
    <w:rsid w:val="00AE2756"/>
    <w:rsid w:val="00AE2C27"/>
    <w:rsid w:val="00AE2DE3"/>
    <w:rsid w:val="00AE304E"/>
    <w:rsid w:val="00AE35C4"/>
    <w:rsid w:val="00AE39DD"/>
    <w:rsid w:val="00AE3E52"/>
    <w:rsid w:val="00AE43FD"/>
    <w:rsid w:val="00AE480D"/>
    <w:rsid w:val="00AE485B"/>
    <w:rsid w:val="00AE5939"/>
    <w:rsid w:val="00AE5CF4"/>
    <w:rsid w:val="00AE6883"/>
    <w:rsid w:val="00AE6FC6"/>
    <w:rsid w:val="00AE7315"/>
    <w:rsid w:val="00AE772C"/>
    <w:rsid w:val="00AE7B94"/>
    <w:rsid w:val="00AF042A"/>
    <w:rsid w:val="00AF0B28"/>
    <w:rsid w:val="00AF0E9D"/>
    <w:rsid w:val="00AF11CE"/>
    <w:rsid w:val="00AF17DE"/>
    <w:rsid w:val="00AF1BB9"/>
    <w:rsid w:val="00AF1F45"/>
    <w:rsid w:val="00AF2B0F"/>
    <w:rsid w:val="00AF314A"/>
    <w:rsid w:val="00AF396C"/>
    <w:rsid w:val="00AF3BAE"/>
    <w:rsid w:val="00AF4989"/>
    <w:rsid w:val="00AF4E3F"/>
    <w:rsid w:val="00AF5181"/>
    <w:rsid w:val="00AF54E0"/>
    <w:rsid w:val="00AF5A39"/>
    <w:rsid w:val="00AF5B38"/>
    <w:rsid w:val="00AF5D2D"/>
    <w:rsid w:val="00AF6EFF"/>
    <w:rsid w:val="00AF7226"/>
    <w:rsid w:val="00AF74B6"/>
    <w:rsid w:val="00AF750B"/>
    <w:rsid w:val="00B00437"/>
    <w:rsid w:val="00B00974"/>
    <w:rsid w:val="00B009FA"/>
    <w:rsid w:val="00B00A50"/>
    <w:rsid w:val="00B0160E"/>
    <w:rsid w:val="00B01807"/>
    <w:rsid w:val="00B01825"/>
    <w:rsid w:val="00B01A27"/>
    <w:rsid w:val="00B0242C"/>
    <w:rsid w:val="00B02A46"/>
    <w:rsid w:val="00B02CF2"/>
    <w:rsid w:val="00B02F6F"/>
    <w:rsid w:val="00B02F97"/>
    <w:rsid w:val="00B0308A"/>
    <w:rsid w:val="00B037DD"/>
    <w:rsid w:val="00B03945"/>
    <w:rsid w:val="00B03A6F"/>
    <w:rsid w:val="00B03C0A"/>
    <w:rsid w:val="00B04496"/>
    <w:rsid w:val="00B046D2"/>
    <w:rsid w:val="00B04E87"/>
    <w:rsid w:val="00B053A0"/>
    <w:rsid w:val="00B05D9E"/>
    <w:rsid w:val="00B0624A"/>
    <w:rsid w:val="00B063D8"/>
    <w:rsid w:val="00B06574"/>
    <w:rsid w:val="00B06735"/>
    <w:rsid w:val="00B06B85"/>
    <w:rsid w:val="00B06BF0"/>
    <w:rsid w:val="00B06DAA"/>
    <w:rsid w:val="00B0744B"/>
    <w:rsid w:val="00B078A0"/>
    <w:rsid w:val="00B10384"/>
    <w:rsid w:val="00B10670"/>
    <w:rsid w:val="00B109A6"/>
    <w:rsid w:val="00B10E71"/>
    <w:rsid w:val="00B11610"/>
    <w:rsid w:val="00B11748"/>
    <w:rsid w:val="00B11966"/>
    <w:rsid w:val="00B12BA5"/>
    <w:rsid w:val="00B12DC9"/>
    <w:rsid w:val="00B1369D"/>
    <w:rsid w:val="00B140E0"/>
    <w:rsid w:val="00B14597"/>
    <w:rsid w:val="00B14B38"/>
    <w:rsid w:val="00B14DF7"/>
    <w:rsid w:val="00B14E0E"/>
    <w:rsid w:val="00B14E20"/>
    <w:rsid w:val="00B15578"/>
    <w:rsid w:val="00B15B5C"/>
    <w:rsid w:val="00B15DF5"/>
    <w:rsid w:val="00B1612B"/>
    <w:rsid w:val="00B16C0B"/>
    <w:rsid w:val="00B16F4F"/>
    <w:rsid w:val="00B173AC"/>
    <w:rsid w:val="00B174EF"/>
    <w:rsid w:val="00B1794D"/>
    <w:rsid w:val="00B20B50"/>
    <w:rsid w:val="00B20CD4"/>
    <w:rsid w:val="00B217C8"/>
    <w:rsid w:val="00B2199C"/>
    <w:rsid w:val="00B21B27"/>
    <w:rsid w:val="00B22308"/>
    <w:rsid w:val="00B2237D"/>
    <w:rsid w:val="00B224A5"/>
    <w:rsid w:val="00B224E9"/>
    <w:rsid w:val="00B22621"/>
    <w:rsid w:val="00B226A0"/>
    <w:rsid w:val="00B22AFA"/>
    <w:rsid w:val="00B22C24"/>
    <w:rsid w:val="00B2398B"/>
    <w:rsid w:val="00B242A8"/>
    <w:rsid w:val="00B244E1"/>
    <w:rsid w:val="00B24BAC"/>
    <w:rsid w:val="00B25315"/>
    <w:rsid w:val="00B25524"/>
    <w:rsid w:val="00B257CC"/>
    <w:rsid w:val="00B25813"/>
    <w:rsid w:val="00B259DD"/>
    <w:rsid w:val="00B25B0F"/>
    <w:rsid w:val="00B26167"/>
    <w:rsid w:val="00B26218"/>
    <w:rsid w:val="00B26297"/>
    <w:rsid w:val="00B262F2"/>
    <w:rsid w:val="00B2647B"/>
    <w:rsid w:val="00B2650A"/>
    <w:rsid w:val="00B26589"/>
    <w:rsid w:val="00B26ADA"/>
    <w:rsid w:val="00B26AE7"/>
    <w:rsid w:val="00B26D43"/>
    <w:rsid w:val="00B27287"/>
    <w:rsid w:val="00B276E9"/>
    <w:rsid w:val="00B27780"/>
    <w:rsid w:val="00B2789B"/>
    <w:rsid w:val="00B279D2"/>
    <w:rsid w:val="00B27ADC"/>
    <w:rsid w:val="00B3032C"/>
    <w:rsid w:val="00B31382"/>
    <w:rsid w:val="00B318C3"/>
    <w:rsid w:val="00B32809"/>
    <w:rsid w:val="00B329B2"/>
    <w:rsid w:val="00B32BFF"/>
    <w:rsid w:val="00B32F88"/>
    <w:rsid w:val="00B33193"/>
    <w:rsid w:val="00B332DE"/>
    <w:rsid w:val="00B333D8"/>
    <w:rsid w:val="00B335FD"/>
    <w:rsid w:val="00B33D4F"/>
    <w:rsid w:val="00B344D9"/>
    <w:rsid w:val="00B34A40"/>
    <w:rsid w:val="00B35059"/>
    <w:rsid w:val="00B35125"/>
    <w:rsid w:val="00B35553"/>
    <w:rsid w:val="00B35725"/>
    <w:rsid w:val="00B35F7E"/>
    <w:rsid w:val="00B369C0"/>
    <w:rsid w:val="00B36F02"/>
    <w:rsid w:val="00B3712D"/>
    <w:rsid w:val="00B37561"/>
    <w:rsid w:val="00B37846"/>
    <w:rsid w:val="00B3798E"/>
    <w:rsid w:val="00B37F9E"/>
    <w:rsid w:val="00B40912"/>
    <w:rsid w:val="00B4166F"/>
    <w:rsid w:val="00B417C8"/>
    <w:rsid w:val="00B4200C"/>
    <w:rsid w:val="00B42193"/>
    <w:rsid w:val="00B42977"/>
    <w:rsid w:val="00B43361"/>
    <w:rsid w:val="00B43569"/>
    <w:rsid w:val="00B439F2"/>
    <w:rsid w:val="00B43E0E"/>
    <w:rsid w:val="00B445D1"/>
    <w:rsid w:val="00B445F2"/>
    <w:rsid w:val="00B44737"/>
    <w:rsid w:val="00B45684"/>
    <w:rsid w:val="00B45B19"/>
    <w:rsid w:val="00B45F5D"/>
    <w:rsid w:val="00B46648"/>
    <w:rsid w:val="00B478D7"/>
    <w:rsid w:val="00B47BA6"/>
    <w:rsid w:val="00B47F3A"/>
    <w:rsid w:val="00B501F8"/>
    <w:rsid w:val="00B5036C"/>
    <w:rsid w:val="00B507A4"/>
    <w:rsid w:val="00B51BF6"/>
    <w:rsid w:val="00B51C12"/>
    <w:rsid w:val="00B52B1E"/>
    <w:rsid w:val="00B52E29"/>
    <w:rsid w:val="00B5308D"/>
    <w:rsid w:val="00B530FC"/>
    <w:rsid w:val="00B53253"/>
    <w:rsid w:val="00B54F99"/>
    <w:rsid w:val="00B553DC"/>
    <w:rsid w:val="00B55A3A"/>
    <w:rsid w:val="00B56225"/>
    <w:rsid w:val="00B562C8"/>
    <w:rsid w:val="00B56D63"/>
    <w:rsid w:val="00B56F9B"/>
    <w:rsid w:val="00B57034"/>
    <w:rsid w:val="00B6028C"/>
    <w:rsid w:val="00B6049C"/>
    <w:rsid w:val="00B605B9"/>
    <w:rsid w:val="00B60CCC"/>
    <w:rsid w:val="00B614CE"/>
    <w:rsid w:val="00B615C9"/>
    <w:rsid w:val="00B6168D"/>
    <w:rsid w:val="00B62DFF"/>
    <w:rsid w:val="00B62F56"/>
    <w:rsid w:val="00B6389D"/>
    <w:rsid w:val="00B63A3C"/>
    <w:rsid w:val="00B6478C"/>
    <w:rsid w:val="00B64FCB"/>
    <w:rsid w:val="00B651DA"/>
    <w:rsid w:val="00B6525A"/>
    <w:rsid w:val="00B65CE4"/>
    <w:rsid w:val="00B65E2B"/>
    <w:rsid w:val="00B65E45"/>
    <w:rsid w:val="00B65F99"/>
    <w:rsid w:val="00B66082"/>
    <w:rsid w:val="00B668AE"/>
    <w:rsid w:val="00B6720D"/>
    <w:rsid w:val="00B672FE"/>
    <w:rsid w:val="00B6730B"/>
    <w:rsid w:val="00B67B34"/>
    <w:rsid w:val="00B67DEB"/>
    <w:rsid w:val="00B701CF"/>
    <w:rsid w:val="00B70351"/>
    <w:rsid w:val="00B703B5"/>
    <w:rsid w:val="00B70810"/>
    <w:rsid w:val="00B71AD9"/>
    <w:rsid w:val="00B71F79"/>
    <w:rsid w:val="00B7200E"/>
    <w:rsid w:val="00B7285A"/>
    <w:rsid w:val="00B72BBB"/>
    <w:rsid w:val="00B72CAE"/>
    <w:rsid w:val="00B72D5C"/>
    <w:rsid w:val="00B7315C"/>
    <w:rsid w:val="00B7434A"/>
    <w:rsid w:val="00B7442F"/>
    <w:rsid w:val="00B74794"/>
    <w:rsid w:val="00B750F5"/>
    <w:rsid w:val="00B758A6"/>
    <w:rsid w:val="00B75B46"/>
    <w:rsid w:val="00B76078"/>
    <w:rsid w:val="00B76736"/>
    <w:rsid w:val="00B76F47"/>
    <w:rsid w:val="00B7748D"/>
    <w:rsid w:val="00B77FC5"/>
    <w:rsid w:val="00B8095C"/>
    <w:rsid w:val="00B81C32"/>
    <w:rsid w:val="00B82CD6"/>
    <w:rsid w:val="00B82FB0"/>
    <w:rsid w:val="00B838EE"/>
    <w:rsid w:val="00B85622"/>
    <w:rsid w:val="00B85DEC"/>
    <w:rsid w:val="00B86542"/>
    <w:rsid w:val="00B87DB7"/>
    <w:rsid w:val="00B87F05"/>
    <w:rsid w:val="00B900A3"/>
    <w:rsid w:val="00B90148"/>
    <w:rsid w:val="00B90ADF"/>
    <w:rsid w:val="00B90DEB"/>
    <w:rsid w:val="00B910FB"/>
    <w:rsid w:val="00B91117"/>
    <w:rsid w:val="00B91756"/>
    <w:rsid w:val="00B9175D"/>
    <w:rsid w:val="00B9275E"/>
    <w:rsid w:val="00B927C8"/>
    <w:rsid w:val="00B92DF1"/>
    <w:rsid w:val="00B93307"/>
    <w:rsid w:val="00B93328"/>
    <w:rsid w:val="00B937AD"/>
    <w:rsid w:val="00B939FD"/>
    <w:rsid w:val="00B93F09"/>
    <w:rsid w:val="00B940ED"/>
    <w:rsid w:val="00B9430F"/>
    <w:rsid w:val="00B94515"/>
    <w:rsid w:val="00B9453B"/>
    <w:rsid w:val="00B94ACD"/>
    <w:rsid w:val="00B94EFB"/>
    <w:rsid w:val="00B9500E"/>
    <w:rsid w:val="00B954FD"/>
    <w:rsid w:val="00B95C1D"/>
    <w:rsid w:val="00B95C43"/>
    <w:rsid w:val="00B96EB7"/>
    <w:rsid w:val="00B97009"/>
    <w:rsid w:val="00B9708C"/>
    <w:rsid w:val="00BA090A"/>
    <w:rsid w:val="00BA0B54"/>
    <w:rsid w:val="00BA0E09"/>
    <w:rsid w:val="00BA17CB"/>
    <w:rsid w:val="00BA1C36"/>
    <w:rsid w:val="00BA1D8D"/>
    <w:rsid w:val="00BA1DEA"/>
    <w:rsid w:val="00BA2D13"/>
    <w:rsid w:val="00BA3051"/>
    <w:rsid w:val="00BA379E"/>
    <w:rsid w:val="00BA3A74"/>
    <w:rsid w:val="00BA3B23"/>
    <w:rsid w:val="00BA3BBC"/>
    <w:rsid w:val="00BA4218"/>
    <w:rsid w:val="00BA4946"/>
    <w:rsid w:val="00BA4E1A"/>
    <w:rsid w:val="00BA5844"/>
    <w:rsid w:val="00BA5F2E"/>
    <w:rsid w:val="00BA625F"/>
    <w:rsid w:val="00BA6676"/>
    <w:rsid w:val="00BA6F4B"/>
    <w:rsid w:val="00BA7537"/>
    <w:rsid w:val="00BA7D36"/>
    <w:rsid w:val="00BB06EC"/>
    <w:rsid w:val="00BB09BB"/>
    <w:rsid w:val="00BB0A3A"/>
    <w:rsid w:val="00BB0B6A"/>
    <w:rsid w:val="00BB0BF6"/>
    <w:rsid w:val="00BB18FB"/>
    <w:rsid w:val="00BB1AE7"/>
    <w:rsid w:val="00BB1C36"/>
    <w:rsid w:val="00BB1DD6"/>
    <w:rsid w:val="00BB1F42"/>
    <w:rsid w:val="00BB1FFC"/>
    <w:rsid w:val="00BB2221"/>
    <w:rsid w:val="00BB2411"/>
    <w:rsid w:val="00BB2D49"/>
    <w:rsid w:val="00BB35F6"/>
    <w:rsid w:val="00BB3B60"/>
    <w:rsid w:val="00BB3DE0"/>
    <w:rsid w:val="00BB3E54"/>
    <w:rsid w:val="00BB3F1D"/>
    <w:rsid w:val="00BB401F"/>
    <w:rsid w:val="00BB474F"/>
    <w:rsid w:val="00BB4833"/>
    <w:rsid w:val="00BB4CDC"/>
    <w:rsid w:val="00BB4DE5"/>
    <w:rsid w:val="00BB4E3C"/>
    <w:rsid w:val="00BB50CC"/>
    <w:rsid w:val="00BB5766"/>
    <w:rsid w:val="00BB5A75"/>
    <w:rsid w:val="00BB61CC"/>
    <w:rsid w:val="00BB61E9"/>
    <w:rsid w:val="00BB6354"/>
    <w:rsid w:val="00BB64B9"/>
    <w:rsid w:val="00BB6A1C"/>
    <w:rsid w:val="00BB6D82"/>
    <w:rsid w:val="00BC09CA"/>
    <w:rsid w:val="00BC0A2E"/>
    <w:rsid w:val="00BC0A65"/>
    <w:rsid w:val="00BC0C33"/>
    <w:rsid w:val="00BC1057"/>
    <w:rsid w:val="00BC18BB"/>
    <w:rsid w:val="00BC22DE"/>
    <w:rsid w:val="00BC252C"/>
    <w:rsid w:val="00BC26C5"/>
    <w:rsid w:val="00BC2724"/>
    <w:rsid w:val="00BC2AC0"/>
    <w:rsid w:val="00BC2C92"/>
    <w:rsid w:val="00BC2E04"/>
    <w:rsid w:val="00BC2EBB"/>
    <w:rsid w:val="00BC2F79"/>
    <w:rsid w:val="00BC364E"/>
    <w:rsid w:val="00BC39E6"/>
    <w:rsid w:val="00BC3E27"/>
    <w:rsid w:val="00BC42D0"/>
    <w:rsid w:val="00BC4BD3"/>
    <w:rsid w:val="00BC4D87"/>
    <w:rsid w:val="00BC5589"/>
    <w:rsid w:val="00BC58EE"/>
    <w:rsid w:val="00BC640C"/>
    <w:rsid w:val="00BC70FC"/>
    <w:rsid w:val="00BC73D4"/>
    <w:rsid w:val="00BC79D1"/>
    <w:rsid w:val="00BC7D9E"/>
    <w:rsid w:val="00BD084F"/>
    <w:rsid w:val="00BD096C"/>
    <w:rsid w:val="00BD16AF"/>
    <w:rsid w:val="00BD23D9"/>
    <w:rsid w:val="00BD24AD"/>
    <w:rsid w:val="00BD2F23"/>
    <w:rsid w:val="00BD3856"/>
    <w:rsid w:val="00BD3ADB"/>
    <w:rsid w:val="00BD3BF1"/>
    <w:rsid w:val="00BD3EE2"/>
    <w:rsid w:val="00BD3F47"/>
    <w:rsid w:val="00BD4123"/>
    <w:rsid w:val="00BD4815"/>
    <w:rsid w:val="00BD4C8D"/>
    <w:rsid w:val="00BD5A15"/>
    <w:rsid w:val="00BD5E19"/>
    <w:rsid w:val="00BD6058"/>
    <w:rsid w:val="00BD6213"/>
    <w:rsid w:val="00BD6845"/>
    <w:rsid w:val="00BD6B2B"/>
    <w:rsid w:val="00BD7752"/>
    <w:rsid w:val="00BD7940"/>
    <w:rsid w:val="00BD7D24"/>
    <w:rsid w:val="00BD7D65"/>
    <w:rsid w:val="00BD7F1A"/>
    <w:rsid w:val="00BE04C6"/>
    <w:rsid w:val="00BE13E3"/>
    <w:rsid w:val="00BE1DBD"/>
    <w:rsid w:val="00BE1F56"/>
    <w:rsid w:val="00BE2028"/>
    <w:rsid w:val="00BE232B"/>
    <w:rsid w:val="00BE26C8"/>
    <w:rsid w:val="00BE2A26"/>
    <w:rsid w:val="00BE2C21"/>
    <w:rsid w:val="00BE2F39"/>
    <w:rsid w:val="00BE2F45"/>
    <w:rsid w:val="00BE33B8"/>
    <w:rsid w:val="00BE3694"/>
    <w:rsid w:val="00BE419F"/>
    <w:rsid w:val="00BE4A59"/>
    <w:rsid w:val="00BE4E0D"/>
    <w:rsid w:val="00BE6254"/>
    <w:rsid w:val="00BE6909"/>
    <w:rsid w:val="00BE7394"/>
    <w:rsid w:val="00BE75F8"/>
    <w:rsid w:val="00BE7BED"/>
    <w:rsid w:val="00BF0066"/>
    <w:rsid w:val="00BF026B"/>
    <w:rsid w:val="00BF0B77"/>
    <w:rsid w:val="00BF0C5A"/>
    <w:rsid w:val="00BF168F"/>
    <w:rsid w:val="00BF1E34"/>
    <w:rsid w:val="00BF2554"/>
    <w:rsid w:val="00BF2907"/>
    <w:rsid w:val="00BF2D8F"/>
    <w:rsid w:val="00BF3334"/>
    <w:rsid w:val="00BF3416"/>
    <w:rsid w:val="00BF36C6"/>
    <w:rsid w:val="00BF39FC"/>
    <w:rsid w:val="00BF40C5"/>
    <w:rsid w:val="00BF41C7"/>
    <w:rsid w:val="00BF4224"/>
    <w:rsid w:val="00BF45CB"/>
    <w:rsid w:val="00BF47DE"/>
    <w:rsid w:val="00BF4AFF"/>
    <w:rsid w:val="00BF4C4E"/>
    <w:rsid w:val="00BF4CFF"/>
    <w:rsid w:val="00BF566E"/>
    <w:rsid w:val="00BF5B0C"/>
    <w:rsid w:val="00BF6193"/>
    <w:rsid w:val="00BF6EA6"/>
    <w:rsid w:val="00BF6EC4"/>
    <w:rsid w:val="00BF7AC6"/>
    <w:rsid w:val="00BF7CCD"/>
    <w:rsid w:val="00C0034C"/>
    <w:rsid w:val="00C007A3"/>
    <w:rsid w:val="00C00DB5"/>
    <w:rsid w:val="00C01023"/>
    <w:rsid w:val="00C01FED"/>
    <w:rsid w:val="00C02255"/>
    <w:rsid w:val="00C027EC"/>
    <w:rsid w:val="00C02965"/>
    <w:rsid w:val="00C034D1"/>
    <w:rsid w:val="00C034DA"/>
    <w:rsid w:val="00C03697"/>
    <w:rsid w:val="00C03761"/>
    <w:rsid w:val="00C03B18"/>
    <w:rsid w:val="00C03BF0"/>
    <w:rsid w:val="00C03E16"/>
    <w:rsid w:val="00C03EB8"/>
    <w:rsid w:val="00C04855"/>
    <w:rsid w:val="00C049E7"/>
    <w:rsid w:val="00C05529"/>
    <w:rsid w:val="00C05DBC"/>
    <w:rsid w:val="00C0607D"/>
    <w:rsid w:val="00C061DF"/>
    <w:rsid w:val="00C06486"/>
    <w:rsid w:val="00C06D4D"/>
    <w:rsid w:val="00C072B5"/>
    <w:rsid w:val="00C073A5"/>
    <w:rsid w:val="00C0788C"/>
    <w:rsid w:val="00C107CE"/>
    <w:rsid w:val="00C10F21"/>
    <w:rsid w:val="00C1111C"/>
    <w:rsid w:val="00C124D2"/>
    <w:rsid w:val="00C1278F"/>
    <w:rsid w:val="00C12B74"/>
    <w:rsid w:val="00C134FE"/>
    <w:rsid w:val="00C13A99"/>
    <w:rsid w:val="00C13DF3"/>
    <w:rsid w:val="00C14270"/>
    <w:rsid w:val="00C14BB1"/>
    <w:rsid w:val="00C152B9"/>
    <w:rsid w:val="00C15F7C"/>
    <w:rsid w:val="00C15F92"/>
    <w:rsid w:val="00C160BE"/>
    <w:rsid w:val="00C16325"/>
    <w:rsid w:val="00C16732"/>
    <w:rsid w:val="00C16A54"/>
    <w:rsid w:val="00C16D0B"/>
    <w:rsid w:val="00C172D1"/>
    <w:rsid w:val="00C17615"/>
    <w:rsid w:val="00C204B1"/>
    <w:rsid w:val="00C21BF2"/>
    <w:rsid w:val="00C21C05"/>
    <w:rsid w:val="00C21C4D"/>
    <w:rsid w:val="00C223C5"/>
    <w:rsid w:val="00C22527"/>
    <w:rsid w:val="00C227D3"/>
    <w:rsid w:val="00C22C77"/>
    <w:rsid w:val="00C230F3"/>
    <w:rsid w:val="00C2340E"/>
    <w:rsid w:val="00C23F29"/>
    <w:rsid w:val="00C2415B"/>
    <w:rsid w:val="00C24330"/>
    <w:rsid w:val="00C246F7"/>
    <w:rsid w:val="00C24A58"/>
    <w:rsid w:val="00C2552B"/>
    <w:rsid w:val="00C258A9"/>
    <w:rsid w:val="00C25D38"/>
    <w:rsid w:val="00C25DDB"/>
    <w:rsid w:val="00C25E84"/>
    <w:rsid w:val="00C260E3"/>
    <w:rsid w:val="00C2622D"/>
    <w:rsid w:val="00C263E0"/>
    <w:rsid w:val="00C26720"/>
    <w:rsid w:val="00C269C1"/>
    <w:rsid w:val="00C26C37"/>
    <w:rsid w:val="00C27828"/>
    <w:rsid w:val="00C3004A"/>
    <w:rsid w:val="00C300E6"/>
    <w:rsid w:val="00C302C1"/>
    <w:rsid w:val="00C302FF"/>
    <w:rsid w:val="00C30BC1"/>
    <w:rsid w:val="00C3140B"/>
    <w:rsid w:val="00C318A0"/>
    <w:rsid w:val="00C31A82"/>
    <w:rsid w:val="00C31CB8"/>
    <w:rsid w:val="00C323FA"/>
    <w:rsid w:val="00C32484"/>
    <w:rsid w:val="00C32B27"/>
    <w:rsid w:val="00C33D7E"/>
    <w:rsid w:val="00C3432A"/>
    <w:rsid w:val="00C344BE"/>
    <w:rsid w:val="00C346E6"/>
    <w:rsid w:val="00C3506A"/>
    <w:rsid w:val="00C36202"/>
    <w:rsid w:val="00C363C7"/>
    <w:rsid w:val="00C36717"/>
    <w:rsid w:val="00C36B5C"/>
    <w:rsid w:val="00C36BEC"/>
    <w:rsid w:val="00C3700A"/>
    <w:rsid w:val="00C378C0"/>
    <w:rsid w:val="00C404F3"/>
    <w:rsid w:val="00C405AD"/>
    <w:rsid w:val="00C40D00"/>
    <w:rsid w:val="00C41910"/>
    <w:rsid w:val="00C41D93"/>
    <w:rsid w:val="00C42A81"/>
    <w:rsid w:val="00C42E94"/>
    <w:rsid w:val="00C431AB"/>
    <w:rsid w:val="00C433AA"/>
    <w:rsid w:val="00C438C2"/>
    <w:rsid w:val="00C44A89"/>
    <w:rsid w:val="00C44C85"/>
    <w:rsid w:val="00C44E59"/>
    <w:rsid w:val="00C4551B"/>
    <w:rsid w:val="00C458A8"/>
    <w:rsid w:val="00C45914"/>
    <w:rsid w:val="00C45D0F"/>
    <w:rsid w:val="00C46388"/>
    <w:rsid w:val="00C46550"/>
    <w:rsid w:val="00C469F5"/>
    <w:rsid w:val="00C46D80"/>
    <w:rsid w:val="00C4731B"/>
    <w:rsid w:val="00C47960"/>
    <w:rsid w:val="00C5027D"/>
    <w:rsid w:val="00C50CD0"/>
    <w:rsid w:val="00C50D13"/>
    <w:rsid w:val="00C50D4F"/>
    <w:rsid w:val="00C51828"/>
    <w:rsid w:val="00C51998"/>
    <w:rsid w:val="00C51D44"/>
    <w:rsid w:val="00C52B06"/>
    <w:rsid w:val="00C539D0"/>
    <w:rsid w:val="00C539D5"/>
    <w:rsid w:val="00C53F40"/>
    <w:rsid w:val="00C5503D"/>
    <w:rsid w:val="00C55918"/>
    <w:rsid w:val="00C55ACA"/>
    <w:rsid w:val="00C55B52"/>
    <w:rsid w:val="00C56611"/>
    <w:rsid w:val="00C57011"/>
    <w:rsid w:val="00C5708C"/>
    <w:rsid w:val="00C57186"/>
    <w:rsid w:val="00C573A6"/>
    <w:rsid w:val="00C57404"/>
    <w:rsid w:val="00C57761"/>
    <w:rsid w:val="00C5786F"/>
    <w:rsid w:val="00C614C3"/>
    <w:rsid w:val="00C6227F"/>
    <w:rsid w:val="00C6229F"/>
    <w:rsid w:val="00C62E42"/>
    <w:rsid w:val="00C62F45"/>
    <w:rsid w:val="00C63F6F"/>
    <w:rsid w:val="00C64367"/>
    <w:rsid w:val="00C647DC"/>
    <w:rsid w:val="00C64911"/>
    <w:rsid w:val="00C65F06"/>
    <w:rsid w:val="00C66208"/>
    <w:rsid w:val="00C6677B"/>
    <w:rsid w:val="00C66AA7"/>
    <w:rsid w:val="00C66AF5"/>
    <w:rsid w:val="00C66DDE"/>
    <w:rsid w:val="00C6701A"/>
    <w:rsid w:val="00C67061"/>
    <w:rsid w:val="00C674CF"/>
    <w:rsid w:val="00C67C85"/>
    <w:rsid w:val="00C67CC1"/>
    <w:rsid w:val="00C67F99"/>
    <w:rsid w:val="00C70A1C"/>
    <w:rsid w:val="00C7107E"/>
    <w:rsid w:val="00C714A2"/>
    <w:rsid w:val="00C717A9"/>
    <w:rsid w:val="00C719D2"/>
    <w:rsid w:val="00C71D89"/>
    <w:rsid w:val="00C72071"/>
    <w:rsid w:val="00C721BC"/>
    <w:rsid w:val="00C728D9"/>
    <w:rsid w:val="00C728F6"/>
    <w:rsid w:val="00C72F59"/>
    <w:rsid w:val="00C736F0"/>
    <w:rsid w:val="00C741A1"/>
    <w:rsid w:val="00C7439B"/>
    <w:rsid w:val="00C7443F"/>
    <w:rsid w:val="00C744FB"/>
    <w:rsid w:val="00C74DBE"/>
    <w:rsid w:val="00C74DC4"/>
    <w:rsid w:val="00C755AF"/>
    <w:rsid w:val="00C7598E"/>
    <w:rsid w:val="00C75E9C"/>
    <w:rsid w:val="00C75F85"/>
    <w:rsid w:val="00C75F92"/>
    <w:rsid w:val="00C76302"/>
    <w:rsid w:val="00C76A8D"/>
    <w:rsid w:val="00C76DAF"/>
    <w:rsid w:val="00C7749F"/>
    <w:rsid w:val="00C77BF2"/>
    <w:rsid w:val="00C77DCB"/>
    <w:rsid w:val="00C77E27"/>
    <w:rsid w:val="00C8012D"/>
    <w:rsid w:val="00C8083D"/>
    <w:rsid w:val="00C80947"/>
    <w:rsid w:val="00C80C40"/>
    <w:rsid w:val="00C8271B"/>
    <w:rsid w:val="00C827AA"/>
    <w:rsid w:val="00C83A59"/>
    <w:rsid w:val="00C85040"/>
    <w:rsid w:val="00C8514E"/>
    <w:rsid w:val="00C8546F"/>
    <w:rsid w:val="00C854F1"/>
    <w:rsid w:val="00C85B58"/>
    <w:rsid w:val="00C85FFF"/>
    <w:rsid w:val="00C868D6"/>
    <w:rsid w:val="00C86B1D"/>
    <w:rsid w:val="00C870FD"/>
    <w:rsid w:val="00C8743A"/>
    <w:rsid w:val="00C87531"/>
    <w:rsid w:val="00C87E2A"/>
    <w:rsid w:val="00C90C97"/>
    <w:rsid w:val="00C91BB5"/>
    <w:rsid w:val="00C92D6A"/>
    <w:rsid w:val="00C92F13"/>
    <w:rsid w:val="00C934CF"/>
    <w:rsid w:val="00C93852"/>
    <w:rsid w:val="00C9471C"/>
    <w:rsid w:val="00C94EA1"/>
    <w:rsid w:val="00C9563C"/>
    <w:rsid w:val="00C959AE"/>
    <w:rsid w:val="00C96503"/>
    <w:rsid w:val="00C967E2"/>
    <w:rsid w:val="00C96F57"/>
    <w:rsid w:val="00CA04DA"/>
    <w:rsid w:val="00CA0783"/>
    <w:rsid w:val="00CA1560"/>
    <w:rsid w:val="00CA168F"/>
    <w:rsid w:val="00CA1BF2"/>
    <w:rsid w:val="00CA264C"/>
    <w:rsid w:val="00CA2C92"/>
    <w:rsid w:val="00CA2E07"/>
    <w:rsid w:val="00CA3D82"/>
    <w:rsid w:val="00CA59A3"/>
    <w:rsid w:val="00CA5A41"/>
    <w:rsid w:val="00CA67B4"/>
    <w:rsid w:val="00CA70E5"/>
    <w:rsid w:val="00CA77D0"/>
    <w:rsid w:val="00CA7BFC"/>
    <w:rsid w:val="00CA7DCE"/>
    <w:rsid w:val="00CB0145"/>
    <w:rsid w:val="00CB03D0"/>
    <w:rsid w:val="00CB0434"/>
    <w:rsid w:val="00CB06B2"/>
    <w:rsid w:val="00CB0A1D"/>
    <w:rsid w:val="00CB16A3"/>
    <w:rsid w:val="00CB1917"/>
    <w:rsid w:val="00CB1B1A"/>
    <w:rsid w:val="00CB2965"/>
    <w:rsid w:val="00CB2EB1"/>
    <w:rsid w:val="00CB330C"/>
    <w:rsid w:val="00CB3914"/>
    <w:rsid w:val="00CB3A04"/>
    <w:rsid w:val="00CB3E23"/>
    <w:rsid w:val="00CB3FB1"/>
    <w:rsid w:val="00CB5157"/>
    <w:rsid w:val="00CB5A5D"/>
    <w:rsid w:val="00CB5BAD"/>
    <w:rsid w:val="00CB5D7A"/>
    <w:rsid w:val="00CB67BE"/>
    <w:rsid w:val="00CB69DE"/>
    <w:rsid w:val="00CB779F"/>
    <w:rsid w:val="00CB7A43"/>
    <w:rsid w:val="00CB7B0F"/>
    <w:rsid w:val="00CC0217"/>
    <w:rsid w:val="00CC08F2"/>
    <w:rsid w:val="00CC09E0"/>
    <w:rsid w:val="00CC10AA"/>
    <w:rsid w:val="00CC140E"/>
    <w:rsid w:val="00CC19DB"/>
    <w:rsid w:val="00CC1F10"/>
    <w:rsid w:val="00CC25BD"/>
    <w:rsid w:val="00CC3464"/>
    <w:rsid w:val="00CC34B5"/>
    <w:rsid w:val="00CC3713"/>
    <w:rsid w:val="00CC376F"/>
    <w:rsid w:val="00CC3BC7"/>
    <w:rsid w:val="00CC3E1B"/>
    <w:rsid w:val="00CC4121"/>
    <w:rsid w:val="00CC431A"/>
    <w:rsid w:val="00CC470F"/>
    <w:rsid w:val="00CC4905"/>
    <w:rsid w:val="00CC490A"/>
    <w:rsid w:val="00CC4932"/>
    <w:rsid w:val="00CC4B4F"/>
    <w:rsid w:val="00CC521A"/>
    <w:rsid w:val="00CC5222"/>
    <w:rsid w:val="00CC5695"/>
    <w:rsid w:val="00CC5FEA"/>
    <w:rsid w:val="00CC6304"/>
    <w:rsid w:val="00CC6432"/>
    <w:rsid w:val="00CC677C"/>
    <w:rsid w:val="00CC6846"/>
    <w:rsid w:val="00CC68C2"/>
    <w:rsid w:val="00CC69B0"/>
    <w:rsid w:val="00CC69E4"/>
    <w:rsid w:val="00CC6A10"/>
    <w:rsid w:val="00CC6A37"/>
    <w:rsid w:val="00CC6A82"/>
    <w:rsid w:val="00CC6F59"/>
    <w:rsid w:val="00CC7436"/>
    <w:rsid w:val="00CC7567"/>
    <w:rsid w:val="00CC7EA5"/>
    <w:rsid w:val="00CC7F39"/>
    <w:rsid w:val="00CD0342"/>
    <w:rsid w:val="00CD0370"/>
    <w:rsid w:val="00CD0729"/>
    <w:rsid w:val="00CD0BF2"/>
    <w:rsid w:val="00CD0F62"/>
    <w:rsid w:val="00CD1199"/>
    <w:rsid w:val="00CD13BC"/>
    <w:rsid w:val="00CD2532"/>
    <w:rsid w:val="00CD2534"/>
    <w:rsid w:val="00CD2D55"/>
    <w:rsid w:val="00CD32DD"/>
    <w:rsid w:val="00CD362C"/>
    <w:rsid w:val="00CD36E4"/>
    <w:rsid w:val="00CD374E"/>
    <w:rsid w:val="00CD3B8E"/>
    <w:rsid w:val="00CD4313"/>
    <w:rsid w:val="00CD44D2"/>
    <w:rsid w:val="00CD48A9"/>
    <w:rsid w:val="00CD4FCB"/>
    <w:rsid w:val="00CD5250"/>
    <w:rsid w:val="00CD6B1D"/>
    <w:rsid w:val="00CD6B7C"/>
    <w:rsid w:val="00CD7298"/>
    <w:rsid w:val="00CD743E"/>
    <w:rsid w:val="00CD789C"/>
    <w:rsid w:val="00CD7C90"/>
    <w:rsid w:val="00CD7EB9"/>
    <w:rsid w:val="00CE0061"/>
    <w:rsid w:val="00CE1BEB"/>
    <w:rsid w:val="00CE1EBD"/>
    <w:rsid w:val="00CE27BE"/>
    <w:rsid w:val="00CE282B"/>
    <w:rsid w:val="00CE2858"/>
    <w:rsid w:val="00CE2958"/>
    <w:rsid w:val="00CE2B1D"/>
    <w:rsid w:val="00CE36CA"/>
    <w:rsid w:val="00CE3C57"/>
    <w:rsid w:val="00CE44D6"/>
    <w:rsid w:val="00CE4C53"/>
    <w:rsid w:val="00CE556D"/>
    <w:rsid w:val="00CE5A5F"/>
    <w:rsid w:val="00CE5AEF"/>
    <w:rsid w:val="00CE5DAA"/>
    <w:rsid w:val="00CE6276"/>
    <w:rsid w:val="00CE7CA6"/>
    <w:rsid w:val="00CF0015"/>
    <w:rsid w:val="00CF0A2C"/>
    <w:rsid w:val="00CF0AB0"/>
    <w:rsid w:val="00CF0CA9"/>
    <w:rsid w:val="00CF0E66"/>
    <w:rsid w:val="00CF112E"/>
    <w:rsid w:val="00CF15BE"/>
    <w:rsid w:val="00CF18EB"/>
    <w:rsid w:val="00CF1B99"/>
    <w:rsid w:val="00CF262A"/>
    <w:rsid w:val="00CF3079"/>
    <w:rsid w:val="00CF35E6"/>
    <w:rsid w:val="00CF3A60"/>
    <w:rsid w:val="00CF5308"/>
    <w:rsid w:val="00CF53D9"/>
    <w:rsid w:val="00CF5556"/>
    <w:rsid w:val="00CF5788"/>
    <w:rsid w:val="00CF58A6"/>
    <w:rsid w:val="00CF5C52"/>
    <w:rsid w:val="00CF5F9C"/>
    <w:rsid w:val="00CF63CE"/>
    <w:rsid w:val="00CF6FEB"/>
    <w:rsid w:val="00CF70B2"/>
    <w:rsid w:val="00CF72F0"/>
    <w:rsid w:val="00CF7405"/>
    <w:rsid w:val="00CF7F32"/>
    <w:rsid w:val="00D00308"/>
    <w:rsid w:val="00D00461"/>
    <w:rsid w:val="00D00527"/>
    <w:rsid w:val="00D00B0A"/>
    <w:rsid w:val="00D01CDE"/>
    <w:rsid w:val="00D02EE1"/>
    <w:rsid w:val="00D030E2"/>
    <w:rsid w:val="00D03498"/>
    <w:rsid w:val="00D03C6E"/>
    <w:rsid w:val="00D04104"/>
    <w:rsid w:val="00D04E0E"/>
    <w:rsid w:val="00D05320"/>
    <w:rsid w:val="00D06BD2"/>
    <w:rsid w:val="00D06C7D"/>
    <w:rsid w:val="00D07264"/>
    <w:rsid w:val="00D07799"/>
    <w:rsid w:val="00D07AD9"/>
    <w:rsid w:val="00D07B16"/>
    <w:rsid w:val="00D1030C"/>
    <w:rsid w:val="00D113D2"/>
    <w:rsid w:val="00D114E6"/>
    <w:rsid w:val="00D11830"/>
    <w:rsid w:val="00D12020"/>
    <w:rsid w:val="00D1295F"/>
    <w:rsid w:val="00D12B6F"/>
    <w:rsid w:val="00D136B2"/>
    <w:rsid w:val="00D1400D"/>
    <w:rsid w:val="00D14458"/>
    <w:rsid w:val="00D146B1"/>
    <w:rsid w:val="00D146E9"/>
    <w:rsid w:val="00D1484D"/>
    <w:rsid w:val="00D148DD"/>
    <w:rsid w:val="00D14E8C"/>
    <w:rsid w:val="00D15091"/>
    <w:rsid w:val="00D15139"/>
    <w:rsid w:val="00D15173"/>
    <w:rsid w:val="00D15ACA"/>
    <w:rsid w:val="00D15C41"/>
    <w:rsid w:val="00D15DA4"/>
    <w:rsid w:val="00D162B7"/>
    <w:rsid w:val="00D163C3"/>
    <w:rsid w:val="00D1658D"/>
    <w:rsid w:val="00D16801"/>
    <w:rsid w:val="00D16BEE"/>
    <w:rsid w:val="00D1765E"/>
    <w:rsid w:val="00D17C26"/>
    <w:rsid w:val="00D17D44"/>
    <w:rsid w:val="00D20935"/>
    <w:rsid w:val="00D2093F"/>
    <w:rsid w:val="00D20ECD"/>
    <w:rsid w:val="00D2117E"/>
    <w:rsid w:val="00D212E6"/>
    <w:rsid w:val="00D21D2A"/>
    <w:rsid w:val="00D21D66"/>
    <w:rsid w:val="00D22414"/>
    <w:rsid w:val="00D228B7"/>
    <w:rsid w:val="00D22A1D"/>
    <w:rsid w:val="00D22FAB"/>
    <w:rsid w:val="00D232E4"/>
    <w:rsid w:val="00D237EF"/>
    <w:rsid w:val="00D23C23"/>
    <w:rsid w:val="00D24368"/>
    <w:rsid w:val="00D245E8"/>
    <w:rsid w:val="00D246F1"/>
    <w:rsid w:val="00D24709"/>
    <w:rsid w:val="00D256AF"/>
    <w:rsid w:val="00D25A15"/>
    <w:rsid w:val="00D261F2"/>
    <w:rsid w:val="00D2642D"/>
    <w:rsid w:val="00D26624"/>
    <w:rsid w:val="00D26D2F"/>
    <w:rsid w:val="00D2731D"/>
    <w:rsid w:val="00D274B4"/>
    <w:rsid w:val="00D27668"/>
    <w:rsid w:val="00D277DF"/>
    <w:rsid w:val="00D30640"/>
    <w:rsid w:val="00D30665"/>
    <w:rsid w:val="00D3079E"/>
    <w:rsid w:val="00D30B6C"/>
    <w:rsid w:val="00D3130A"/>
    <w:rsid w:val="00D3196A"/>
    <w:rsid w:val="00D32698"/>
    <w:rsid w:val="00D327C4"/>
    <w:rsid w:val="00D32CF0"/>
    <w:rsid w:val="00D32D1C"/>
    <w:rsid w:val="00D3309B"/>
    <w:rsid w:val="00D3340E"/>
    <w:rsid w:val="00D335E4"/>
    <w:rsid w:val="00D33727"/>
    <w:rsid w:val="00D33827"/>
    <w:rsid w:val="00D33E8C"/>
    <w:rsid w:val="00D33F4B"/>
    <w:rsid w:val="00D341DC"/>
    <w:rsid w:val="00D34891"/>
    <w:rsid w:val="00D34A52"/>
    <w:rsid w:val="00D34BF6"/>
    <w:rsid w:val="00D35305"/>
    <w:rsid w:val="00D355C3"/>
    <w:rsid w:val="00D35B88"/>
    <w:rsid w:val="00D3650D"/>
    <w:rsid w:val="00D36784"/>
    <w:rsid w:val="00D36929"/>
    <w:rsid w:val="00D36A11"/>
    <w:rsid w:val="00D378C4"/>
    <w:rsid w:val="00D37A4B"/>
    <w:rsid w:val="00D37A79"/>
    <w:rsid w:val="00D37D9C"/>
    <w:rsid w:val="00D40D19"/>
    <w:rsid w:val="00D40E18"/>
    <w:rsid w:val="00D4139C"/>
    <w:rsid w:val="00D41D77"/>
    <w:rsid w:val="00D42041"/>
    <w:rsid w:val="00D42F06"/>
    <w:rsid w:val="00D44097"/>
    <w:rsid w:val="00D45D24"/>
    <w:rsid w:val="00D460FB"/>
    <w:rsid w:val="00D46623"/>
    <w:rsid w:val="00D46B4A"/>
    <w:rsid w:val="00D46B97"/>
    <w:rsid w:val="00D46CDB"/>
    <w:rsid w:val="00D46F04"/>
    <w:rsid w:val="00D478CA"/>
    <w:rsid w:val="00D47C3B"/>
    <w:rsid w:val="00D47DD1"/>
    <w:rsid w:val="00D500CD"/>
    <w:rsid w:val="00D5052F"/>
    <w:rsid w:val="00D5073C"/>
    <w:rsid w:val="00D50AB8"/>
    <w:rsid w:val="00D50CD1"/>
    <w:rsid w:val="00D5134A"/>
    <w:rsid w:val="00D51759"/>
    <w:rsid w:val="00D51B85"/>
    <w:rsid w:val="00D51D6F"/>
    <w:rsid w:val="00D52600"/>
    <w:rsid w:val="00D53275"/>
    <w:rsid w:val="00D5356D"/>
    <w:rsid w:val="00D538F3"/>
    <w:rsid w:val="00D53C2C"/>
    <w:rsid w:val="00D53FE8"/>
    <w:rsid w:val="00D54888"/>
    <w:rsid w:val="00D54F08"/>
    <w:rsid w:val="00D55826"/>
    <w:rsid w:val="00D55D4E"/>
    <w:rsid w:val="00D55DE4"/>
    <w:rsid w:val="00D55FFE"/>
    <w:rsid w:val="00D5652A"/>
    <w:rsid w:val="00D565E9"/>
    <w:rsid w:val="00D56DA7"/>
    <w:rsid w:val="00D602D8"/>
    <w:rsid w:val="00D60946"/>
    <w:rsid w:val="00D609EC"/>
    <w:rsid w:val="00D61054"/>
    <w:rsid w:val="00D619F0"/>
    <w:rsid w:val="00D62315"/>
    <w:rsid w:val="00D62EFC"/>
    <w:rsid w:val="00D63178"/>
    <w:rsid w:val="00D6344C"/>
    <w:rsid w:val="00D63EF0"/>
    <w:rsid w:val="00D645EE"/>
    <w:rsid w:val="00D6467A"/>
    <w:rsid w:val="00D65EFC"/>
    <w:rsid w:val="00D66082"/>
    <w:rsid w:val="00D6622D"/>
    <w:rsid w:val="00D662E9"/>
    <w:rsid w:val="00D66300"/>
    <w:rsid w:val="00D66452"/>
    <w:rsid w:val="00D66488"/>
    <w:rsid w:val="00D66C6F"/>
    <w:rsid w:val="00D66C72"/>
    <w:rsid w:val="00D67348"/>
    <w:rsid w:val="00D70472"/>
    <w:rsid w:val="00D70636"/>
    <w:rsid w:val="00D706C3"/>
    <w:rsid w:val="00D70D5F"/>
    <w:rsid w:val="00D71698"/>
    <w:rsid w:val="00D71C85"/>
    <w:rsid w:val="00D72E7D"/>
    <w:rsid w:val="00D7333C"/>
    <w:rsid w:val="00D73810"/>
    <w:rsid w:val="00D73EB8"/>
    <w:rsid w:val="00D74092"/>
    <w:rsid w:val="00D740FA"/>
    <w:rsid w:val="00D7421F"/>
    <w:rsid w:val="00D755F8"/>
    <w:rsid w:val="00D759B5"/>
    <w:rsid w:val="00D75EB6"/>
    <w:rsid w:val="00D76211"/>
    <w:rsid w:val="00D76271"/>
    <w:rsid w:val="00D768AB"/>
    <w:rsid w:val="00D769C1"/>
    <w:rsid w:val="00D76BEB"/>
    <w:rsid w:val="00D76FDD"/>
    <w:rsid w:val="00D774E7"/>
    <w:rsid w:val="00D776CB"/>
    <w:rsid w:val="00D777F2"/>
    <w:rsid w:val="00D80002"/>
    <w:rsid w:val="00D803C3"/>
    <w:rsid w:val="00D80832"/>
    <w:rsid w:val="00D80D32"/>
    <w:rsid w:val="00D80F5D"/>
    <w:rsid w:val="00D811BC"/>
    <w:rsid w:val="00D814F8"/>
    <w:rsid w:val="00D8193A"/>
    <w:rsid w:val="00D81E38"/>
    <w:rsid w:val="00D8204E"/>
    <w:rsid w:val="00D820EB"/>
    <w:rsid w:val="00D82587"/>
    <w:rsid w:val="00D82862"/>
    <w:rsid w:val="00D828AF"/>
    <w:rsid w:val="00D829F3"/>
    <w:rsid w:val="00D82BFA"/>
    <w:rsid w:val="00D83764"/>
    <w:rsid w:val="00D84B11"/>
    <w:rsid w:val="00D850DA"/>
    <w:rsid w:val="00D85488"/>
    <w:rsid w:val="00D856A0"/>
    <w:rsid w:val="00D85A23"/>
    <w:rsid w:val="00D8631C"/>
    <w:rsid w:val="00D86630"/>
    <w:rsid w:val="00D8666F"/>
    <w:rsid w:val="00D86EFB"/>
    <w:rsid w:val="00D86F64"/>
    <w:rsid w:val="00D87097"/>
    <w:rsid w:val="00D870DA"/>
    <w:rsid w:val="00D87ADE"/>
    <w:rsid w:val="00D90156"/>
    <w:rsid w:val="00D90836"/>
    <w:rsid w:val="00D90E48"/>
    <w:rsid w:val="00D91892"/>
    <w:rsid w:val="00D920C6"/>
    <w:rsid w:val="00D927F3"/>
    <w:rsid w:val="00D92D37"/>
    <w:rsid w:val="00D93228"/>
    <w:rsid w:val="00D934F0"/>
    <w:rsid w:val="00D93976"/>
    <w:rsid w:val="00D93AF9"/>
    <w:rsid w:val="00D93DC3"/>
    <w:rsid w:val="00D943B3"/>
    <w:rsid w:val="00D94503"/>
    <w:rsid w:val="00D9524E"/>
    <w:rsid w:val="00D95312"/>
    <w:rsid w:val="00D9558A"/>
    <w:rsid w:val="00D958E3"/>
    <w:rsid w:val="00D9649B"/>
    <w:rsid w:val="00D96892"/>
    <w:rsid w:val="00D969AB"/>
    <w:rsid w:val="00D96CF7"/>
    <w:rsid w:val="00D973B3"/>
    <w:rsid w:val="00D97593"/>
    <w:rsid w:val="00D9785C"/>
    <w:rsid w:val="00DA0EDF"/>
    <w:rsid w:val="00DA0FAC"/>
    <w:rsid w:val="00DA187C"/>
    <w:rsid w:val="00DA1F64"/>
    <w:rsid w:val="00DA21A3"/>
    <w:rsid w:val="00DA21CE"/>
    <w:rsid w:val="00DA23CE"/>
    <w:rsid w:val="00DA266B"/>
    <w:rsid w:val="00DA2AA0"/>
    <w:rsid w:val="00DA3729"/>
    <w:rsid w:val="00DA4179"/>
    <w:rsid w:val="00DA4629"/>
    <w:rsid w:val="00DA5436"/>
    <w:rsid w:val="00DA5D45"/>
    <w:rsid w:val="00DA65C8"/>
    <w:rsid w:val="00DA6859"/>
    <w:rsid w:val="00DA6868"/>
    <w:rsid w:val="00DA6992"/>
    <w:rsid w:val="00DA6B99"/>
    <w:rsid w:val="00DA7100"/>
    <w:rsid w:val="00DA7310"/>
    <w:rsid w:val="00DA7452"/>
    <w:rsid w:val="00DA797C"/>
    <w:rsid w:val="00DA7E95"/>
    <w:rsid w:val="00DA7FE2"/>
    <w:rsid w:val="00DB103B"/>
    <w:rsid w:val="00DB127C"/>
    <w:rsid w:val="00DB139F"/>
    <w:rsid w:val="00DB17BC"/>
    <w:rsid w:val="00DB1DB0"/>
    <w:rsid w:val="00DB1E62"/>
    <w:rsid w:val="00DB20AE"/>
    <w:rsid w:val="00DB26BF"/>
    <w:rsid w:val="00DB3129"/>
    <w:rsid w:val="00DB348D"/>
    <w:rsid w:val="00DB5CDA"/>
    <w:rsid w:val="00DB6346"/>
    <w:rsid w:val="00DB6598"/>
    <w:rsid w:val="00DB67EE"/>
    <w:rsid w:val="00DB6CA2"/>
    <w:rsid w:val="00DB71B5"/>
    <w:rsid w:val="00DB71CB"/>
    <w:rsid w:val="00DB7894"/>
    <w:rsid w:val="00DC033C"/>
    <w:rsid w:val="00DC0C14"/>
    <w:rsid w:val="00DC1C71"/>
    <w:rsid w:val="00DC1EF5"/>
    <w:rsid w:val="00DC247E"/>
    <w:rsid w:val="00DC27BA"/>
    <w:rsid w:val="00DC2A65"/>
    <w:rsid w:val="00DC39B2"/>
    <w:rsid w:val="00DC3C45"/>
    <w:rsid w:val="00DC4060"/>
    <w:rsid w:val="00DC48C7"/>
    <w:rsid w:val="00DC48CE"/>
    <w:rsid w:val="00DC4960"/>
    <w:rsid w:val="00DC4B90"/>
    <w:rsid w:val="00DC4D3F"/>
    <w:rsid w:val="00DC4EB3"/>
    <w:rsid w:val="00DC5918"/>
    <w:rsid w:val="00DC5AC9"/>
    <w:rsid w:val="00DC6097"/>
    <w:rsid w:val="00DC6CA1"/>
    <w:rsid w:val="00DC7B3F"/>
    <w:rsid w:val="00DC7B4A"/>
    <w:rsid w:val="00DD0252"/>
    <w:rsid w:val="00DD04F6"/>
    <w:rsid w:val="00DD0685"/>
    <w:rsid w:val="00DD09AE"/>
    <w:rsid w:val="00DD0D80"/>
    <w:rsid w:val="00DD10FD"/>
    <w:rsid w:val="00DD1336"/>
    <w:rsid w:val="00DD2588"/>
    <w:rsid w:val="00DD26A5"/>
    <w:rsid w:val="00DD33B2"/>
    <w:rsid w:val="00DD33C7"/>
    <w:rsid w:val="00DD3452"/>
    <w:rsid w:val="00DD3EAD"/>
    <w:rsid w:val="00DD433C"/>
    <w:rsid w:val="00DD4635"/>
    <w:rsid w:val="00DD4854"/>
    <w:rsid w:val="00DD49AC"/>
    <w:rsid w:val="00DD4D22"/>
    <w:rsid w:val="00DD4EF4"/>
    <w:rsid w:val="00DD52D9"/>
    <w:rsid w:val="00DD5A4E"/>
    <w:rsid w:val="00DD5A87"/>
    <w:rsid w:val="00DD5C55"/>
    <w:rsid w:val="00DD72C9"/>
    <w:rsid w:val="00DD7324"/>
    <w:rsid w:val="00DD739D"/>
    <w:rsid w:val="00DD7831"/>
    <w:rsid w:val="00DD792E"/>
    <w:rsid w:val="00DD7B01"/>
    <w:rsid w:val="00DD7E02"/>
    <w:rsid w:val="00DE0132"/>
    <w:rsid w:val="00DE0334"/>
    <w:rsid w:val="00DE07A0"/>
    <w:rsid w:val="00DE0934"/>
    <w:rsid w:val="00DE0A32"/>
    <w:rsid w:val="00DE0F27"/>
    <w:rsid w:val="00DE1145"/>
    <w:rsid w:val="00DE11CE"/>
    <w:rsid w:val="00DE18CD"/>
    <w:rsid w:val="00DE1D14"/>
    <w:rsid w:val="00DE2061"/>
    <w:rsid w:val="00DE20F6"/>
    <w:rsid w:val="00DE2895"/>
    <w:rsid w:val="00DE2B10"/>
    <w:rsid w:val="00DE30D3"/>
    <w:rsid w:val="00DE3441"/>
    <w:rsid w:val="00DE3508"/>
    <w:rsid w:val="00DE3569"/>
    <w:rsid w:val="00DE3CF7"/>
    <w:rsid w:val="00DE3EFA"/>
    <w:rsid w:val="00DE4206"/>
    <w:rsid w:val="00DE4235"/>
    <w:rsid w:val="00DE4252"/>
    <w:rsid w:val="00DE4474"/>
    <w:rsid w:val="00DE44C4"/>
    <w:rsid w:val="00DE451E"/>
    <w:rsid w:val="00DE5ACE"/>
    <w:rsid w:val="00DE641C"/>
    <w:rsid w:val="00DE66E7"/>
    <w:rsid w:val="00DE6ED3"/>
    <w:rsid w:val="00DE6F00"/>
    <w:rsid w:val="00DE6F49"/>
    <w:rsid w:val="00DE6F92"/>
    <w:rsid w:val="00DE7897"/>
    <w:rsid w:val="00DF0397"/>
    <w:rsid w:val="00DF0B14"/>
    <w:rsid w:val="00DF0CE7"/>
    <w:rsid w:val="00DF1925"/>
    <w:rsid w:val="00DF1ACD"/>
    <w:rsid w:val="00DF1CE8"/>
    <w:rsid w:val="00DF2FAB"/>
    <w:rsid w:val="00DF41A5"/>
    <w:rsid w:val="00DF42B7"/>
    <w:rsid w:val="00DF4A8E"/>
    <w:rsid w:val="00DF4D3A"/>
    <w:rsid w:val="00DF4E3A"/>
    <w:rsid w:val="00DF519E"/>
    <w:rsid w:val="00DF5CE6"/>
    <w:rsid w:val="00DF6AFF"/>
    <w:rsid w:val="00DF6FA2"/>
    <w:rsid w:val="00DF76BB"/>
    <w:rsid w:val="00DF7EC9"/>
    <w:rsid w:val="00E02470"/>
    <w:rsid w:val="00E029E1"/>
    <w:rsid w:val="00E03039"/>
    <w:rsid w:val="00E0322E"/>
    <w:rsid w:val="00E03480"/>
    <w:rsid w:val="00E03E91"/>
    <w:rsid w:val="00E0440C"/>
    <w:rsid w:val="00E046BD"/>
    <w:rsid w:val="00E04EEA"/>
    <w:rsid w:val="00E04F14"/>
    <w:rsid w:val="00E056CB"/>
    <w:rsid w:val="00E05DAB"/>
    <w:rsid w:val="00E06469"/>
    <w:rsid w:val="00E06AF0"/>
    <w:rsid w:val="00E06EC9"/>
    <w:rsid w:val="00E0753C"/>
    <w:rsid w:val="00E077F8"/>
    <w:rsid w:val="00E0789B"/>
    <w:rsid w:val="00E07F27"/>
    <w:rsid w:val="00E1016C"/>
    <w:rsid w:val="00E101AE"/>
    <w:rsid w:val="00E10A80"/>
    <w:rsid w:val="00E1150F"/>
    <w:rsid w:val="00E12598"/>
    <w:rsid w:val="00E131B7"/>
    <w:rsid w:val="00E13227"/>
    <w:rsid w:val="00E141F8"/>
    <w:rsid w:val="00E147FE"/>
    <w:rsid w:val="00E14879"/>
    <w:rsid w:val="00E14C16"/>
    <w:rsid w:val="00E14D10"/>
    <w:rsid w:val="00E158D2"/>
    <w:rsid w:val="00E15A0E"/>
    <w:rsid w:val="00E15F49"/>
    <w:rsid w:val="00E16519"/>
    <w:rsid w:val="00E1690F"/>
    <w:rsid w:val="00E16CA2"/>
    <w:rsid w:val="00E17041"/>
    <w:rsid w:val="00E17287"/>
    <w:rsid w:val="00E20C20"/>
    <w:rsid w:val="00E20CA2"/>
    <w:rsid w:val="00E21C2F"/>
    <w:rsid w:val="00E22919"/>
    <w:rsid w:val="00E23019"/>
    <w:rsid w:val="00E239E9"/>
    <w:rsid w:val="00E23A9F"/>
    <w:rsid w:val="00E23D9F"/>
    <w:rsid w:val="00E23EDC"/>
    <w:rsid w:val="00E23EFA"/>
    <w:rsid w:val="00E23F48"/>
    <w:rsid w:val="00E2415C"/>
    <w:rsid w:val="00E24207"/>
    <w:rsid w:val="00E24654"/>
    <w:rsid w:val="00E24E47"/>
    <w:rsid w:val="00E24F0E"/>
    <w:rsid w:val="00E2552B"/>
    <w:rsid w:val="00E25790"/>
    <w:rsid w:val="00E25B26"/>
    <w:rsid w:val="00E25CBC"/>
    <w:rsid w:val="00E25F95"/>
    <w:rsid w:val="00E26043"/>
    <w:rsid w:val="00E26B5F"/>
    <w:rsid w:val="00E26C00"/>
    <w:rsid w:val="00E27804"/>
    <w:rsid w:val="00E31296"/>
    <w:rsid w:val="00E313B1"/>
    <w:rsid w:val="00E319C9"/>
    <w:rsid w:val="00E32091"/>
    <w:rsid w:val="00E32BB4"/>
    <w:rsid w:val="00E32E95"/>
    <w:rsid w:val="00E3300B"/>
    <w:rsid w:val="00E3324D"/>
    <w:rsid w:val="00E338D1"/>
    <w:rsid w:val="00E33F8C"/>
    <w:rsid w:val="00E344E1"/>
    <w:rsid w:val="00E34D54"/>
    <w:rsid w:val="00E34F0F"/>
    <w:rsid w:val="00E35661"/>
    <w:rsid w:val="00E359DA"/>
    <w:rsid w:val="00E35F27"/>
    <w:rsid w:val="00E36064"/>
    <w:rsid w:val="00E365F6"/>
    <w:rsid w:val="00E3664B"/>
    <w:rsid w:val="00E36D44"/>
    <w:rsid w:val="00E36D5D"/>
    <w:rsid w:val="00E37245"/>
    <w:rsid w:val="00E375EE"/>
    <w:rsid w:val="00E376CA"/>
    <w:rsid w:val="00E37909"/>
    <w:rsid w:val="00E37CD2"/>
    <w:rsid w:val="00E40FF4"/>
    <w:rsid w:val="00E41232"/>
    <w:rsid w:val="00E415CA"/>
    <w:rsid w:val="00E4192B"/>
    <w:rsid w:val="00E41B8F"/>
    <w:rsid w:val="00E41E0F"/>
    <w:rsid w:val="00E42A19"/>
    <w:rsid w:val="00E42DEB"/>
    <w:rsid w:val="00E432C2"/>
    <w:rsid w:val="00E433BA"/>
    <w:rsid w:val="00E438DF"/>
    <w:rsid w:val="00E43EE9"/>
    <w:rsid w:val="00E447C2"/>
    <w:rsid w:val="00E44B30"/>
    <w:rsid w:val="00E44B84"/>
    <w:rsid w:val="00E453A3"/>
    <w:rsid w:val="00E455C3"/>
    <w:rsid w:val="00E462B5"/>
    <w:rsid w:val="00E466D6"/>
    <w:rsid w:val="00E47FAE"/>
    <w:rsid w:val="00E47FF4"/>
    <w:rsid w:val="00E50042"/>
    <w:rsid w:val="00E50F11"/>
    <w:rsid w:val="00E51804"/>
    <w:rsid w:val="00E5213D"/>
    <w:rsid w:val="00E52FEA"/>
    <w:rsid w:val="00E53007"/>
    <w:rsid w:val="00E535FB"/>
    <w:rsid w:val="00E53764"/>
    <w:rsid w:val="00E547B0"/>
    <w:rsid w:val="00E548F9"/>
    <w:rsid w:val="00E550F8"/>
    <w:rsid w:val="00E5534E"/>
    <w:rsid w:val="00E5576D"/>
    <w:rsid w:val="00E558BB"/>
    <w:rsid w:val="00E55C98"/>
    <w:rsid w:val="00E56071"/>
    <w:rsid w:val="00E56556"/>
    <w:rsid w:val="00E56E64"/>
    <w:rsid w:val="00E5776F"/>
    <w:rsid w:val="00E579B7"/>
    <w:rsid w:val="00E579CE"/>
    <w:rsid w:val="00E6136C"/>
    <w:rsid w:val="00E613B4"/>
    <w:rsid w:val="00E6144D"/>
    <w:rsid w:val="00E62523"/>
    <w:rsid w:val="00E62AEE"/>
    <w:rsid w:val="00E63403"/>
    <w:rsid w:val="00E6361E"/>
    <w:rsid w:val="00E639AB"/>
    <w:rsid w:val="00E63B6F"/>
    <w:rsid w:val="00E64535"/>
    <w:rsid w:val="00E64A86"/>
    <w:rsid w:val="00E64B3C"/>
    <w:rsid w:val="00E64C92"/>
    <w:rsid w:val="00E6530B"/>
    <w:rsid w:val="00E65540"/>
    <w:rsid w:val="00E65716"/>
    <w:rsid w:val="00E65B56"/>
    <w:rsid w:val="00E6604C"/>
    <w:rsid w:val="00E6607E"/>
    <w:rsid w:val="00E665A4"/>
    <w:rsid w:val="00E668F3"/>
    <w:rsid w:val="00E703D6"/>
    <w:rsid w:val="00E70523"/>
    <w:rsid w:val="00E71124"/>
    <w:rsid w:val="00E712DA"/>
    <w:rsid w:val="00E719A0"/>
    <w:rsid w:val="00E71B22"/>
    <w:rsid w:val="00E72726"/>
    <w:rsid w:val="00E73119"/>
    <w:rsid w:val="00E731F8"/>
    <w:rsid w:val="00E73702"/>
    <w:rsid w:val="00E73FAD"/>
    <w:rsid w:val="00E73FFD"/>
    <w:rsid w:val="00E74A6F"/>
    <w:rsid w:val="00E74AC6"/>
    <w:rsid w:val="00E755CD"/>
    <w:rsid w:val="00E755E0"/>
    <w:rsid w:val="00E7579C"/>
    <w:rsid w:val="00E7598A"/>
    <w:rsid w:val="00E75F98"/>
    <w:rsid w:val="00E76983"/>
    <w:rsid w:val="00E77723"/>
    <w:rsid w:val="00E7799B"/>
    <w:rsid w:val="00E77CAD"/>
    <w:rsid w:val="00E77FCF"/>
    <w:rsid w:val="00E800C5"/>
    <w:rsid w:val="00E80FA1"/>
    <w:rsid w:val="00E8117A"/>
    <w:rsid w:val="00E813D7"/>
    <w:rsid w:val="00E8157B"/>
    <w:rsid w:val="00E8190D"/>
    <w:rsid w:val="00E81D43"/>
    <w:rsid w:val="00E81DB7"/>
    <w:rsid w:val="00E82864"/>
    <w:rsid w:val="00E82B27"/>
    <w:rsid w:val="00E82F3B"/>
    <w:rsid w:val="00E83948"/>
    <w:rsid w:val="00E83B2D"/>
    <w:rsid w:val="00E83C87"/>
    <w:rsid w:val="00E83D16"/>
    <w:rsid w:val="00E83D84"/>
    <w:rsid w:val="00E8445F"/>
    <w:rsid w:val="00E845A1"/>
    <w:rsid w:val="00E84C5E"/>
    <w:rsid w:val="00E84E38"/>
    <w:rsid w:val="00E854EF"/>
    <w:rsid w:val="00E85C50"/>
    <w:rsid w:val="00E85C82"/>
    <w:rsid w:val="00E861D2"/>
    <w:rsid w:val="00E868AE"/>
    <w:rsid w:val="00E870FE"/>
    <w:rsid w:val="00E87183"/>
    <w:rsid w:val="00E878C9"/>
    <w:rsid w:val="00E905A7"/>
    <w:rsid w:val="00E907E2"/>
    <w:rsid w:val="00E90CFC"/>
    <w:rsid w:val="00E918A5"/>
    <w:rsid w:val="00E924BC"/>
    <w:rsid w:val="00E929A8"/>
    <w:rsid w:val="00E93835"/>
    <w:rsid w:val="00E93970"/>
    <w:rsid w:val="00E939B4"/>
    <w:rsid w:val="00E93CAD"/>
    <w:rsid w:val="00E94053"/>
    <w:rsid w:val="00E948AB"/>
    <w:rsid w:val="00E94A6F"/>
    <w:rsid w:val="00E9511D"/>
    <w:rsid w:val="00E95184"/>
    <w:rsid w:val="00E95A08"/>
    <w:rsid w:val="00E96C79"/>
    <w:rsid w:val="00E97067"/>
    <w:rsid w:val="00E97353"/>
    <w:rsid w:val="00E97BEC"/>
    <w:rsid w:val="00E97C8D"/>
    <w:rsid w:val="00E97EB0"/>
    <w:rsid w:val="00EA02A7"/>
    <w:rsid w:val="00EA144E"/>
    <w:rsid w:val="00EA155B"/>
    <w:rsid w:val="00EA1672"/>
    <w:rsid w:val="00EA178B"/>
    <w:rsid w:val="00EA17A2"/>
    <w:rsid w:val="00EA1AA5"/>
    <w:rsid w:val="00EA1C77"/>
    <w:rsid w:val="00EA1D2F"/>
    <w:rsid w:val="00EA1D76"/>
    <w:rsid w:val="00EA21A2"/>
    <w:rsid w:val="00EA2694"/>
    <w:rsid w:val="00EA3382"/>
    <w:rsid w:val="00EA34A6"/>
    <w:rsid w:val="00EA3513"/>
    <w:rsid w:val="00EA358A"/>
    <w:rsid w:val="00EA35DD"/>
    <w:rsid w:val="00EA3B86"/>
    <w:rsid w:val="00EA3BF0"/>
    <w:rsid w:val="00EA4294"/>
    <w:rsid w:val="00EA47B3"/>
    <w:rsid w:val="00EA4CB4"/>
    <w:rsid w:val="00EA4F2E"/>
    <w:rsid w:val="00EA5256"/>
    <w:rsid w:val="00EA5491"/>
    <w:rsid w:val="00EA6339"/>
    <w:rsid w:val="00EA63A3"/>
    <w:rsid w:val="00EA648C"/>
    <w:rsid w:val="00EA7210"/>
    <w:rsid w:val="00EA73D0"/>
    <w:rsid w:val="00EA789B"/>
    <w:rsid w:val="00EB1110"/>
    <w:rsid w:val="00EB14DD"/>
    <w:rsid w:val="00EB1751"/>
    <w:rsid w:val="00EB1C18"/>
    <w:rsid w:val="00EB23A8"/>
    <w:rsid w:val="00EB2969"/>
    <w:rsid w:val="00EB2D60"/>
    <w:rsid w:val="00EB2E93"/>
    <w:rsid w:val="00EB3107"/>
    <w:rsid w:val="00EB3614"/>
    <w:rsid w:val="00EB37AD"/>
    <w:rsid w:val="00EB3F97"/>
    <w:rsid w:val="00EB410E"/>
    <w:rsid w:val="00EB454A"/>
    <w:rsid w:val="00EB4BF5"/>
    <w:rsid w:val="00EB4F5C"/>
    <w:rsid w:val="00EB5956"/>
    <w:rsid w:val="00EB64A9"/>
    <w:rsid w:val="00EB67EF"/>
    <w:rsid w:val="00EB6CB1"/>
    <w:rsid w:val="00EB738D"/>
    <w:rsid w:val="00EB7BFC"/>
    <w:rsid w:val="00EB7E58"/>
    <w:rsid w:val="00EC00FB"/>
    <w:rsid w:val="00EC02B8"/>
    <w:rsid w:val="00EC05D4"/>
    <w:rsid w:val="00EC0B2F"/>
    <w:rsid w:val="00EC0B6E"/>
    <w:rsid w:val="00EC1BA1"/>
    <w:rsid w:val="00EC1E20"/>
    <w:rsid w:val="00EC20DD"/>
    <w:rsid w:val="00EC25DF"/>
    <w:rsid w:val="00EC2AC9"/>
    <w:rsid w:val="00EC3B05"/>
    <w:rsid w:val="00EC3C29"/>
    <w:rsid w:val="00EC3CAA"/>
    <w:rsid w:val="00EC4020"/>
    <w:rsid w:val="00EC4ADD"/>
    <w:rsid w:val="00EC51B9"/>
    <w:rsid w:val="00EC5595"/>
    <w:rsid w:val="00EC5864"/>
    <w:rsid w:val="00EC586F"/>
    <w:rsid w:val="00EC5DDA"/>
    <w:rsid w:val="00EC5ED9"/>
    <w:rsid w:val="00EC6571"/>
    <w:rsid w:val="00EC6581"/>
    <w:rsid w:val="00EC6E45"/>
    <w:rsid w:val="00EC6F1D"/>
    <w:rsid w:val="00EC6F52"/>
    <w:rsid w:val="00EC7000"/>
    <w:rsid w:val="00EC7A3D"/>
    <w:rsid w:val="00ED0574"/>
    <w:rsid w:val="00ED073B"/>
    <w:rsid w:val="00ED083B"/>
    <w:rsid w:val="00ED1469"/>
    <w:rsid w:val="00ED1F8D"/>
    <w:rsid w:val="00ED2310"/>
    <w:rsid w:val="00ED244D"/>
    <w:rsid w:val="00ED2C19"/>
    <w:rsid w:val="00ED30C8"/>
    <w:rsid w:val="00ED415F"/>
    <w:rsid w:val="00ED41C1"/>
    <w:rsid w:val="00ED4F43"/>
    <w:rsid w:val="00ED5369"/>
    <w:rsid w:val="00ED54D6"/>
    <w:rsid w:val="00ED5A1F"/>
    <w:rsid w:val="00ED5B49"/>
    <w:rsid w:val="00ED5BEC"/>
    <w:rsid w:val="00ED5DD6"/>
    <w:rsid w:val="00ED5EFE"/>
    <w:rsid w:val="00ED6464"/>
    <w:rsid w:val="00ED6980"/>
    <w:rsid w:val="00ED753E"/>
    <w:rsid w:val="00ED7AC2"/>
    <w:rsid w:val="00ED7CAE"/>
    <w:rsid w:val="00ED7CB3"/>
    <w:rsid w:val="00EE00BF"/>
    <w:rsid w:val="00EE0B81"/>
    <w:rsid w:val="00EE0D01"/>
    <w:rsid w:val="00EE131A"/>
    <w:rsid w:val="00EE1D19"/>
    <w:rsid w:val="00EE1EA5"/>
    <w:rsid w:val="00EE22A0"/>
    <w:rsid w:val="00EE3749"/>
    <w:rsid w:val="00EE3B80"/>
    <w:rsid w:val="00EE3D66"/>
    <w:rsid w:val="00EE3DFB"/>
    <w:rsid w:val="00EE3E00"/>
    <w:rsid w:val="00EE59E0"/>
    <w:rsid w:val="00EE5B53"/>
    <w:rsid w:val="00EE6AEE"/>
    <w:rsid w:val="00EE6D18"/>
    <w:rsid w:val="00EE79EB"/>
    <w:rsid w:val="00EE7A8C"/>
    <w:rsid w:val="00EE7A8D"/>
    <w:rsid w:val="00EF027B"/>
    <w:rsid w:val="00EF0CE6"/>
    <w:rsid w:val="00EF1562"/>
    <w:rsid w:val="00EF17A2"/>
    <w:rsid w:val="00EF1C44"/>
    <w:rsid w:val="00EF1EAD"/>
    <w:rsid w:val="00EF2611"/>
    <w:rsid w:val="00EF2BE3"/>
    <w:rsid w:val="00EF31C7"/>
    <w:rsid w:val="00EF3630"/>
    <w:rsid w:val="00EF36F1"/>
    <w:rsid w:val="00EF374D"/>
    <w:rsid w:val="00EF450D"/>
    <w:rsid w:val="00EF526E"/>
    <w:rsid w:val="00EF66DE"/>
    <w:rsid w:val="00EF6C20"/>
    <w:rsid w:val="00EF6F00"/>
    <w:rsid w:val="00EF6F95"/>
    <w:rsid w:val="00EF79ED"/>
    <w:rsid w:val="00EF7A9D"/>
    <w:rsid w:val="00EF7E77"/>
    <w:rsid w:val="00F00010"/>
    <w:rsid w:val="00F005CD"/>
    <w:rsid w:val="00F00D25"/>
    <w:rsid w:val="00F01417"/>
    <w:rsid w:val="00F015EA"/>
    <w:rsid w:val="00F01C03"/>
    <w:rsid w:val="00F01FCA"/>
    <w:rsid w:val="00F02738"/>
    <w:rsid w:val="00F028A6"/>
    <w:rsid w:val="00F0313B"/>
    <w:rsid w:val="00F043C6"/>
    <w:rsid w:val="00F0443B"/>
    <w:rsid w:val="00F04587"/>
    <w:rsid w:val="00F04747"/>
    <w:rsid w:val="00F04EE3"/>
    <w:rsid w:val="00F05316"/>
    <w:rsid w:val="00F0549E"/>
    <w:rsid w:val="00F05BBC"/>
    <w:rsid w:val="00F05F1A"/>
    <w:rsid w:val="00F062A6"/>
    <w:rsid w:val="00F069E1"/>
    <w:rsid w:val="00F06C52"/>
    <w:rsid w:val="00F06C8C"/>
    <w:rsid w:val="00F07461"/>
    <w:rsid w:val="00F074AC"/>
    <w:rsid w:val="00F0750A"/>
    <w:rsid w:val="00F07757"/>
    <w:rsid w:val="00F077BE"/>
    <w:rsid w:val="00F07925"/>
    <w:rsid w:val="00F07B00"/>
    <w:rsid w:val="00F07F27"/>
    <w:rsid w:val="00F105DD"/>
    <w:rsid w:val="00F1065E"/>
    <w:rsid w:val="00F107CE"/>
    <w:rsid w:val="00F10C49"/>
    <w:rsid w:val="00F1120D"/>
    <w:rsid w:val="00F1134E"/>
    <w:rsid w:val="00F11E14"/>
    <w:rsid w:val="00F122A5"/>
    <w:rsid w:val="00F12902"/>
    <w:rsid w:val="00F13307"/>
    <w:rsid w:val="00F13B24"/>
    <w:rsid w:val="00F13EBE"/>
    <w:rsid w:val="00F14070"/>
    <w:rsid w:val="00F143E3"/>
    <w:rsid w:val="00F14BB5"/>
    <w:rsid w:val="00F14F82"/>
    <w:rsid w:val="00F14FC3"/>
    <w:rsid w:val="00F151B0"/>
    <w:rsid w:val="00F160B8"/>
    <w:rsid w:val="00F16293"/>
    <w:rsid w:val="00F169A6"/>
    <w:rsid w:val="00F173FC"/>
    <w:rsid w:val="00F17BE8"/>
    <w:rsid w:val="00F20000"/>
    <w:rsid w:val="00F202CA"/>
    <w:rsid w:val="00F20901"/>
    <w:rsid w:val="00F2123F"/>
    <w:rsid w:val="00F21CE6"/>
    <w:rsid w:val="00F21E36"/>
    <w:rsid w:val="00F22272"/>
    <w:rsid w:val="00F2260E"/>
    <w:rsid w:val="00F2280A"/>
    <w:rsid w:val="00F22D23"/>
    <w:rsid w:val="00F23160"/>
    <w:rsid w:val="00F23666"/>
    <w:rsid w:val="00F23AE5"/>
    <w:rsid w:val="00F23E04"/>
    <w:rsid w:val="00F240C6"/>
    <w:rsid w:val="00F2421A"/>
    <w:rsid w:val="00F2467E"/>
    <w:rsid w:val="00F248B2"/>
    <w:rsid w:val="00F24B8D"/>
    <w:rsid w:val="00F24E27"/>
    <w:rsid w:val="00F24FE6"/>
    <w:rsid w:val="00F25564"/>
    <w:rsid w:val="00F256BA"/>
    <w:rsid w:val="00F25EDE"/>
    <w:rsid w:val="00F25F8A"/>
    <w:rsid w:val="00F2630E"/>
    <w:rsid w:val="00F26EBF"/>
    <w:rsid w:val="00F26F22"/>
    <w:rsid w:val="00F276E2"/>
    <w:rsid w:val="00F30A10"/>
    <w:rsid w:val="00F30C84"/>
    <w:rsid w:val="00F30FCE"/>
    <w:rsid w:val="00F31084"/>
    <w:rsid w:val="00F31165"/>
    <w:rsid w:val="00F31182"/>
    <w:rsid w:val="00F317EC"/>
    <w:rsid w:val="00F31976"/>
    <w:rsid w:val="00F322B1"/>
    <w:rsid w:val="00F328BC"/>
    <w:rsid w:val="00F32A26"/>
    <w:rsid w:val="00F32B3F"/>
    <w:rsid w:val="00F332DA"/>
    <w:rsid w:val="00F33897"/>
    <w:rsid w:val="00F33912"/>
    <w:rsid w:val="00F3393F"/>
    <w:rsid w:val="00F33AB5"/>
    <w:rsid w:val="00F33DF0"/>
    <w:rsid w:val="00F340F7"/>
    <w:rsid w:val="00F34C8E"/>
    <w:rsid w:val="00F34FAB"/>
    <w:rsid w:val="00F35124"/>
    <w:rsid w:val="00F35A17"/>
    <w:rsid w:val="00F36090"/>
    <w:rsid w:val="00F36979"/>
    <w:rsid w:val="00F3799B"/>
    <w:rsid w:val="00F403A7"/>
    <w:rsid w:val="00F40ECC"/>
    <w:rsid w:val="00F41106"/>
    <w:rsid w:val="00F42909"/>
    <w:rsid w:val="00F42B3F"/>
    <w:rsid w:val="00F42B5D"/>
    <w:rsid w:val="00F4307A"/>
    <w:rsid w:val="00F4325B"/>
    <w:rsid w:val="00F4350C"/>
    <w:rsid w:val="00F43B27"/>
    <w:rsid w:val="00F43C4B"/>
    <w:rsid w:val="00F43D15"/>
    <w:rsid w:val="00F43DAF"/>
    <w:rsid w:val="00F4426B"/>
    <w:rsid w:val="00F443AE"/>
    <w:rsid w:val="00F44BCC"/>
    <w:rsid w:val="00F44C7D"/>
    <w:rsid w:val="00F45502"/>
    <w:rsid w:val="00F45724"/>
    <w:rsid w:val="00F464D3"/>
    <w:rsid w:val="00F4662A"/>
    <w:rsid w:val="00F46733"/>
    <w:rsid w:val="00F46938"/>
    <w:rsid w:val="00F47206"/>
    <w:rsid w:val="00F476EE"/>
    <w:rsid w:val="00F47A8D"/>
    <w:rsid w:val="00F47F9C"/>
    <w:rsid w:val="00F501E0"/>
    <w:rsid w:val="00F503C5"/>
    <w:rsid w:val="00F5051B"/>
    <w:rsid w:val="00F50782"/>
    <w:rsid w:val="00F50AE7"/>
    <w:rsid w:val="00F51005"/>
    <w:rsid w:val="00F512F9"/>
    <w:rsid w:val="00F51516"/>
    <w:rsid w:val="00F51CD9"/>
    <w:rsid w:val="00F51FFA"/>
    <w:rsid w:val="00F525A7"/>
    <w:rsid w:val="00F53186"/>
    <w:rsid w:val="00F535C2"/>
    <w:rsid w:val="00F536F2"/>
    <w:rsid w:val="00F538C7"/>
    <w:rsid w:val="00F53AFC"/>
    <w:rsid w:val="00F53E3C"/>
    <w:rsid w:val="00F54511"/>
    <w:rsid w:val="00F5464A"/>
    <w:rsid w:val="00F54E2F"/>
    <w:rsid w:val="00F55204"/>
    <w:rsid w:val="00F55328"/>
    <w:rsid w:val="00F555C8"/>
    <w:rsid w:val="00F567B6"/>
    <w:rsid w:val="00F56FC4"/>
    <w:rsid w:val="00F56FCF"/>
    <w:rsid w:val="00F57040"/>
    <w:rsid w:val="00F57720"/>
    <w:rsid w:val="00F57818"/>
    <w:rsid w:val="00F57E2F"/>
    <w:rsid w:val="00F606D1"/>
    <w:rsid w:val="00F6082B"/>
    <w:rsid w:val="00F60F26"/>
    <w:rsid w:val="00F61CE4"/>
    <w:rsid w:val="00F62D0F"/>
    <w:rsid w:val="00F634FE"/>
    <w:rsid w:val="00F6363C"/>
    <w:rsid w:val="00F63FB0"/>
    <w:rsid w:val="00F63FD6"/>
    <w:rsid w:val="00F64043"/>
    <w:rsid w:val="00F6434E"/>
    <w:rsid w:val="00F643D9"/>
    <w:rsid w:val="00F64652"/>
    <w:rsid w:val="00F6481B"/>
    <w:rsid w:val="00F65C4E"/>
    <w:rsid w:val="00F661DC"/>
    <w:rsid w:val="00F66329"/>
    <w:rsid w:val="00F66F59"/>
    <w:rsid w:val="00F6709C"/>
    <w:rsid w:val="00F6765C"/>
    <w:rsid w:val="00F677E4"/>
    <w:rsid w:val="00F678CE"/>
    <w:rsid w:val="00F67C45"/>
    <w:rsid w:val="00F70268"/>
    <w:rsid w:val="00F702CE"/>
    <w:rsid w:val="00F71584"/>
    <w:rsid w:val="00F71DE9"/>
    <w:rsid w:val="00F7239C"/>
    <w:rsid w:val="00F728B3"/>
    <w:rsid w:val="00F7370A"/>
    <w:rsid w:val="00F74072"/>
    <w:rsid w:val="00F749DD"/>
    <w:rsid w:val="00F74CA5"/>
    <w:rsid w:val="00F74EC6"/>
    <w:rsid w:val="00F752BF"/>
    <w:rsid w:val="00F75B87"/>
    <w:rsid w:val="00F75D1E"/>
    <w:rsid w:val="00F75ED3"/>
    <w:rsid w:val="00F76240"/>
    <w:rsid w:val="00F76956"/>
    <w:rsid w:val="00F76B32"/>
    <w:rsid w:val="00F77847"/>
    <w:rsid w:val="00F77E14"/>
    <w:rsid w:val="00F77E43"/>
    <w:rsid w:val="00F8028B"/>
    <w:rsid w:val="00F80600"/>
    <w:rsid w:val="00F80799"/>
    <w:rsid w:val="00F808C3"/>
    <w:rsid w:val="00F80A51"/>
    <w:rsid w:val="00F80B78"/>
    <w:rsid w:val="00F812DC"/>
    <w:rsid w:val="00F8203A"/>
    <w:rsid w:val="00F8235C"/>
    <w:rsid w:val="00F82ADE"/>
    <w:rsid w:val="00F82D6B"/>
    <w:rsid w:val="00F83100"/>
    <w:rsid w:val="00F83E6C"/>
    <w:rsid w:val="00F84867"/>
    <w:rsid w:val="00F84C0C"/>
    <w:rsid w:val="00F855F6"/>
    <w:rsid w:val="00F85659"/>
    <w:rsid w:val="00F85CE0"/>
    <w:rsid w:val="00F85DBF"/>
    <w:rsid w:val="00F85FB1"/>
    <w:rsid w:val="00F8693A"/>
    <w:rsid w:val="00F86A83"/>
    <w:rsid w:val="00F86F94"/>
    <w:rsid w:val="00F873ED"/>
    <w:rsid w:val="00F87758"/>
    <w:rsid w:val="00F87C66"/>
    <w:rsid w:val="00F90712"/>
    <w:rsid w:val="00F90919"/>
    <w:rsid w:val="00F90AFD"/>
    <w:rsid w:val="00F90C76"/>
    <w:rsid w:val="00F916E8"/>
    <w:rsid w:val="00F921B1"/>
    <w:rsid w:val="00F92602"/>
    <w:rsid w:val="00F92BB2"/>
    <w:rsid w:val="00F93911"/>
    <w:rsid w:val="00F93F98"/>
    <w:rsid w:val="00F93FB4"/>
    <w:rsid w:val="00F93FF8"/>
    <w:rsid w:val="00F94A4D"/>
    <w:rsid w:val="00F94D28"/>
    <w:rsid w:val="00F950B7"/>
    <w:rsid w:val="00F951D4"/>
    <w:rsid w:val="00F960B2"/>
    <w:rsid w:val="00F9636F"/>
    <w:rsid w:val="00F96807"/>
    <w:rsid w:val="00F9682A"/>
    <w:rsid w:val="00F97D9E"/>
    <w:rsid w:val="00F97F86"/>
    <w:rsid w:val="00FA02E5"/>
    <w:rsid w:val="00FA085A"/>
    <w:rsid w:val="00FA17B5"/>
    <w:rsid w:val="00FA1C53"/>
    <w:rsid w:val="00FA3110"/>
    <w:rsid w:val="00FA4101"/>
    <w:rsid w:val="00FA4894"/>
    <w:rsid w:val="00FA4DEF"/>
    <w:rsid w:val="00FA4F90"/>
    <w:rsid w:val="00FA5841"/>
    <w:rsid w:val="00FA59A7"/>
    <w:rsid w:val="00FA6929"/>
    <w:rsid w:val="00FA71DE"/>
    <w:rsid w:val="00FA77EC"/>
    <w:rsid w:val="00FA7B9C"/>
    <w:rsid w:val="00FB0107"/>
    <w:rsid w:val="00FB0783"/>
    <w:rsid w:val="00FB12CC"/>
    <w:rsid w:val="00FB14E8"/>
    <w:rsid w:val="00FB1641"/>
    <w:rsid w:val="00FB1927"/>
    <w:rsid w:val="00FB1DA0"/>
    <w:rsid w:val="00FB21BB"/>
    <w:rsid w:val="00FB2F37"/>
    <w:rsid w:val="00FB31E0"/>
    <w:rsid w:val="00FB344D"/>
    <w:rsid w:val="00FB3BBF"/>
    <w:rsid w:val="00FB3F87"/>
    <w:rsid w:val="00FB42FF"/>
    <w:rsid w:val="00FB4A75"/>
    <w:rsid w:val="00FB5ABC"/>
    <w:rsid w:val="00FB64AB"/>
    <w:rsid w:val="00FB6B38"/>
    <w:rsid w:val="00FB75A3"/>
    <w:rsid w:val="00FB7921"/>
    <w:rsid w:val="00FB7BF4"/>
    <w:rsid w:val="00FC030E"/>
    <w:rsid w:val="00FC068C"/>
    <w:rsid w:val="00FC06E6"/>
    <w:rsid w:val="00FC0F4D"/>
    <w:rsid w:val="00FC11A2"/>
    <w:rsid w:val="00FC1224"/>
    <w:rsid w:val="00FC1748"/>
    <w:rsid w:val="00FC1EC6"/>
    <w:rsid w:val="00FC1FF8"/>
    <w:rsid w:val="00FC2A53"/>
    <w:rsid w:val="00FC32B3"/>
    <w:rsid w:val="00FC3328"/>
    <w:rsid w:val="00FC39A3"/>
    <w:rsid w:val="00FC451C"/>
    <w:rsid w:val="00FC46F1"/>
    <w:rsid w:val="00FC476F"/>
    <w:rsid w:val="00FC5421"/>
    <w:rsid w:val="00FC597B"/>
    <w:rsid w:val="00FC6145"/>
    <w:rsid w:val="00FC62B1"/>
    <w:rsid w:val="00FC6598"/>
    <w:rsid w:val="00FC6A5B"/>
    <w:rsid w:val="00FC6DFD"/>
    <w:rsid w:val="00FC6E6C"/>
    <w:rsid w:val="00FC769C"/>
    <w:rsid w:val="00FC7E78"/>
    <w:rsid w:val="00FD0805"/>
    <w:rsid w:val="00FD09E7"/>
    <w:rsid w:val="00FD0CF6"/>
    <w:rsid w:val="00FD1605"/>
    <w:rsid w:val="00FD16E0"/>
    <w:rsid w:val="00FD17E6"/>
    <w:rsid w:val="00FD1B6B"/>
    <w:rsid w:val="00FD1D2B"/>
    <w:rsid w:val="00FD27B5"/>
    <w:rsid w:val="00FD3F7B"/>
    <w:rsid w:val="00FD4300"/>
    <w:rsid w:val="00FD491B"/>
    <w:rsid w:val="00FD4E48"/>
    <w:rsid w:val="00FD4F5D"/>
    <w:rsid w:val="00FD59B7"/>
    <w:rsid w:val="00FD5E94"/>
    <w:rsid w:val="00FD61AB"/>
    <w:rsid w:val="00FD75D6"/>
    <w:rsid w:val="00FD79CE"/>
    <w:rsid w:val="00FD7D69"/>
    <w:rsid w:val="00FE0598"/>
    <w:rsid w:val="00FE0601"/>
    <w:rsid w:val="00FE08BC"/>
    <w:rsid w:val="00FE134A"/>
    <w:rsid w:val="00FE1A82"/>
    <w:rsid w:val="00FE2675"/>
    <w:rsid w:val="00FE29AE"/>
    <w:rsid w:val="00FE2C08"/>
    <w:rsid w:val="00FE3777"/>
    <w:rsid w:val="00FE3808"/>
    <w:rsid w:val="00FE3BE2"/>
    <w:rsid w:val="00FE3F0C"/>
    <w:rsid w:val="00FE406E"/>
    <w:rsid w:val="00FE425C"/>
    <w:rsid w:val="00FE462C"/>
    <w:rsid w:val="00FE46FB"/>
    <w:rsid w:val="00FE4AA5"/>
    <w:rsid w:val="00FE4EF6"/>
    <w:rsid w:val="00FE58A9"/>
    <w:rsid w:val="00FE61A6"/>
    <w:rsid w:val="00FE6CB3"/>
    <w:rsid w:val="00FE6E00"/>
    <w:rsid w:val="00FE7376"/>
    <w:rsid w:val="00FE7A6C"/>
    <w:rsid w:val="00FE7B46"/>
    <w:rsid w:val="00FE7DCE"/>
    <w:rsid w:val="00FE7FB1"/>
    <w:rsid w:val="00FF08A4"/>
    <w:rsid w:val="00FF0A6F"/>
    <w:rsid w:val="00FF0C83"/>
    <w:rsid w:val="00FF109C"/>
    <w:rsid w:val="00FF16CC"/>
    <w:rsid w:val="00FF1A14"/>
    <w:rsid w:val="00FF1BDD"/>
    <w:rsid w:val="00FF337D"/>
    <w:rsid w:val="00FF3497"/>
    <w:rsid w:val="00FF3A23"/>
    <w:rsid w:val="00FF3B0B"/>
    <w:rsid w:val="00FF3C8D"/>
    <w:rsid w:val="00FF41FE"/>
    <w:rsid w:val="00FF5431"/>
    <w:rsid w:val="00FF5A9B"/>
    <w:rsid w:val="00FF6177"/>
    <w:rsid w:val="00FF6FE5"/>
    <w:rsid w:val="00FF7256"/>
    <w:rsid w:val="00FF7425"/>
    <w:rsid w:val="00FF76D2"/>
    <w:rsid w:val="00FF7724"/>
    <w:rsid w:val="00FF7757"/>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E1CF6"/>
  <w15:docId w15:val="{49D22EF8-6D97-4B1C-9783-065363E2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before="120" w:after="120"/>
        <w:jc w:val="both"/>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semiHidden="1" w:uiPriority="99" w:unhideWhenUsed="1"/>
    <w:lsdException w:name="index 2" w:uiPriority="99"/>
    <w:lsdException w:name="index 3" w:uiPriority="99"/>
    <w:lsdException w:name="index 4" w:uiPriority="99"/>
    <w:lsdException w:name="index 5" w:uiPriority="99"/>
    <w:lsdException w:name="index 6" w:uiPriority="99"/>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uiPriority="99"/>
    <w:lsdException w:name="List Number 3" w:semiHidden="1" w:uiPriority="99" w:unhideWhenUsed="1"/>
    <w:lsdException w:name="List Number 4" w:semiHidden="1" w:uiPriority="99" w:unhideWhenUsed="1"/>
    <w:lsdException w:name="List Number 5" w:uiPriority="99"/>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99" w:unhideWhenUsed="1"/>
    <w:lsdException w:name="TOC Heading" w:semiHidden="1" w:uiPriority="9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F60F3"/>
    <w:rPr>
      <w:rFonts w:asciiTheme="minorHAnsi" w:hAnsiTheme="minorHAnsi"/>
      <w:sz w:val="24"/>
      <w:szCs w:val="24"/>
      <w:lang w:eastAsia="en-US"/>
    </w:rPr>
  </w:style>
  <w:style w:type="paragraph" w:styleId="Titolo1">
    <w:name w:val="heading 1"/>
    <w:basedOn w:val="Normale"/>
    <w:next w:val="Normale"/>
    <w:link w:val="Titolo1Carattere"/>
    <w:uiPriority w:val="9"/>
    <w:qFormat/>
    <w:rsid w:val="00EA648C"/>
    <w:pPr>
      <w:keepNext/>
      <w:pageBreakBefore/>
      <w:numPr>
        <w:numId w:val="35"/>
      </w:numPr>
      <w:spacing w:before="480" w:after="480"/>
      <w:ind w:left="360"/>
      <w:jc w:val="left"/>
      <w:outlineLvl w:val="0"/>
    </w:pPr>
    <w:rPr>
      <w:b/>
      <w:bCs/>
      <w:color w:val="339966"/>
      <w:kern w:val="32"/>
      <w:sz w:val="40"/>
      <w:szCs w:val="32"/>
    </w:rPr>
  </w:style>
  <w:style w:type="paragraph" w:styleId="Titolo2">
    <w:name w:val="heading 2"/>
    <w:basedOn w:val="Normale"/>
    <w:next w:val="Normale"/>
    <w:link w:val="Titolo2Carattere"/>
    <w:autoRedefine/>
    <w:uiPriority w:val="9"/>
    <w:qFormat/>
    <w:rsid w:val="00110CF4"/>
    <w:pPr>
      <w:keepNext/>
      <w:spacing w:before="0" w:after="240"/>
      <w:outlineLvl w:val="1"/>
    </w:pPr>
    <w:rPr>
      <w:b/>
      <w:bCs/>
      <w:iCs/>
      <w:color w:val="339966"/>
      <w:sz w:val="28"/>
      <w:szCs w:val="28"/>
    </w:rPr>
  </w:style>
  <w:style w:type="paragraph" w:styleId="Titolo3">
    <w:name w:val="heading 3"/>
    <w:basedOn w:val="Normale"/>
    <w:next w:val="Normale"/>
    <w:link w:val="Titolo3Carattere"/>
    <w:autoRedefine/>
    <w:uiPriority w:val="99"/>
    <w:qFormat/>
    <w:rsid w:val="00973EF9"/>
    <w:pPr>
      <w:keepNext/>
      <w:numPr>
        <w:ilvl w:val="1"/>
        <w:numId w:val="35"/>
      </w:numPr>
      <w:tabs>
        <w:tab w:val="left" w:pos="851"/>
      </w:tabs>
      <w:spacing w:before="240" w:after="240"/>
      <w:jc w:val="left"/>
      <w:outlineLvl w:val="2"/>
    </w:pPr>
    <w:rPr>
      <w:b/>
      <w:bCs/>
      <w:color w:val="339966"/>
      <w:sz w:val="28"/>
      <w:szCs w:val="28"/>
    </w:rPr>
  </w:style>
  <w:style w:type="paragraph" w:styleId="Titolo4">
    <w:name w:val="heading 4"/>
    <w:basedOn w:val="Normale"/>
    <w:next w:val="Normale"/>
    <w:link w:val="Titolo4Carattere"/>
    <w:uiPriority w:val="99"/>
    <w:qFormat/>
    <w:rsid w:val="00374EDE"/>
    <w:pPr>
      <w:keepNext/>
      <w:keepLines/>
      <w:spacing w:before="240"/>
      <w:outlineLvl w:val="3"/>
    </w:pPr>
    <w:rPr>
      <w:b/>
      <w:bCs/>
      <w:iCs/>
      <w:color w:val="339966"/>
    </w:rPr>
  </w:style>
  <w:style w:type="paragraph" w:styleId="Titolo5">
    <w:name w:val="heading 5"/>
    <w:basedOn w:val="Normale"/>
    <w:next w:val="Normale"/>
    <w:link w:val="Titolo5Carattere"/>
    <w:uiPriority w:val="99"/>
    <w:qFormat/>
    <w:rsid w:val="00AC3E79"/>
    <w:pPr>
      <w:numPr>
        <w:ilvl w:val="4"/>
        <w:numId w:val="14"/>
      </w:numPr>
      <w:spacing w:before="240"/>
      <w:outlineLvl w:val="4"/>
    </w:pPr>
    <w:rPr>
      <w:b/>
      <w:bCs/>
      <w:i/>
      <w:iCs/>
      <w:sz w:val="26"/>
      <w:szCs w:val="26"/>
    </w:rPr>
  </w:style>
  <w:style w:type="paragraph" w:styleId="Titolo6">
    <w:name w:val="heading 6"/>
    <w:basedOn w:val="Normale"/>
    <w:next w:val="Normale"/>
    <w:link w:val="Titolo6Carattere"/>
    <w:uiPriority w:val="99"/>
    <w:qFormat/>
    <w:rsid w:val="00AC3E79"/>
    <w:pPr>
      <w:numPr>
        <w:ilvl w:val="5"/>
        <w:numId w:val="14"/>
      </w:numPr>
      <w:spacing w:before="240"/>
      <w:outlineLvl w:val="5"/>
    </w:pPr>
    <w:rPr>
      <w:b/>
      <w:bCs/>
      <w:sz w:val="22"/>
      <w:szCs w:val="22"/>
    </w:rPr>
  </w:style>
  <w:style w:type="paragraph" w:styleId="Titolo7">
    <w:name w:val="heading 7"/>
    <w:basedOn w:val="Normale"/>
    <w:next w:val="Normale"/>
    <w:link w:val="Titolo7Carattere"/>
    <w:uiPriority w:val="99"/>
    <w:qFormat/>
    <w:rsid w:val="00AC3E79"/>
    <w:pPr>
      <w:numPr>
        <w:ilvl w:val="6"/>
        <w:numId w:val="14"/>
      </w:numPr>
      <w:spacing w:before="240"/>
      <w:outlineLvl w:val="6"/>
    </w:pPr>
  </w:style>
  <w:style w:type="paragraph" w:styleId="Titolo8">
    <w:name w:val="heading 8"/>
    <w:basedOn w:val="Normale"/>
    <w:next w:val="Normale"/>
    <w:link w:val="Titolo8Carattere"/>
    <w:uiPriority w:val="99"/>
    <w:qFormat/>
    <w:rsid w:val="00AC3E79"/>
    <w:pPr>
      <w:numPr>
        <w:ilvl w:val="7"/>
        <w:numId w:val="14"/>
      </w:numPr>
      <w:spacing w:before="240"/>
      <w:outlineLvl w:val="7"/>
    </w:pPr>
    <w:rPr>
      <w:i/>
      <w:iCs/>
    </w:rPr>
  </w:style>
  <w:style w:type="paragraph" w:styleId="Titolo9">
    <w:name w:val="heading 9"/>
    <w:basedOn w:val="Normale"/>
    <w:next w:val="Normale"/>
    <w:link w:val="Titolo9Carattere"/>
    <w:uiPriority w:val="99"/>
    <w:qFormat/>
    <w:rsid w:val="00AC3E79"/>
    <w:pPr>
      <w:numPr>
        <w:ilvl w:val="8"/>
        <w:numId w:val="14"/>
      </w:numPr>
      <w:spacing w:before="24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35"/>
    <w:uiPriority w:val="99"/>
    <w:semiHidden/>
    <w:rsid w:val="003D4E6D"/>
    <w:rPr>
      <w:rFonts w:ascii="Tahoma" w:hAnsi="Tahoma" w:cs="Tahoma"/>
      <w:sz w:val="16"/>
      <w:szCs w:val="16"/>
    </w:rPr>
  </w:style>
  <w:style w:type="character" w:customStyle="1" w:styleId="TestofumettoCarattere">
    <w:name w:val="Testo fumetto Carattere"/>
    <w:basedOn w:val="Carpredefinitoparagrafo"/>
    <w:uiPriority w:val="99"/>
    <w:semiHidden/>
    <w:rsid w:val="0040552B"/>
    <w:rPr>
      <w:rFonts w:ascii="Lucida Grande" w:hAnsi="Lucida Grande"/>
      <w:sz w:val="18"/>
      <w:szCs w:val="18"/>
    </w:rPr>
  </w:style>
  <w:style w:type="character" w:customStyle="1" w:styleId="TestofumettoCarattere34">
    <w:name w:val="Testo fumetto Carattere34"/>
    <w:basedOn w:val="Carpredefinitoparagrafo"/>
    <w:uiPriority w:val="99"/>
    <w:semiHidden/>
    <w:rsid w:val="0040552B"/>
    <w:rPr>
      <w:rFonts w:ascii="Lucida Grande" w:hAnsi="Lucida Grande"/>
      <w:sz w:val="18"/>
      <w:szCs w:val="18"/>
    </w:rPr>
  </w:style>
  <w:style w:type="character" w:customStyle="1" w:styleId="TestofumettoCarattere33">
    <w:name w:val="Testo fumetto Carattere33"/>
    <w:basedOn w:val="Carpredefinitoparagrafo"/>
    <w:uiPriority w:val="99"/>
    <w:semiHidden/>
    <w:rsid w:val="0040552B"/>
    <w:rPr>
      <w:rFonts w:ascii="Lucida Grande" w:hAnsi="Lucida Grande"/>
      <w:sz w:val="18"/>
      <w:szCs w:val="18"/>
    </w:rPr>
  </w:style>
  <w:style w:type="character" w:customStyle="1" w:styleId="TestofumettoCarattere32">
    <w:name w:val="Testo fumetto Carattere32"/>
    <w:basedOn w:val="Carpredefinitoparagrafo"/>
    <w:uiPriority w:val="99"/>
    <w:semiHidden/>
    <w:rsid w:val="00CD1EAA"/>
    <w:rPr>
      <w:rFonts w:ascii="Lucida Grande" w:hAnsi="Lucida Grande"/>
      <w:sz w:val="18"/>
      <w:szCs w:val="18"/>
    </w:rPr>
  </w:style>
  <w:style w:type="character" w:customStyle="1" w:styleId="TestofumettoCarattere31">
    <w:name w:val="Testo fumetto Carattere31"/>
    <w:basedOn w:val="Carpredefinitoparagrafo"/>
    <w:uiPriority w:val="99"/>
    <w:semiHidden/>
    <w:rsid w:val="00A41094"/>
    <w:rPr>
      <w:rFonts w:ascii="Lucida Grande" w:hAnsi="Lucida Grande"/>
      <w:sz w:val="18"/>
      <w:szCs w:val="18"/>
    </w:rPr>
  </w:style>
  <w:style w:type="character" w:customStyle="1" w:styleId="TestofumettoCarattere30">
    <w:name w:val="Testo fumetto Carattere30"/>
    <w:basedOn w:val="Carpredefinitoparagrafo"/>
    <w:uiPriority w:val="99"/>
    <w:semiHidden/>
    <w:rsid w:val="002C4A88"/>
    <w:rPr>
      <w:rFonts w:ascii="Lucida Grande" w:hAnsi="Lucida Grande"/>
      <w:sz w:val="18"/>
      <w:szCs w:val="18"/>
    </w:rPr>
  </w:style>
  <w:style w:type="character" w:customStyle="1" w:styleId="TestofumettoCarattere29">
    <w:name w:val="Testo fumetto Carattere29"/>
    <w:basedOn w:val="Carpredefinitoparagrafo"/>
    <w:uiPriority w:val="99"/>
    <w:semiHidden/>
    <w:rsid w:val="00482EF2"/>
    <w:rPr>
      <w:rFonts w:ascii="Lucida Grande" w:hAnsi="Lucida Grande"/>
      <w:sz w:val="18"/>
      <w:szCs w:val="18"/>
    </w:rPr>
  </w:style>
  <w:style w:type="character" w:customStyle="1" w:styleId="TestofumettoCarattere28">
    <w:name w:val="Testo fumetto Carattere28"/>
    <w:basedOn w:val="Carpredefinitoparagrafo"/>
    <w:uiPriority w:val="99"/>
    <w:semiHidden/>
    <w:rsid w:val="006A1178"/>
    <w:rPr>
      <w:rFonts w:ascii="Lucida Grande" w:hAnsi="Lucida Grande"/>
      <w:sz w:val="18"/>
      <w:szCs w:val="18"/>
    </w:rPr>
  </w:style>
  <w:style w:type="character" w:customStyle="1" w:styleId="TestofumettoCarattere27">
    <w:name w:val="Testo fumetto Carattere27"/>
    <w:basedOn w:val="Carpredefinitoparagrafo"/>
    <w:uiPriority w:val="99"/>
    <w:semiHidden/>
    <w:rsid w:val="00906F11"/>
    <w:rPr>
      <w:rFonts w:ascii="Lucida Grande" w:hAnsi="Lucida Grande"/>
      <w:sz w:val="18"/>
      <w:szCs w:val="18"/>
    </w:rPr>
  </w:style>
  <w:style w:type="character" w:customStyle="1" w:styleId="TestofumettoCarattere26">
    <w:name w:val="Testo fumetto Carattere26"/>
    <w:basedOn w:val="Carpredefinitoparagrafo"/>
    <w:uiPriority w:val="99"/>
    <w:semiHidden/>
    <w:rsid w:val="00D12752"/>
    <w:rPr>
      <w:rFonts w:ascii="Lucida Grande" w:hAnsi="Lucida Grande"/>
      <w:sz w:val="18"/>
      <w:szCs w:val="18"/>
    </w:rPr>
  </w:style>
  <w:style w:type="character" w:customStyle="1" w:styleId="TestofumettoCarattere25">
    <w:name w:val="Testo fumetto Carattere25"/>
    <w:basedOn w:val="Carpredefinitoparagrafo"/>
    <w:uiPriority w:val="99"/>
    <w:semiHidden/>
    <w:rsid w:val="00A77F84"/>
    <w:rPr>
      <w:rFonts w:ascii="Lucida Grande" w:hAnsi="Lucida Grande"/>
      <w:sz w:val="18"/>
      <w:szCs w:val="18"/>
    </w:rPr>
  </w:style>
  <w:style w:type="character" w:customStyle="1" w:styleId="TestofumettoCarattere24">
    <w:name w:val="Testo fumetto Carattere24"/>
    <w:basedOn w:val="Carpredefinitoparagrafo"/>
    <w:uiPriority w:val="99"/>
    <w:semiHidden/>
    <w:rsid w:val="0081689E"/>
    <w:rPr>
      <w:rFonts w:ascii="Lucida Grande" w:hAnsi="Lucida Grande"/>
      <w:sz w:val="18"/>
      <w:szCs w:val="18"/>
    </w:rPr>
  </w:style>
  <w:style w:type="character" w:customStyle="1" w:styleId="TestofumettoCarattere23">
    <w:name w:val="Testo fumetto Carattere23"/>
    <w:basedOn w:val="Carpredefinitoparagrafo"/>
    <w:uiPriority w:val="99"/>
    <w:semiHidden/>
    <w:rsid w:val="0054003D"/>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89038D"/>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89038D"/>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A13881"/>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034BD7"/>
    <w:rPr>
      <w:rFonts w:ascii="Lucida Grande" w:hAnsi="Lucida Grande"/>
      <w:sz w:val="18"/>
      <w:szCs w:val="18"/>
    </w:rPr>
  </w:style>
  <w:style w:type="character" w:customStyle="1" w:styleId="TestofumettoCarattere18">
    <w:name w:val="Testo fumetto Carattere18"/>
    <w:basedOn w:val="Carpredefinitoparagrafo"/>
    <w:uiPriority w:val="99"/>
    <w:semiHidden/>
    <w:rsid w:val="00D01828"/>
    <w:rPr>
      <w:rFonts w:ascii="Lucida Grande" w:hAnsi="Lucida Grande"/>
      <w:sz w:val="18"/>
      <w:szCs w:val="18"/>
    </w:rPr>
  </w:style>
  <w:style w:type="character" w:customStyle="1" w:styleId="TestofumettoCarattere17">
    <w:name w:val="Testo fumetto Carattere17"/>
    <w:basedOn w:val="Carpredefinitoparagrafo"/>
    <w:uiPriority w:val="99"/>
    <w:semiHidden/>
    <w:rsid w:val="007557D7"/>
    <w:rPr>
      <w:rFonts w:ascii="Lucida Grande" w:hAnsi="Lucida Grande"/>
      <w:sz w:val="18"/>
      <w:szCs w:val="18"/>
    </w:rPr>
  </w:style>
  <w:style w:type="character" w:customStyle="1" w:styleId="TestofumettoCarattere16">
    <w:name w:val="Testo fumetto Carattere16"/>
    <w:basedOn w:val="Carpredefinitoparagrafo"/>
    <w:uiPriority w:val="99"/>
    <w:semiHidden/>
    <w:rsid w:val="003756A6"/>
    <w:rPr>
      <w:rFonts w:ascii="Lucida Grande" w:hAnsi="Lucida Grande"/>
      <w:sz w:val="18"/>
      <w:szCs w:val="18"/>
    </w:rPr>
  </w:style>
  <w:style w:type="character" w:customStyle="1" w:styleId="TestofumettoCarattere15">
    <w:name w:val="Testo fumetto Carattere15"/>
    <w:basedOn w:val="Carpredefinitoparagrafo"/>
    <w:uiPriority w:val="99"/>
    <w:semiHidden/>
    <w:rsid w:val="00C11787"/>
    <w:rPr>
      <w:rFonts w:ascii="Lucida Grande" w:hAnsi="Lucida Grande"/>
      <w:sz w:val="18"/>
      <w:szCs w:val="18"/>
    </w:rPr>
  </w:style>
  <w:style w:type="character" w:customStyle="1" w:styleId="TestofumettoCarattere14">
    <w:name w:val="Testo fumetto Carattere14"/>
    <w:basedOn w:val="Carpredefinitoparagrafo"/>
    <w:uiPriority w:val="99"/>
    <w:semiHidden/>
    <w:rsid w:val="00C11787"/>
    <w:rPr>
      <w:rFonts w:ascii="Lucida Grande" w:hAnsi="Lucida Grande"/>
      <w:sz w:val="18"/>
      <w:szCs w:val="18"/>
    </w:rPr>
  </w:style>
  <w:style w:type="character" w:customStyle="1" w:styleId="TestofumettoCarattere13">
    <w:name w:val="Testo fumetto Carattere13"/>
    <w:basedOn w:val="Carpredefinitoparagrafo"/>
    <w:uiPriority w:val="99"/>
    <w:semiHidden/>
    <w:rsid w:val="00FA5C4E"/>
    <w:rPr>
      <w:rFonts w:ascii="Lucida Grande" w:hAnsi="Lucida Grande"/>
      <w:sz w:val="18"/>
      <w:szCs w:val="18"/>
    </w:rPr>
  </w:style>
  <w:style w:type="character" w:customStyle="1" w:styleId="TestofumettoCarattere12">
    <w:name w:val="Testo fumetto Carattere12"/>
    <w:basedOn w:val="Carpredefinitoparagrafo"/>
    <w:uiPriority w:val="99"/>
    <w:semiHidden/>
    <w:rsid w:val="00FA5C4E"/>
    <w:rPr>
      <w:rFonts w:ascii="Lucida Grande" w:hAnsi="Lucida Grande"/>
      <w:sz w:val="18"/>
      <w:szCs w:val="18"/>
    </w:rPr>
  </w:style>
  <w:style w:type="character" w:customStyle="1" w:styleId="TestofumettoCarattere11">
    <w:name w:val="Testo fumetto Carattere11"/>
    <w:basedOn w:val="Carpredefinitoparagrafo"/>
    <w:uiPriority w:val="99"/>
    <w:semiHidden/>
    <w:rsid w:val="00836702"/>
    <w:rPr>
      <w:rFonts w:ascii="Lucida Grande" w:hAnsi="Lucida Grande"/>
      <w:sz w:val="18"/>
      <w:szCs w:val="18"/>
    </w:rPr>
  </w:style>
  <w:style w:type="character" w:customStyle="1" w:styleId="TestofumettoCarattere10">
    <w:name w:val="Testo fumetto Carattere10"/>
    <w:basedOn w:val="Carpredefinitoparagrafo"/>
    <w:uiPriority w:val="99"/>
    <w:semiHidden/>
    <w:rsid w:val="004F55C2"/>
    <w:rPr>
      <w:rFonts w:ascii="Lucida Grande" w:hAnsi="Lucida Grande"/>
      <w:sz w:val="18"/>
      <w:szCs w:val="18"/>
    </w:rPr>
  </w:style>
  <w:style w:type="character" w:customStyle="1" w:styleId="TestofumettoCarattere9">
    <w:name w:val="Testo fumetto Carattere9"/>
    <w:basedOn w:val="Carpredefinitoparagrafo"/>
    <w:uiPriority w:val="99"/>
    <w:semiHidden/>
    <w:rsid w:val="004F55C2"/>
    <w:rPr>
      <w:rFonts w:ascii="Lucida Grande" w:hAnsi="Lucida Grande"/>
      <w:sz w:val="18"/>
      <w:szCs w:val="18"/>
    </w:rPr>
  </w:style>
  <w:style w:type="character" w:customStyle="1" w:styleId="TestofumettoCarattere8">
    <w:name w:val="Testo fumetto Carattere8"/>
    <w:basedOn w:val="Carpredefinitoparagrafo"/>
    <w:uiPriority w:val="99"/>
    <w:semiHidden/>
    <w:rsid w:val="00991B6B"/>
    <w:rPr>
      <w:rFonts w:ascii="Lucida Grande" w:hAnsi="Lucida Grande"/>
      <w:sz w:val="18"/>
      <w:szCs w:val="18"/>
    </w:rPr>
  </w:style>
  <w:style w:type="character" w:customStyle="1" w:styleId="TestofumettoCarattere7">
    <w:name w:val="Testo fumetto Carattere7"/>
    <w:basedOn w:val="Carpredefinitoparagrafo"/>
    <w:uiPriority w:val="99"/>
    <w:semiHidden/>
    <w:rsid w:val="00991B6B"/>
    <w:rPr>
      <w:rFonts w:ascii="Lucida Grande" w:hAnsi="Lucida Grande"/>
      <w:sz w:val="18"/>
      <w:szCs w:val="18"/>
    </w:rPr>
  </w:style>
  <w:style w:type="character" w:customStyle="1" w:styleId="TestofumettoCarattere6">
    <w:name w:val="Testo fumetto Carattere6"/>
    <w:basedOn w:val="Carpredefinitoparagrafo"/>
    <w:uiPriority w:val="99"/>
    <w:semiHidden/>
    <w:rsid w:val="00991B6B"/>
    <w:rPr>
      <w:rFonts w:ascii="Lucida Grande" w:hAnsi="Lucida Grande"/>
      <w:sz w:val="18"/>
      <w:szCs w:val="18"/>
    </w:rPr>
  </w:style>
  <w:style w:type="character" w:customStyle="1" w:styleId="TestofumettoCarattere5">
    <w:name w:val="Testo fumetto Carattere5"/>
    <w:basedOn w:val="Carpredefinitoparagrafo"/>
    <w:uiPriority w:val="99"/>
    <w:semiHidden/>
    <w:rsid w:val="001C0364"/>
    <w:rPr>
      <w:rFonts w:ascii="Lucida Grande" w:hAnsi="Lucida Grande"/>
      <w:sz w:val="18"/>
      <w:szCs w:val="18"/>
    </w:rPr>
  </w:style>
  <w:style w:type="character" w:customStyle="1" w:styleId="TestofumettoCarattere4">
    <w:name w:val="Testo fumetto Carattere4"/>
    <w:basedOn w:val="Carpredefinitoparagrafo"/>
    <w:uiPriority w:val="99"/>
    <w:semiHidden/>
    <w:rsid w:val="001C0364"/>
    <w:rPr>
      <w:rFonts w:ascii="Lucida Grande" w:hAnsi="Lucida Grande"/>
      <w:sz w:val="18"/>
      <w:szCs w:val="18"/>
    </w:rPr>
  </w:style>
  <w:style w:type="character" w:customStyle="1" w:styleId="TestofumettoCarattere3">
    <w:name w:val="Testo fumetto Carattere3"/>
    <w:basedOn w:val="Carpredefinitoparagrafo"/>
    <w:uiPriority w:val="99"/>
    <w:semiHidden/>
    <w:rsid w:val="001C0364"/>
    <w:rPr>
      <w:rFonts w:ascii="Lucida Grande" w:hAnsi="Lucida Grande"/>
      <w:sz w:val="18"/>
      <w:szCs w:val="18"/>
    </w:rPr>
  </w:style>
  <w:style w:type="character" w:customStyle="1" w:styleId="TestofumettoCarattere2">
    <w:name w:val="Testo fumetto Carattere2"/>
    <w:basedOn w:val="Carpredefinitoparagrafo"/>
    <w:uiPriority w:val="99"/>
    <w:semiHidden/>
    <w:rsid w:val="00ED76DC"/>
    <w:rPr>
      <w:rFonts w:ascii="Lucida Grande" w:hAnsi="Lucida Grande"/>
      <w:sz w:val="18"/>
      <w:szCs w:val="18"/>
    </w:rPr>
  </w:style>
  <w:style w:type="character" w:customStyle="1" w:styleId="TestofumettoCarattere1">
    <w:name w:val="Testo fumetto Carattere1"/>
    <w:basedOn w:val="Carpredefinitoparagrafo"/>
    <w:uiPriority w:val="99"/>
    <w:semiHidden/>
    <w:rsid w:val="00A775B6"/>
    <w:rPr>
      <w:rFonts w:ascii="Lucida Grande" w:hAnsi="Lucida Grande"/>
      <w:sz w:val="18"/>
      <w:szCs w:val="18"/>
    </w:rPr>
  </w:style>
  <w:style w:type="character" w:customStyle="1" w:styleId="Titolo1Carattere">
    <w:name w:val="Titolo 1 Carattere"/>
    <w:basedOn w:val="Carpredefinitoparagrafo"/>
    <w:link w:val="Titolo1"/>
    <w:uiPriority w:val="9"/>
    <w:locked/>
    <w:rsid w:val="00EA648C"/>
    <w:rPr>
      <w:rFonts w:asciiTheme="minorHAnsi" w:hAnsiTheme="minorHAnsi"/>
      <w:b/>
      <w:bCs/>
      <w:color w:val="339966"/>
      <w:kern w:val="32"/>
      <w:sz w:val="40"/>
      <w:szCs w:val="32"/>
      <w:lang w:eastAsia="en-US"/>
    </w:rPr>
  </w:style>
  <w:style w:type="character" w:customStyle="1" w:styleId="Titolo2Carattere">
    <w:name w:val="Titolo 2 Carattere"/>
    <w:basedOn w:val="Carpredefinitoparagrafo"/>
    <w:link w:val="Titolo2"/>
    <w:uiPriority w:val="9"/>
    <w:locked/>
    <w:rsid w:val="00110CF4"/>
    <w:rPr>
      <w:rFonts w:asciiTheme="minorHAnsi" w:hAnsiTheme="minorHAnsi"/>
      <w:b/>
      <w:bCs/>
      <w:iCs/>
      <w:color w:val="339966"/>
      <w:sz w:val="28"/>
      <w:szCs w:val="28"/>
      <w:lang w:eastAsia="en-US"/>
    </w:rPr>
  </w:style>
  <w:style w:type="character" w:customStyle="1" w:styleId="Titolo3Carattere">
    <w:name w:val="Titolo 3 Carattere"/>
    <w:basedOn w:val="Carpredefinitoparagrafo"/>
    <w:link w:val="Titolo3"/>
    <w:uiPriority w:val="99"/>
    <w:locked/>
    <w:rsid w:val="00973EF9"/>
    <w:rPr>
      <w:rFonts w:asciiTheme="minorHAnsi" w:hAnsiTheme="minorHAnsi"/>
      <w:b/>
      <w:bCs/>
      <w:color w:val="339966"/>
      <w:sz w:val="28"/>
      <w:szCs w:val="28"/>
      <w:lang w:eastAsia="en-US"/>
    </w:rPr>
  </w:style>
  <w:style w:type="character" w:customStyle="1" w:styleId="Heading4Char">
    <w:name w:val="Heading 4 Char"/>
    <w:basedOn w:val="Carpredefinitoparagrafo"/>
    <w:uiPriority w:val="99"/>
    <w:locked/>
    <w:rsid w:val="00382FE6"/>
    <w:rPr>
      <w:rFonts w:ascii="Arial Narrow" w:hAnsi="Arial Narrow" w:cs="Times New Roman"/>
      <w:b/>
      <w:bCs/>
      <w:i/>
      <w:color w:val="339966"/>
      <w:sz w:val="28"/>
      <w:szCs w:val="28"/>
      <w:u w:val="single"/>
      <w:lang w:val="it-IT"/>
    </w:rPr>
  </w:style>
  <w:style w:type="character" w:customStyle="1" w:styleId="Titolo5Carattere">
    <w:name w:val="Titolo 5 Carattere"/>
    <w:basedOn w:val="Carpredefinitoparagrafo"/>
    <w:link w:val="Titolo5"/>
    <w:uiPriority w:val="99"/>
    <w:locked/>
    <w:rsid w:val="00800225"/>
    <w:rPr>
      <w:rFonts w:asciiTheme="minorHAnsi" w:hAnsiTheme="minorHAnsi"/>
      <w:b/>
      <w:bCs/>
      <w:i/>
      <w:iCs/>
      <w:sz w:val="26"/>
      <w:szCs w:val="26"/>
      <w:lang w:eastAsia="en-US"/>
    </w:rPr>
  </w:style>
  <w:style w:type="character" w:customStyle="1" w:styleId="Titolo6Carattere">
    <w:name w:val="Titolo 6 Carattere"/>
    <w:basedOn w:val="Carpredefinitoparagrafo"/>
    <w:link w:val="Titolo6"/>
    <w:uiPriority w:val="99"/>
    <w:locked/>
    <w:rsid w:val="00800225"/>
    <w:rPr>
      <w:rFonts w:asciiTheme="minorHAnsi" w:hAnsiTheme="minorHAnsi"/>
      <w:b/>
      <w:bCs/>
      <w:lang w:eastAsia="en-US"/>
    </w:rPr>
  </w:style>
  <w:style w:type="character" w:customStyle="1" w:styleId="Titolo7Carattere">
    <w:name w:val="Titolo 7 Carattere"/>
    <w:basedOn w:val="Carpredefinitoparagrafo"/>
    <w:link w:val="Titolo7"/>
    <w:uiPriority w:val="99"/>
    <w:locked/>
    <w:rsid w:val="00800225"/>
    <w:rPr>
      <w:rFonts w:asciiTheme="minorHAnsi" w:hAnsiTheme="minorHAnsi"/>
      <w:sz w:val="24"/>
      <w:szCs w:val="24"/>
      <w:lang w:eastAsia="en-US"/>
    </w:rPr>
  </w:style>
  <w:style w:type="character" w:customStyle="1" w:styleId="Titolo8Carattere">
    <w:name w:val="Titolo 8 Carattere"/>
    <w:basedOn w:val="Carpredefinitoparagrafo"/>
    <w:link w:val="Titolo8"/>
    <w:uiPriority w:val="99"/>
    <w:locked/>
    <w:rsid w:val="00800225"/>
    <w:rPr>
      <w:rFonts w:asciiTheme="minorHAnsi" w:hAnsiTheme="minorHAnsi"/>
      <w:i/>
      <w:iCs/>
      <w:sz w:val="24"/>
      <w:szCs w:val="24"/>
      <w:lang w:eastAsia="en-US"/>
    </w:rPr>
  </w:style>
  <w:style w:type="character" w:customStyle="1" w:styleId="Titolo9Carattere">
    <w:name w:val="Titolo 9 Carattere"/>
    <w:basedOn w:val="Carpredefinitoparagrafo"/>
    <w:link w:val="Titolo9"/>
    <w:uiPriority w:val="99"/>
    <w:locked/>
    <w:rsid w:val="00800225"/>
    <w:rPr>
      <w:rFonts w:ascii="Arial" w:hAnsi="Arial" w:cs="Arial"/>
      <w:lang w:eastAsia="en-US"/>
    </w:rPr>
  </w:style>
  <w:style w:type="paragraph" w:customStyle="1" w:styleId="Testo">
    <w:name w:val="Testo"/>
    <w:basedOn w:val="Normale"/>
    <w:uiPriority w:val="99"/>
    <w:rsid w:val="00AC3E79"/>
    <w:pPr>
      <w:spacing w:after="0"/>
    </w:pPr>
    <w:rPr>
      <w:rFonts w:ascii="Arial" w:hAnsi="Arial"/>
      <w:sz w:val="22"/>
      <w:lang w:eastAsia="it-IT"/>
    </w:rPr>
  </w:style>
  <w:style w:type="character" w:styleId="Collegamentoipertestuale">
    <w:name w:val="Hyperlink"/>
    <w:basedOn w:val="Carpredefinitoparagrafo"/>
    <w:uiPriority w:val="99"/>
    <w:rsid w:val="00AC3E79"/>
    <w:rPr>
      <w:rFonts w:cs="Times New Roman"/>
      <w:color w:val="0000FF"/>
      <w:u w:val="single"/>
    </w:rPr>
  </w:style>
  <w:style w:type="paragraph" w:styleId="Titolo">
    <w:name w:val="Title"/>
    <w:basedOn w:val="Normale"/>
    <w:next w:val="Normale"/>
    <w:link w:val="TitoloCarattere"/>
    <w:uiPriority w:val="99"/>
    <w:qFormat/>
    <w:rsid w:val="00AC3E79"/>
    <w:pPr>
      <w:spacing w:before="240"/>
      <w:jc w:val="center"/>
      <w:outlineLvl w:val="0"/>
    </w:pPr>
    <w:rPr>
      <w:b/>
      <w:bCs/>
      <w:kern w:val="28"/>
      <w:sz w:val="32"/>
      <w:szCs w:val="32"/>
    </w:rPr>
  </w:style>
  <w:style w:type="character" w:customStyle="1" w:styleId="TitoloCarattere">
    <w:name w:val="Titolo Carattere"/>
    <w:basedOn w:val="Carpredefinitoparagrafo"/>
    <w:link w:val="Titolo"/>
    <w:uiPriority w:val="99"/>
    <w:locked/>
    <w:rsid w:val="00800225"/>
    <w:rPr>
      <w:rFonts w:ascii="Cambria" w:hAnsi="Cambria" w:cs="Times New Roman"/>
      <w:b/>
      <w:bCs/>
      <w:kern w:val="28"/>
      <w:sz w:val="32"/>
      <w:szCs w:val="32"/>
      <w:lang w:eastAsia="en-US"/>
    </w:rPr>
  </w:style>
  <w:style w:type="paragraph" w:styleId="Sommario3">
    <w:name w:val="toc 3"/>
    <w:basedOn w:val="Sommario2"/>
    <w:next w:val="Normale"/>
    <w:autoRedefine/>
    <w:uiPriority w:val="39"/>
    <w:rsid w:val="00374EDE"/>
    <w:pPr>
      <w:tabs>
        <w:tab w:val="left" w:pos="1843"/>
      </w:tabs>
      <w:ind w:left="1134" w:right="-232"/>
      <w:jc w:val="left"/>
    </w:pPr>
    <w:rPr>
      <w:b w:val="0"/>
    </w:rPr>
  </w:style>
  <w:style w:type="paragraph" w:styleId="Sommario2">
    <w:name w:val="toc 2"/>
    <w:basedOn w:val="Normale"/>
    <w:next w:val="Normale"/>
    <w:autoRedefine/>
    <w:uiPriority w:val="39"/>
    <w:rsid w:val="00F51516"/>
    <w:pPr>
      <w:tabs>
        <w:tab w:val="left" w:pos="1134"/>
        <w:tab w:val="right" w:pos="9639"/>
      </w:tabs>
      <w:ind w:left="567"/>
    </w:pPr>
    <w:rPr>
      <w:rFonts w:eastAsiaTheme="minorEastAsia" w:cstheme="minorBidi"/>
      <w:b/>
      <w:noProof/>
      <w:sz w:val="22"/>
      <w:szCs w:val="22"/>
      <w:lang w:eastAsia="it-IT"/>
    </w:rPr>
  </w:style>
  <w:style w:type="paragraph" w:customStyle="1" w:styleId="StileperIndice">
    <w:name w:val="Stile per Indice"/>
    <w:basedOn w:val="Normale"/>
    <w:next w:val="Normale"/>
    <w:uiPriority w:val="99"/>
    <w:rsid w:val="00AC3E79"/>
    <w:pPr>
      <w:spacing w:before="240"/>
      <w:jc w:val="center"/>
    </w:pPr>
    <w:rPr>
      <w:b/>
      <w:sz w:val="28"/>
      <w:szCs w:val="20"/>
    </w:rPr>
  </w:style>
  <w:style w:type="character" w:styleId="Rimandonotaapidipagina">
    <w:name w:val="footnote reference"/>
    <w:aliases w:val="Footnote symbol,Footnote Reference Superscript,Nota a piè di pagina"/>
    <w:basedOn w:val="Carpredefinitoparagrafo"/>
    <w:uiPriority w:val="99"/>
    <w:rsid w:val="00AC3E79"/>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rsid w:val="00AC3E79"/>
    <w:pPr>
      <w:spacing w:before="0" w:after="0" w:line="260" w:lineRule="atLeast"/>
      <w:jc w:val="left"/>
    </w:pPr>
    <w:rPr>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locked/>
    <w:rsid w:val="00CC68C2"/>
    <w:rPr>
      <w:rFonts w:ascii="Arial Narrow" w:hAnsi="Arial Narrow" w:cs="Times New Roman"/>
      <w:lang w:val="en-GB" w:eastAsia="it-IT" w:bidi="ar-SA"/>
    </w:rPr>
  </w:style>
  <w:style w:type="paragraph" w:customStyle="1" w:styleId="elenconumerato">
    <w:name w:val="elenco numerato"/>
    <w:basedOn w:val="Normale"/>
    <w:uiPriority w:val="99"/>
    <w:rsid w:val="00AC3E79"/>
    <w:pPr>
      <w:numPr>
        <w:numId w:val="10"/>
      </w:numPr>
      <w:spacing w:before="0" w:after="0"/>
    </w:pPr>
    <w:rPr>
      <w:szCs w:val="20"/>
      <w:lang w:eastAsia="it-IT"/>
    </w:rPr>
  </w:style>
  <w:style w:type="paragraph" w:styleId="Sommario1">
    <w:name w:val="toc 1"/>
    <w:basedOn w:val="Normale"/>
    <w:next w:val="Normale"/>
    <w:autoRedefine/>
    <w:uiPriority w:val="39"/>
    <w:rsid w:val="00AC3E79"/>
    <w:rPr>
      <w:b/>
      <w:sz w:val="28"/>
    </w:rPr>
  </w:style>
  <w:style w:type="paragraph" w:customStyle="1" w:styleId="Titolo1new">
    <w:name w:val="Titolo 1 new"/>
    <w:basedOn w:val="Normale"/>
    <w:next w:val="Normale"/>
    <w:uiPriority w:val="99"/>
    <w:rsid w:val="00AC3E79"/>
    <w:pPr>
      <w:numPr>
        <w:numId w:val="11"/>
      </w:numPr>
      <w:tabs>
        <w:tab w:val="left" w:pos="567"/>
      </w:tabs>
      <w:spacing w:before="0" w:after="0" w:line="260" w:lineRule="atLeast"/>
    </w:pPr>
    <w:rPr>
      <w:rFonts w:ascii="Arial" w:hAnsi="Arial"/>
      <w:b/>
      <w:sz w:val="22"/>
      <w:szCs w:val="20"/>
      <w:lang w:eastAsia="it-IT"/>
    </w:rPr>
  </w:style>
  <w:style w:type="paragraph" w:styleId="Mappadocumento">
    <w:name w:val="Document Map"/>
    <w:basedOn w:val="Normale"/>
    <w:link w:val="MappadocumentoCarattere"/>
    <w:uiPriority w:val="99"/>
    <w:semiHidden/>
    <w:rsid w:val="00AC3E79"/>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sid w:val="00AF042A"/>
    <w:rPr>
      <w:rFonts w:ascii="Tahoma" w:hAnsi="Tahoma" w:cs="Tahoma"/>
      <w:shd w:val="clear" w:color="auto" w:fill="000080"/>
      <w:lang w:val="it-IT"/>
    </w:rPr>
  </w:style>
  <w:style w:type="paragraph" w:customStyle="1" w:styleId="Testofumetto1">
    <w:name w:val="Testo fumetto1"/>
    <w:basedOn w:val="Normale"/>
    <w:uiPriority w:val="99"/>
    <w:semiHidden/>
    <w:rsid w:val="00AC3E79"/>
    <w:rPr>
      <w:rFonts w:ascii="Tahoma" w:hAnsi="Tahoma" w:cs="Tahoma"/>
      <w:sz w:val="16"/>
      <w:szCs w:val="16"/>
    </w:rPr>
  </w:style>
  <w:style w:type="character" w:customStyle="1" w:styleId="CarattereCarattere2">
    <w:name w:val="Carattere Carattere2"/>
    <w:basedOn w:val="Carpredefinitoparagrafo"/>
    <w:uiPriority w:val="99"/>
    <w:rsid w:val="00AC3E79"/>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AC3E79"/>
    <w:pPr>
      <w:numPr>
        <w:ilvl w:val="2"/>
        <w:numId w:val="12"/>
      </w:numPr>
    </w:pPr>
  </w:style>
  <w:style w:type="paragraph" w:styleId="Corpotesto">
    <w:name w:val="Body Text"/>
    <w:aliases w:val="List Paragraph 3"/>
    <w:basedOn w:val="Normale"/>
    <w:next w:val="Paragrafoelenco"/>
    <w:link w:val="CorpotestoCarattere"/>
    <w:autoRedefine/>
    <w:uiPriority w:val="99"/>
    <w:qFormat/>
    <w:rsid w:val="009940D1"/>
    <w:pPr>
      <w:numPr>
        <w:numId w:val="29"/>
      </w:numPr>
      <w:spacing w:before="0" w:after="0"/>
    </w:pPr>
    <w:rPr>
      <w:sz w:val="20"/>
      <w:lang w:eastAsia="it-IT"/>
    </w:rPr>
  </w:style>
  <w:style w:type="character" w:customStyle="1" w:styleId="CorpotestoCarattere">
    <w:name w:val="Corpo testo Carattere"/>
    <w:aliases w:val="List Paragraph 3 Carattere"/>
    <w:basedOn w:val="Carpredefinitoparagrafo"/>
    <w:link w:val="Corpotesto"/>
    <w:uiPriority w:val="99"/>
    <w:locked/>
    <w:rsid w:val="009940D1"/>
    <w:rPr>
      <w:rFonts w:asciiTheme="minorHAnsi" w:hAnsiTheme="minorHAnsi"/>
      <w:sz w:val="20"/>
      <w:szCs w:val="24"/>
    </w:rPr>
  </w:style>
  <w:style w:type="paragraph" w:styleId="Sommario9">
    <w:name w:val="toc 9"/>
    <w:basedOn w:val="Normale"/>
    <w:next w:val="Normale"/>
    <w:autoRedefine/>
    <w:uiPriority w:val="39"/>
    <w:semiHidden/>
    <w:rsid w:val="00AC3E79"/>
    <w:pPr>
      <w:spacing w:before="0" w:after="0"/>
      <w:ind w:left="1920"/>
      <w:jc w:val="left"/>
    </w:pPr>
    <w:rPr>
      <w:szCs w:val="21"/>
      <w:lang w:eastAsia="it-IT"/>
    </w:rPr>
  </w:style>
  <w:style w:type="paragraph" w:styleId="Intestazione">
    <w:name w:val="header"/>
    <w:basedOn w:val="Normale"/>
    <w:link w:val="IntestazioneCarattere"/>
    <w:uiPriority w:val="99"/>
    <w:rsid w:val="00AC3E79"/>
    <w:pPr>
      <w:tabs>
        <w:tab w:val="center" w:pos="4320"/>
        <w:tab w:val="right" w:pos="8640"/>
      </w:tabs>
    </w:pPr>
  </w:style>
  <w:style w:type="character" w:customStyle="1" w:styleId="IntestazioneCarattere">
    <w:name w:val="Intestazione Carattere"/>
    <w:basedOn w:val="Carpredefinitoparagrafo"/>
    <w:link w:val="Intestazione"/>
    <w:uiPriority w:val="99"/>
    <w:locked/>
    <w:rsid w:val="00951FB0"/>
    <w:rPr>
      <w:rFonts w:ascii="Arial Narrow" w:hAnsi="Arial Narrow" w:cs="Times New Roman"/>
      <w:sz w:val="24"/>
      <w:szCs w:val="24"/>
      <w:lang w:val="it-IT"/>
    </w:rPr>
  </w:style>
  <w:style w:type="paragraph" w:styleId="Pidipagina">
    <w:name w:val="footer"/>
    <w:basedOn w:val="Normale"/>
    <w:link w:val="PidipaginaCarattere"/>
    <w:uiPriority w:val="99"/>
    <w:rsid w:val="00AC3E79"/>
    <w:pPr>
      <w:tabs>
        <w:tab w:val="center" w:pos="4320"/>
        <w:tab w:val="right" w:pos="8640"/>
      </w:tabs>
    </w:pPr>
  </w:style>
  <w:style w:type="character" w:customStyle="1" w:styleId="PidipaginaCarattere">
    <w:name w:val="Piè di pagina Carattere"/>
    <w:basedOn w:val="Carpredefinitoparagrafo"/>
    <w:link w:val="Pidipagina"/>
    <w:uiPriority w:val="99"/>
    <w:locked/>
    <w:rsid w:val="00951FB0"/>
    <w:rPr>
      <w:rFonts w:ascii="Arial Narrow" w:hAnsi="Arial Narrow" w:cs="Times New Roman"/>
      <w:sz w:val="24"/>
      <w:szCs w:val="24"/>
      <w:lang w:val="it-IT"/>
    </w:rPr>
  </w:style>
  <w:style w:type="paragraph" w:styleId="Rientrocorpodeltesto">
    <w:name w:val="Body Text Indent"/>
    <w:basedOn w:val="Normale"/>
    <w:link w:val="RientrocorpodeltestoCarattere"/>
    <w:uiPriority w:val="99"/>
    <w:rsid w:val="00AC3E79"/>
    <w:pPr>
      <w:ind w:left="283"/>
    </w:pPr>
  </w:style>
  <w:style w:type="character" w:customStyle="1" w:styleId="RientrocorpodeltestoCarattere">
    <w:name w:val="Rientro corpo del testo Carattere"/>
    <w:basedOn w:val="Carpredefinitoparagrafo"/>
    <w:link w:val="Rientrocorpodeltesto"/>
    <w:uiPriority w:val="99"/>
    <w:locked/>
    <w:rsid w:val="00800225"/>
    <w:rPr>
      <w:rFonts w:ascii="Arial Narrow" w:hAnsi="Arial Narrow" w:cs="Times New Roman"/>
      <w:sz w:val="24"/>
      <w:szCs w:val="24"/>
      <w:lang w:eastAsia="en-US"/>
    </w:rPr>
  </w:style>
  <w:style w:type="paragraph" w:styleId="Numeroelenco">
    <w:name w:val="List Number"/>
    <w:basedOn w:val="Normale"/>
    <w:next w:val="Normale"/>
    <w:uiPriority w:val="99"/>
    <w:rsid w:val="00AC3E79"/>
    <w:pPr>
      <w:tabs>
        <w:tab w:val="num" w:pos="360"/>
      </w:tabs>
      <w:spacing w:after="0"/>
      <w:ind w:left="360" w:hanging="360"/>
    </w:pPr>
    <w:rPr>
      <w:rFonts w:ascii="Arial" w:hAnsi="Arial"/>
      <w:sz w:val="22"/>
      <w:lang w:eastAsia="it-IT"/>
    </w:rPr>
  </w:style>
  <w:style w:type="paragraph" w:styleId="Sommario4">
    <w:name w:val="toc 4"/>
    <w:basedOn w:val="Normale"/>
    <w:next w:val="Normale"/>
    <w:autoRedefine/>
    <w:uiPriority w:val="39"/>
    <w:rsid w:val="00AC3E79"/>
    <w:pPr>
      <w:tabs>
        <w:tab w:val="right" w:leader="dot" w:pos="7913"/>
      </w:tabs>
      <w:ind w:left="720"/>
    </w:pPr>
    <w:rPr>
      <w:i/>
      <w:noProof/>
      <w:sz w:val="22"/>
    </w:rPr>
  </w:style>
  <w:style w:type="character" w:styleId="Rimandocommento">
    <w:name w:val="annotation reference"/>
    <w:basedOn w:val="Carpredefinitoparagrafo"/>
    <w:uiPriority w:val="99"/>
    <w:rsid w:val="00AC3E79"/>
    <w:rPr>
      <w:rFonts w:cs="Times New Roman"/>
      <w:sz w:val="16"/>
      <w:szCs w:val="16"/>
    </w:rPr>
  </w:style>
  <w:style w:type="paragraph" w:styleId="Testocommento">
    <w:name w:val="annotation text"/>
    <w:basedOn w:val="Normale"/>
    <w:link w:val="TestocommentoCarattere"/>
    <w:uiPriority w:val="99"/>
    <w:rsid w:val="00AC3E79"/>
    <w:rPr>
      <w:sz w:val="20"/>
      <w:szCs w:val="20"/>
    </w:rPr>
  </w:style>
  <w:style w:type="character" w:customStyle="1" w:styleId="TestocommentoCarattere">
    <w:name w:val="Testo commento Carattere"/>
    <w:basedOn w:val="Carpredefinitoparagrafo"/>
    <w:link w:val="Testocommento"/>
    <w:uiPriority w:val="99"/>
    <w:locked/>
    <w:rsid w:val="00361A6D"/>
    <w:rPr>
      <w:rFonts w:ascii="Arial Narrow" w:hAnsi="Arial Narrow" w:cs="Times New Roman"/>
      <w:lang w:val="it-IT"/>
    </w:rPr>
  </w:style>
  <w:style w:type="paragraph" w:customStyle="1" w:styleId="Soggettocommento1">
    <w:name w:val="Soggetto commento1"/>
    <w:basedOn w:val="Testocommento"/>
    <w:next w:val="Testocommento"/>
    <w:uiPriority w:val="99"/>
    <w:semiHidden/>
    <w:rsid w:val="00AC3E79"/>
    <w:rPr>
      <w:b/>
      <w:bCs/>
    </w:rPr>
  </w:style>
  <w:style w:type="paragraph" w:styleId="Rientrocorpodeltesto2">
    <w:name w:val="Body Text Indent 2"/>
    <w:basedOn w:val="Normale"/>
    <w:link w:val="Rientrocorpodeltesto2Carattere"/>
    <w:uiPriority w:val="99"/>
    <w:rsid w:val="00AC3E79"/>
    <w:pPr>
      <w:spacing w:line="480" w:lineRule="auto"/>
      <w:ind w:left="283"/>
    </w:pPr>
  </w:style>
  <w:style w:type="character" w:customStyle="1" w:styleId="Rientrocorpodeltesto2Carattere">
    <w:name w:val="Rientro corpo del testo 2 Carattere"/>
    <w:basedOn w:val="Carpredefinitoparagrafo"/>
    <w:link w:val="Rientrocorpodeltesto2"/>
    <w:uiPriority w:val="99"/>
    <w:locked/>
    <w:rsid w:val="00951FB0"/>
    <w:rPr>
      <w:rFonts w:ascii="Arial Narrow" w:hAnsi="Arial Narrow" w:cs="Times New Roman"/>
      <w:sz w:val="24"/>
      <w:szCs w:val="24"/>
      <w:lang w:val="it-IT"/>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AC3E79"/>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AC3E79"/>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AC3E79"/>
    <w:rPr>
      <w:rFonts w:cs="Times New Roman"/>
      <w:sz w:val="24"/>
      <w:szCs w:val="24"/>
      <w:lang w:val="it-IT" w:eastAsia="it-IT" w:bidi="ar-SA"/>
    </w:rPr>
  </w:style>
  <w:style w:type="paragraph" w:styleId="NormaleWeb">
    <w:name w:val="Normal (Web)"/>
    <w:basedOn w:val="Normale"/>
    <w:uiPriority w:val="99"/>
    <w:rsid w:val="00AC3E79"/>
    <w:pPr>
      <w:spacing w:before="100" w:beforeAutospacing="1" w:after="100" w:afterAutospacing="1"/>
    </w:pPr>
    <w:rPr>
      <w:color w:val="053B66"/>
      <w:lang w:eastAsia="it-IT"/>
    </w:rPr>
  </w:style>
  <w:style w:type="paragraph" w:customStyle="1" w:styleId="a4TDTestodocumento">
    <w:name w:val="a4) T&amp;D Testo documento"/>
    <w:basedOn w:val="Normale"/>
    <w:uiPriority w:val="99"/>
    <w:rsid w:val="00AC3E79"/>
    <w:pPr>
      <w:spacing w:before="0" w:after="0" w:line="360" w:lineRule="auto"/>
    </w:pPr>
    <w:rPr>
      <w:rFonts w:ascii="Verdana" w:hAnsi="Verdana"/>
      <w:sz w:val="20"/>
      <w:lang w:eastAsia="it-IT"/>
    </w:rPr>
  </w:style>
  <w:style w:type="character" w:customStyle="1" w:styleId="a4TDTestodocumentoCarattere">
    <w:name w:val="a4) T&amp;D Testo documento Carattere"/>
    <w:basedOn w:val="Carpredefinitoparagrafo"/>
    <w:uiPriority w:val="99"/>
    <w:rsid w:val="00AC3E79"/>
    <w:rPr>
      <w:rFonts w:ascii="Verdana" w:hAnsi="Verdana" w:cs="Times New Roman"/>
      <w:sz w:val="24"/>
      <w:szCs w:val="24"/>
      <w:lang w:val="it-IT" w:eastAsia="it-IT" w:bidi="ar-SA"/>
    </w:rPr>
  </w:style>
  <w:style w:type="paragraph" w:customStyle="1" w:styleId="non-margin-para">
    <w:name w:val="non-margin-para"/>
    <w:basedOn w:val="Normale"/>
    <w:uiPriority w:val="99"/>
    <w:rsid w:val="00AC3E79"/>
    <w:pPr>
      <w:spacing w:before="100" w:beforeAutospacing="1" w:after="100" w:afterAutospacing="1"/>
      <w:jc w:val="left"/>
    </w:pPr>
    <w:rPr>
      <w:lang w:eastAsia="it-IT"/>
    </w:rPr>
  </w:style>
  <w:style w:type="paragraph" w:customStyle="1" w:styleId="titolo0">
    <w:name w:val="titolo"/>
    <w:basedOn w:val="Normale"/>
    <w:uiPriority w:val="99"/>
    <w:rsid w:val="00AC3E79"/>
    <w:pPr>
      <w:spacing w:before="100" w:beforeAutospacing="1" w:after="100" w:afterAutospacing="1"/>
      <w:ind w:left="200" w:right="200"/>
      <w:jc w:val="left"/>
    </w:pPr>
    <w:rPr>
      <w:rFonts w:ascii="Verdana" w:hAnsi="Verdana"/>
      <w:b/>
      <w:bCs/>
      <w:color w:val="00007F"/>
      <w:sz w:val="38"/>
      <w:szCs w:val="38"/>
      <w:lang w:eastAsia="it-IT"/>
    </w:rPr>
  </w:style>
  <w:style w:type="character" w:styleId="Numeropagina">
    <w:name w:val="page number"/>
    <w:basedOn w:val="Carpredefinitoparagrafo"/>
    <w:uiPriority w:val="99"/>
    <w:rsid w:val="00AC3E79"/>
    <w:rPr>
      <w:rFonts w:cs="Times New Roman"/>
    </w:rPr>
  </w:style>
  <w:style w:type="paragraph" w:customStyle="1" w:styleId="Sottoparagrafo">
    <w:name w:val="Sottoparagrafo"/>
    <w:basedOn w:val="Normale"/>
    <w:uiPriority w:val="99"/>
    <w:rsid w:val="00AC3E79"/>
    <w:pPr>
      <w:numPr>
        <w:ilvl w:val="1"/>
        <w:numId w:val="13"/>
      </w:numPr>
    </w:pPr>
  </w:style>
  <w:style w:type="paragraph" w:customStyle="1" w:styleId="StyleHeading216ptSeaGreenBefore16ptAfter18pt">
    <w:name w:val="Style Heading 2 + 16 pt Sea Green Before:  16 pt After:  18 pt"/>
    <w:basedOn w:val="Titolo2"/>
    <w:rsid w:val="00AC3E79"/>
    <w:pPr>
      <w:tabs>
        <w:tab w:val="num" w:pos="360"/>
      </w:tabs>
      <w:spacing w:before="320"/>
      <w:ind w:left="360" w:hanging="360"/>
    </w:pPr>
    <w:rPr>
      <w:iCs w:val="0"/>
      <w:sz w:val="32"/>
      <w:szCs w:val="20"/>
    </w:rPr>
  </w:style>
  <w:style w:type="paragraph" w:customStyle="1" w:styleId="StyleHeading314ptSeaGreenLeft0cmHanging102cm">
    <w:name w:val="Style Heading 3 + 14 pt Sea Green Left:  0 cm Hanging:  102 cm..."/>
    <w:basedOn w:val="Titolo3"/>
    <w:rsid w:val="00AC3E79"/>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AC3E79"/>
    <w:pPr>
      <w:numPr>
        <w:numId w:val="14"/>
      </w:numPr>
    </w:pPr>
  </w:style>
  <w:style w:type="character" w:customStyle="1" w:styleId="TestofumettoCarattere35">
    <w:name w:val="Testo fumetto Carattere35"/>
    <w:basedOn w:val="Carpredefinitoparagrafo"/>
    <w:link w:val="Testofumetto"/>
    <w:uiPriority w:val="99"/>
    <w:semiHidden/>
    <w:locked/>
    <w:rsid w:val="00951FB0"/>
    <w:rPr>
      <w:rFonts w:ascii="Tahoma" w:hAnsi="Tahoma" w:cs="Tahoma"/>
      <w:sz w:val="16"/>
      <w:szCs w:val="16"/>
      <w:lang w:val="it-IT"/>
    </w:rPr>
  </w:style>
  <w:style w:type="table" w:styleId="Grigliatabella">
    <w:name w:val="Table Grid"/>
    <w:basedOn w:val="Tabellanormale"/>
    <w:uiPriority w:val="59"/>
    <w:rsid w:val="007C6468"/>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2F7EF3"/>
    <w:pPr>
      <w:ind w:left="240" w:hanging="240"/>
    </w:pPr>
  </w:style>
  <w:style w:type="paragraph" w:styleId="Titoloindice">
    <w:name w:val="index heading"/>
    <w:basedOn w:val="Normale"/>
    <w:next w:val="Indice1"/>
    <w:uiPriority w:val="99"/>
    <w:semiHidden/>
    <w:rsid w:val="002F7EF3"/>
    <w:pPr>
      <w:spacing w:before="0" w:after="0"/>
      <w:jc w:val="left"/>
    </w:pPr>
    <w:rPr>
      <w:rFonts w:ascii="Times New Roman" w:hAnsi="Times New Roman"/>
      <w:lang w:eastAsia="it-IT"/>
    </w:rPr>
  </w:style>
  <w:style w:type="paragraph" w:styleId="Corpodeltesto2">
    <w:name w:val="Body Text 2"/>
    <w:basedOn w:val="Normale"/>
    <w:link w:val="Corpodeltesto2Carattere"/>
    <w:uiPriority w:val="99"/>
    <w:rsid w:val="005A0F4D"/>
    <w:pPr>
      <w:spacing w:line="480" w:lineRule="auto"/>
    </w:pPr>
    <w:rPr>
      <w:lang w:eastAsia="ja-JP"/>
    </w:rPr>
  </w:style>
  <w:style w:type="character" w:customStyle="1" w:styleId="Corpodeltesto2Carattere">
    <w:name w:val="Corpo del testo 2 Carattere"/>
    <w:basedOn w:val="Carpredefinitoparagrafo"/>
    <w:link w:val="Corpodeltesto2"/>
    <w:uiPriority w:val="99"/>
    <w:locked/>
    <w:rsid w:val="009544D5"/>
    <w:rPr>
      <w:rFonts w:ascii="Arial Narrow" w:hAnsi="Arial Narrow" w:cs="Times New Roman"/>
      <w:sz w:val="24"/>
      <w:lang w:val="it-IT"/>
    </w:rPr>
  </w:style>
  <w:style w:type="paragraph" w:styleId="Corpodeltesto3">
    <w:name w:val="Body Text 3"/>
    <w:basedOn w:val="Normale"/>
    <w:link w:val="Corpodeltesto3Carattere"/>
    <w:uiPriority w:val="99"/>
    <w:rsid w:val="003A683A"/>
    <w:rPr>
      <w:sz w:val="16"/>
      <w:szCs w:val="16"/>
    </w:rPr>
  </w:style>
  <w:style w:type="character" w:customStyle="1" w:styleId="Corpodeltesto3Carattere">
    <w:name w:val="Corpo del testo 3 Carattere"/>
    <w:basedOn w:val="Carpredefinitoparagrafo"/>
    <w:link w:val="Corpodeltesto3"/>
    <w:uiPriority w:val="99"/>
    <w:locked/>
    <w:rsid w:val="00800225"/>
    <w:rPr>
      <w:rFonts w:ascii="Arial Narrow" w:hAnsi="Arial Narrow" w:cs="Times New Roman"/>
      <w:sz w:val="16"/>
      <w:szCs w:val="16"/>
      <w:lang w:eastAsia="en-US"/>
    </w:rPr>
  </w:style>
  <w:style w:type="paragraph" w:customStyle="1" w:styleId="Normale1">
    <w:name w:val="Normale1"/>
    <w:basedOn w:val="Normale"/>
    <w:next w:val="Normale"/>
    <w:uiPriority w:val="99"/>
    <w:rsid w:val="007D6387"/>
    <w:pPr>
      <w:autoSpaceDE w:val="0"/>
      <w:autoSpaceDN w:val="0"/>
      <w:adjustRightInd w:val="0"/>
      <w:spacing w:before="0" w:after="0"/>
      <w:jc w:val="left"/>
    </w:pPr>
    <w:rPr>
      <w:lang w:val="en-US"/>
    </w:rPr>
  </w:style>
  <w:style w:type="paragraph" w:customStyle="1" w:styleId="paragrafo0">
    <w:name w:val="paragrafo"/>
    <w:basedOn w:val="Normale"/>
    <w:uiPriority w:val="99"/>
    <w:rsid w:val="009B18CF"/>
    <w:pPr>
      <w:tabs>
        <w:tab w:val="left" w:pos="425"/>
      </w:tabs>
      <w:overflowPunct w:val="0"/>
      <w:autoSpaceDE w:val="0"/>
      <w:autoSpaceDN w:val="0"/>
      <w:adjustRightInd w:val="0"/>
      <w:spacing w:line="360" w:lineRule="atLeast"/>
      <w:textAlignment w:val="baseline"/>
    </w:pPr>
    <w:rPr>
      <w:szCs w:val="20"/>
    </w:rPr>
  </w:style>
  <w:style w:type="paragraph" w:customStyle="1" w:styleId="elenchiufficiali">
    <w:name w:val="elenchi ufficiali"/>
    <w:basedOn w:val="Normale"/>
    <w:uiPriority w:val="99"/>
    <w:rsid w:val="00992971"/>
    <w:pPr>
      <w:numPr>
        <w:ilvl w:val="1"/>
        <w:numId w:val="16"/>
      </w:numPr>
    </w:pPr>
  </w:style>
  <w:style w:type="paragraph" w:styleId="Elenco0">
    <w:name w:val="List"/>
    <w:basedOn w:val="Normale"/>
    <w:uiPriority w:val="99"/>
    <w:rsid w:val="009C5A3C"/>
    <w:pPr>
      <w:ind w:left="283" w:hanging="283"/>
    </w:pPr>
  </w:style>
  <w:style w:type="paragraph" w:styleId="Elenco2">
    <w:name w:val="List 2"/>
    <w:basedOn w:val="Normale"/>
    <w:uiPriority w:val="99"/>
    <w:rsid w:val="009C5A3C"/>
    <w:pPr>
      <w:ind w:left="566" w:hanging="283"/>
    </w:pPr>
  </w:style>
  <w:style w:type="paragraph" w:styleId="Elenco3">
    <w:name w:val="List 3"/>
    <w:basedOn w:val="Normale"/>
    <w:uiPriority w:val="99"/>
    <w:rsid w:val="009C5A3C"/>
    <w:pPr>
      <w:ind w:left="849" w:hanging="283"/>
    </w:pPr>
  </w:style>
  <w:style w:type="paragraph" w:styleId="Data">
    <w:name w:val="Date"/>
    <w:basedOn w:val="Normale"/>
    <w:next w:val="Normale"/>
    <w:link w:val="DataCarattere"/>
    <w:uiPriority w:val="99"/>
    <w:rsid w:val="009C5A3C"/>
  </w:style>
  <w:style w:type="character" w:customStyle="1" w:styleId="DataCarattere">
    <w:name w:val="Data Carattere"/>
    <w:basedOn w:val="Carpredefinitoparagrafo"/>
    <w:link w:val="Data"/>
    <w:uiPriority w:val="99"/>
    <w:locked/>
    <w:rsid w:val="00800225"/>
    <w:rPr>
      <w:rFonts w:ascii="Arial Narrow" w:hAnsi="Arial Narrow" w:cs="Times New Roman"/>
      <w:sz w:val="24"/>
      <w:szCs w:val="24"/>
      <w:lang w:eastAsia="en-US"/>
    </w:rPr>
  </w:style>
  <w:style w:type="paragraph" w:styleId="Puntoelenco">
    <w:name w:val="List Bullet"/>
    <w:basedOn w:val="Normale"/>
    <w:uiPriority w:val="99"/>
    <w:rsid w:val="009C5A3C"/>
    <w:pPr>
      <w:numPr>
        <w:numId w:val="2"/>
      </w:numPr>
      <w:tabs>
        <w:tab w:val="clear" w:pos="643"/>
        <w:tab w:val="num" w:pos="360"/>
      </w:tabs>
      <w:ind w:left="360"/>
    </w:pPr>
  </w:style>
  <w:style w:type="paragraph" w:styleId="Puntoelenco2">
    <w:name w:val="List Bullet 2"/>
    <w:basedOn w:val="Normale"/>
    <w:uiPriority w:val="99"/>
    <w:rsid w:val="009C5A3C"/>
    <w:pPr>
      <w:numPr>
        <w:numId w:val="3"/>
      </w:numPr>
      <w:tabs>
        <w:tab w:val="clear" w:pos="926"/>
        <w:tab w:val="num" w:pos="643"/>
      </w:tabs>
      <w:ind w:left="643"/>
    </w:pPr>
  </w:style>
  <w:style w:type="paragraph" w:styleId="Puntoelenco3">
    <w:name w:val="List Bullet 3"/>
    <w:basedOn w:val="Normale"/>
    <w:uiPriority w:val="99"/>
    <w:rsid w:val="009C5A3C"/>
    <w:pPr>
      <w:numPr>
        <w:numId w:val="4"/>
      </w:numPr>
      <w:tabs>
        <w:tab w:val="clear" w:pos="1209"/>
        <w:tab w:val="num" w:pos="926"/>
      </w:tabs>
      <w:ind w:left="926"/>
    </w:pPr>
  </w:style>
  <w:style w:type="paragraph" w:styleId="Puntoelenco4">
    <w:name w:val="List Bullet 4"/>
    <w:basedOn w:val="Normale"/>
    <w:uiPriority w:val="99"/>
    <w:rsid w:val="009C5A3C"/>
    <w:pPr>
      <w:numPr>
        <w:numId w:val="5"/>
      </w:numPr>
      <w:tabs>
        <w:tab w:val="clear" w:pos="1492"/>
        <w:tab w:val="num" w:pos="1209"/>
      </w:tabs>
      <w:ind w:left="1209"/>
    </w:pPr>
  </w:style>
  <w:style w:type="paragraph" w:styleId="Elencocontinua">
    <w:name w:val="List Continue"/>
    <w:basedOn w:val="Normale"/>
    <w:uiPriority w:val="99"/>
    <w:rsid w:val="009C5A3C"/>
    <w:pPr>
      <w:ind w:left="283"/>
    </w:pPr>
  </w:style>
  <w:style w:type="paragraph" w:styleId="Elencocontinua2">
    <w:name w:val="List Continue 2"/>
    <w:basedOn w:val="Normale"/>
    <w:uiPriority w:val="99"/>
    <w:rsid w:val="009C5A3C"/>
    <w:pPr>
      <w:ind w:left="566"/>
    </w:pPr>
  </w:style>
  <w:style w:type="paragraph" w:styleId="Primorientrocorpodeltesto2">
    <w:name w:val="Body Text First Indent 2"/>
    <w:basedOn w:val="Rientrocorpodeltesto"/>
    <w:link w:val="Primorientrocorpodeltesto2Carattere"/>
    <w:uiPriority w:val="99"/>
    <w:rsid w:val="009C5A3C"/>
    <w:pPr>
      <w:ind w:firstLine="210"/>
    </w:pPr>
  </w:style>
  <w:style w:type="character" w:customStyle="1" w:styleId="Primorientrocorpodeltesto2Carattere">
    <w:name w:val="Primo rientro corpo del testo 2 Carattere"/>
    <w:basedOn w:val="RientrocorpodeltestoCarattere"/>
    <w:link w:val="Primorientrocorpodeltesto2"/>
    <w:uiPriority w:val="99"/>
    <w:locked/>
    <w:rsid w:val="00800225"/>
    <w:rPr>
      <w:rFonts w:ascii="Arial Narrow" w:hAnsi="Arial Narrow" w:cs="Times New Roman"/>
      <w:sz w:val="24"/>
      <w:szCs w:val="24"/>
      <w:lang w:eastAsia="en-US"/>
    </w:rPr>
  </w:style>
  <w:style w:type="paragraph" w:customStyle="1" w:styleId="Sottoparagrafinonnumerati">
    <w:name w:val="Sottoparagrafi non numerati"/>
    <w:basedOn w:val="Normale"/>
    <w:uiPriority w:val="99"/>
    <w:rsid w:val="00FA71DE"/>
    <w:pPr>
      <w:keepNext/>
      <w:spacing w:before="320" w:after="240" w:line="360" w:lineRule="atLeast"/>
    </w:pPr>
    <w:rPr>
      <w:b/>
      <w:bCs/>
      <w:szCs w:val="20"/>
    </w:rPr>
  </w:style>
  <w:style w:type="paragraph" w:styleId="Soggettocommento">
    <w:name w:val="annotation subject"/>
    <w:basedOn w:val="Testocommento"/>
    <w:next w:val="Testocommento"/>
    <w:link w:val="SoggettocommentoCarattere"/>
    <w:uiPriority w:val="99"/>
    <w:semiHidden/>
    <w:rsid w:val="00315014"/>
    <w:rPr>
      <w:b/>
      <w:bCs/>
    </w:rPr>
  </w:style>
  <w:style w:type="character" w:customStyle="1" w:styleId="SoggettocommentoCarattere">
    <w:name w:val="Soggetto commento Carattere"/>
    <w:basedOn w:val="TestocommentoCarattere"/>
    <w:link w:val="Soggettocommento"/>
    <w:uiPriority w:val="99"/>
    <w:semiHidden/>
    <w:locked/>
    <w:rsid w:val="00951FB0"/>
    <w:rPr>
      <w:rFonts w:ascii="Arial Narrow" w:hAnsi="Arial Narrow" w:cs="Times New Roman"/>
      <w:b/>
      <w:bCs/>
      <w:lang w:val="it-IT"/>
    </w:rPr>
  </w:style>
  <w:style w:type="paragraph" w:customStyle="1" w:styleId="StyleItalicBefore6pt">
    <w:name w:val="Style Italic Before:  6 pt"/>
    <w:basedOn w:val="Normale"/>
    <w:link w:val="StyleItalicBefore6ptChar"/>
    <w:uiPriority w:val="99"/>
    <w:rsid w:val="00BB6354"/>
    <w:pPr>
      <w:spacing w:before="240"/>
    </w:pPr>
    <w:rPr>
      <w:rFonts w:ascii="Times New Roman" w:hAnsi="Times New Roman"/>
      <w:i/>
      <w:iCs/>
      <w:szCs w:val="20"/>
    </w:rPr>
  </w:style>
  <w:style w:type="character" w:customStyle="1" w:styleId="StyleItalicBefore6ptChar">
    <w:name w:val="Style Italic Before:  6 pt Char"/>
    <w:basedOn w:val="Carpredefinitoparagrafo"/>
    <w:link w:val="StyleItalicBefore6pt"/>
    <w:uiPriority w:val="99"/>
    <w:locked/>
    <w:rsid w:val="00BB6354"/>
    <w:rPr>
      <w:rFonts w:cs="Times New Roman"/>
      <w:i/>
      <w:iCs/>
      <w:sz w:val="24"/>
      <w:lang w:val="it-IT" w:eastAsia="en-US" w:bidi="ar-SA"/>
    </w:rPr>
  </w:style>
  <w:style w:type="paragraph" w:customStyle="1" w:styleId="StyleHeading1Left0cmHanging021cm">
    <w:name w:val="Style Heading 1 + Left:  0 cm Hanging:  021 cm"/>
    <w:basedOn w:val="Titolo1"/>
    <w:uiPriority w:val="99"/>
    <w:rsid w:val="00BB6354"/>
    <w:rPr>
      <w:szCs w:val="20"/>
    </w:rPr>
  </w:style>
  <w:style w:type="paragraph" w:customStyle="1" w:styleId="StyleUnderlineBefore12pt">
    <w:name w:val="Style Underline Before:  12 pt"/>
    <w:basedOn w:val="Normale"/>
    <w:uiPriority w:val="99"/>
    <w:rsid w:val="00BB6354"/>
    <w:pPr>
      <w:spacing w:before="240" w:line="360" w:lineRule="atLeast"/>
    </w:pPr>
    <w:rPr>
      <w:szCs w:val="20"/>
      <w:u w:val="single"/>
    </w:rPr>
  </w:style>
  <w:style w:type="paragraph" w:styleId="Didascalia">
    <w:name w:val="caption"/>
    <w:basedOn w:val="Normale"/>
    <w:next w:val="Normale"/>
    <w:uiPriority w:val="99"/>
    <w:qFormat/>
    <w:rsid w:val="008E6E27"/>
    <w:pPr>
      <w:jc w:val="center"/>
    </w:pPr>
    <w:rPr>
      <w:b/>
      <w:bCs/>
      <w:szCs w:val="20"/>
    </w:rPr>
  </w:style>
  <w:style w:type="paragraph" w:styleId="Paragrafoelenco">
    <w:name w:val="List Paragraph"/>
    <w:basedOn w:val="Normale"/>
    <w:link w:val="ParagrafoelencoCarattere"/>
    <w:autoRedefine/>
    <w:uiPriority w:val="34"/>
    <w:qFormat/>
    <w:rsid w:val="00024F05"/>
    <w:pPr>
      <w:numPr>
        <w:numId w:val="42"/>
      </w:numPr>
      <w:contextualSpacing/>
    </w:pPr>
    <w:rPr>
      <w:rFonts w:eastAsiaTheme="minorHAnsi" w:cstheme="minorBidi"/>
      <w:szCs w:val="36"/>
    </w:rPr>
  </w:style>
  <w:style w:type="paragraph" w:customStyle="1" w:styleId="Testofumetto11">
    <w:name w:val="Testo fumetto11"/>
    <w:basedOn w:val="Normale"/>
    <w:uiPriority w:val="99"/>
    <w:semiHidden/>
    <w:rsid w:val="00E24207"/>
    <w:rPr>
      <w:rFonts w:ascii="Tahoma" w:hAnsi="Tahoma" w:cs="Tahoma"/>
      <w:sz w:val="16"/>
      <w:szCs w:val="16"/>
    </w:rPr>
  </w:style>
  <w:style w:type="character" w:customStyle="1" w:styleId="CarattereCarattere21">
    <w:name w:val="Carattere Carattere21"/>
    <w:basedOn w:val="Carpredefinitoparagrafo"/>
    <w:uiPriority w:val="99"/>
    <w:rsid w:val="00E24207"/>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24207"/>
    <w:rPr>
      <w:b/>
      <w:bCs/>
    </w:rPr>
  </w:style>
  <w:style w:type="character" w:customStyle="1" w:styleId="CarattereCarattere3">
    <w:name w:val="Carattere Carattere3"/>
    <w:basedOn w:val="Carpredefinitoparagrafo"/>
    <w:uiPriority w:val="99"/>
    <w:semiHidden/>
    <w:rsid w:val="00E24207"/>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24207"/>
    <w:rPr>
      <w:rFonts w:cs="Times New Roman"/>
      <w:sz w:val="24"/>
      <w:szCs w:val="24"/>
      <w:lang w:val="it-IT" w:eastAsia="it-IT" w:bidi="ar-SA"/>
    </w:rPr>
  </w:style>
  <w:style w:type="character" w:customStyle="1" w:styleId="CharChar">
    <w:name w:val="Char Char"/>
    <w:basedOn w:val="Carpredefinitoparagrafo"/>
    <w:uiPriority w:val="99"/>
    <w:rsid w:val="00E24207"/>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24207"/>
    <w:pPr>
      <w:autoSpaceDE w:val="0"/>
      <w:autoSpaceDN w:val="0"/>
      <w:adjustRightInd w:val="0"/>
      <w:spacing w:before="0" w:after="0"/>
      <w:jc w:val="left"/>
    </w:pPr>
    <w:rPr>
      <w:lang w:val="en-US"/>
    </w:rPr>
  </w:style>
  <w:style w:type="paragraph" w:customStyle="1" w:styleId="Normale3">
    <w:name w:val="Normale3"/>
    <w:uiPriority w:val="99"/>
    <w:rsid w:val="00E24207"/>
    <w:pPr>
      <w:widowControl w:val="0"/>
      <w:autoSpaceDE w:val="0"/>
      <w:autoSpaceDN w:val="0"/>
      <w:spacing w:line="360" w:lineRule="atLeast"/>
    </w:pPr>
    <w:rPr>
      <w:sz w:val="24"/>
      <w:szCs w:val="24"/>
      <w:lang w:eastAsia="en-US"/>
    </w:rPr>
  </w:style>
  <w:style w:type="paragraph" w:customStyle="1" w:styleId="NormalWeb4">
    <w:name w:val="Normal (Web)4"/>
    <w:basedOn w:val="Normale"/>
    <w:uiPriority w:val="99"/>
    <w:rsid w:val="00E24207"/>
    <w:pPr>
      <w:spacing w:before="100" w:beforeAutospacing="1" w:after="100" w:afterAutospacing="1" w:line="360" w:lineRule="atLeast"/>
    </w:pPr>
    <w:rPr>
      <w:rFonts w:ascii="Verdana" w:eastAsia="Arial Unicode MS" w:hAnsi="Verdana" w:cs="Arial Unicode MS"/>
      <w:lang w:val="en-US"/>
    </w:rPr>
  </w:style>
  <w:style w:type="character" w:styleId="Enfasigrassetto">
    <w:name w:val="Strong"/>
    <w:basedOn w:val="Carpredefinitoparagrafo"/>
    <w:uiPriority w:val="22"/>
    <w:qFormat/>
    <w:rsid w:val="00E24207"/>
    <w:rPr>
      <w:rFonts w:cs="Times New Roman"/>
      <w:b/>
      <w:bCs/>
    </w:rPr>
  </w:style>
  <w:style w:type="paragraph" w:customStyle="1" w:styleId="Normale11">
    <w:name w:val="Normale11"/>
    <w:uiPriority w:val="99"/>
    <w:rsid w:val="00E24207"/>
    <w:pPr>
      <w:widowControl w:val="0"/>
      <w:overflowPunct w:val="0"/>
      <w:autoSpaceDE w:val="0"/>
      <w:autoSpaceDN w:val="0"/>
      <w:adjustRightInd w:val="0"/>
      <w:textAlignment w:val="baseline"/>
    </w:pPr>
    <w:rPr>
      <w:sz w:val="24"/>
      <w:szCs w:val="20"/>
      <w:lang w:eastAsia="en-US"/>
    </w:rPr>
  </w:style>
  <w:style w:type="paragraph" w:customStyle="1" w:styleId="Titolo11">
    <w:name w:val="Titolo 11"/>
    <w:basedOn w:val="Normale3"/>
    <w:next w:val="Normale3"/>
    <w:uiPriority w:val="99"/>
    <w:rsid w:val="00E24207"/>
    <w:pPr>
      <w:keepNext/>
      <w:spacing w:before="0" w:line="240" w:lineRule="auto"/>
      <w:jc w:val="left"/>
    </w:pPr>
  </w:style>
  <w:style w:type="paragraph" w:styleId="Rientrocorpodeltesto3">
    <w:name w:val="Body Text Indent 3"/>
    <w:basedOn w:val="Normale"/>
    <w:link w:val="Rientrocorpodeltesto3Carattere"/>
    <w:uiPriority w:val="99"/>
    <w:rsid w:val="00E24207"/>
    <w:pPr>
      <w:tabs>
        <w:tab w:val="left" w:pos="709"/>
      </w:tabs>
      <w:overflowPunct w:val="0"/>
      <w:autoSpaceDE w:val="0"/>
      <w:autoSpaceDN w:val="0"/>
      <w:adjustRightInd w:val="0"/>
      <w:spacing w:line="320" w:lineRule="exact"/>
      <w:ind w:firstLine="709"/>
      <w:textAlignment w:val="baseline"/>
    </w:pPr>
    <w:rPr>
      <w:bCs/>
      <w:szCs w:val="20"/>
    </w:rPr>
  </w:style>
  <w:style w:type="character" w:customStyle="1" w:styleId="Rientrocorpodeltesto3Carattere">
    <w:name w:val="Rientro corpo del testo 3 Carattere"/>
    <w:basedOn w:val="Carpredefinitoparagrafo"/>
    <w:link w:val="Rientrocorpodeltesto3"/>
    <w:uiPriority w:val="99"/>
    <w:locked/>
    <w:rsid w:val="00E24207"/>
    <w:rPr>
      <w:rFonts w:ascii="Arial Narrow" w:hAnsi="Arial Narrow" w:cs="Times New Roman"/>
      <w:bCs/>
      <w:sz w:val="24"/>
      <w:lang w:val="it-IT"/>
    </w:rPr>
  </w:style>
  <w:style w:type="paragraph" w:customStyle="1" w:styleId="NormaleWeb1">
    <w:name w:val="Normale (Web)1"/>
    <w:basedOn w:val="Normale"/>
    <w:uiPriority w:val="99"/>
    <w:rsid w:val="00E24207"/>
    <w:pPr>
      <w:spacing w:before="100" w:after="100" w:line="360" w:lineRule="atLeast"/>
    </w:pPr>
    <w:rPr>
      <w:szCs w:val="20"/>
      <w:lang w:eastAsia="it-IT"/>
    </w:rPr>
  </w:style>
  <w:style w:type="paragraph" w:customStyle="1" w:styleId="pluto">
    <w:name w:val="pluto"/>
    <w:basedOn w:val="Normale"/>
    <w:uiPriority w:val="99"/>
    <w:rsid w:val="00E24207"/>
    <w:pPr>
      <w:spacing w:line="360" w:lineRule="atLeast"/>
      <w:ind w:left="360" w:hanging="360"/>
    </w:pPr>
    <w:rPr>
      <w:lang w:eastAsia="it-IT"/>
    </w:rPr>
  </w:style>
  <w:style w:type="paragraph" w:customStyle="1" w:styleId="Normale2">
    <w:name w:val="Normale2"/>
    <w:uiPriority w:val="99"/>
    <w:rsid w:val="00E24207"/>
    <w:pPr>
      <w:widowControl w:val="0"/>
      <w:overflowPunct w:val="0"/>
      <w:autoSpaceDE w:val="0"/>
      <w:autoSpaceDN w:val="0"/>
      <w:adjustRightInd w:val="0"/>
      <w:spacing w:line="240" w:lineRule="exact"/>
      <w:textAlignment w:val="baseline"/>
    </w:pPr>
    <w:rPr>
      <w:sz w:val="24"/>
      <w:szCs w:val="20"/>
      <w:lang w:eastAsia="en-US"/>
    </w:rPr>
  </w:style>
  <w:style w:type="character" w:styleId="Collegamentovisitato">
    <w:name w:val="FollowedHyperlink"/>
    <w:basedOn w:val="Carpredefinitoparagrafo"/>
    <w:uiPriority w:val="99"/>
    <w:rsid w:val="00E24207"/>
    <w:rPr>
      <w:rFonts w:cs="Times New Roman"/>
      <w:color w:val="800080"/>
      <w:u w:val="single"/>
    </w:rPr>
  </w:style>
  <w:style w:type="character" w:styleId="Enfasicorsivo">
    <w:name w:val="Emphasis"/>
    <w:basedOn w:val="Carpredefinitoparagrafo"/>
    <w:uiPriority w:val="99"/>
    <w:qFormat/>
    <w:rsid w:val="00E24207"/>
    <w:rPr>
      <w:rFonts w:cs="Times New Roman"/>
      <w:i/>
      <w:iCs/>
    </w:rPr>
  </w:style>
  <w:style w:type="paragraph" w:customStyle="1" w:styleId="normalvero">
    <w:name w:val="normal vero"/>
    <w:basedOn w:val="Normale"/>
    <w:uiPriority w:val="99"/>
    <w:rsid w:val="00E24207"/>
    <w:pPr>
      <w:overflowPunct w:val="0"/>
      <w:autoSpaceDE w:val="0"/>
      <w:autoSpaceDN w:val="0"/>
      <w:adjustRightInd w:val="0"/>
      <w:spacing w:line="360" w:lineRule="atLeast"/>
      <w:textAlignment w:val="baseline"/>
    </w:pPr>
    <w:rPr>
      <w:szCs w:val="20"/>
    </w:rPr>
  </w:style>
  <w:style w:type="paragraph" w:customStyle="1" w:styleId="IntestazionediTabella">
    <w:name w:val="Intestazione di Tabella"/>
    <w:basedOn w:val="Normale"/>
    <w:uiPriority w:val="99"/>
    <w:rsid w:val="00E24207"/>
    <w:pPr>
      <w:spacing w:line="360" w:lineRule="atLeast"/>
      <w:jc w:val="center"/>
    </w:pPr>
    <w:rPr>
      <w:b/>
      <w:bCs/>
      <w:color w:val="FFFFFF"/>
      <w:szCs w:val="20"/>
    </w:rPr>
  </w:style>
  <w:style w:type="paragraph" w:customStyle="1" w:styleId="StyleItalicUnderlineBefore12ptItalic">
    <w:name w:val="Style Italic Underline Before:  12 pt + Italic"/>
    <w:basedOn w:val="StyleUnderlineBefore12pt"/>
    <w:uiPriority w:val="99"/>
    <w:rsid w:val="00E24207"/>
    <w:rPr>
      <w:i/>
      <w:iCs/>
    </w:rPr>
  </w:style>
  <w:style w:type="paragraph" w:styleId="Sommario5">
    <w:name w:val="toc 5"/>
    <w:basedOn w:val="Normale"/>
    <w:next w:val="Normale"/>
    <w:autoRedefine/>
    <w:uiPriority w:val="39"/>
    <w:rsid w:val="00E24207"/>
    <w:pPr>
      <w:spacing w:before="0" w:after="0"/>
      <w:ind w:left="960"/>
      <w:jc w:val="left"/>
    </w:pPr>
    <w:rPr>
      <w:rFonts w:ascii="Times New Roman" w:hAnsi="Times New Roman"/>
      <w:lang w:val="en-US"/>
    </w:rPr>
  </w:style>
  <w:style w:type="paragraph" w:styleId="Sommario6">
    <w:name w:val="toc 6"/>
    <w:basedOn w:val="Normale"/>
    <w:next w:val="Normale"/>
    <w:autoRedefine/>
    <w:uiPriority w:val="39"/>
    <w:rsid w:val="00E24207"/>
    <w:pPr>
      <w:spacing w:before="0" w:after="0"/>
      <w:ind w:left="1200"/>
      <w:jc w:val="left"/>
    </w:pPr>
    <w:rPr>
      <w:rFonts w:ascii="Times New Roman" w:hAnsi="Times New Roman"/>
      <w:lang w:val="en-US"/>
    </w:rPr>
  </w:style>
  <w:style w:type="paragraph" w:styleId="Sommario7">
    <w:name w:val="toc 7"/>
    <w:basedOn w:val="Normale"/>
    <w:next w:val="Normale"/>
    <w:autoRedefine/>
    <w:uiPriority w:val="39"/>
    <w:rsid w:val="00E24207"/>
    <w:pPr>
      <w:spacing w:before="0" w:after="0"/>
      <w:ind w:left="1440"/>
      <w:jc w:val="left"/>
    </w:pPr>
    <w:rPr>
      <w:rFonts w:ascii="Times New Roman" w:hAnsi="Times New Roman"/>
      <w:lang w:val="en-US"/>
    </w:rPr>
  </w:style>
  <w:style w:type="paragraph" w:styleId="Sommario8">
    <w:name w:val="toc 8"/>
    <w:basedOn w:val="Normale"/>
    <w:next w:val="Normale"/>
    <w:autoRedefine/>
    <w:uiPriority w:val="39"/>
    <w:rsid w:val="00E24207"/>
    <w:pPr>
      <w:spacing w:before="0" w:after="0"/>
      <w:ind w:left="1680"/>
      <w:jc w:val="left"/>
    </w:pPr>
    <w:rPr>
      <w:rFonts w:ascii="Times New Roman" w:hAnsi="Times New Roman"/>
      <w:lang w:val="en-US"/>
    </w:rPr>
  </w:style>
  <w:style w:type="paragraph" w:customStyle="1" w:styleId="StyleBefore3pt">
    <w:name w:val="Style Before:  3 pt"/>
    <w:basedOn w:val="Normale"/>
    <w:uiPriority w:val="99"/>
    <w:rsid w:val="00E24207"/>
    <w:pPr>
      <w:spacing w:after="0"/>
    </w:pPr>
    <w:rPr>
      <w:szCs w:val="20"/>
    </w:rPr>
  </w:style>
  <w:style w:type="paragraph" w:customStyle="1" w:styleId="StyleTOC1Before3ptAfter0ptLinespacingsingle">
    <w:name w:val="Style TOC 1 + Before:  3 pt After:  0 pt Line spacing:  single"/>
    <w:basedOn w:val="Sommario1"/>
    <w:autoRedefine/>
    <w:uiPriority w:val="99"/>
    <w:rsid w:val="00E24207"/>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24207"/>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24207"/>
    <w:pPr>
      <w:tabs>
        <w:tab w:val="num" w:pos="720"/>
      </w:tabs>
      <w:spacing w:line="360" w:lineRule="atLeast"/>
      <w:ind w:left="720" w:hanging="360"/>
    </w:pPr>
  </w:style>
  <w:style w:type="paragraph" w:customStyle="1" w:styleId="StyleStyleHeading1Left0cmHanging021cmComplex24">
    <w:name w:val="Style Style Heading 1 + Left:  0 cm Hanging:  021 cm + (Complex) 24..."/>
    <w:basedOn w:val="StyleHeading1Left0cmHanging021cm"/>
    <w:next w:val="Normale"/>
    <w:uiPriority w:val="99"/>
    <w:rsid w:val="00E24207"/>
    <w:pPr>
      <w:pageBreakBefore w:val="0"/>
      <w:tabs>
        <w:tab w:val="num" w:pos="432"/>
      </w:tabs>
      <w:ind w:left="432" w:hanging="432"/>
      <w:jc w:val="both"/>
    </w:pPr>
    <w:rPr>
      <w:szCs w:val="48"/>
    </w:rPr>
  </w:style>
  <w:style w:type="paragraph" w:customStyle="1" w:styleId="Testofumetto2">
    <w:name w:val="Testo fumetto2"/>
    <w:basedOn w:val="Normale"/>
    <w:uiPriority w:val="99"/>
    <w:semiHidden/>
    <w:rsid w:val="00E24207"/>
    <w:rPr>
      <w:rFonts w:ascii="Tahoma" w:hAnsi="Tahoma" w:cs="Tahoma"/>
      <w:sz w:val="16"/>
      <w:szCs w:val="16"/>
    </w:rPr>
  </w:style>
  <w:style w:type="paragraph" w:customStyle="1" w:styleId="Soggettocommento2">
    <w:name w:val="Soggetto commento2"/>
    <w:basedOn w:val="Testocommento"/>
    <w:next w:val="Testocommento"/>
    <w:uiPriority w:val="99"/>
    <w:semiHidden/>
    <w:rsid w:val="00E24207"/>
    <w:rPr>
      <w:b/>
      <w:bCs/>
    </w:rPr>
  </w:style>
  <w:style w:type="paragraph" w:customStyle="1" w:styleId="Normale5">
    <w:name w:val="Normale5"/>
    <w:basedOn w:val="Normale"/>
    <w:next w:val="Normale"/>
    <w:uiPriority w:val="99"/>
    <w:rsid w:val="00E24207"/>
    <w:pPr>
      <w:autoSpaceDE w:val="0"/>
      <w:autoSpaceDN w:val="0"/>
      <w:adjustRightInd w:val="0"/>
      <w:spacing w:before="0" w:after="0"/>
      <w:jc w:val="left"/>
    </w:pPr>
    <w:rPr>
      <w:lang w:val="en-US"/>
    </w:rPr>
  </w:style>
  <w:style w:type="paragraph" w:styleId="Titolosommario">
    <w:name w:val="TOC Heading"/>
    <w:basedOn w:val="Titolo1"/>
    <w:next w:val="Normale"/>
    <w:uiPriority w:val="99"/>
    <w:qFormat/>
    <w:rsid w:val="004C7507"/>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514C24"/>
    <w:rPr>
      <w:rFonts w:ascii="Arial Narrow" w:hAnsi="Arial Narrow"/>
      <w:sz w:val="24"/>
      <w:szCs w:val="24"/>
      <w:lang w:eastAsia="en-US"/>
    </w:rPr>
  </w:style>
  <w:style w:type="paragraph" w:customStyle="1" w:styleId="Default">
    <w:name w:val="Default"/>
    <w:rsid w:val="00E51804"/>
    <w:pPr>
      <w:autoSpaceDE w:val="0"/>
      <w:autoSpaceDN w:val="0"/>
      <w:adjustRightInd w:val="0"/>
    </w:pPr>
    <w:rPr>
      <w:rFonts w:ascii="Calibri" w:hAnsi="Calibri" w:cs="Calibri"/>
      <w:color w:val="000000"/>
      <w:sz w:val="24"/>
      <w:szCs w:val="24"/>
      <w:lang w:eastAsia="en-US"/>
    </w:rPr>
  </w:style>
  <w:style w:type="paragraph" w:customStyle="1" w:styleId="Normale6">
    <w:name w:val="Normale6"/>
    <w:basedOn w:val="Default"/>
    <w:next w:val="Default"/>
    <w:uiPriority w:val="99"/>
    <w:rsid w:val="00E51804"/>
    <w:rPr>
      <w:rFonts w:cs="Times New Roman"/>
      <w:color w:val="auto"/>
    </w:rPr>
  </w:style>
  <w:style w:type="character" w:customStyle="1" w:styleId="apple-converted-space">
    <w:name w:val="apple-converted-space"/>
    <w:basedOn w:val="Carpredefinitoparagrafo"/>
    <w:rsid w:val="00F40ECC"/>
    <w:rPr>
      <w:rFonts w:cs="Times New Roman"/>
    </w:rPr>
  </w:style>
  <w:style w:type="paragraph" w:styleId="Bibliografia">
    <w:name w:val="Bibliography"/>
    <w:basedOn w:val="Normale"/>
    <w:next w:val="Normale"/>
    <w:uiPriority w:val="99"/>
    <w:semiHidden/>
    <w:rsid w:val="003F0D7E"/>
  </w:style>
  <w:style w:type="paragraph" w:styleId="Testodelblocco">
    <w:name w:val="Block Text"/>
    <w:basedOn w:val="Normale"/>
    <w:uiPriority w:val="99"/>
    <w:rsid w:val="003F0D7E"/>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Primorientrocorpodeltesto">
    <w:name w:val="Body Text First Indent"/>
    <w:basedOn w:val="Corpotesto"/>
    <w:link w:val="PrimorientrocorpodeltestoCarattere"/>
    <w:uiPriority w:val="99"/>
    <w:rsid w:val="003F0D7E"/>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locked/>
    <w:rsid w:val="003F0D7E"/>
    <w:rPr>
      <w:rFonts w:asciiTheme="minorHAnsi" w:hAnsiTheme="minorHAnsi"/>
      <w:sz w:val="20"/>
      <w:szCs w:val="24"/>
      <w:lang w:eastAsia="en-US"/>
    </w:rPr>
  </w:style>
  <w:style w:type="paragraph" w:styleId="Formuladichiusura">
    <w:name w:val="Closing"/>
    <w:basedOn w:val="Normale"/>
    <w:link w:val="FormuladichiusuraCarattere"/>
    <w:uiPriority w:val="99"/>
    <w:rsid w:val="003F0D7E"/>
    <w:pPr>
      <w:spacing w:before="0" w:after="0"/>
      <w:ind w:left="4252"/>
    </w:pPr>
  </w:style>
  <w:style w:type="character" w:customStyle="1" w:styleId="FormuladichiusuraCarattere">
    <w:name w:val="Formula di chiusura Carattere"/>
    <w:basedOn w:val="Carpredefinitoparagrafo"/>
    <w:link w:val="Formuladichiusura"/>
    <w:uiPriority w:val="99"/>
    <w:locked/>
    <w:rsid w:val="003F0D7E"/>
    <w:rPr>
      <w:rFonts w:ascii="Arial Narrow" w:hAnsi="Arial Narrow" w:cs="Times New Roman"/>
      <w:sz w:val="24"/>
      <w:szCs w:val="24"/>
      <w:lang w:val="it-IT"/>
    </w:rPr>
  </w:style>
  <w:style w:type="paragraph" w:styleId="Firmadipostaelettronica">
    <w:name w:val="E-mail Signature"/>
    <w:basedOn w:val="Normale"/>
    <w:link w:val="FirmadipostaelettronicaCarattere"/>
    <w:uiPriority w:val="99"/>
    <w:rsid w:val="003F0D7E"/>
    <w:pPr>
      <w:spacing w:before="0" w:after="0"/>
    </w:pPr>
  </w:style>
  <w:style w:type="character" w:customStyle="1" w:styleId="FirmadipostaelettronicaCarattere">
    <w:name w:val="Firma di posta elettronica Carattere"/>
    <w:basedOn w:val="Carpredefinitoparagrafo"/>
    <w:link w:val="Firmadipostaelettronica"/>
    <w:uiPriority w:val="99"/>
    <w:locked/>
    <w:rsid w:val="003F0D7E"/>
    <w:rPr>
      <w:rFonts w:ascii="Arial Narrow" w:hAnsi="Arial Narrow" w:cs="Times New Roman"/>
      <w:sz w:val="24"/>
      <w:szCs w:val="24"/>
      <w:lang w:val="it-IT"/>
    </w:rPr>
  </w:style>
  <w:style w:type="paragraph" w:styleId="Testonotadichiusura">
    <w:name w:val="endnote text"/>
    <w:basedOn w:val="Normale"/>
    <w:link w:val="TestonotadichiusuraCarattere"/>
    <w:uiPriority w:val="99"/>
    <w:rsid w:val="003F0D7E"/>
    <w:pPr>
      <w:spacing w:before="0" w:after="0"/>
    </w:pPr>
    <w:rPr>
      <w:sz w:val="20"/>
      <w:szCs w:val="20"/>
    </w:rPr>
  </w:style>
  <w:style w:type="character" w:customStyle="1" w:styleId="TestonotadichiusuraCarattere">
    <w:name w:val="Testo nota di chiusura Carattere"/>
    <w:basedOn w:val="Carpredefinitoparagrafo"/>
    <w:link w:val="Testonotadichiusura"/>
    <w:uiPriority w:val="99"/>
    <w:locked/>
    <w:rsid w:val="003F0D7E"/>
    <w:rPr>
      <w:rFonts w:ascii="Arial Narrow" w:hAnsi="Arial Narrow" w:cs="Times New Roman"/>
      <w:lang w:val="it-IT"/>
    </w:rPr>
  </w:style>
  <w:style w:type="paragraph" w:styleId="Indirizzodestinatario">
    <w:name w:val="envelope address"/>
    <w:basedOn w:val="Normale"/>
    <w:uiPriority w:val="99"/>
    <w:rsid w:val="003F0D7E"/>
    <w:pPr>
      <w:framePr w:w="7920" w:h="1980" w:hRule="exact" w:hSpace="141" w:wrap="auto" w:hAnchor="page" w:xAlign="center" w:yAlign="bottom"/>
      <w:spacing w:before="0" w:after="0"/>
      <w:ind w:left="2880"/>
    </w:pPr>
    <w:rPr>
      <w:rFonts w:ascii="Cambria" w:hAnsi="Cambria"/>
    </w:rPr>
  </w:style>
  <w:style w:type="paragraph" w:styleId="Indirizzomittente">
    <w:name w:val="envelope return"/>
    <w:basedOn w:val="Normale"/>
    <w:uiPriority w:val="99"/>
    <w:rsid w:val="003F0D7E"/>
    <w:pPr>
      <w:spacing w:before="0" w:after="0"/>
    </w:pPr>
    <w:rPr>
      <w:rFonts w:ascii="Cambria" w:hAnsi="Cambria"/>
      <w:sz w:val="20"/>
      <w:szCs w:val="20"/>
    </w:rPr>
  </w:style>
  <w:style w:type="paragraph" w:styleId="IndirizzoHTML">
    <w:name w:val="HTML Address"/>
    <w:basedOn w:val="Normale"/>
    <w:link w:val="IndirizzoHTMLCarattere"/>
    <w:uiPriority w:val="99"/>
    <w:rsid w:val="003F0D7E"/>
    <w:pPr>
      <w:spacing w:before="0" w:after="0"/>
    </w:pPr>
    <w:rPr>
      <w:i/>
      <w:iCs/>
    </w:rPr>
  </w:style>
  <w:style w:type="character" w:customStyle="1" w:styleId="IndirizzoHTMLCarattere">
    <w:name w:val="Indirizzo HTML Carattere"/>
    <w:basedOn w:val="Carpredefinitoparagrafo"/>
    <w:link w:val="IndirizzoHTML"/>
    <w:uiPriority w:val="99"/>
    <w:locked/>
    <w:rsid w:val="003F0D7E"/>
    <w:rPr>
      <w:rFonts w:ascii="Arial Narrow" w:hAnsi="Arial Narrow" w:cs="Times New Roman"/>
      <w:i/>
      <w:iCs/>
      <w:sz w:val="24"/>
      <w:szCs w:val="24"/>
      <w:lang w:val="it-IT"/>
    </w:rPr>
  </w:style>
  <w:style w:type="paragraph" w:styleId="PreformattatoHTML">
    <w:name w:val="HTML Preformatted"/>
    <w:basedOn w:val="Normale"/>
    <w:link w:val="PreformattatoHTMLCarattere"/>
    <w:uiPriority w:val="99"/>
    <w:rsid w:val="003F0D7E"/>
    <w:pPr>
      <w:spacing w:before="0" w:after="0"/>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locked/>
    <w:rsid w:val="003F0D7E"/>
    <w:rPr>
      <w:rFonts w:ascii="Consolas" w:hAnsi="Consolas" w:cs="Times New Roman"/>
      <w:lang w:val="it-IT"/>
    </w:rPr>
  </w:style>
  <w:style w:type="paragraph" w:styleId="Indice2">
    <w:name w:val="index 2"/>
    <w:basedOn w:val="Normale"/>
    <w:next w:val="Normale"/>
    <w:autoRedefine/>
    <w:uiPriority w:val="99"/>
    <w:rsid w:val="003F0D7E"/>
    <w:pPr>
      <w:spacing w:before="0" w:after="0"/>
      <w:ind w:left="480" w:hanging="240"/>
    </w:pPr>
  </w:style>
  <w:style w:type="paragraph" w:styleId="Indice3">
    <w:name w:val="index 3"/>
    <w:basedOn w:val="Normale"/>
    <w:next w:val="Normale"/>
    <w:autoRedefine/>
    <w:uiPriority w:val="99"/>
    <w:rsid w:val="003F0D7E"/>
    <w:pPr>
      <w:spacing w:before="0" w:after="0"/>
      <w:ind w:left="720" w:hanging="240"/>
    </w:pPr>
  </w:style>
  <w:style w:type="paragraph" w:styleId="Indice4">
    <w:name w:val="index 4"/>
    <w:basedOn w:val="Normale"/>
    <w:next w:val="Normale"/>
    <w:autoRedefine/>
    <w:uiPriority w:val="99"/>
    <w:rsid w:val="003F0D7E"/>
    <w:pPr>
      <w:spacing w:before="0" w:after="0"/>
      <w:ind w:left="960" w:hanging="240"/>
    </w:pPr>
  </w:style>
  <w:style w:type="paragraph" w:styleId="Indice5">
    <w:name w:val="index 5"/>
    <w:basedOn w:val="Normale"/>
    <w:next w:val="Normale"/>
    <w:autoRedefine/>
    <w:uiPriority w:val="99"/>
    <w:rsid w:val="003F0D7E"/>
    <w:pPr>
      <w:spacing w:before="0" w:after="0"/>
      <w:ind w:left="1200" w:hanging="240"/>
    </w:pPr>
  </w:style>
  <w:style w:type="paragraph" w:styleId="Indice6">
    <w:name w:val="index 6"/>
    <w:basedOn w:val="Normale"/>
    <w:next w:val="Normale"/>
    <w:autoRedefine/>
    <w:uiPriority w:val="99"/>
    <w:rsid w:val="003F0D7E"/>
    <w:pPr>
      <w:spacing w:before="0" w:after="0"/>
      <w:ind w:left="1440" w:hanging="240"/>
    </w:pPr>
  </w:style>
  <w:style w:type="paragraph" w:styleId="Indice7">
    <w:name w:val="index 7"/>
    <w:basedOn w:val="Normale"/>
    <w:next w:val="Normale"/>
    <w:autoRedefine/>
    <w:uiPriority w:val="99"/>
    <w:rsid w:val="003F0D7E"/>
    <w:pPr>
      <w:spacing w:before="0" w:after="0"/>
      <w:ind w:left="1680" w:hanging="240"/>
    </w:pPr>
  </w:style>
  <w:style w:type="paragraph" w:styleId="Indice8">
    <w:name w:val="index 8"/>
    <w:basedOn w:val="Normale"/>
    <w:next w:val="Normale"/>
    <w:autoRedefine/>
    <w:uiPriority w:val="99"/>
    <w:rsid w:val="003F0D7E"/>
    <w:pPr>
      <w:spacing w:before="0" w:after="0"/>
      <w:ind w:left="1920" w:hanging="240"/>
    </w:pPr>
  </w:style>
  <w:style w:type="paragraph" w:styleId="Indice9">
    <w:name w:val="index 9"/>
    <w:basedOn w:val="Normale"/>
    <w:next w:val="Normale"/>
    <w:autoRedefine/>
    <w:uiPriority w:val="99"/>
    <w:rsid w:val="003F0D7E"/>
    <w:pPr>
      <w:spacing w:before="0" w:after="0"/>
      <w:ind w:left="2160" w:hanging="240"/>
    </w:pPr>
  </w:style>
  <w:style w:type="paragraph" w:styleId="Citazioneintensa">
    <w:name w:val="Intense Quote"/>
    <w:basedOn w:val="Normale"/>
    <w:next w:val="Normale"/>
    <w:link w:val="CitazioneintensaCarattere"/>
    <w:uiPriority w:val="99"/>
    <w:qFormat/>
    <w:rsid w:val="003F0D7E"/>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99"/>
    <w:locked/>
    <w:rsid w:val="003F0D7E"/>
    <w:rPr>
      <w:rFonts w:ascii="Arial Narrow" w:hAnsi="Arial Narrow" w:cs="Times New Roman"/>
      <w:b/>
      <w:bCs/>
      <w:i/>
      <w:iCs/>
      <w:color w:val="4F81BD"/>
      <w:sz w:val="24"/>
      <w:szCs w:val="24"/>
      <w:lang w:val="it-IT"/>
    </w:rPr>
  </w:style>
  <w:style w:type="paragraph" w:styleId="Elenco4">
    <w:name w:val="List 4"/>
    <w:basedOn w:val="Normale"/>
    <w:uiPriority w:val="99"/>
    <w:rsid w:val="003F0D7E"/>
    <w:pPr>
      <w:ind w:left="1132" w:hanging="283"/>
      <w:contextualSpacing/>
    </w:pPr>
  </w:style>
  <w:style w:type="paragraph" w:styleId="Elenco5">
    <w:name w:val="List 5"/>
    <w:basedOn w:val="Normale"/>
    <w:uiPriority w:val="99"/>
    <w:rsid w:val="003F0D7E"/>
    <w:pPr>
      <w:ind w:left="1415" w:hanging="283"/>
      <w:contextualSpacing/>
    </w:pPr>
  </w:style>
  <w:style w:type="paragraph" w:styleId="Puntoelenco5">
    <w:name w:val="List Bullet 5"/>
    <w:basedOn w:val="Normale"/>
    <w:uiPriority w:val="99"/>
    <w:rsid w:val="003F0D7E"/>
    <w:pPr>
      <w:numPr>
        <w:numId w:val="6"/>
      </w:numPr>
      <w:tabs>
        <w:tab w:val="clear" w:pos="643"/>
        <w:tab w:val="num" w:pos="1492"/>
      </w:tabs>
      <w:ind w:left="1492"/>
      <w:contextualSpacing/>
    </w:pPr>
  </w:style>
  <w:style w:type="paragraph" w:styleId="Elencocontinua3">
    <w:name w:val="List Continue 3"/>
    <w:basedOn w:val="Normale"/>
    <w:uiPriority w:val="99"/>
    <w:rsid w:val="003F0D7E"/>
    <w:pPr>
      <w:ind w:left="849"/>
      <w:contextualSpacing/>
    </w:pPr>
  </w:style>
  <w:style w:type="paragraph" w:styleId="Elencocontinua4">
    <w:name w:val="List Continue 4"/>
    <w:basedOn w:val="Normale"/>
    <w:uiPriority w:val="99"/>
    <w:rsid w:val="003F0D7E"/>
    <w:pPr>
      <w:ind w:left="1132"/>
      <w:contextualSpacing/>
    </w:pPr>
  </w:style>
  <w:style w:type="paragraph" w:styleId="Elencocontinua5">
    <w:name w:val="List Continue 5"/>
    <w:basedOn w:val="Normale"/>
    <w:uiPriority w:val="99"/>
    <w:rsid w:val="003F0D7E"/>
    <w:pPr>
      <w:ind w:left="1415"/>
      <w:contextualSpacing/>
    </w:pPr>
  </w:style>
  <w:style w:type="paragraph" w:styleId="Numeroelenco2">
    <w:name w:val="List Number 2"/>
    <w:basedOn w:val="Normale"/>
    <w:uiPriority w:val="99"/>
    <w:rsid w:val="003F0D7E"/>
    <w:pPr>
      <w:numPr>
        <w:numId w:val="7"/>
      </w:numPr>
      <w:tabs>
        <w:tab w:val="clear" w:pos="926"/>
        <w:tab w:val="num" w:pos="643"/>
      </w:tabs>
      <w:ind w:left="643"/>
      <w:contextualSpacing/>
    </w:pPr>
  </w:style>
  <w:style w:type="paragraph" w:styleId="Numeroelenco3">
    <w:name w:val="List Number 3"/>
    <w:basedOn w:val="Normale"/>
    <w:uiPriority w:val="99"/>
    <w:rsid w:val="003F0D7E"/>
    <w:pPr>
      <w:numPr>
        <w:numId w:val="8"/>
      </w:numPr>
      <w:tabs>
        <w:tab w:val="clear" w:pos="1209"/>
        <w:tab w:val="num" w:pos="926"/>
      </w:tabs>
      <w:ind w:left="926"/>
      <w:contextualSpacing/>
    </w:pPr>
  </w:style>
  <w:style w:type="paragraph" w:styleId="Numeroelenco4">
    <w:name w:val="List Number 4"/>
    <w:basedOn w:val="Normale"/>
    <w:uiPriority w:val="99"/>
    <w:rsid w:val="003F0D7E"/>
    <w:pPr>
      <w:numPr>
        <w:numId w:val="9"/>
      </w:numPr>
      <w:tabs>
        <w:tab w:val="clear" w:pos="1492"/>
        <w:tab w:val="num" w:pos="1209"/>
      </w:tabs>
      <w:ind w:left="1209"/>
      <w:contextualSpacing/>
    </w:pPr>
  </w:style>
  <w:style w:type="paragraph" w:styleId="Numeroelenco5">
    <w:name w:val="List Number 5"/>
    <w:basedOn w:val="Normale"/>
    <w:uiPriority w:val="99"/>
    <w:rsid w:val="003F0D7E"/>
    <w:pPr>
      <w:tabs>
        <w:tab w:val="num" w:pos="1492"/>
      </w:tabs>
      <w:ind w:left="1492" w:hanging="360"/>
      <w:contextualSpacing/>
    </w:pPr>
  </w:style>
  <w:style w:type="paragraph" w:styleId="Testomacro">
    <w:name w:val="macro"/>
    <w:link w:val="TestomacroCarattere"/>
    <w:uiPriority w:val="99"/>
    <w:rsid w:val="003F0D7E"/>
    <w:pPr>
      <w:tabs>
        <w:tab w:val="left" w:pos="480"/>
        <w:tab w:val="left" w:pos="960"/>
        <w:tab w:val="left" w:pos="1440"/>
        <w:tab w:val="left" w:pos="1920"/>
        <w:tab w:val="left" w:pos="2400"/>
        <w:tab w:val="left" w:pos="2880"/>
        <w:tab w:val="left" w:pos="3360"/>
        <w:tab w:val="left" w:pos="3840"/>
        <w:tab w:val="left" w:pos="4320"/>
      </w:tabs>
      <w:spacing w:before="60"/>
    </w:pPr>
    <w:rPr>
      <w:rFonts w:ascii="Consolas" w:hAnsi="Consolas"/>
      <w:sz w:val="20"/>
      <w:szCs w:val="20"/>
      <w:lang w:eastAsia="en-US"/>
    </w:rPr>
  </w:style>
  <w:style w:type="character" w:customStyle="1" w:styleId="TestomacroCarattere">
    <w:name w:val="Testo macro Carattere"/>
    <w:basedOn w:val="Carpredefinitoparagrafo"/>
    <w:link w:val="Testomacro"/>
    <w:uiPriority w:val="99"/>
    <w:locked/>
    <w:rsid w:val="003F0D7E"/>
    <w:rPr>
      <w:rFonts w:ascii="Consolas" w:hAnsi="Consolas" w:cs="Times New Roman"/>
      <w:lang w:val="it-IT" w:eastAsia="en-US" w:bidi="ar-SA"/>
    </w:rPr>
  </w:style>
  <w:style w:type="paragraph" w:styleId="Intestazionemessaggio">
    <w:name w:val="Message Header"/>
    <w:basedOn w:val="Normale"/>
    <w:link w:val="IntestazionemessaggioCarattere"/>
    <w:uiPriority w:val="99"/>
    <w:rsid w:val="003F0D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Cambria" w:hAnsi="Cambria"/>
    </w:rPr>
  </w:style>
  <w:style w:type="character" w:customStyle="1" w:styleId="IntestazionemessaggioCarattere">
    <w:name w:val="Intestazione messaggio Carattere"/>
    <w:basedOn w:val="Carpredefinitoparagrafo"/>
    <w:link w:val="Intestazionemessaggio"/>
    <w:uiPriority w:val="99"/>
    <w:locked/>
    <w:rsid w:val="003F0D7E"/>
    <w:rPr>
      <w:rFonts w:ascii="Cambria" w:hAnsi="Cambria" w:cs="Times New Roman"/>
      <w:sz w:val="24"/>
      <w:szCs w:val="24"/>
      <w:shd w:val="pct20" w:color="auto" w:fill="auto"/>
      <w:lang w:val="it-IT"/>
    </w:rPr>
  </w:style>
  <w:style w:type="paragraph" w:styleId="Nessunaspaziatura">
    <w:name w:val="No Spacing"/>
    <w:uiPriority w:val="1"/>
    <w:qFormat/>
    <w:rsid w:val="003F0D7E"/>
    <w:rPr>
      <w:rFonts w:ascii="Arial Narrow" w:hAnsi="Arial Narrow"/>
      <w:sz w:val="24"/>
      <w:szCs w:val="24"/>
      <w:lang w:eastAsia="en-US"/>
    </w:rPr>
  </w:style>
  <w:style w:type="paragraph" w:styleId="Rientronormale">
    <w:name w:val="Normal Indent"/>
    <w:basedOn w:val="Normale"/>
    <w:uiPriority w:val="99"/>
    <w:rsid w:val="003F0D7E"/>
    <w:pPr>
      <w:ind w:left="708"/>
    </w:pPr>
  </w:style>
  <w:style w:type="paragraph" w:styleId="Intestazionenota">
    <w:name w:val="Note Heading"/>
    <w:basedOn w:val="Normale"/>
    <w:next w:val="Normale"/>
    <w:link w:val="IntestazionenotaCarattere"/>
    <w:uiPriority w:val="99"/>
    <w:rsid w:val="003F0D7E"/>
    <w:pPr>
      <w:spacing w:before="0" w:after="0"/>
    </w:pPr>
  </w:style>
  <w:style w:type="character" w:customStyle="1" w:styleId="IntestazionenotaCarattere">
    <w:name w:val="Intestazione nota Carattere"/>
    <w:basedOn w:val="Carpredefinitoparagrafo"/>
    <w:link w:val="Intestazionenota"/>
    <w:uiPriority w:val="99"/>
    <w:locked/>
    <w:rsid w:val="003F0D7E"/>
    <w:rPr>
      <w:rFonts w:ascii="Arial Narrow" w:hAnsi="Arial Narrow" w:cs="Times New Roman"/>
      <w:sz w:val="24"/>
      <w:szCs w:val="24"/>
      <w:lang w:val="it-IT"/>
    </w:rPr>
  </w:style>
  <w:style w:type="paragraph" w:styleId="Testonormale">
    <w:name w:val="Plain Text"/>
    <w:basedOn w:val="Normale"/>
    <w:link w:val="TestonormaleCarattere"/>
    <w:uiPriority w:val="99"/>
    <w:rsid w:val="003F0D7E"/>
    <w:pPr>
      <w:spacing w:before="0" w:after="0"/>
    </w:pPr>
    <w:rPr>
      <w:rFonts w:ascii="Consolas" w:hAnsi="Consolas"/>
      <w:sz w:val="21"/>
      <w:szCs w:val="21"/>
    </w:rPr>
  </w:style>
  <w:style w:type="character" w:customStyle="1" w:styleId="TestonormaleCarattere">
    <w:name w:val="Testo normale Carattere"/>
    <w:basedOn w:val="Carpredefinitoparagrafo"/>
    <w:link w:val="Testonormale"/>
    <w:uiPriority w:val="99"/>
    <w:locked/>
    <w:rsid w:val="003F0D7E"/>
    <w:rPr>
      <w:rFonts w:ascii="Consolas" w:hAnsi="Consolas" w:cs="Times New Roman"/>
      <w:sz w:val="21"/>
      <w:szCs w:val="21"/>
      <w:lang w:val="it-IT"/>
    </w:rPr>
  </w:style>
  <w:style w:type="paragraph" w:styleId="Citazione">
    <w:name w:val="Quote"/>
    <w:basedOn w:val="Normale"/>
    <w:next w:val="Normale"/>
    <w:link w:val="CitazioneCarattere"/>
    <w:uiPriority w:val="99"/>
    <w:qFormat/>
    <w:rsid w:val="003F0D7E"/>
    <w:rPr>
      <w:i/>
      <w:iCs/>
      <w:color w:val="000000"/>
    </w:rPr>
  </w:style>
  <w:style w:type="character" w:customStyle="1" w:styleId="CitazioneCarattere">
    <w:name w:val="Citazione Carattere"/>
    <w:basedOn w:val="Carpredefinitoparagrafo"/>
    <w:link w:val="Citazione"/>
    <w:uiPriority w:val="99"/>
    <w:locked/>
    <w:rsid w:val="003F0D7E"/>
    <w:rPr>
      <w:rFonts w:ascii="Arial Narrow" w:hAnsi="Arial Narrow" w:cs="Times New Roman"/>
      <w:i/>
      <w:iCs/>
      <w:color w:val="000000"/>
      <w:sz w:val="24"/>
      <w:szCs w:val="24"/>
      <w:lang w:val="it-IT"/>
    </w:rPr>
  </w:style>
  <w:style w:type="paragraph" w:styleId="Formuladiapertura">
    <w:name w:val="Salutation"/>
    <w:basedOn w:val="Normale"/>
    <w:next w:val="Normale"/>
    <w:link w:val="FormuladiaperturaCarattere"/>
    <w:uiPriority w:val="99"/>
    <w:rsid w:val="003F0D7E"/>
  </w:style>
  <w:style w:type="character" w:customStyle="1" w:styleId="FormuladiaperturaCarattere">
    <w:name w:val="Formula di apertura Carattere"/>
    <w:basedOn w:val="Carpredefinitoparagrafo"/>
    <w:link w:val="Formuladiapertura"/>
    <w:uiPriority w:val="99"/>
    <w:locked/>
    <w:rsid w:val="003F0D7E"/>
    <w:rPr>
      <w:rFonts w:ascii="Arial Narrow" w:hAnsi="Arial Narrow" w:cs="Times New Roman"/>
      <w:sz w:val="24"/>
      <w:szCs w:val="24"/>
      <w:lang w:val="it-IT"/>
    </w:rPr>
  </w:style>
  <w:style w:type="paragraph" w:styleId="Firma">
    <w:name w:val="Signature"/>
    <w:basedOn w:val="Normale"/>
    <w:link w:val="FirmaCarattere"/>
    <w:uiPriority w:val="99"/>
    <w:rsid w:val="003F0D7E"/>
    <w:pPr>
      <w:spacing w:before="0" w:after="0"/>
      <w:ind w:left="4252"/>
    </w:pPr>
  </w:style>
  <w:style w:type="character" w:customStyle="1" w:styleId="FirmaCarattere">
    <w:name w:val="Firma Carattere"/>
    <w:basedOn w:val="Carpredefinitoparagrafo"/>
    <w:link w:val="Firma"/>
    <w:uiPriority w:val="99"/>
    <w:locked/>
    <w:rsid w:val="003F0D7E"/>
    <w:rPr>
      <w:rFonts w:ascii="Arial Narrow" w:hAnsi="Arial Narrow" w:cs="Times New Roman"/>
      <w:sz w:val="24"/>
      <w:szCs w:val="24"/>
      <w:lang w:val="it-IT"/>
    </w:rPr>
  </w:style>
  <w:style w:type="paragraph" w:styleId="Sottotitolo">
    <w:name w:val="Subtitle"/>
    <w:basedOn w:val="Normale"/>
    <w:next w:val="Normale"/>
    <w:link w:val="SottotitoloCarattere"/>
    <w:uiPriority w:val="99"/>
    <w:qFormat/>
    <w:rsid w:val="003F0D7E"/>
    <w:pPr>
      <w:numPr>
        <w:ilvl w:val="1"/>
      </w:numPr>
    </w:pPr>
    <w:rPr>
      <w:rFonts w:ascii="Cambria" w:hAnsi="Cambria"/>
      <w:i/>
      <w:iCs/>
      <w:color w:val="4F81BD"/>
      <w:spacing w:val="15"/>
    </w:rPr>
  </w:style>
  <w:style w:type="character" w:customStyle="1" w:styleId="SottotitoloCarattere">
    <w:name w:val="Sottotitolo Carattere"/>
    <w:basedOn w:val="Carpredefinitoparagrafo"/>
    <w:link w:val="Sottotitolo"/>
    <w:uiPriority w:val="99"/>
    <w:locked/>
    <w:rsid w:val="003F0D7E"/>
    <w:rPr>
      <w:rFonts w:ascii="Cambria" w:hAnsi="Cambria" w:cs="Times New Roman"/>
      <w:i/>
      <w:iCs/>
      <w:color w:val="4F81BD"/>
      <w:spacing w:val="15"/>
      <w:sz w:val="24"/>
      <w:szCs w:val="24"/>
      <w:lang w:val="it-IT"/>
    </w:rPr>
  </w:style>
  <w:style w:type="paragraph" w:customStyle="1" w:styleId="Bullet">
    <w:name w:val="Bullet"/>
    <w:basedOn w:val="Normale"/>
    <w:uiPriority w:val="99"/>
    <w:rsid w:val="00971B00"/>
    <w:pPr>
      <w:numPr>
        <w:numId w:val="21"/>
      </w:numPr>
    </w:pPr>
    <w:rPr>
      <w:rFonts w:ascii="Calibri" w:hAnsi="Calibri"/>
      <w:sz w:val="22"/>
      <w:szCs w:val="20"/>
    </w:rPr>
  </w:style>
  <w:style w:type="paragraph" w:customStyle="1" w:styleId="Commi">
    <w:name w:val="Commi"/>
    <w:basedOn w:val="Paragrafoelenco"/>
    <w:uiPriority w:val="99"/>
    <w:rsid w:val="00971B00"/>
    <w:pPr>
      <w:numPr>
        <w:numId w:val="20"/>
      </w:numPr>
      <w:spacing w:line="360" w:lineRule="auto"/>
    </w:pPr>
    <w:rPr>
      <w:rFonts w:ascii="Arial" w:hAnsi="Arial"/>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semiHidden/>
    <w:rsid w:val="00951FB0"/>
    <w:rPr>
      <w:rFonts w:ascii="Arial" w:hAnsi="Arial"/>
      <w:lang w:val="it-IT" w:eastAsia="it-IT"/>
    </w:rPr>
  </w:style>
  <w:style w:type="paragraph" w:customStyle="1" w:styleId="MediumGrid1-Accent21">
    <w:name w:val="Medium Grid 1 - Accent 21"/>
    <w:basedOn w:val="Normale"/>
    <w:uiPriority w:val="99"/>
    <w:rsid w:val="00951FB0"/>
    <w:pPr>
      <w:spacing w:before="0" w:after="200" w:line="276" w:lineRule="auto"/>
      <w:ind w:left="720"/>
      <w:contextualSpacing/>
      <w:jc w:val="left"/>
    </w:pPr>
    <w:rPr>
      <w:rFonts w:ascii="Calibri" w:hAnsi="Calibri"/>
      <w:sz w:val="22"/>
      <w:szCs w:val="22"/>
    </w:rPr>
  </w:style>
  <w:style w:type="paragraph" w:customStyle="1" w:styleId="Heading31">
    <w:name w:val="Heading 3.1"/>
    <w:basedOn w:val="Titolo3"/>
    <w:uiPriority w:val="99"/>
    <w:semiHidden/>
    <w:rsid w:val="00951FB0"/>
    <w:pPr>
      <w:keepNext w:val="0"/>
      <w:numPr>
        <w:numId w:val="22"/>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951FB0"/>
    <w:rPr>
      <w:rFonts w:cs="Times New Roman"/>
    </w:rPr>
  </w:style>
  <w:style w:type="character" w:customStyle="1" w:styleId="Titolo4Carattere">
    <w:name w:val="Titolo 4 Carattere"/>
    <w:basedOn w:val="Carpredefinitoparagrafo"/>
    <w:link w:val="Titolo4"/>
    <w:uiPriority w:val="99"/>
    <w:locked/>
    <w:rsid w:val="00374EDE"/>
    <w:rPr>
      <w:rFonts w:asciiTheme="minorHAnsi" w:hAnsiTheme="minorHAnsi"/>
      <w:b/>
      <w:bCs/>
      <w:iCs/>
      <w:color w:val="339966"/>
      <w:sz w:val="24"/>
      <w:szCs w:val="24"/>
      <w:lang w:eastAsia="en-US"/>
    </w:rPr>
  </w:style>
  <w:style w:type="numbering" w:customStyle="1" w:styleId="StyleBulleted">
    <w:name w:val="Style Bulleted"/>
    <w:rsid w:val="009104AA"/>
    <w:pPr>
      <w:numPr>
        <w:numId w:val="17"/>
      </w:numPr>
    </w:pPr>
  </w:style>
  <w:style w:type="numbering" w:customStyle="1" w:styleId="StyleBulleted2">
    <w:name w:val="Style Bulleted2"/>
    <w:rsid w:val="009104AA"/>
    <w:pPr>
      <w:numPr>
        <w:numId w:val="15"/>
      </w:numPr>
    </w:pPr>
  </w:style>
  <w:style w:type="numbering" w:customStyle="1" w:styleId="StyleBulleted1">
    <w:name w:val="Style Bulleted1"/>
    <w:rsid w:val="009104AA"/>
    <w:pPr>
      <w:numPr>
        <w:numId w:val="18"/>
      </w:numPr>
    </w:pPr>
  </w:style>
  <w:style w:type="character" w:styleId="Testosegnaposto">
    <w:name w:val="Placeholder Text"/>
    <w:basedOn w:val="Carpredefinitoparagrafo"/>
    <w:uiPriority w:val="99"/>
    <w:semiHidden/>
    <w:rsid w:val="001B70E0"/>
    <w:rPr>
      <w:color w:val="808080"/>
    </w:rPr>
  </w:style>
  <w:style w:type="table" w:customStyle="1" w:styleId="Grigliatabella1">
    <w:name w:val="Griglia tabella1"/>
    <w:basedOn w:val="Tabellanormale"/>
    <w:next w:val="Grigliatabella"/>
    <w:uiPriority w:val="99"/>
    <w:rsid w:val="00547922"/>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547922"/>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DB3129"/>
    <w:pPr>
      <w:numPr>
        <w:numId w:val="23"/>
      </w:numPr>
      <w:contextualSpacing w:val="0"/>
    </w:pPr>
    <w:rPr>
      <w:rFonts w:ascii="Calibri" w:hAnsi="Calibri"/>
      <w:b/>
      <w:lang w:eastAsia="it-IT"/>
    </w:rPr>
  </w:style>
  <w:style w:type="paragraph" w:customStyle="1" w:styleId="StyleHeading1BodyCalibri20ptBefore0ptAfter0">
    <w:name w:val="Style Heading 1 + +Body (Calibri) 20 pt Before:  0 pt After:  0 ..."/>
    <w:basedOn w:val="Titolo1"/>
    <w:rsid w:val="000941BB"/>
    <w:pPr>
      <w:spacing w:after="240" w:line="560" w:lineRule="exact"/>
    </w:pPr>
    <w:rPr>
      <w:szCs w:val="20"/>
    </w:rPr>
  </w:style>
  <w:style w:type="character" w:customStyle="1" w:styleId="ParagrafoelencoCarattere">
    <w:name w:val="Paragrafo elenco Carattere"/>
    <w:basedOn w:val="Carpredefinitoparagrafo"/>
    <w:link w:val="Paragrafoelenco"/>
    <w:uiPriority w:val="34"/>
    <w:rsid w:val="00024F05"/>
    <w:rPr>
      <w:rFonts w:asciiTheme="minorHAnsi" w:eastAsiaTheme="minorHAnsi" w:hAnsiTheme="minorHAnsi" w:cstheme="minorBidi"/>
      <w:sz w:val="24"/>
      <w:szCs w:val="36"/>
      <w:lang w:eastAsia="en-US"/>
    </w:rPr>
  </w:style>
  <w:style w:type="paragraph" w:customStyle="1" w:styleId="StyleListParagraph11ptBefore0pt">
    <w:name w:val="Style List Paragraph + 11 pt Before:  0 pt"/>
    <w:basedOn w:val="Paragrafoelenco"/>
    <w:rsid w:val="000926E0"/>
    <w:pPr>
      <w:spacing w:before="60" w:after="60"/>
    </w:pPr>
    <w:rPr>
      <w:sz w:val="22"/>
    </w:rPr>
  </w:style>
  <w:style w:type="table" w:customStyle="1" w:styleId="TableGrid1">
    <w:name w:val="Table Grid1"/>
    <w:basedOn w:val="Tabellanormale"/>
    <w:next w:val="Grigliatabella"/>
    <w:uiPriority w:val="39"/>
    <w:rsid w:val="00EA2694"/>
    <w:pPr>
      <w:spacing w:before="40" w:after="40"/>
      <w:ind w:left="357" w:hanging="357"/>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38767F"/>
    <w:pPr>
      <w:numPr>
        <w:numId w:val="27"/>
      </w:numPr>
      <w:spacing w:before="0"/>
    </w:pPr>
  </w:style>
  <w:style w:type="character" w:customStyle="1" w:styleId="Listparagraph2Char">
    <w:name w:val="List paragraph 2 Char"/>
    <w:basedOn w:val="ParagrafoelencoCarattere"/>
    <w:link w:val="Listparagraph2"/>
    <w:rsid w:val="0038767F"/>
    <w:rPr>
      <w:rFonts w:asciiTheme="minorHAnsi" w:eastAsiaTheme="minorHAnsi" w:hAnsiTheme="minorHAnsi" w:cstheme="minorBidi"/>
      <w:sz w:val="24"/>
      <w:szCs w:val="36"/>
      <w:lang w:eastAsia="en-US"/>
    </w:rPr>
  </w:style>
  <w:style w:type="character" w:styleId="Numeroriga">
    <w:name w:val="line number"/>
    <w:basedOn w:val="Carpredefinitoparagrafo"/>
    <w:semiHidden/>
    <w:unhideWhenUsed/>
    <w:rsid w:val="00D76FDD"/>
  </w:style>
  <w:style w:type="paragraph" w:customStyle="1" w:styleId="TableParagraph">
    <w:name w:val="Table Paragraph"/>
    <w:basedOn w:val="Normale"/>
    <w:uiPriority w:val="1"/>
    <w:qFormat/>
    <w:rsid w:val="00146EE9"/>
    <w:pPr>
      <w:widowControl w:val="0"/>
      <w:autoSpaceDE w:val="0"/>
      <w:autoSpaceDN w:val="0"/>
      <w:spacing w:before="0" w:after="0"/>
      <w:jc w:val="left"/>
    </w:pPr>
    <w:rPr>
      <w:rFonts w:ascii="Calibri" w:eastAsia="Calibri" w:hAnsi="Calibri" w:cs="Calibri"/>
      <w:sz w:val="22"/>
      <w:szCs w:val="22"/>
    </w:rPr>
  </w:style>
  <w:style w:type="paragraph" w:customStyle="1" w:styleId="StyleListparagraph211pt">
    <w:name w:val="Style List paragraph 2 + 11 pt"/>
    <w:basedOn w:val="Listparagraph2"/>
    <w:rsid w:val="00D1509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0544">
      <w:bodyDiv w:val="1"/>
      <w:marLeft w:val="0"/>
      <w:marRight w:val="0"/>
      <w:marTop w:val="0"/>
      <w:marBottom w:val="0"/>
      <w:divBdr>
        <w:top w:val="none" w:sz="0" w:space="0" w:color="auto"/>
        <w:left w:val="none" w:sz="0" w:space="0" w:color="auto"/>
        <w:bottom w:val="none" w:sz="0" w:space="0" w:color="auto"/>
        <w:right w:val="none" w:sz="0" w:space="0" w:color="auto"/>
      </w:divBdr>
    </w:div>
    <w:div w:id="70544002">
      <w:bodyDiv w:val="1"/>
      <w:marLeft w:val="0"/>
      <w:marRight w:val="0"/>
      <w:marTop w:val="0"/>
      <w:marBottom w:val="0"/>
      <w:divBdr>
        <w:top w:val="none" w:sz="0" w:space="0" w:color="auto"/>
        <w:left w:val="none" w:sz="0" w:space="0" w:color="auto"/>
        <w:bottom w:val="none" w:sz="0" w:space="0" w:color="auto"/>
        <w:right w:val="none" w:sz="0" w:space="0" w:color="auto"/>
      </w:divBdr>
    </w:div>
    <w:div w:id="161699551">
      <w:bodyDiv w:val="1"/>
      <w:marLeft w:val="0"/>
      <w:marRight w:val="0"/>
      <w:marTop w:val="0"/>
      <w:marBottom w:val="0"/>
      <w:divBdr>
        <w:top w:val="none" w:sz="0" w:space="0" w:color="auto"/>
        <w:left w:val="none" w:sz="0" w:space="0" w:color="auto"/>
        <w:bottom w:val="none" w:sz="0" w:space="0" w:color="auto"/>
        <w:right w:val="none" w:sz="0" w:space="0" w:color="auto"/>
      </w:divBdr>
    </w:div>
    <w:div w:id="250435498">
      <w:bodyDiv w:val="1"/>
      <w:marLeft w:val="0"/>
      <w:marRight w:val="0"/>
      <w:marTop w:val="0"/>
      <w:marBottom w:val="0"/>
      <w:divBdr>
        <w:top w:val="none" w:sz="0" w:space="0" w:color="auto"/>
        <w:left w:val="none" w:sz="0" w:space="0" w:color="auto"/>
        <w:bottom w:val="none" w:sz="0" w:space="0" w:color="auto"/>
        <w:right w:val="none" w:sz="0" w:space="0" w:color="auto"/>
      </w:divBdr>
    </w:div>
    <w:div w:id="271207445">
      <w:bodyDiv w:val="1"/>
      <w:marLeft w:val="0"/>
      <w:marRight w:val="0"/>
      <w:marTop w:val="0"/>
      <w:marBottom w:val="0"/>
      <w:divBdr>
        <w:top w:val="none" w:sz="0" w:space="0" w:color="auto"/>
        <w:left w:val="none" w:sz="0" w:space="0" w:color="auto"/>
        <w:bottom w:val="none" w:sz="0" w:space="0" w:color="auto"/>
        <w:right w:val="none" w:sz="0" w:space="0" w:color="auto"/>
      </w:divBdr>
      <w:divsChild>
        <w:div w:id="1889999110">
          <w:marLeft w:val="0"/>
          <w:marRight w:val="0"/>
          <w:marTop w:val="0"/>
          <w:marBottom w:val="0"/>
          <w:divBdr>
            <w:top w:val="none" w:sz="0" w:space="0" w:color="auto"/>
            <w:left w:val="none" w:sz="0" w:space="0" w:color="auto"/>
            <w:bottom w:val="none" w:sz="0" w:space="0" w:color="auto"/>
            <w:right w:val="none" w:sz="0" w:space="0" w:color="auto"/>
          </w:divBdr>
          <w:divsChild>
            <w:div w:id="473177730">
              <w:marLeft w:val="0"/>
              <w:marRight w:val="0"/>
              <w:marTop w:val="0"/>
              <w:marBottom w:val="0"/>
              <w:divBdr>
                <w:top w:val="none" w:sz="0" w:space="0" w:color="auto"/>
                <w:left w:val="none" w:sz="0" w:space="0" w:color="auto"/>
                <w:bottom w:val="none" w:sz="0" w:space="0" w:color="auto"/>
                <w:right w:val="none" w:sz="0" w:space="0" w:color="auto"/>
              </w:divBdr>
              <w:divsChild>
                <w:div w:id="265235890">
                  <w:marLeft w:val="0"/>
                  <w:marRight w:val="0"/>
                  <w:marTop w:val="0"/>
                  <w:marBottom w:val="0"/>
                  <w:divBdr>
                    <w:top w:val="none" w:sz="0" w:space="0" w:color="auto"/>
                    <w:left w:val="none" w:sz="0" w:space="0" w:color="auto"/>
                    <w:bottom w:val="none" w:sz="0" w:space="0" w:color="auto"/>
                    <w:right w:val="none" w:sz="0" w:space="0" w:color="auto"/>
                  </w:divBdr>
                  <w:divsChild>
                    <w:div w:id="704672606">
                      <w:marLeft w:val="0"/>
                      <w:marRight w:val="0"/>
                      <w:marTop w:val="0"/>
                      <w:marBottom w:val="1320"/>
                      <w:divBdr>
                        <w:top w:val="none" w:sz="0" w:space="0" w:color="auto"/>
                        <w:left w:val="none" w:sz="0" w:space="0" w:color="auto"/>
                        <w:bottom w:val="none" w:sz="0" w:space="0" w:color="auto"/>
                        <w:right w:val="none" w:sz="0" w:space="0" w:color="auto"/>
                      </w:divBdr>
                      <w:divsChild>
                        <w:div w:id="51853821">
                          <w:marLeft w:val="0"/>
                          <w:marRight w:val="0"/>
                          <w:marTop w:val="0"/>
                          <w:marBottom w:val="0"/>
                          <w:divBdr>
                            <w:top w:val="none" w:sz="0" w:space="0" w:color="auto"/>
                            <w:left w:val="none" w:sz="0" w:space="0" w:color="auto"/>
                            <w:bottom w:val="none" w:sz="0" w:space="0" w:color="auto"/>
                            <w:right w:val="none" w:sz="0" w:space="0" w:color="auto"/>
                          </w:divBdr>
                          <w:divsChild>
                            <w:div w:id="132452820">
                              <w:marLeft w:val="0"/>
                              <w:marRight w:val="0"/>
                              <w:marTop w:val="0"/>
                              <w:marBottom w:val="0"/>
                              <w:divBdr>
                                <w:top w:val="none" w:sz="0" w:space="0" w:color="auto"/>
                                <w:left w:val="none" w:sz="0" w:space="0" w:color="auto"/>
                                <w:bottom w:val="none" w:sz="0" w:space="0" w:color="auto"/>
                                <w:right w:val="none" w:sz="0" w:space="0" w:color="auto"/>
                              </w:divBdr>
                              <w:divsChild>
                                <w:div w:id="657805156">
                                  <w:marLeft w:val="0"/>
                                  <w:marRight w:val="0"/>
                                  <w:marTop w:val="0"/>
                                  <w:marBottom w:val="0"/>
                                  <w:divBdr>
                                    <w:top w:val="none" w:sz="0" w:space="0" w:color="auto"/>
                                    <w:left w:val="none" w:sz="0" w:space="0" w:color="auto"/>
                                    <w:bottom w:val="none" w:sz="0" w:space="0" w:color="auto"/>
                                    <w:right w:val="none" w:sz="0" w:space="0" w:color="auto"/>
                                  </w:divBdr>
                                </w:div>
                                <w:div w:id="1052653510">
                                  <w:marLeft w:val="0"/>
                                  <w:marRight w:val="0"/>
                                  <w:marTop w:val="0"/>
                                  <w:marBottom w:val="0"/>
                                  <w:divBdr>
                                    <w:top w:val="none" w:sz="0" w:space="0" w:color="auto"/>
                                    <w:left w:val="none" w:sz="0" w:space="0" w:color="auto"/>
                                    <w:bottom w:val="none" w:sz="0" w:space="0" w:color="auto"/>
                                    <w:right w:val="none" w:sz="0" w:space="0" w:color="auto"/>
                                  </w:divBdr>
                                </w:div>
                                <w:div w:id="1186213771">
                                  <w:marLeft w:val="0"/>
                                  <w:marRight w:val="0"/>
                                  <w:marTop w:val="0"/>
                                  <w:marBottom w:val="0"/>
                                  <w:divBdr>
                                    <w:top w:val="none" w:sz="0" w:space="0" w:color="auto"/>
                                    <w:left w:val="none" w:sz="0" w:space="0" w:color="auto"/>
                                    <w:bottom w:val="none" w:sz="0" w:space="0" w:color="auto"/>
                                    <w:right w:val="none" w:sz="0" w:space="0" w:color="auto"/>
                                  </w:divBdr>
                                </w:div>
                                <w:div w:id="1278564764">
                                  <w:marLeft w:val="0"/>
                                  <w:marRight w:val="0"/>
                                  <w:marTop w:val="0"/>
                                  <w:marBottom w:val="0"/>
                                  <w:divBdr>
                                    <w:top w:val="none" w:sz="0" w:space="0" w:color="auto"/>
                                    <w:left w:val="none" w:sz="0" w:space="0" w:color="auto"/>
                                    <w:bottom w:val="none" w:sz="0" w:space="0" w:color="auto"/>
                                    <w:right w:val="none" w:sz="0" w:space="0" w:color="auto"/>
                                  </w:divBdr>
                                </w:div>
                                <w:div w:id="1875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807306">
      <w:bodyDiv w:val="1"/>
      <w:marLeft w:val="0"/>
      <w:marRight w:val="0"/>
      <w:marTop w:val="0"/>
      <w:marBottom w:val="0"/>
      <w:divBdr>
        <w:top w:val="none" w:sz="0" w:space="0" w:color="auto"/>
        <w:left w:val="none" w:sz="0" w:space="0" w:color="auto"/>
        <w:bottom w:val="none" w:sz="0" w:space="0" w:color="auto"/>
        <w:right w:val="none" w:sz="0" w:space="0" w:color="auto"/>
      </w:divBdr>
    </w:div>
    <w:div w:id="401409786">
      <w:bodyDiv w:val="1"/>
      <w:marLeft w:val="0"/>
      <w:marRight w:val="0"/>
      <w:marTop w:val="0"/>
      <w:marBottom w:val="0"/>
      <w:divBdr>
        <w:top w:val="none" w:sz="0" w:space="0" w:color="auto"/>
        <w:left w:val="none" w:sz="0" w:space="0" w:color="auto"/>
        <w:bottom w:val="none" w:sz="0" w:space="0" w:color="auto"/>
        <w:right w:val="none" w:sz="0" w:space="0" w:color="auto"/>
      </w:divBdr>
    </w:div>
    <w:div w:id="509688254">
      <w:bodyDiv w:val="1"/>
      <w:marLeft w:val="0"/>
      <w:marRight w:val="0"/>
      <w:marTop w:val="0"/>
      <w:marBottom w:val="0"/>
      <w:divBdr>
        <w:top w:val="none" w:sz="0" w:space="0" w:color="auto"/>
        <w:left w:val="none" w:sz="0" w:space="0" w:color="auto"/>
        <w:bottom w:val="none" w:sz="0" w:space="0" w:color="auto"/>
        <w:right w:val="none" w:sz="0" w:space="0" w:color="auto"/>
      </w:divBdr>
      <w:divsChild>
        <w:div w:id="1925339680">
          <w:marLeft w:val="0"/>
          <w:marRight w:val="0"/>
          <w:marTop w:val="0"/>
          <w:marBottom w:val="0"/>
          <w:divBdr>
            <w:top w:val="none" w:sz="0" w:space="0" w:color="auto"/>
            <w:left w:val="none" w:sz="0" w:space="0" w:color="auto"/>
            <w:bottom w:val="none" w:sz="0" w:space="0" w:color="auto"/>
            <w:right w:val="none" w:sz="0" w:space="0" w:color="auto"/>
          </w:divBdr>
          <w:divsChild>
            <w:div w:id="1569464505">
              <w:marLeft w:val="0"/>
              <w:marRight w:val="0"/>
              <w:marTop w:val="0"/>
              <w:marBottom w:val="0"/>
              <w:divBdr>
                <w:top w:val="none" w:sz="0" w:space="0" w:color="auto"/>
                <w:left w:val="none" w:sz="0" w:space="0" w:color="auto"/>
                <w:bottom w:val="none" w:sz="0" w:space="0" w:color="auto"/>
                <w:right w:val="none" w:sz="0" w:space="0" w:color="auto"/>
              </w:divBdr>
              <w:divsChild>
                <w:div w:id="8948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2565">
      <w:bodyDiv w:val="1"/>
      <w:marLeft w:val="0"/>
      <w:marRight w:val="0"/>
      <w:marTop w:val="0"/>
      <w:marBottom w:val="0"/>
      <w:divBdr>
        <w:top w:val="none" w:sz="0" w:space="0" w:color="auto"/>
        <w:left w:val="none" w:sz="0" w:space="0" w:color="auto"/>
        <w:bottom w:val="none" w:sz="0" w:space="0" w:color="auto"/>
        <w:right w:val="none" w:sz="0" w:space="0" w:color="auto"/>
      </w:divBdr>
    </w:div>
    <w:div w:id="582908901">
      <w:bodyDiv w:val="1"/>
      <w:marLeft w:val="0"/>
      <w:marRight w:val="0"/>
      <w:marTop w:val="0"/>
      <w:marBottom w:val="0"/>
      <w:divBdr>
        <w:top w:val="none" w:sz="0" w:space="0" w:color="auto"/>
        <w:left w:val="none" w:sz="0" w:space="0" w:color="auto"/>
        <w:bottom w:val="none" w:sz="0" w:space="0" w:color="auto"/>
        <w:right w:val="none" w:sz="0" w:space="0" w:color="auto"/>
      </w:divBdr>
    </w:div>
    <w:div w:id="619723721">
      <w:bodyDiv w:val="1"/>
      <w:marLeft w:val="0"/>
      <w:marRight w:val="0"/>
      <w:marTop w:val="0"/>
      <w:marBottom w:val="0"/>
      <w:divBdr>
        <w:top w:val="none" w:sz="0" w:space="0" w:color="auto"/>
        <w:left w:val="none" w:sz="0" w:space="0" w:color="auto"/>
        <w:bottom w:val="none" w:sz="0" w:space="0" w:color="auto"/>
        <w:right w:val="none" w:sz="0" w:space="0" w:color="auto"/>
      </w:divBdr>
    </w:div>
    <w:div w:id="655719471">
      <w:bodyDiv w:val="1"/>
      <w:marLeft w:val="0"/>
      <w:marRight w:val="0"/>
      <w:marTop w:val="0"/>
      <w:marBottom w:val="0"/>
      <w:divBdr>
        <w:top w:val="none" w:sz="0" w:space="0" w:color="auto"/>
        <w:left w:val="none" w:sz="0" w:space="0" w:color="auto"/>
        <w:bottom w:val="none" w:sz="0" w:space="0" w:color="auto"/>
        <w:right w:val="none" w:sz="0" w:space="0" w:color="auto"/>
      </w:divBdr>
    </w:div>
    <w:div w:id="769008901">
      <w:bodyDiv w:val="1"/>
      <w:marLeft w:val="0"/>
      <w:marRight w:val="0"/>
      <w:marTop w:val="0"/>
      <w:marBottom w:val="0"/>
      <w:divBdr>
        <w:top w:val="none" w:sz="0" w:space="0" w:color="auto"/>
        <w:left w:val="none" w:sz="0" w:space="0" w:color="auto"/>
        <w:bottom w:val="none" w:sz="0" w:space="0" w:color="auto"/>
        <w:right w:val="none" w:sz="0" w:space="0" w:color="auto"/>
      </w:divBdr>
    </w:div>
    <w:div w:id="769589551">
      <w:bodyDiv w:val="1"/>
      <w:marLeft w:val="0"/>
      <w:marRight w:val="0"/>
      <w:marTop w:val="0"/>
      <w:marBottom w:val="0"/>
      <w:divBdr>
        <w:top w:val="none" w:sz="0" w:space="0" w:color="auto"/>
        <w:left w:val="none" w:sz="0" w:space="0" w:color="auto"/>
        <w:bottom w:val="none" w:sz="0" w:space="0" w:color="auto"/>
        <w:right w:val="none" w:sz="0" w:space="0" w:color="auto"/>
      </w:divBdr>
    </w:div>
    <w:div w:id="865219431">
      <w:bodyDiv w:val="1"/>
      <w:marLeft w:val="0"/>
      <w:marRight w:val="0"/>
      <w:marTop w:val="0"/>
      <w:marBottom w:val="0"/>
      <w:divBdr>
        <w:top w:val="none" w:sz="0" w:space="0" w:color="auto"/>
        <w:left w:val="none" w:sz="0" w:space="0" w:color="auto"/>
        <w:bottom w:val="none" w:sz="0" w:space="0" w:color="auto"/>
        <w:right w:val="none" w:sz="0" w:space="0" w:color="auto"/>
      </w:divBdr>
      <w:divsChild>
        <w:div w:id="1939604331">
          <w:marLeft w:val="0"/>
          <w:marRight w:val="0"/>
          <w:marTop w:val="0"/>
          <w:marBottom w:val="0"/>
          <w:divBdr>
            <w:top w:val="none" w:sz="0" w:space="0" w:color="auto"/>
            <w:left w:val="none" w:sz="0" w:space="0" w:color="auto"/>
            <w:bottom w:val="none" w:sz="0" w:space="0" w:color="auto"/>
            <w:right w:val="none" w:sz="0" w:space="0" w:color="auto"/>
          </w:divBdr>
          <w:divsChild>
            <w:div w:id="1235315038">
              <w:marLeft w:val="0"/>
              <w:marRight w:val="0"/>
              <w:marTop w:val="0"/>
              <w:marBottom w:val="0"/>
              <w:divBdr>
                <w:top w:val="none" w:sz="0" w:space="0" w:color="auto"/>
                <w:left w:val="none" w:sz="0" w:space="0" w:color="auto"/>
                <w:bottom w:val="none" w:sz="0" w:space="0" w:color="auto"/>
                <w:right w:val="none" w:sz="0" w:space="0" w:color="auto"/>
              </w:divBdr>
              <w:divsChild>
                <w:div w:id="996223955">
                  <w:marLeft w:val="0"/>
                  <w:marRight w:val="0"/>
                  <w:marTop w:val="0"/>
                  <w:marBottom w:val="0"/>
                  <w:divBdr>
                    <w:top w:val="none" w:sz="0" w:space="0" w:color="auto"/>
                    <w:left w:val="none" w:sz="0" w:space="0" w:color="auto"/>
                    <w:bottom w:val="none" w:sz="0" w:space="0" w:color="auto"/>
                    <w:right w:val="none" w:sz="0" w:space="0" w:color="auto"/>
                  </w:divBdr>
                  <w:divsChild>
                    <w:div w:id="338584067">
                      <w:marLeft w:val="0"/>
                      <w:marRight w:val="0"/>
                      <w:marTop w:val="0"/>
                      <w:marBottom w:val="1320"/>
                      <w:divBdr>
                        <w:top w:val="none" w:sz="0" w:space="0" w:color="auto"/>
                        <w:left w:val="none" w:sz="0" w:space="0" w:color="auto"/>
                        <w:bottom w:val="none" w:sz="0" w:space="0" w:color="auto"/>
                        <w:right w:val="none" w:sz="0" w:space="0" w:color="auto"/>
                      </w:divBdr>
                      <w:divsChild>
                        <w:div w:id="1153253594">
                          <w:marLeft w:val="0"/>
                          <w:marRight w:val="0"/>
                          <w:marTop w:val="0"/>
                          <w:marBottom w:val="0"/>
                          <w:divBdr>
                            <w:top w:val="none" w:sz="0" w:space="0" w:color="auto"/>
                            <w:left w:val="none" w:sz="0" w:space="0" w:color="auto"/>
                            <w:bottom w:val="none" w:sz="0" w:space="0" w:color="auto"/>
                            <w:right w:val="none" w:sz="0" w:space="0" w:color="auto"/>
                          </w:divBdr>
                          <w:divsChild>
                            <w:div w:id="14815819">
                              <w:marLeft w:val="0"/>
                              <w:marRight w:val="0"/>
                              <w:marTop w:val="0"/>
                              <w:marBottom w:val="0"/>
                              <w:divBdr>
                                <w:top w:val="none" w:sz="0" w:space="0" w:color="auto"/>
                                <w:left w:val="none" w:sz="0" w:space="0" w:color="auto"/>
                                <w:bottom w:val="none" w:sz="0" w:space="0" w:color="auto"/>
                                <w:right w:val="none" w:sz="0" w:space="0" w:color="auto"/>
                              </w:divBdr>
                              <w:divsChild>
                                <w:div w:id="1600719476">
                                  <w:marLeft w:val="0"/>
                                  <w:marRight w:val="0"/>
                                  <w:marTop w:val="0"/>
                                  <w:marBottom w:val="0"/>
                                  <w:divBdr>
                                    <w:top w:val="none" w:sz="0" w:space="0" w:color="auto"/>
                                    <w:left w:val="none" w:sz="0" w:space="0" w:color="auto"/>
                                    <w:bottom w:val="none" w:sz="0" w:space="0" w:color="auto"/>
                                    <w:right w:val="none" w:sz="0" w:space="0" w:color="auto"/>
                                  </w:divBdr>
                                </w:div>
                                <w:div w:id="19689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765119">
      <w:bodyDiv w:val="1"/>
      <w:marLeft w:val="0"/>
      <w:marRight w:val="0"/>
      <w:marTop w:val="0"/>
      <w:marBottom w:val="0"/>
      <w:divBdr>
        <w:top w:val="none" w:sz="0" w:space="0" w:color="auto"/>
        <w:left w:val="none" w:sz="0" w:space="0" w:color="auto"/>
        <w:bottom w:val="none" w:sz="0" w:space="0" w:color="auto"/>
        <w:right w:val="none" w:sz="0" w:space="0" w:color="auto"/>
      </w:divBdr>
    </w:div>
    <w:div w:id="964232356">
      <w:bodyDiv w:val="1"/>
      <w:marLeft w:val="0"/>
      <w:marRight w:val="0"/>
      <w:marTop w:val="0"/>
      <w:marBottom w:val="0"/>
      <w:divBdr>
        <w:top w:val="none" w:sz="0" w:space="0" w:color="auto"/>
        <w:left w:val="none" w:sz="0" w:space="0" w:color="auto"/>
        <w:bottom w:val="none" w:sz="0" w:space="0" w:color="auto"/>
        <w:right w:val="none" w:sz="0" w:space="0" w:color="auto"/>
      </w:divBdr>
    </w:div>
    <w:div w:id="1127550345">
      <w:bodyDiv w:val="1"/>
      <w:marLeft w:val="0"/>
      <w:marRight w:val="0"/>
      <w:marTop w:val="0"/>
      <w:marBottom w:val="0"/>
      <w:divBdr>
        <w:top w:val="none" w:sz="0" w:space="0" w:color="auto"/>
        <w:left w:val="none" w:sz="0" w:space="0" w:color="auto"/>
        <w:bottom w:val="none" w:sz="0" w:space="0" w:color="auto"/>
        <w:right w:val="none" w:sz="0" w:space="0" w:color="auto"/>
      </w:divBdr>
      <w:divsChild>
        <w:div w:id="988705561">
          <w:marLeft w:val="0"/>
          <w:marRight w:val="0"/>
          <w:marTop w:val="0"/>
          <w:marBottom w:val="0"/>
          <w:divBdr>
            <w:top w:val="none" w:sz="0" w:space="0" w:color="auto"/>
            <w:left w:val="none" w:sz="0" w:space="0" w:color="auto"/>
            <w:bottom w:val="none" w:sz="0" w:space="0" w:color="auto"/>
            <w:right w:val="none" w:sz="0" w:space="0" w:color="auto"/>
          </w:divBdr>
          <w:divsChild>
            <w:div w:id="1511486994">
              <w:marLeft w:val="0"/>
              <w:marRight w:val="0"/>
              <w:marTop w:val="0"/>
              <w:marBottom w:val="0"/>
              <w:divBdr>
                <w:top w:val="none" w:sz="0" w:space="0" w:color="auto"/>
                <w:left w:val="none" w:sz="0" w:space="0" w:color="auto"/>
                <w:bottom w:val="none" w:sz="0" w:space="0" w:color="auto"/>
                <w:right w:val="none" w:sz="0" w:space="0" w:color="auto"/>
              </w:divBdr>
              <w:divsChild>
                <w:div w:id="813446343">
                  <w:marLeft w:val="0"/>
                  <w:marRight w:val="0"/>
                  <w:marTop w:val="0"/>
                  <w:marBottom w:val="0"/>
                  <w:divBdr>
                    <w:top w:val="none" w:sz="0" w:space="0" w:color="auto"/>
                    <w:left w:val="none" w:sz="0" w:space="0" w:color="auto"/>
                    <w:bottom w:val="none" w:sz="0" w:space="0" w:color="auto"/>
                    <w:right w:val="none" w:sz="0" w:space="0" w:color="auto"/>
                  </w:divBdr>
                  <w:divsChild>
                    <w:div w:id="486291624">
                      <w:marLeft w:val="0"/>
                      <w:marRight w:val="0"/>
                      <w:marTop w:val="0"/>
                      <w:marBottom w:val="1320"/>
                      <w:divBdr>
                        <w:top w:val="none" w:sz="0" w:space="0" w:color="auto"/>
                        <w:left w:val="none" w:sz="0" w:space="0" w:color="auto"/>
                        <w:bottom w:val="none" w:sz="0" w:space="0" w:color="auto"/>
                        <w:right w:val="none" w:sz="0" w:space="0" w:color="auto"/>
                      </w:divBdr>
                      <w:divsChild>
                        <w:div w:id="2117555203">
                          <w:marLeft w:val="0"/>
                          <w:marRight w:val="0"/>
                          <w:marTop w:val="0"/>
                          <w:marBottom w:val="0"/>
                          <w:divBdr>
                            <w:top w:val="none" w:sz="0" w:space="0" w:color="auto"/>
                            <w:left w:val="none" w:sz="0" w:space="0" w:color="auto"/>
                            <w:bottom w:val="none" w:sz="0" w:space="0" w:color="auto"/>
                            <w:right w:val="none" w:sz="0" w:space="0" w:color="auto"/>
                          </w:divBdr>
                          <w:divsChild>
                            <w:div w:id="1021128794">
                              <w:marLeft w:val="0"/>
                              <w:marRight w:val="0"/>
                              <w:marTop w:val="0"/>
                              <w:marBottom w:val="0"/>
                              <w:divBdr>
                                <w:top w:val="none" w:sz="0" w:space="0" w:color="auto"/>
                                <w:left w:val="none" w:sz="0" w:space="0" w:color="auto"/>
                                <w:bottom w:val="none" w:sz="0" w:space="0" w:color="auto"/>
                                <w:right w:val="none" w:sz="0" w:space="0" w:color="auto"/>
                              </w:divBdr>
                              <w:divsChild>
                                <w:div w:id="58214487">
                                  <w:marLeft w:val="0"/>
                                  <w:marRight w:val="0"/>
                                  <w:marTop w:val="0"/>
                                  <w:marBottom w:val="0"/>
                                  <w:divBdr>
                                    <w:top w:val="none" w:sz="0" w:space="0" w:color="auto"/>
                                    <w:left w:val="none" w:sz="0" w:space="0" w:color="auto"/>
                                    <w:bottom w:val="none" w:sz="0" w:space="0" w:color="auto"/>
                                    <w:right w:val="none" w:sz="0" w:space="0" w:color="auto"/>
                                  </w:divBdr>
                                </w:div>
                                <w:div w:id="8578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538831">
      <w:bodyDiv w:val="1"/>
      <w:marLeft w:val="0"/>
      <w:marRight w:val="0"/>
      <w:marTop w:val="0"/>
      <w:marBottom w:val="0"/>
      <w:divBdr>
        <w:top w:val="none" w:sz="0" w:space="0" w:color="auto"/>
        <w:left w:val="none" w:sz="0" w:space="0" w:color="auto"/>
        <w:bottom w:val="none" w:sz="0" w:space="0" w:color="auto"/>
        <w:right w:val="none" w:sz="0" w:space="0" w:color="auto"/>
      </w:divBdr>
    </w:div>
    <w:div w:id="1182013305">
      <w:bodyDiv w:val="1"/>
      <w:marLeft w:val="0"/>
      <w:marRight w:val="0"/>
      <w:marTop w:val="0"/>
      <w:marBottom w:val="0"/>
      <w:divBdr>
        <w:top w:val="none" w:sz="0" w:space="0" w:color="auto"/>
        <w:left w:val="none" w:sz="0" w:space="0" w:color="auto"/>
        <w:bottom w:val="none" w:sz="0" w:space="0" w:color="auto"/>
        <w:right w:val="none" w:sz="0" w:space="0" w:color="auto"/>
      </w:divBdr>
    </w:div>
    <w:div w:id="1353260838">
      <w:bodyDiv w:val="1"/>
      <w:marLeft w:val="0"/>
      <w:marRight w:val="0"/>
      <w:marTop w:val="0"/>
      <w:marBottom w:val="0"/>
      <w:divBdr>
        <w:top w:val="none" w:sz="0" w:space="0" w:color="auto"/>
        <w:left w:val="none" w:sz="0" w:space="0" w:color="auto"/>
        <w:bottom w:val="none" w:sz="0" w:space="0" w:color="auto"/>
        <w:right w:val="none" w:sz="0" w:space="0" w:color="auto"/>
      </w:divBdr>
    </w:div>
    <w:div w:id="1426881773">
      <w:bodyDiv w:val="1"/>
      <w:marLeft w:val="0"/>
      <w:marRight w:val="0"/>
      <w:marTop w:val="0"/>
      <w:marBottom w:val="0"/>
      <w:divBdr>
        <w:top w:val="none" w:sz="0" w:space="0" w:color="auto"/>
        <w:left w:val="none" w:sz="0" w:space="0" w:color="auto"/>
        <w:bottom w:val="none" w:sz="0" w:space="0" w:color="auto"/>
        <w:right w:val="none" w:sz="0" w:space="0" w:color="auto"/>
      </w:divBdr>
    </w:div>
    <w:div w:id="1431312861">
      <w:bodyDiv w:val="1"/>
      <w:marLeft w:val="0"/>
      <w:marRight w:val="0"/>
      <w:marTop w:val="0"/>
      <w:marBottom w:val="0"/>
      <w:divBdr>
        <w:top w:val="none" w:sz="0" w:space="0" w:color="auto"/>
        <w:left w:val="none" w:sz="0" w:space="0" w:color="auto"/>
        <w:bottom w:val="none" w:sz="0" w:space="0" w:color="auto"/>
        <w:right w:val="none" w:sz="0" w:space="0" w:color="auto"/>
      </w:divBdr>
    </w:div>
    <w:div w:id="1517577571">
      <w:bodyDiv w:val="1"/>
      <w:marLeft w:val="0"/>
      <w:marRight w:val="0"/>
      <w:marTop w:val="0"/>
      <w:marBottom w:val="0"/>
      <w:divBdr>
        <w:top w:val="none" w:sz="0" w:space="0" w:color="auto"/>
        <w:left w:val="none" w:sz="0" w:space="0" w:color="auto"/>
        <w:bottom w:val="none" w:sz="0" w:space="0" w:color="auto"/>
        <w:right w:val="none" w:sz="0" w:space="0" w:color="auto"/>
      </w:divBdr>
    </w:div>
    <w:div w:id="1530216013">
      <w:bodyDiv w:val="1"/>
      <w:marLeft w:val="0"/>
      <w:marRight w:val="0"/>
      <w:marTop w:val="0"/>
      <w:marBottom w:val="0"/>
      <w:divBdr>
        <w:top w:val="none" w:sz="0" w:space="0" w:color="auto"/>
        <w:left w:val="none" w:sz="0" w:space="0" w:color="auto"/>
        <w:bottom w:val="none" w:sz="0" w:space="0" w:color="auto"/>
        <w:right w:val="none" w:sz="0" w:space="0" w:color="auto"/>
      </w:divBdr>
    </w:div>
    <w:div w:id="1543591821">
      <w:bodyDiv w:val="1"/>
      <w:marLeft w:val="0"/>
      <w:marRight w:val="0"/>
      <w:marTop w:val="0"/>
      <w:marBottom w:val="0"/>
      <w:divBdr>
        <w:top w:val="none" w:sz="0" w:space="0" w:color="auto"/>
        <w:left w:val="none" w:sz="0" w:space="0" w:color="auto"/>
        <w:bottom w:val="none" w:sz="0" w:space="0" w:color="auto"/>
        <w:right w:val="none" w:sz="0" w:space="0" w:color="auto"/>
      </w:divBdr>
    </w:div>
    <w:div w:id="1549294393">
      <w:bodyDiv w:val="1"/>
      <w:marLeft w:val="0"/>
      <w:marRight w:val="0"/>
      <w:marTop w:val="0"/>
      <w:marBottom w:val="0"/>
      <w:divBdr>
        <w:top w:val="none" w:sz="0" w:space="0" w:color="auto"/>
        <w:left w:val="none" w:sz="0" w:space="0" w:color="auto"/>
        <w:bottom w:val="none" w:sz="0" w:space="0" w:color="auto"/>
        <w:right w:val="none" w:sz="0" w:space="0" w:color="auto"/>
      </w:divBdr>
    </w:div>
    <w:div w:id="1552379534">
      <w:bodyDiv w:val="1"/>
      <w:marLeft w:val="0"/>
      <w:marRight w:val="0"/>
      <w:marTop w:val="0"/>
      <w:marBottom w:val="0"/>
      <w:divBdr>
        <w:top w:val="none" w:sz="0" w:space="0" w:color="auto"/>
        <w:left w:val="none" w:sz="0" w:space="0" w:color="auto"/>
        <w:bottom w:val="none" w:sz="0" w:space="0" w:color="auto"/>
        <w:right w:val="none" w:sz="0" w:space="0" w:color="auto"/>
      </w:divBdr>
    </w:div>
    <w:div w:id="1581141519">
      <w:bodyDiv w:val="1"/>
      <w:marLeft w:val="0"/>
      <w:marRight w:val="0"/>
      <w:marTop w:val="0"/>
      <w:marBottom w:val="0"/>
      <w:divBdr>
        <w:top w:val="none" w:sz="0" w:space="0" w:color="auto"/>
        <w:left w:val="none" w:sz="0" w:space="0" w:color="auto"/>
        <w:bottom w:val="none" w:sz="0" w:space="0" w:color="auto"/>
        <w:right w:val="none" w:sz="0" w:space="0" w:color="auto"/>
      </w:divBdr>
    </w:div>
    <w:div w:id="1609435274">
      <w:bodyDiv w:val="1"/>
      <w:marLeft w:val="0"/>
      <w:marRight w:val="0"/>
      <w:marTop w:val="0"/>
      <w:marBottom w:val="0"/>
      <w:divBdr>
        <w:top w:val="none" w:sz="0" w:space="0" w:color="auto"/>
        <w:left w:val="none" w:sz="0" w:space="0" w:color="auto"/>
        <w:bottom w:val="none" w:sz="0" w:space="0" w:color="auto"/>
        <w:right w:val="none" w:sz="0" w:space="0" w:color="auto"/>
      </w:divBdr>
    </w:div>
    <w:div w:id="1671566706">
      <w:bodyDiv w:val="1"/>
      <w:marLeft w:val="0"/>
      <w:marRight w:val="0"/>
      <w:marTop w:val="0"/>
      <w:marBottom w:val="0"/>
      <w:divBdr>
        <w:top w:val="none" w:sz="0" w:space="0" w:color="auto"/>
        <w:left w:val="none" w:sz="0" w:space="0" w:color="auto"/>
        <w:bottom w:val="none" w:sz="0" w:space="0" w:color="auto"/>
        <w:right w:val="none" w:sz="0" w:space="0" w:color="auto"/>
      </w:divBdr>
    </w:div>
    <w:div w:id="1751078744">
      <w:bodyDiv w:val="1"/>
      <w:marLeft w:val="0"/>
      <w:marRight w:val="0"/>
      <w:marTop w:val="0"/>
      <w:marBottom w:val="0"/>
      <w:divBdr>
        <w:top w:val="none" w:sz="0" w:space="0" w:color="auto"/>
        <w:left w:val="none" w:sz="0" w:space="0" w:color="auto"/>
        <w:bottom w:val="none" w:sz="0" w:space="0" w:color="auto"/>
        <w:right w:val="none" w:sz="0" w:space="0" w:color="auto"/>
      </w:divBdr>
    </w:div>
    <w:div w:id="1843473369">
      <w:marLeft w:val="0"/>
      <w:marRight w:val="0"/>
      <w:marTop w:val="0"/>
      <w:marBottom w:val="0"/>
      <w:divBdr>
        <w:top w:val="none" w:sz="0" w:space="0" w:color="auto"/>
        <w:left w:val="none" w:sz="0" w:space="0" w:color="auto"/>
        <w:bottom w:val="none" w:sz="0" w:space="0" w:color="auto"/>
        <w:right w:val="none" w:sz="0" w:space="0" w:color="auto"/>
      </w:divBdr>
    </w:div>
    <w:div w:id="1843473371">
      <w:marLeft w:val="0"/>
      <w:marRight w:val="0"/>
      <w:marTop w:val="0"/>
      <w:marBottom w:val="0"/>
      <w:divBdr>
        <w:top w:val="none" w:sz="0" w:space="0" w:color="auto"/>
        <w:left w:val="none" w:sz="0" w:space="0" w:color="auto"/>
        <w:bottom w:val="none" w:sz="0" w:space="0" w:color="auto"/>
        <w:right w:val="none" w:sz="0" w:space="0" w:color="auto"/>
      </w:divBdr>
    </w:div>
    <w:div w:id="1843473372">
      <w:marLeft w:val="0"/>
      <w:marRight w:val="0"/>
      <w:marTop w:val="0"/>
      <w:marBottom w:val="0"/>
      <w:divBdr>
        <w:top w:val="none" w:sz="0" w:space="0" w:color="auto"/>
        <w:left w:val="none" w:sz="0" w:space="0" w:color="auto"/>
        <w:bottom w:val="none" w:sz="0" w:space="0" w:color="auto"/>
        <w:right w:val="none" w:sz="0" w:space="0" w:color="auto"/>
      </w:divBdr>
    </w:div>
    <w:div w:id="1843473373">
      <w:marLeft w:val="0"/>
      <w:marRight w:val="0"/>
      <w:marTop w:val="0"/>
      <w:marBottom w:val="0"/>
      <w:divBdr>
        <w:top w:val="none" w:sz="0" w:space="0" w:color="auto"/>
        <w:left w:val="none" w:sz="0" w:space="0" w:color="auto"/>
        <w:bottom w:val="none" w:sz="0" w:space="0" w:color="auto"/>
        <w:right w:val="none" w:sz="0" w:space="0" w:color="auto"/>
      </w:divBdr>
    </w:div>
    <w:div w:id="1843473374">
      <w:marLeft w:val="0"/>
      <w:marRight w:val="0"/>
      <w:marTop w:val="0"/>
      <w:marBottom w:val="0"/>
      <w:divBdr>
        <w:top w:val="none" w:sz="0" w:space="0" w:color="auto"/>
        <w:left w:val="none" w:sz="0" w:space="0" w:color="auto"/>
        <w:bottom w:val="none" w:sz="0" w:space="0" w:color="auto"/>
        <w:right w:val="none" w:sz="0" w:space="0" w:color="auto"/>
      </w:divBdr>
      <w:divsChild>
        <w:div w:id="1843473387">
          <w:marLeft w:val="0"/>
          <w:marRight w:val="0"/>
          <w:marTop w:val="0"/>
          <w:marBottom w:val="0"/>
          <w:divBdr>
            <w:top w:val="none" w:sz="0" w:space="0" w:color="auto"/>
            <w:left w:val="none" w:sz="0" w:space="0" w:color="auto"/>
            <w:bottom w:val="none" w:sz="0" w:space="0" w:color="auto"/>
            <w:right w:val="none" w:sz="0" w:space="0" w:color="auto"/>
          </w:divBdr>
          <w:divsChild>
            <w:div w:id="1843473368">
              <w:marLeft w:val="0"/>
              <w:marRight w:val="0"/>
              <w:marTop w:val="0"/>
              <w:marBottom w:val="0"/>
              <w:divBdr>
                <w:top w:val="none" w:sz="0" w:space="0" w:color="auto"/>
                <w:left w:val="none" w:sz="0" w:space="0" w:color="auto"/>
                <w:bottom w:val="none" w:sz="0" w:space="0" w:color="auto"/>
                <w:right w:val="none" w:sz="0" w:space="0" w:color="auto"/>
              </w:divBdr>
              <w:divsChild>
                <w:div w:id="1843473370">
                  <w:marLeft w:val="0"/>
                  <w:marRight w:val="0"/>
                  <w:marTop w:val="0"/>
                  <w:marBottom w:val="0"/>
                  <w:divBdr>
                    <w:top w:val="none" w:sz="0" w:space="0" w:color="auto"/>
                    <w:left w:val="none" w:sz="0" w:space="0" w:color="auto"/>
                    <w:bottom w:val="single" w:sz="8" w:space="7" w:color="000000"/>
                    <w:right w:val="none" w:sz="0" w:space="0" w:color="auto"/>
                  </w:divBdr>
                </w:div>
              </w:divsChild>
            </w:div>
          </w:divsChild>
        </w:div>
      </w:divsChild>
    </w:div>
    <w:div w:id="1843473375">
      <w:marLeft w:val="0"/>
      <w:marRight w:val="0"/>
      <w:marTop w:val="0"/>
      <w:marBottom w:val="0"/>
      <w:divBdr>
        <w:top w:val="none" w:sz="0" w:space="0" w:color="auto"/>
        <w:left w:val="none" w:sz="0" w:space="0" w:color="auto"/>
        <w:bottom w:val="none" w:sz="0" w:space="0" w:color="auto"/>
        <w:right w:val="none" w:sz="0" w:space="0" w:color="auto"/>
      </w:divBdr>
    </w:div>
    <w:div w:id="1843473376">
      <w:marLeft w:val="0"/>
      <w:marRight w:val="0"/>
      <w:marTop w:val="0"/>
      <w:marBottom w:val="0"/>
      <w:divBdr>
        <w:top w:val="none" w:sz="0" w:space="0" w:color="auto"/>
        <w:left w:val="none" w:sz="0" w:space="0" w:color="auto"/>
        <w:bottom w:val="none" w:sz="0" w:space="0" w:color="auto"/>
        <w:right w:val="none" w:sz="0" w:space="0" w:color="auto"/>
      </w:divBdr>
    </w:div>
    <w:div w:id="1843473377">
      <w:marLeft w:val="0"/>
      <w:marRight w:val="0"/>
      <w:marTop w:val="0"/>
      <w:marBottom w:val="0"/>
      <w:divBdr>
        <w:top w:val="none" w:sz="0" w:space="0" w:color="auto"/>
        <w:left w:val="none" w:sz="0" w:space="0" w:color="auto"/>
        <w:bottom w:val="none" w:sz="0" w:space="0" w:color="auto"/>
        <w:right w:val="none" w:sz="0" w:space="0" w:color="auto"/>
      </w:divBdr>
    </w:div>
    <w:div w:id="1843473378">
      <w:marLeft w:val="0"/>
      <w:marRight w:val="0"/>
      <w:marTop w:val="0"/>
      <w:marBottom w:val="0"/>
      <w:divBdr>
        <w:top w:val="none" w:sz="0" w:space="0" w:color="auto"/>
        <w:left w:val="none" w:sz="0" w:space="0" w:color="auto"/>
        <w:bottom w:val="none" w:sz="0" w:space="0" w:color="auto"/>
        <w:right w:val="none" w:sz="0" w:space="0" w:color="auto"/>
      </w:divBdr>
    </w:div>
    <w:div w:id="1843473379">
      <w:marLeft w:val="0"/>
      <w:marRight w:val="0"/>
      <w:marTop w:val="0"/>
      <w:marBottom w:val="0"/>
      <w:divBdr>
        <w:top w:val="none" w:sz="0" w:space="0" w:color="auto"/>
        <w:left w:val="none" w:sz="0" w:space="0" w:color="auto"/>
        <w:bottom w:val="none" w:sz="0" w:space="0" w:color="auto"/>
        <w:right w:val="none" w:sz="0" w:space="0" w:color="auto"/>
      </w:divBdr>
    </w:div>
    <w:div w:id="1843473380">
      <w:marLeft w:val="0"/>
      <w:marRight w:val="0"/>
      <w:marTop w:val="0"/>
      <w:marBottom w:val="0"/>
      <w:divBdr>
        <w:top w:val="none" w:sz="0" w:space="0" w:color="auto"/>
        <w:left w:val="none" w:sz="0" w:space="0" w:color="auto"/>
        <w:bottom w:val="none" w:sz="0" w:space="0" w:color="auto"/>
        <w:right w:val="none" w:sz="0" w:space="0" w:color="auto"/>
      </w:divBdr>
    </w:div>
    <w:div w:id="1843473381">
      <w:marLeft w:val="0"/>
      <w:marRight w:val="0"/>
      <w:marTop w:val="0"/>
      <w:marBottom w:val="0"/>
      <w:divBdr>
        <w:top w:val="none" w:sz="0" w:space="0" w:color="auto"/>
        <w:left w:val="none" w:sz="0" w:space="0" w:color="auto"/>
        <w:bottom w:val="none" w:sz="0" w:space="0" w:color="auto"/>
        <w:right w:val="none" w:sz="0" w:space="0" w:color="auto"/>
      </w:divBdr>
    </w:div>
    <w:div w:id="1843473382">
      <w:marLeft w:val="0"/>
      <w:marRight w:val="0"/>
      <w:marTop w:val="0"/>
      <w:marBottom w:val="0"/>
      <w:divBdr>
        <w:top w:val="none" w:sz="0" w:space="0" w:color="auto"/>
        <w:left w:val="none" w:sz="0" w:space="0" w:color="auto"/>
        <w:bottom w:val="none" w:sz="0" w:space="0" w:color="auto"/>
        <w:right w:val="none" w:sz="0" w:space="0" w:color="auto"/>
      </w:divBdr>
    </w:div>
    <w:div w:id="1843473383">
      <w:marLeft w:val="0"/>
      <w:marRight w:val="0"/>
      <w:marTop w:val="0"/>
      <w:marBottom w:val="0"/>
      <w:divBdr>
        <w:top w:val="none" w:sz="0" w:space="0" w:color="auto"/>
        <w:left w:val="none" w:sz="0" w:space="0" w:color="auto"/>
        <w:bottom w:val="none" w:sz="0" w:space="0" w:color="auto"/>
        <w:right w:val="none" w:sz="0" w:space="0" w:color="auto"/>
      </w:divBdr>
    </w:div>
    <w:div w:id="1843473384">
      <w:marLeft w:val="0"/>
      <w:marRight w:val="0"/>
      <w:marTop w:val="0"/>
      <w:marBottom w:val="0"/>
      <w:divBdr>
        <w:top w:val="none" w:sz="0" w:space="0" w:color="auto"/>
        <w:left w:val="none" w:sz="0" w:space="0" w:color="auto"/>
        <w:bottom w:val="none" w:sz="0" w:space="0" w:color="auto"/>
        <w:right w:val="none" w:sz="0" w:space="0" w:color="auto"/>
      </w:divBdr>
    </w:div>
    <w:div w:id="1843473385">
      <w:marLeft w:val="0"/>
      <w:marRight w:val="0"/>
      <w:marTop w:val="0"/>
      <w:marBottom w:val="0"/>
      <w:divBdr>
        <w:top w:val="none" w:sz="0" w:space="0" w:color="auto"/>
        <w:left w:val="none" w:sz="0" w:space="0" w:color="auto"/>
        <w:bottom w:val="none" w:sz="0" w:space="0" w:color="auto"/>
        <w:right w:val="none" w:sz="0" w:space="0" w:color="auto"/>
      </w:divBdr>
    </w:div>
    <w:div w:id="1843473386">
      <w:marLeft w:val="0"/>
      <w:marRight w:val="0"/>
      <w:marTop w:val="0"/>
      <w:marBottom w:val="0"/>
      <w:divBdr>
        <w:top w:val="none" w:sz="0" w:space="0" w:color="auto"/>
        <w:left w:val="none" w:sz="0" w:space="0" w:color="auto"/>
        <w:bottom w:val="none" w:sz="0" w:space="0" w:color="auto"/>
        <w:right w:val="none" w:sz="0" w:space="0" w:color="auto"/>
      </w:divBdr>
    </w:div>
    <w:div w:id="1844935975">
      <w:bodyDiv w:val="1"/>
      <w:marLeft w:val="0"/>
      <w:marRight w:val="0"/>
      <w:marTop w:val="0"/>
      <w:marBottom w:val="0"/>
      <w:divBdr>
        <w:top w:val="none" w:sz="0" w:space="0" w:color="auto"/>
        <w:left w:val="none" w:sz="0" w:space="0" w:color="auto"/>
        <w:bottom w:val="none" w:sz="0" w:space="0" w:color="auto"/>
        <w:right w:val="none" w:sz="0" w:space="0" w:color="auto"/>
      </w:divBdr>
    </w:div>
    <w:div w:id="1878815403">
      <w:bodyDiv w:val="1"/>
      <w:marLeft w:val="0"/>
      <w:marRight w:val="0"/>
      <w:marTop w:val="0"/>
      <w:marBottom w:val="0"/>
      <w:divBdr>
        <w:top w:val="none" w:sz="0" w:space="0" w:color="auto"/>
        <w:left w:val="none" w:sz="0" w:space="0" w:color="auto"/>
        <w:bottom w:val="none" w:sz="0" w:space="0" w:color="auto"/>
        <w:right w:val="none" w:sz="0" w:space="0" w:color="auto"/>
      </w:divBdr>
    </w:div>
    <w:div w:id="1897740523">
      <w:bodyDiv w:val="1"/>
      <w:marLeft w:val="0"/>
      <w:marRight w:val="0"/>
      <w:marTop w:val="0"/>
      <w:marBottom w:val="0"/>
      <w:divBdr>
        <w:top w:val="none" w:sz="0" w:space="0" w:color="auto"/>
        <w:left w:val="none" w:sz="0" w:space="0" w:color="auto"/>
        <w:bottom w:val="none" w:sz="0" w:space="0" w:color="auto"/>
        <w:right w:val="none" w:sz="0" w:space="0" w:color="auto"/>
      </w:divBdr>
    </w:div>
    <w:div w:id="1966350611">
      <w:bodyDiv w:val="1"/>
      <w:marLeft w:val="0"/>
      <w:marRight w:val="0"/>
      <w:marTop w:val="0"/>
      <w:marBottom w:val="0"/>
      <w:divBdr>
        <w:top w:val="none" w:sz="0" w:space="0" w:color="auto"/>
        <w:left w:val="none" w:sz="0" w:space="0" w:color="auto"/>
        <w:bottom w:val="none" w:sz="0" w:space="0" w:color="auto"/>
        <w:right w:val="none" w:sz="0" w:space="0" w:color="auto"/>
      </w:divBdr>
    </w:div>
    <w:div w:id="2048605533">
      <w:bodyDiv w:val="1"/>
      <w:marLeft w:val="0"/>
      <w:marRight w:val="0"/>
      <w:marTop w:val="0"/>
      <w:marBottom w:val="0"/>
      <w:divBdr>
        <w:top w:val="none" w:sz="0" w:space="0" w:color="auto"/>
        <w:left w:val="none" w:sz="0" w:space="0" w:color="auto"/>
        <w:bottom w:val="none" w:sz="0" w:space="0" w:color="auto"/>
        <w:right w:val="none" w:sz="0" w:space="0" w:color="auto"/>
      </w:divBdr>
    </w:div>
    <w:div w:id="2078240214">
      <w:bodyDiv w:val="1"/>
      <w:marLeft w:val="0"/>
      <w:marRight w:val="0"/>
      <w:marTop w:val="0"/>
      <w:marBottom w:val="0"/>
      <w:divBdr>
        <w:top w:val="none" w:sz="0" w:space="0" w:color="auto"/>
        <w:left w:val="none" w:sz="0" w:space="0" w:color="auto"/>
        <w:bottom w:val="none" w:sz="0" w:space="0" w:color="auto"/>
        <w:right w:val="none" w:sz="0" w:space="0" w:color="auto"/>
      </w:divBdr>
    </w:div>
    <w:div w:id="2098939489">
      <w:bodyDiv w:val="1"/>
      <w:marLeft w:val="0"/>
      <w:marRight w:val="0"/>
      <w:marTop w:val="0"/>
      <w:marBottom w:val="0"/>
      <w:divBdr>
        <w:top w:val="none" w:sz="0" w:space="0" w:color="auto"/>
        <w:left w:val="none" w:sz="0" w:space="0" w:color="auto"/>
        <w:bottom w:val="none" w:sz="0" w:space="0" w:color="auto"/>
        <w:right w:val="none" w:sz="0" w:space="0" w:color="auto"/>
      </w:divBdr>
    </w:div>
    <w:div w:id="213817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essandro.crocco\Desktop\lavori%20per%20Tamara\Manuale%20Operatore_Dote_Agg3_0704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F2B01E3AA01648B76C1EB96A46EFBD" ma:contentTypeVersion="10" ma:contentTypeDescription="Create a new document." ma:contentTypeScope="" ma:versionID="410d4e7a31439cd27b7b94f3bf32ab7a">
  <xsd:schema xmlns:xsd="http://www.w3.org/2001/XMLSchema" xmlns:xs="http://www.w3.org/2001/XMLSchema" xmlns:p="http://schemas.microsoft.com/office/2006/metadata/properties" xmlns:ns3="fa358993-8c1c-44a8-8808-59429cfeaafb" xmlns:ns4="96ccf246-676d-4951-9e3c-034a9754cb84" targetNamespace="http://schemas.microsoft.com/office/2006/metadata/properties" ma:root="true" ma:fieldsID="f62bdc1e731420dbaee02b1ac2f1f599" ns3:_="" ns4:_="">
    <xsd:import namespace="fa358993-8c1c-44a8-8808-59429cfeaafb"/>
    <xsd:import namespace="96ccf246-676d-4951-9e3c-034a9754cb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58993-8c1c-44a8-8808-59429cfea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cf246-676d-4951-9e3c-034a9754cb8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A818D-9BE2-4C48-AA54-D6179EDA2390}">
  <ds:schemaRefs>
    <ds:schemaRef ds:uri="http://schemas.microsoft.com/sharepoint/v3/contenttype/forms"/>
  </ds:schemaRefs>
</ds:datastoreItem>
</file>

<file path=customXml/itemProps2.xml><?xml version="1.0" encoding="utf-8"?>
<ds:datastoreItem xmlns:ds="http://schemas.openxmlformats.org/officeDocument/2006/customXml" ds:itemID="{030E439D-0E05-4559-AF70-2ECB048A0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58993-8c1c-44a8-8808-59429cfeaafb"/>
    <ds:schemaRef ds:uri="96ccf246-676d-4951-9e3c-034a9754c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3EC5C-47BB-4E04-ADCA-3FBDC84FD8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1F39B8-424D-468F-87B8-DBCFFEA4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Manuale Operatore_Dote_Agg3_070411.dotx</Template>
  <TotalTime>9</TotalTime>
  <Pages>1</Pages>
  <Words>251</Words>
  <Characters>1435</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Manuale Operatore</vt:lpstr>
      <vt:lpstr>Manuale Operatore</vt:lpstr>
    </vt:vector>
  </TitlesOfParts>
  <Manager>**</Manager>
  <Company>**</Company>
  <LinksUpToDate>false</LinksUpToDate>
  <CharactersWithSpaces>1683</CharactersWithSpaces>
  <SharedDoc>false</SharedDoc>
  <HLinks>
    <vt:vector size="24" baseType="variant">
      <vt:variant>
        <vt:i4>3866656</vt:i4>
      </vt:variant>
      <vt:variant>
        <vt:i4>204</vt:i4>
      </vt:variant>
      <vt:variant>
        <vt:i4>0</vt:i4>
      </vt:variant>
      <vt:variant>
        <vt:i4>5</vt:i4>
      </vt:variant>
      <vt:variant>
        <vt:lpwstr>http://www.opencoesione.gov.it</vt:lpwstr>
      </vt:variant>
      <vt:variant>
        <vt:lpwstr/>
      </vt:variant>
      <vt:variant>
        <vt:i4>3866637</vt:i4>
      </vt:variant>
      <vt:variant>
        <vt:i4>201</vt:i4>
      </vt:variant>
      <vt:variant>
        <vt:i4>0</vt:i4>
      </vt:variant>
      <vt:variant>
        <vt:i4>5</vt:i4>
      </vt:variant>
      <vt:variant>
        <vt:lpwstr>http://www.fse.regione.lombardia.it</vt:lpwstr>
      </vt:variant>
      <vt:variant>
        <vt:lpwstr/>
      </vt:variant>
      <vt:variant>
        <vt:i4>3866637</vt:i4>
      </vt:variant>
      <vt:variant>
        <vt:i4>198</vt:i4>
      </vt:variant>
      <vt:variant>
        <vt:i4>0</vt:i4>
      </vt:variant>
      <vt:variant>
        <vt:i4>5</vt:i4>
      </vt:variant>
      <vt:variant>
        <vt:lpwstr>http://www.fse.regione.lombardia.it</vt:lpwstr>
      </vt:variant>
      <vt:variant>
        <vt:lpwstr/>
      </vt:variant>
      <vt:variant>
        <vt:i4>3866637</vt:i4>
      </vt:variant>
      <vt:variant>
        <vt:i4>195</vt:i4>
      </vt:variant>
      <vt:variant>
        <vt:i4>0</vt:i4>
      </vt:variant>
      <vt:variant>
        <vt:i4>5</vt:i4>
      </vt:variant>
      <vt:variant>
        <vt:lpwstr>http://www.fse.regione.lombardia.it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Operatore</dc:title>
  <dc:subject/>
  <dc:creator>-</dc:creator>
  <cp:keywords/>
  <dc:description/>
  <cp:lastModifiedBy>Fabio De Nicolo</cp:lastModifiedBy>
  <cp:revision>10</cp:revision>
  <cp:lastPrinted>2021-05-12T06:26:00Z</cp:lastPrinted>
  <dcterms:created xsi:type="dcterms:W3CDTF">2022-08-30T10:46:00Z</dcterms:created>
  <dcterms:modified xsi:type="dcterms:W3CDTF">2022-10-19T13:24:00Z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831186265</vt:i4>
  </property>
  <property fmtid="{D5CDD505-2E9C-101B-9397-08002B2CF9AE}" pid="3" name="ContentTypeId">
    <vt:lpwstr>0x010100BFF2B01E3AA01648B76C1EB96A46EFBD</vt:lpwstr>
  </property>
  <property fmtid="{D5CDD505-2E9C-101B-9397-08002B2CF9AE}" pid="4" name="_ReviewingToolsShownOnce">
    <vt:lpwstr/>
  </property>
</Properties>
</file>