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tasks/documenttasks1.xml" ContentType="application/vnd.ms-office.documenttask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3D576EA" w14:textId="77777777" w:rsidR="00FB2191" w:rsidRPr="001352BF" w:rsidRDefault="00FB2191" w:rsidP="001352BF">
      <w:pPr>
        <w:tabs>
          <w:tab w:val="left" w:pos="9639"/>
        </w:tabs>
        <w:suppressAutoHyphens/>
        <w:autoSpaceDE w:val="0"/>
        <w:ind w:right="223"/>
        <w:jc w:val="right"/>
        <w:rPr>
          <w:rFonts w:eastAsia="SimSun" w:cs="Calibri"/>
          <w:b/>
          <w:spacing w:val="1"/>
          <w:kern w:val="2"/>
          <w:sz w:val="28"/>
          <w:lang w:eastAsia="zh-CN" w:bidi="hi-IN"/>
        </w:rPr>
      </w:pPr>
    </w:p>
    <w:p w14:paraId="6F3FCD31" w14:textId="77777777" w:rsidR="00FB2191" w:rsidRDefault="00FB2191" w:rsidP="00FB2191">
      <w:pPr>
        <w:tabs>
          <w:tab w:val="left" w:pos="9639"/>
        </w:tabs>
        <w:suppressAutoHyphens/>
        <w:autoSpaceDE w:val="0"/>
        <w:ind w:right="223"/>
        <w:jc w:val="center"/>
        <w:rPr>
          <w:rFonts w:eastAsia="SimSun" w:cs="Calibri"/>
          <w:b/>
          <w:spacing w:val="1"/>
          <w:kern w:val="2"/>
          <w:sz w:val="32"/>
          <w:szCs w:val="24"/>
          <w:lang w:eastAsia="zh-CN" w:bidi="hi-IN"/>
        </w:rPr>
      </w:pPr>
    </w:p>
    <w:p w14:paraId="7DAFB700" w14:textId="77777777" w:rsidR="00FB2191" w:rsidRDefault="00FB2191" w:rsidP="00FB2191">
      <w:pPr>
        <w:tabs>
          <w:tab w:val="left" w:pos="9639"/>
        </w:tabs>
        <w:suppressAutoHyphens/>
        <w:autoSpaceDE w:val="0"/>
        <w:ind w:right="223"/>
        <w:jc w:val="center"/>
        <w:rPr>
          <w:rFonts w:eastAsia="SimSun" w:cs="Calibri"/>
          <w:b/>
          <w:spacing w:val="1"/>
          <w:kern w:val="2"/>
          <w:sz w:val="32"/>
          <w:szCs w:val="24"/>
          <w:lang w:eastAsia="zh-CN" w:bidi="hi-IN"/>
        </w:rPr>
      </w:pPr>
    </w:p>
    <w:p w14:paraId="590C71E9" w14:textId="77777777" w:rsidR="00FB2191" w:rsidRDefault="00FB2191" w:rsidP="00FB2191">
      <w:pPr>
        <w:tabs>
          <w:tab w:val="left" w:pos="9639"/>
        </w:tabs>
        <w:suppressAutoHyphens/>
        <w:autoSpaceDE w:val="0"/>
        <w:ind w:right="223"/>
        <w:jc w:val="center"/>
        <w:rPr>
          <w:rFonts w:eastAsia="SimSun" w:cs="Calibri"/>
          <w:b/>
          <w:spacing w:val="1"/>
          <w:kern w:val="2"/>
          <w:sz w:val="32"/>
          <w:szCs w:val="24"/>
          <w:lang w:eastAsia="zh-CN" w:bidi="hi-IN"/>
        </w:rPr>
      </w:pPr>
    </w:p>
    <w:p w14:paraId="15141875" w14:textId="77777777" w:rsidR="00432C08" w:rsidRPr="000B49E6" w:rsidRDefault="00432C08" w:rsidP="00432C08">
      <w:pPr>
        <w:spacing w:after="0"/>
        <w:contextualSpacing/>
        <w:jc w:val="center"/>
        <w:rPr>
          <w:rFonts w:asciiTheme="majorHAnsi" w:eastAsiaTheme="majorEastAsia" w:hAnsiTheme="majorHAnsi" w:cstheme="majorBidi"/>
          <w:b/>
          <w:smallCaps/>
          <w:kern w:val="28"/>
          <w:sz w:val="48"/>
          <w:szCs w:val="48"/>
          <w:lang w:eastAsia="zh-CN" w:bidi="hi-IN"/>
          <w14:shadow w14:blurRad="50800" w14:dist="38100" w14:dir="2700000" w14:sx="100000" w14:sy="100000" w14:kx="0" w14:ky="0" w14:algn="tl">
            <w14:schemeClr w14:val="accent6">
              <w14:alpha w14:val="60000"/>
              <w14:lumMod w14:val="20000"/>
              <w14:lumOff w14:val="80000"/>
            </w14:schemeClr>
          </w14:shadow>
          <w14:numForm w14:val="lining"/>
          <w14:numSpacing w14:val="proportional"/>
          <w14:stylisticSets>
            <w14:styleSet w14:id="4"/>
          </w14:stylisticSets>
        </w:rPr>
      </w:pPr>
      <w:r w:rsidRPr="000B49E6">
        <w:rPr>
          <w:rFonts w:asciiTheme="majorHAnsi" w:eastAsiaTheme="majorEastAsia" w:hAnsiTheme="majorHAnsi" w:cstheme="majorBidi"/>
          <w:b/>
          <w:smallCaps/>
          <w:kern w:val="28"/>
          <w:sz w:val="48"/>
          <w:szCs w:val="48"/>
          <w:lang w:eastAsia="zh-CN" w:bidi="hi-IN"/>
          <w14:shadow w14:blurRad="50800" w14:dist="38100" w14:dir="2700000" w14:sx="100000" w14:sy="100000" w14:kx="0" w14:ky="0" w14:algn="tl">
            <w14:schemeClr w14:val="accent6">
              <w14:alpha w14:val="60000"/>
              <w14:lumMod w14:val="20000"/>
              <w14:lumOff w14:val="80000"/>
            </w14:schemeClr>
          </w14:shadow>
          <w14:numForm w14:val="lining"/>
          <w14:numSpacing w14:val="proportional"/>
          <w14:stylisticSets>
            <w14:styleSet w14:id="4"/>
          </w14:stylisticSets>
        </w:rPr>
        <w:t>Fondo Regionale per l'Occupazione dei Disabili</w:t>
      </w:r>
    </w:p>
    <w:p w14:paraId="3F2096D1" w14:textId="77777777" w:rsidR="00432C08" w:rsidRPr="000B49E6" w:rsidRDefault="00432C08" w:rsidP="00432C08">
      <w:pPr>
        <w:numPr>
          <w:ilvl w:val="1"/>
          <w:numId w:val="0"/>
        </w:numPr>
        <w:spacing w:after="160"/>
        <w:jc w:val="center"/>
        <w:rPr>
          <w:rFonts w:asciiTheme="minorHAnsi" w:hAnsiTheme="minorHAnsi"/>
          <w:spacing w:val="15"/>
          <w:sz w:val="32"/>
          <w:lang w:eastAsia="zh-CN" w:bidi="hi-IN"/>
        </w:rPr>
      </w:pPr>
      <w:r w:rsidRPr="000B49E6">
        <w:rPr>
          <w:rFonts w:asciiTheme="minorHAnsi" w:hAnsiTheme="minorHAnsi"/>
          <w:spacing w:val="15"/>
          <w:sz w:val="32"/>
          <w:lang w:eastAsia="zh-CN" w:bidi="hi-IN"/>
        </w:rPr>
        <w:t>di cui alla DGR n. XII/3383 del 11/11/2024</w:t>
      </w:r>
    </w:p>
    <w:p w14:paraId="1C9D557E" w14:textId="77777777" w:rsidR="00FB2191" w:rsidRPr="00FB2191" w:rsidRDefault="00FB2191" w:rsidP="00FB2191">
      <w:pPr>
        <w:tabs>
          <w:tab w:val="left" w:pos="9639"/>
        </w:tabs>
        <w:suppressAutoHyphens/>
        <w:autoSpaceDE w:val="0"/>
        <w:ind w:right="223"/>
        <w:rPr>
          <w:rFonts w:eastAsia="SimSun" w:cs="Calibri"/>
          <w:b/>
          <w:spacing w:val="1"/>
          <w:kern w:val="2"/>
          <w:lang w:eastAsia="zh-CN" w:bidi="hi-IN"/>
        </w:rPr>
      </w:pPr>
    </w:p>
    <w:tbl>
      <w:tblPr>
        <w:tblpPr w:leftFromText="141" w:rightFromText="141" w:bottomFromText="160" w:vertAnchor="text" w:horzAnchor="margin" w:tblpY="115"/>
        <w:tblW w:w="9855" w:type="dxa"/>
        <w:tblLayout w:type="fixed"/>
        <w:tblLook w:val="04A0" w:firstRow="1" w:lastRow="0" w:firstColumn="1" w:lastColumn="0" w:noHBand="0" w:noVBand="1"/>
      </w:tblPr>
      <w:tblGrid>
        <w:gridCol w:w="9855"/>
      </w:tblGrid>
      <w:tr w:rsidR="00FB2191" w:rsidRPr="00FB2191" w14:paraId="20F9A739" w14:textId="77777777" w:rsidTr="00FB2191">
        <w:tc>
          <w:tcPr>
            <w:tcW w:w="9860" w:type="dxa"/>
            <w:tcBorders>
              <w:top w:val="single" w:sz="4" w:space="0" w:color="000000"/>
              <w:left w:val="single" w:sz="4" w:space="0" w:color="000000"/>
              <w:bottom w:val="single" w:sz="4" w:space="0" w:color="000000"/>
              <w:right w:val="single" w:sz="4" w:space="0" w:color="000000"/>
            </w:tcBorders>
          </w:tcPr>
          <w:sdt>
            <w:sdtPr>
              <w:rPr>
                <w:rStyle w:val="TitoloCarattere"/>
                <w:bCs/>
                <w:sz w:val="36"/>
                <w:szCs w:val="36"/>
              </w:rPr>
              <w:alias w:val="Titolo"/>
              <w:tag w:val=""/>
              <w:id w:val="1665816835"/>
              <w:placeholder>
                <w:docPart w:val="D4ECA420E4684A15B54DE1E8389E9B3B"/>
              </w:placeholder>
              <w:dataBinding w:prefixMappings="xmlns:ns0='http://purl.org/dc/elements/1.1/' xmlns:ns1='http://schemas.openxmlformats.org/package/2006/metadata/core-properties' " w:xpath="/ns1:coreProperties[1]/ns0:title[1]" w:storeItemID="{6C3C8BC8-F283-45AE-878A-BAB7291924A1}"/>
              <w:text/>
            </w:sdtPr>
            <w:sdtEndPr>
              <w:rPr>
                <w:rStyle w:val="TitoloCarattere"/>
              </w:rPr>
            </w:sdtEndPr>
            <w:sdtContent>
              <w:p w14:paraId="5CD2E074" w14:textId="5141D37B" w:rsidR="00FB2191" w:rsidRPr="00432C08" w:rsidRDefault="002D7EB3" w:rsidP="00432C08">
                <w:pPr>
                  <w:suppressAutoHyphens/>
                  <w:autoSpaceDE w:val="0"/>
                  <w:spacing w:after="0" w:line="256" w:lineRule="auto"/>
                  <w:jc w:val="center"/>
                  <w:rPr>
                    <w:rFonts w:eastAsia="SimSun" w:cs="Calibri"/>
                    <w:b/>
                    <w:bCs/>
                    <w:kern w:val="2"/>
                    <w:sz w:val="36"/>
                    <w:szCs w:val="36"/>
                    <w:lang w:eastAsia="zh-CN" w:bidi="hi-IN"/>
                  </w:rPr>
                </w:pPr>
                <w:r>
                  <w:rPr>
                    <w:rStyle w:val="TitoloCarattere"/>
                    <w:bCs/>
                    <w:sz w:val="36"/>
                    <w:szCs w:val="36"/>
                  </w:rPr>
                  <w:t>DOTE UNICA LAVORO PERSONE CON DISABILITÀ - ALLEGATI</w:t>
                </w:r>
              </w:p>
            </w:sdtContent>
          </w:sdt>
        </w:tc>
      </w:tr>
    </w:tbl>
    <w:p w14:paraId="2490EA75" w14:textId="77777777" w:rsidR="00FB2191" w:rsidRPr="00FB2191" w:rsidRDefault="00FB2191" w:rsidP="00FB2191">
      <w:pPr>
        <w:tabs>
          <w:tab w:val="left" w:pos="9639"/>
        </w:tabs>
        <w:suppressAutoHyphens/>
        <w:autoSpaceDE w:val="0"/>
        <w:ind w:right="223"/>
        <w:rPr>
          <w:rFonts w:eastAsia="SimSun" w:cs="Calibri"/>
          <w:bCs/>
          <w:spacing w:val="1"/>
          <w:kern w:val="2"/>
          <w:lang w:eastAsia="zh-CN" w:bidi="hi-IN"/>
        </w:rPr>
      </w:pPr>
    </w:p>
    <w:p w14:paraId="667F5F8C" w14:textId="77777777" w:rsidR="00FB2191" w:rsidRPr="00FB2191" w:rsidRDefault="00FB2191" w:rsidP="00FB2191">
      <w:pPr>
        <w:tabs>
          <w:tab w:val="left" w:pos="9639"/>
        </w:tabs>
        <w:suppressAutoHyphens/>
        <w:autoSpaceDE w:val="0"/>
        <w:ind w:right="223"/>
        <w:jc w:val="center"/>
        <w:rPr>
          <w:rFonts w:eastAsia="SimSun" w:cs="Calibri"/>
          <w:bCs/>
          <w:spacing w:val="1"/>
          <w:kern w:val="2"/>
          <w:lang w:eastAsia="zh-CN" w:bidi="hi-IN"/>
        </w:rPr>
      </w:pPr>
    </w:p>
    <w:p w14:paraId="3F815DEB" w14:textId="77777777" w:rsidR="00620253" w:rsidRDefault="00620253">
      <w:pPr>
        <w:spacing w:after="160" w:line="259" w:lineRule="auto"/>
        <w:jc w:val="left"/>
        <w:rPr>
          <w:rFonts w:eastAsia="SimSun" w:cs="Calibri"/>
          <w:bCs/>
          <w:spacing w:val="1"/>
          <w:kern w:val="2"/>
          <w:lang w:eastAsia="zh-CN" w:bidi="hi-IN"/>
        </w:rPr>
      </w:pPr>
      <w:r>
        <w:rPr>
          <w:rFonts w:eastAsia="SimSun" w:cs="Calibri"/>
          <w:bCs/>
          <w:spacing w:val="1"/>
          <w:kern w:val="2"/>
          <w:lang w:eastAsia="zh-CN" w:bidi="hi-IN"/>
        </w:rPr>
        <w:br w:type="page"/>
      </w:r>
    </w:p>
    <w:sdt>
      <w:sdtPr>
        <w:rPr>
          <w:rFonts w:ascii="Calibri" w:eastAsiaTheme="minorEastAsia" w:hAnsi="Calibri" w:cstheme="minorBidi"/>
          <w:b w:val="0"/>
          <w:bCs w:val="0"/>
          <w:smallCaps w:val="0"/>
          <w:sz w:val="22"/>
          <w:szCs w:val="22"/>
        </w:rPr>
        <w:id w:val="700275659"/>
        <w:docPartObj>
          <w:docPartGallery w:val="Table of Contents"/>
          <w:docPartUnique/>
        </w:docPartObj>
      </w:sdtPr>
      <w:sdtEndPr>
        <w:rPr>
          <w:rFonts w:ascii="Century Gothic" w:hAnsi="Century Gothic"/>
        </w:rPr>
      </w:sdtEndPr>
      <w:sdtContent>
        <w:p w14:paraId="60FCD4F7" w14:textId="77777777" w:rsidR="00EB0846" w:rsidRPr="008F4450" w:rsidRDefault="00EB0846" w:rsidP="000A0D50">
          <w:pPr>
            <w:pStyle w:val="Titolosommario"/>
          </w:pPr>
          <w:r w:rsidRPr="008F4450">
            <w:t>Sommario</w:t>
          </w:r>
        </w:p>
        <w:p w14:paraId="7B4826DE" w14:textId="79B8BDE7" w:rsidR="004E0419" w:rsidRDefault="00BD7E84">
          <w:pPr>
            <w:pStyle w:val="Sommario1"/>
            <w:tabs>
              <w:tab w:val="right" w:leader="dot" w:pos="9632"/>
            </w:tabs>
            <w:rPr>
              <w:rFonts w:asciiTheme="minorHAnsi" w:hAnsiTheme="minorHAnsi"/>
              <w:noProof/>
              <w:kern w:val="2"/>
              <w:sz w:val="24"/>
              <w:szCs w:val="24"/>
              <w14:ligatures w14:val="standardContextual"/>
            </w:rPr>
          </w:pPr>
          <w:r w:rsidRPr="008F4450">
            <w:fldChar w:fldCharType="begin"/>
          </w:r>
          <w:r w:rsidR="00EB0846" w:rsidRPr="008F4450">
            <w:instrText>TOC \o "1-3" \z \u \h</w:instrText>
          </w:r>
          <w:r w:rsidRPr="008F4450">
            <w:fldChar w:fldCharType="separate"/>
          </w:r>
          <w:hyperlink w:anchor="_Toc216344617" w:history="1">
            <w:r w:rsidR="004E0419" w:rsidRPr="00887ED6">
              <w:rPr>
                <w:rStyle w:val="Collegamentoipertestuale"/>
                <w:noProof/>
              </w:rPr>
              <w:t>Allegato 1. Atto di adesione unico</w:t>
            </w:r>
            <w:r w:rsidR="004E0419">
              <w:rPr>
                <w:noProof/>
                <w:webHidden/>
              </w:rPr>
              <w:tab/>
            </w:r>
            <w:r w:rsidR="004E0419">
              <w:rPr>
                <w:noProof/>
                <w:webHidden/>
              </w:rPr>
              <w:fldChar w:fldCharType="begin"/>
            </w:r>
            <w:r w:rsidR="004E0419">
              <w:rPr>
                <w:noProof/>
                <w:webHidden/>
              </w:rPr>
              <w:instrText xml:space="preserve"> PAGEREF _Toc216344617 \h </w:instrText>
            </w:r>
            <w:r w:rsidR="004E0419">
              <w:rPr>
                <w:noProof/>
                <w:webHidden/>
              </w:rPr>
            </w:r>
            <w:r w:rsidR="004E0419">
              <w:rPr>
                <w:noProof/>
                <w:webHidden/>
              </w:rPr>
              <w:fldChar w:fldCharType="separate"/>
            </w:r>
            <w:r w:rsidR="004075B9">
              <w:rPr>
                <w:noProof/>
                <w:webHidden/>
              </w:rPr>
              <w:t>2</w:t>
            </w:r>
            <w:r w:rsidR="004E0419">
              <w:rPr>
                <w:noProof/>
                <w:webHidden/>
              </w:rPr>
              <w:fldChar w:fldCharType="end"/>
            </w:r>
          </w:hyperlink>
        </w:p>
        <w:p w14:paraId="1A081759" w14:textId="03FFF241" w:rsidR="004E0419" w:rsidRDefault="004E0419">
          <w:pPr>
            <w:pStyle w:val="Sommario1"/>
            <w:tabs>
              <w:tab w:val="right" w:leader="dot" w:pos="9632"/>
            </w:tabs>
            <w:rPr>
              <w:rFonts w:asciiTheme="minorHAnsi" w:hAnsiTheme="minorHAnsi"/>
              <w:noProof/>
              <w:kern w:val="2"/>
              <w:sz w:val="24"/>
              <w:szCs w:val="24"/>
              <w14:ligatures w14:val="standardContextual"/>
            </w:rPr>
          </w:pPr>
          <w:hyperlink w:anchor="_Toc216344618" w:history="1">
            <w:r w:rsidRPr="00887ED6">
              <w:rPr>
                <w:rStyle w:val="Collegamentoipertestuale"/>
                <w:noProof/>
              </w:rPr>
              <w:t>Allegato 2. Domanda di partecipazione all’iniziativa e PIP</w:t>
            </w:r>
            <w:r>
              <w:rPr>
                <w:noProof/>
                <w:webHidden/>
              </w:rPr>
              <w:tab/>
            </w:r>
            <w:r>
              <w:rPr>
                <w:noProof/>
                <w:webHidden/>
              </w:rPr>
              <w:fldChar w:fldCharType="begin"/>
            </w:r>
            <w:r>
              <w:rPr>
                <w:noProof/>
                <w:webHidden/>
              </w:rPr>
              <w:instrText xml:space="preserve"> PAGEREF _Toc216344618 \h </w:instrText>
            </w:r>
            <w:r>
              <w:rPr>
                <w:noProof/>
                <w:webHidden/>
              </w:rPr>
            </w:r>
            <w:r>
              <w:rPr>
                <w:noProof/>
                <w:webHidden/>
              </w:rPr>
              <w:fldChar w:fldCharType="separate"/>
            </w:r>
            <w:r w:rsidR="004075B9">
              <w:rPr>
                <w:noProof/>
                <w:webHidden/>
              </w:rPr>
              <w:t>5</w:t>
            </w:r>
            <w:r>
              <w:rPr>
                <w:noProof/>
                <w:webHidden/>
              </w:rPr>
              <w:fldChar w:fldCharType="end"/>
            </w:r>
          </w:hyperlink>
        </w:p>
        <w:p w14:paraId="43747F2F" w14:textId="6D5781A4" w:rsidR="004E0419" w:rsidRDefault="004E0419">
          <w:pPr>
            <w:pStyle w:val="Sommario1"/>
            <w:tabs>
              <w:tab w:val="right" w:leader="dot" w:pos="9632"/>
            </w:tabs>
            <w:rPr>
              <w:rFonts w:asciiTheme="minorHAnsi" w:hAnsiTheme="minorHAnsi"/>
              <w:noProof/>
              <w:kern w:val="2"/>
              <w:sz w:val="24"/>
              <w:szCs w:val="24"/>
              <w14:ligatures w14:val="standardContextual"/>
            </w:rPr>
          </w:pPr>
          <w:hyperlink w:anchor="_Toc216344619" w:history="1">
            <w:r w:rsidRPr="00887ED6">
              <w:rPr>
                <w:rStyle w:val="Collegamentoipertestuale"/>
                <w:noProof/>
              </w:rPr>
              <w:t>Allegato 3. Dichiarazione riassuntiva unica</w:t>
            </w:r>
            <w:r>
              <w:rPr>
                <w:noProof/>
                <w:webHidden/>
              </w:rPr>
              <w:tab/>
            </w:r>
            <w:r>
              <w:rPr>
                <w:noProof/>
                <w:webHidden/>
              </w:rPr>
              <w:fldChar w:fldCharType="begin"/>
            </w:r>
            <w:r>
              <w:rPr>
                <w:noProof/>
                <w:webHidden/>
              </w:rPr>
              <w:instrText xml:space="preserve"> PAGEREF _Toc216344619 \h </w:instrText>
            </w:r>
            <w:r>
              <w:rPr>
                <w:noProof/>
                <w:webHidden/>
              </w:rPr>
            </w:r>
            <w:r>
              <w:rPr>
                <w:noProof/>
                <w:webHidden/>
              </w:rPr>
              <w:fldChar w:fldCharType="separate"/>
            </w:r>
            <w:r w:rsidR="004075B9">
              <w:rPr>
                <w:noProof/>
                <w:webHidden/>
              </w:rPr>
              <w:t>0</w:t>
            </w:r>
            <w:r>
              <w:rPr>
                <w:noProof/>
                <w:webHidden/>
              </w:rPr>
              <w:fldChar w:fldCharType="end"/>
            </w:r>
          </w:hyperlink>
        </w:p>
        <w:p w14:paraId="673FFD59" w14:textId="398F9423" w:rsidR="004E0419" w:rsidRDefault="004E0419">
          <w:pPr>
            <w:pStyle w:val="Sommario1"/>
            <w:tabs>
              <w:tab w:val="right" w:leader="dot" w:pos="9632"/>
            </w:tabs>
            <w:rPr>
              <w:rFonts w:asciiTheme="minorHAnsi" w:hAnsiTheme="minorHAnsi"/>
              <w:noProof/>
              <w:kern w:val="2"/>
              <w:sz w:val="24"/>
              <w:szCs w:val="24"/>
              <w14:ligatures w14:val="standardContextual"/>
            </w:rPr>
          </w:pPr>
          <w:hyperlink w:anchor="_Toc216344620" w:history="1">
            <w:r w:rsidRPr="00887ED6">
              <w:rPr>
                <w:rStyle w:val="Collegamentoipertestuale"/>
                <w:rFonts w:eastAsia="Arial"/>
                <w:noProof/>
              </w:rPr>
              <w:t>Allegato 4. Comunicazione di accettazione del PIP</w:t>
            </w:r>
            <w:r>
              <w:rPr>
                <w:noProof/>
                <w:webHidden/>
              </w:rPr>
              <w:tab/>
            </w:r>
            <w:r>
              <w:rPr>
                <w:noProof/>
                <w:webHidden/>
              </w:rPr>
              <w:fldChar w:fldCharType="begin"/>
            </w:r>
            <w:r>
              <w:rPr>
                <w:noProof/>
                <w:webHidden/>
              </w:rPr>
              <w:instrText xml:space="preserve"> PAGEREF _Toc216344620 \h </w:instrText>
            </w:r>
            <w:r>
              <w:rPr>
                <w:noProof/>
                <w:webHidden/>
              </w:rPr>
            </w:r>
            <w:r>
              <w:rPr>
                <w:noProof/>
                <w:webHidden/>
              </w:rPr>
              <w:fldChar w:fldCharType="separate"/>
            </w:r>
            <w:r w:rsidR="004075B9">
              <w:rPr>
                <w:noProof/>
                <w:webHidden/>
              </w:rPr>
              <w:t>3</w:t>
            </w:r>
            <w:r>
              <w:rPr>
                <w:noProof/>
                <w:webHidden/>
              </w:rPr>
              <w:fldChar w:fldCharType="end"/>
            </w:r>
          </w:hyperlink>
        </w:p>
        <w:p w14:paraId="1CE71FEB" w14:textId="3E4CA4DF" w:rsidR="004E0419" w:rsidRDefault="004E0419">
          <w:pPr>
            <w:pStyle w:val="Sommario1"/>
            <w:tabs>
              <w:tab w:val="right" w:leader="dot" w:pos="9632"/>
            </w:tabs>
            <w:rPr>
              <w:rFonts w:asciiTheme="minorHAnsi" w:hAnsiTheme="minorHAnsi"/>
              <w:noProof/>
              <w:kern w:val="2"/>
              <w:sz w:val="24"/>
              <w:szCs w:val="24"/>
              <w14:ligatures w14:val="standardContextual"/>
            </w:rPr>
          </w:pPr>
          <w:hyperlink w:anchor="_Toc216344621" w:history="1">
            <w:r w:rsidRPr="00887ED6">
              <w:rPr>
                <w:rStyle w:val="Collegamentoipertestuale"/>
                <w:rFonts w:eastAsia="Arial"/>
                <w:noProof/>
              </w:rPr>
              <w:t>Allegato 5. Bilancio delle Competenze</w:t>
            </w:r>
            <w:r>
              <w:rPr>
                <w:noProof/>
                <w:webHidden/>
              </w:rPr>
              <w:tab/>
            </w:r>
            <w:r>
              <w:rPr>
                <w:noProof/>
                <w:webHidden/>
              </w:rPr>
              <w:fldChar w:fldCharType="begin"/>
            </w:r>
            <w:r>
              <w:rPr>
                <w:noProof/>
                <w:webHidden/>
              </w:rPr>
              <w:instrText xml:space="preserve"> PAGEREF _Toc216344621 \h </w:instrText>
            </w:r>
            <w:r>
              <w:rPr>
                <w:noProof/>
                <w:webHidden/>
              </w:rPr>
            </w:r>
            <w:r>
              <w:rPr>
                <w:noProof/>
                <w:webHidden/>
              </w:rPr>
              <w:fldChar w:fldCharType="separate"/>
            </w:r>
            <w:r w:rsidR="004075B9">
              <w:rPr>
                <w:noProof/>
                <w:webHidden/>
              </w:rPr>
              <w:t>4</w:t>
            </w:r>
            <w:r>
              <w:rPr>
                <w:noProof/>
                <w:webHidden/>
              </w:rPr>
              <w:fldChar w:fldCharType="end"/>
            </w:r>
          </w:hyperlink>
        </w:p>
        <w:p w14:paraId="69C03304" w14:textId="32696AFC" w:rsidR="004E0419" w:rsidRDefault="004E0419">
          <w:pPr>
            <w:pStyle w:val="Sommario1"/>
            <w:tabs>
              <w:tab w:val="right" w:leader="dot" w:pos="9632"/>
            </w:tabs>
            <w:rPr>
              <w:rFonts w:asciiTheme="minorHAnsi" w:hAnsiTheme="minorHAnsi"/>
              <w:noProof/>
              <w:kern w:val="2"/>
              <w:sz w:val="24"/>
              <w:szCs w:val="24"/>
              <w14:ligatures w14:val="standardContextual"/>
            </w:rPr>
          </w:pPr>
          <w:hyperlink w:anchor="_Toc216344622" w:history="1">
            <w:r w:rsidRPr="00887ED6">
              <w:rPr>
                <w:rStyle w:val="Collegamentoipertestuale"/>
                <w:rFonts w:eastAsia="Arial"/>
                <w:noProof/>
              </w:rPr>
              <w:t>Allegato 6. Relazione delle attività svolte – Servizio supporto all’autoimpiego</w:t>
            </w:r>
            <w:r>
              <w:rPr>
                <w:noProof/>
                <w:webHidden/>
              </w:rPr>
              <w:tab/>
            </w:r>
            <w:r>
              <w:rPr>
                <w:noProof/>
                <w:webHidden/>
              </w:rPr>
              <w:fldChar w:fldCharType="begin"/>
            </w:r>
            <w:r>
              <w:rPr>
                <w:noProof/>
                <w:webHidden/>
              </w:rPr>
              <w:instrText xml:space="preserve"> PAGEREF _Toc216344622 \h </w:instrText>
            </w:r>
            <w:r>
              <w:rPr>
                <w:noProof/>
                <w:webHidden/>
              </w:rPr>
            </w:r>
            <w:r>
              <w:rPr>
                <w:noProof/>
                <w:webHidden/>
              </w:rPr>
              <w:fldChar w:fldCharType="separate"/>
            </w:r>
            <w:r w:rsidR="004075B9">
              <w:rPr>
                <w:noProof/>
                <w:webHidden/>
              </w:rPr>
              <w:t>9</w:t>
            </w:r>
            <w:r>
              <w:rPr>
                <w:noProof/>
                <w:webHidden/>
              </w:rPr>
              <w:fldChar w:fldCharType="end"/>
            </w:r>
          </w:hyperlink>
        </w:p>
        <w:p w14:paraId="0D720695" w14:textId="7A21352F" w:rsidR="004E0419" w:rsidRDefault="004E0419">
          <w:pPr>
            <w:pStyle w:val="Sommario1"/>
            <w:tabs>
              <w:tab w:val="right" w:leader="dot" w:pos="9632"/>
            </w:tabs>
            <w:rPr>
              <w:rFonts w:asciiTheme="minorHAnsi" w:hAnsiTheme="minorHAnsi"/>
              <w:noProof/>
              <w:kern w:val="2"/>
              <w:sz w:val="24"/>
              <w:szCs w:val="24"/>
              <w14:ligatures w14:val="standardContextual"/>
            </w:rPr>
          </w:pPr>
          <w:hyperlink w:anchor="_Toc216344623" w:history="1">
            <w:r w:rsidRPr="00887ED6">
              <w:rPr>
                <w:rStyle w:val="Collegamentoipertestuale"/>
                <w:rFonts w:eastAsia="Arial"/>
                <w:noProof/>
              </w:rPr>
              <w:t>Allegato 7. Relazione delle attività svolte – Servizio formazione per la creazione di impresa</w:t>
            </w:r>
            <w:r>
              <w:rPr>
                <w:noProof/>
                <w:webHidden/>
              </w:rPr>
              <w:tab/>
            </w:r>
            <w:r>
              <w:rPr>
                <w:noProof/>
                <w:webHidden/>
              </w:rPr>
              <w:fldChar w:fldCharType="begin"/>
            </w:r>
            <w:r>
              <w:rPr>
                <w:noProof/>
                <w:webHidden/>
              </w:rPr>
              <w:instrText xml:space="preserve"> PAGEREF _Toc216344623 \h </w:instrText>
            </w:r>
            <w:r>
              <w:rPr>
                <w:noProof/>
                <w:webHidden/>
              </w:rPr>
            </w:r>
            <w:r>
              <w:rPr>
                <w:noProof/>
                <w:webHidden/>
              </w:rPr>
              <w:fldChar w:fldCharType="separate"/>
            </w:r>
            <w:r w:rsidR="004075B9">
              <w:rPr>
                <w:noProof/>
                <w:webHidden/>
              </w:rPr>
              <w:t>10</w:t>
            </w:r>
            <w:r>
              <w:rPr>
                <w:noProof/>
                <w:webHidden/>
              </w:rPr>
              <w:fldChar w:fldCharType="end"/>
            </w:r>
          </w:hyperlink>
        </w:p>
        <w:p w14:paraId="6A734BB5" w14:textId="5A5B1DD3" w:rsidR="004E0419" w:rsidRDefault="004E0419">
          <w:pPr>
            <w:pStyle w:val="Sommario1"/>
            <w:tabs>
              <w:tab w:val="right" w:leader="dot" w:pos="9632"/>
            </w:tabs>
            <w:rPr>
              <w:rFonts w:asciiTheme="minorHAnsi" w:hAnsiTheme="minorHAnsi"/>
              <w:noProof/>
              <w:kern w:val="2"/>
              <w:sz w:val="24"/>
              <w:szCs w:val="24"/>
              <w14:ligatures w14:val="standardContextual"/>
            </w:rPr>
          </w:pPr>
          <w:hyperlink w:anchor="_Toc216344624" w:history="1">
            <w:r w:rsidRPr="00887ED6">
              <w:rPr>
                <w:rStyle w:val="Collegamentoipertestuale"/>
                <w:rFonts w:eastAsia="Arial"/>
                <w:noProof/>
              </w:rPr>
              <w:t>Allegato 8. Timesheet cartaceo</w:t>
            </w:r>
            <w:r>
              <w:rPr>
                <w:noProof/>
                <w:webHidden/>
              </w:rPr>
              <w:tab/>
            </w:r>
            <w:r>
              <w:rPr>
                <w:noProof/>
                <w:webHidden/>
              </w:rPr>
              <w:fldChar w:fldCharType="begin"/>
            </w:r>
            <w:r>
              <w:rPr>
                <w:noProof/>
                <w:webHidden/>
              </w:rPr>
              <w:instrText xml:space="preserve"> PAGEREF _Toc216344624 \h </w:instrText>
            </w:r>
            <w:r>
              <w:rPr>
                <w:noProof/>
                <w:webHidden/>
              </w:rPr>
            </w:r>
            <w:r>
              <w:rPr>
                <w:noProof/>
                <w:webHidden/>
              </w:rPr>
              <w:fldChar w:fldCharType="separate"/>
            </w:r>
            <w:r w:rsidR="004075B9">
              <w:rPr>
                <w:noProof/>
                <w:webHidden/>
              </w:rPr>
              <w:t>11</w:t>
            </w:r>
            <w:r>
              <w:rPr>
                <w:noProof/>
                <w:webHidden/>
              </w:rPr>
              <w:fldChar w:fldCharType="end"/>
            </w:r>
          </w:hyperlink>
        </w:p>
        <w:p w14:paraId="642C46D4" w14:textId="6C15BB70" w:rsidR="004E0419" w:rsidRDefault="004E0419">
          <w:pPr>
            <w:pStyle w:val="Sommario1"/>
            <w:tabs>
              <w:tab w:val="right" w:leader="dot" w:pos="9632"/>
            </w:tabs>
            <w:rPr>
              <w:rFonts w:asciiTheme="minorHAnsi" w:hAnsiTheme="minorHAnsi"/>
              <w:noProof/>
              <w:kern w:val="2"/>
              <w:sz w:val="24"/>
              <w:szCs w:val="24"/>
              <w14:ligatures w14:val="standardContextual"/>
            </w:rPr>
          </w:pPr>
          <w:hyperlink w:anchor="_Toc216344625" w:history="1">
            <w:r w:rsidRPr="00887ED6">
              <w:rPr>
                <w:rStyle w:val="Collegamentoipertestuale"/>
                <w:rFonts w:eastAsia="Arial"/>
                <w:noProof/>
              </w:rPr>
              <w:t>Allegato 9. Comunicazione di Rinuncia tacita</w:t>
            </w:r>
            <w:r>
              <w:rPr>
                <w:noProof/>
                <w:webHidden/>
              </w:rPr>
              <w:tab/>
            </w:r>
            <w:r>
              <w:rPr>
                <w:noProof/>
                <w:webHidden/>
              </w:rPr>
              <w:fldChar w:fldCharType="begin"/>
            </w:r>
            <w:r>
              <w:rPr>
                <w:noProof/>
                <w:webHidden/>
              </w:rPr>
              <w:instrText xml:space="preserve"> PAGEREF _Toc216344625 \h </w:instrText>
            </w:r>
            <w:r>
              <w:rPr>
                <w:noProof/>
                <w:webHidden/>
              </w:rPr>
            </w:r>
            <w:r>
              <w:rPr>
                <w:noProof/>
                <w:webHidden/>
              </w:rPr>
              <w:fldChar w:fldCharType="separate"/>
            </w:r>
            <w:r w:rsidR="004075B9">
              <w:rPr>
                <w:noProof/>
                <w:webHidden/>
              </w:rPr>
              <w:t>12</w:t>
            </w:r>
            <w:r>
              <w:rPr>
                <w:noProof/>
                <w:webHidden/>
              </w:rPr>
              <w:fldChar w:fldCharType="end"/>
            </w:r>
          </w:hyperlink>
        </w:p>
        <w:p w14:paraId="11A61852" w14:textId="48C1F1C5" w:rsidR="004E0419" w:rsidRDefault="004E0419">
          <w:pPr>
            <w:pStyle w:val="Sommario1"/>
            <w:tabs>
              <w:tab w:val="right" w:leader="dot" w:pos="9632"/>
            </w:tabs>
            <w:rPr>
              <w:rFonts w:asciiTheme="minorHAnsi" w:hAnsiTheme="minorHAnsi"/>
              <w:noProof/>
              <w:kern w:val="2"/>
              <w:sz w:val="24"/>
              <w:szCs w:val="24"/>
              <w14:ligatures w14:val="standardContextual"/>
            </w:rPr>
          </w:pPr>
          <w:hyperlink w:anchor="_Toc216344626" w:history="1">
            <w:r w:rsidRPr="00887ED6">
              <w:rPr>
                <w:rStyle w:val="Collegamentoipertestuale"/>
                <w:rFonts w:eastAsia="Arial"/>
                <w:noProof/>
              </w:rPr>
              <w:t>Allegato 10. Comunicazione di Rinuncia espressa</w:t>
            </w:r>
            <w:r>
              <w:rPr>
                <w:noProof/>
                <w:webHidden/>
              </w:rPr>
              <w:tab/>
            </w:r>
            <w:r>
              <w:rPr>
                <w:noProof/>
                <w:webHidden/>
              </w:rPr>
              <w:fldChar w:fldCharType="begin"/>
            </w:r>
            <w:r>
              <w:rPr>
                <w:noProof/>
                <w:webHidden/>
              </w:rPr>
              <w:instrText xml:space="preserve"> PAGEREF _Toc216344626 \h </w:instrText>
            </w:r>
            <w:r>
              <w:rPr>
                <w:noProof/>
                <w:webHidden/>
              </w:rPr>
            </w:r>
            <w:r>
              <w:rPr>
                <w:noProof/>
                <w:webHidden/>
              </w:rPr>
              <w:fldChar w:fldCharType="separate"/>
            </w:r>
            <w:r w:rsidR="004075B9">
              <w:rPr>
                <w:noProof/>
                <w:webHidden/>
              </w:rPr>
              <w:t>13</w:t>
            </w:r>
            <w:r>
              <w:rPr>
                <w:noProof/>
                <w:webHidden/>
              </w:rPr>
              <w:fldChar w:fldCharType="end"/>
            </w:r>
          </w:hyperlink>
        </w:p>
        <w:p w14:paraId="2BFFCB72" w14:textId="64BC61B2" w:rsidR="004E0419" w:rsidRDefault="004E0419">
          <w:pPr>
            <w:pStyle w:val="Sommario1"/>
            <w:tabs>
              <w:tab w:val="right" w:leader="dot" w:pos="9632"/>
            </w:tabs>
            <w:rPr>
              <w:rFonts w:asciiTheme="minorHAnsi" w:hAnsiTheme="minorHAnsi"/>
              <w:noProof/>
              <w:kern w:val="2"/>
              <w:sz w:val="24"/>
              <w:szCs w:val="24"/>
              <w14:ligatures w14:val="standardContextual"/>
            </w:rPr>
          </w:pPr>
          <w:hyperlink w:anchor="_Toc216344627" w:history="1">
            <w:r w:rsidRPr="00887ED6">
              <w:rPr>
                <w:rStyle w:val="Collegamentoipertestuale"/>
                <w:rFonts w:eastAsia="Arial"/>
                <w:noProof/>
              </w:rPr>
              <w:t>Allegato 11. Richiesta di proroga</w:t>
            </w:r>
            <w:r>
              <w:rPr>
                <w:noProof/>
                <w:webHidden/>
              </w:rPr>
              <w:tab/>
            </w:r>
            <w:r>
              <w:rPr>
                <w:noProof/>
                <w:webHidden/>
              </w:rPr>
              <w:fldChar w:fldCharType="begin"/>
            </w:r>
            <w:r>
              <w:rPr>
                <w:noProof/>
                <w:webHidden/>
              </w:rPr>
              <w:instrText xml:space="preserve"> PAGEREF _Toc216344627 \h </w:instrText>
            </w:r>
            <w:r>
              <w:rPr>
                <w:noProof/>
                <w:webHidden/>
              </w:rPr>
            </w:r>
            <w:r>
              <w:rPr>
                <w:noProof/>
                <w:webHidden/>
              </w:rPr>
              <w:fldChar w:fldCharType="separate"/>
            </w:r>
            <w:r w:rsidR="004075B9">
              <w:rPr>
                <w:noProof/>
                <w:webHidden/>
              </w:rPr>
              <w:t>15</w:t>
            </w:r>
            <w:r>
              <w:rPr>
                <w:noProof/>
                <w:webHidden/>
              </w:rPr>
              <w:fldChar w:fldCharType="end"/>
            </w:r>
          </w:hyperlink>
        </w:p>
        <w:p w14:paraId="0F2C9D19" w14:textId="665CDE8D" w:rsidR="004E0419" w:rsidRDefault="004E0419">
          <w:pPr>
            <w:pStyle w:val="Sommario1"/>
            <w:tabs>
              <w:tab w:val="right" w:leader="dot" w:pos="9632"/>
            </w:tabs>
            <w:rPr>
              <w:rFonts w:asciiTheme="minorHAnsi" w:hAnsiTheme="minorHAnsi"/>
              <w:noProof/>
              <w:kern w:val="2"/>
              <w:sz w:val="24"/>
              <w:szCs w:val="24"/>
              <w14:ligatures w14:val="standardContextual"/>
            </w:rPr>
          </w:pPr>
          <w:hyperlink w:anchor="_Toc216344628" w:history="1">
            <w:r w:rsidRPr="00887ED6">
              <w:rPr>
                <w:rStyle w:val="Collegamentoipertestuale"/>
                <w:rFonts w:eastAsia="Arial"/>
                <w:noProof/>
              </w:rPr>
              <w:t>Allegato 12_I. Relazione delle attività svolte e dei risultati raggiunti – servizio di incontro domanda-offerta</w:t>
            </w:r>
            <w:r>
              <w:rPr>
                <w:noProof/>
                <w:webHidden/>
              </w:rPr>
              <w:tab/>
            </w:r>
            <w:r>
              <w:rPr>
                <w:noProof/>
                <w:webHidden/>
              </w:rPr>
              <w:fldChar w:fldCharType="begin"/>
            </w:r>
            <w:r>
              <w:rPr>
                <w:noProof/>
                <w:webHidden/>
              </w:rPr>
              <w:instrText xml:space="preserve"> PAGEREF _Toc216344628 \h </w:instrText>
            </w:r>
            <w:r>
              <w:rPr>
                <w:noProof/>
                <w:webHidden/>
              </w:rPr>
            </w:r>
            <w:r>
              <w:rPr>
                <w:noProof/>
                <w:webHidden/>
              </w:rPr>
              <w:fldChar w:fldCharType="separate"/>
            </w:r>
            <w:r w:rsidR="004075B9">
              <w:rPr>
                <w:noProof/>
                <w:webHidden/>
              </w:rPr>
              <w:t>17</w:t>
            </w:r>
            <w:r>
              <w:rPr>
                <w:noProof/>
                <w:webHidden/>
              </w:rPr>
              <w:fldChar w:fldCharType="end"/>
            </w:r>
          </w:hyperlink>
        </w:p>
        <w:p w14:paraId="3D9382E7" w14:textId="165967DF" w:rsidR="004E0419" w:rsidRDefault="004E0419">
          <w:pPr>
            <w:pStyle w:val="Sommario1"/>
            <w:tabs>
              <w:tab w:val="right" w:leader="dot" w:pos="9632"/>
            </w:tabs>
            <w:rPr>
              <w:rFonts w:asciiTheme="minorHAnsi" w:hAnsiTheme="minorHAnsi"/>
              <w:noProof/>
              <w:kern w:val="2"/>
              <w:sz w:val="24"/>
              <w:szCs w:val="24"/>
              <w14:ligatures w14:val="standardContextual"/>
            </w:rPr>
          </w:pPr>
          <w:hyperlink w:anchor="_Toc216344629" w:history="1">
            <w:r w:rsidRPr="00887ED6">
              <w:rPr>
                <w:rStyle w:val="Collegamentoipertestuale"/>
                <w:rFonts w:eastAsia="Arial"/>
                <w:noProof/>
              </w:rPr>
              <w:t>Allegato 12_M. Relazione delle attività svolte e dei risultati raggiunti – servizio di mantenimento lavorativo</w:t>
            </w:r>
            <w:r>
              <w:rPr>
                <w:noProof/>
                <w:webHidden/>
              </w:rPr>
              <w:tab/>
            </w:r>
            <w:r>
              <w:rPr>
                <w:noProof/>
                <w:webHidden/>
              </w:rPr>
              <w:fldChar w:fldCharType="begin"/>
            </w:r>
            <w:r>
              <w:rPr>
                <w:noProof/>
                <w:webHidden/>
              </w:rPr>
              <w:instrText xml:space="preserve"> PAGEREF _Toc216344629 \h </w:instrText>
            </w:r>
            <w:r>
              <w:rPr>
                <w:noProof/>
                <w:webHidden/>
              </w:rPr>
            </w:r>
            <w:r>
              <w:rPr>
                <w:noProof/>
                <w:webHidden/>
              </w:rPr>
              <w:fldChar w:fldCharType="separate"/>
            </w:r>
            <w:r w:rsidR="004075B9">
              <w:rPr>
                <w:noProof/>
                <w:webHidden/>
              </w:rPr>
              <w:t>18</w:t>
            </w:r>
            <w:r>
              <w:rPr>
                <w:noProof/>
                <w:webHidden/>
              </w:rPr>
              <w:fldChar w:fldCharType="end"/>
            </w:r>
          </w:hyperlink>
        </w:p>
        <w:p w14:paraId="5F11A1F2" w14:textId="3926F6DE" w:rsidR="004E0419" w:rsidRDefault="004E0419">
          <w:pPr>
            <w:pStyle w:val="Sommario1"/>
            <w:tabs>
              <w:tab w:val="right" w:leader="dot" w:pos="9632"/>
            </w:tabs>
            <w:rPr>
              <w:rFonts w:asciiTheme="minorHAnsi" w:hAnsiTheme="minorHAnsi"/>
              <w:noProof/>
              <w:kern w:val="2"/>
              <w:sz w:val="24"/>
              <w:szCs w:val="24"/>
              <w14:ligatures w14:val="standardContextual"/>
            </w:rPr>
          </w:pPr>
          <w:hyperlink w:anchor="_Toc216344630" w:history="1">
            <w:r w:rsidRPr="00887ED6">
              <w:rPr>
                <w:rStyle w:val="Collegamentoipertestuale"/>
                <w:rFonts w:eastAsia="Arial"/>
                <w:noProof/>
              </w:rPr>
              <w:t>Allegato 13. Testo della PEC indirizzata al datore di lavoro in relazione al servizio di “incontro domanda-offerta”</w:t>
            </w:r>
            <w:r>
              <w:rPr>
                <w:noProof/>
                <w:webHidden/>
              </w:rPr>
              <w:tab/>
            </w:r>
            <w:r>
              <w:rPr>
                <w:noProof/>
                <w:webHidden/>
              </w:rPr>
              <w:fldChar w:fldCharType="begin"/>
            </w:r>
            <w:r>
              <w:rPr>
                <w:noProof/>
                <w:webHidden/>
              </w:rPr>
              <w:instrText xml:space="preserve"> PAGEREF _Toc216344630 \h </w:instrText>
            </w:r>
            <w:r>
              <w:rPr>
                <w:noProof/>
                <w:webHidden/>
              </w:rPr>
            </w:r>
            <w:r>
              <w:rPr>
                <w:noProof/>
                <w:webHidden/>
              </w:rPr>
              <w:fldChar w:fldCharType="separate"/>
            </w:r>
            <w:r w:rsidR="004075B9">
              <w:rPr>
                <w:noProof/>
                <w:webHidden/>
              </w:rPr>
              <w:t>19</w:t>
            </w:r>
            <w:r>
              <w:rPr>
                <w:noProof/>
                <w:webHidden/>
              </w:rPr>
              <w:fldChar w:fldCharType="end"/>
            </w:r>
          </w:hyperlink>
        </w:p>
        <w:p w14:paraId="427EAC70" w14:textId="0055DB6A" w:rsidR="004E0419" w:rsidRDefault="004E0419">
          <w:pPr>
            <w:pStyle w:val="Sommario1"/>
            <w:tabs>
              <w:tab w:val="right" w:leader="dot" w:pos="9632"/>
            </w:tabs>
            <w:rPr>
              <w:rFonts w:asciiTheme="minorHAnsi" w:hAnsiTheme="minorHAnsi"/>
              <w:noProof/>
              <w:kern w:val="2"/>
              <w:sz w:val="24"/>
              <w:szCs w:val="24"/>
              <w14:ligatures w14:val="standardContextual"/>
            </w:rPr>
          </w:pPr>
          <w:hyperlink w:anchor="_Toc216344631" w:history="1">
            <w:r w:rsidRPr="00887ED6">
              <w:rPr>
                <w:rStyle w:val="Collegamentoipertestuale"/>
                <w:rFonts w:eastAsia="Arial"/>
                <w:noProof/>
              </w:rPr>
              <w:t>Allegato 14. Testo della PEC indirizzata all’azienda utilizzatrice in relazione al servizio di “incontro domanda-offerta”</w:t>
            </w:r>
            <w:r>
              <w:rPr>
                <w:noProof/>
                <w:webHidden/>
              </w:rPr>
              <w:tab/>
            </w:r>
            <w:r>
              <w:rPr>
                <w:noProof/>
                <w:webHidden/>
              </w:rPr>
              <w:fldChar w:fldCharType="begin"/>
            </w:r>
            <w:r>
              <w:rPr>
                <w:noProof/>
                <w:webHidden/>
              </w:rPr>
              <w:instrText xml:space="preserve"> PAGEREF _Toc216344631 \h </w:instrText>
            </w:r>
            <w:r>
              <w:rPr>
                <w:noProof/>
                <w:webHidden/>
              </w:rPr>
            </w:r>
            <w:r>
              <w:rPr>
                <w:noProof/>
                <w:webHidden/>
              </w:rPr>
              <w:fldChar w:fldCharType="separate"/>
            </w:r>
            <w:r w:rsidR="004075B9">
              <w:rPr>
                <w:noProof/>
                <w:webHidden/>
              </w:rPr>
              <w:t>20</w:t>
            </w:r>
            <w:r>
              <w:rPr>
                <w:noProof/>
                <w:webHidden/>
              </w:rPr>
              <w:fldChar w:fldCharType="end"/>
            </w:r>
          </w:hyperlink>
        </w:p>
        <w:p w14:paraId="10AA1144" w14:textId="3D57AE65" w:rsidR="004E0419" w:rsidRDefault="004E0419">
          <w:pPr>
            <w:pStyle w:val="Sommario1"/>
            <w:tabs>
              <w:tab w:val="right" w:leader="dot" w:pos="9632"/>
            </w:tabs>
            <w:rPr>
              <w:rFonts w:asciiTheme="minorHAnsi" w:hAnsiTheme="minorHAnsi"/>
              <w:noProof/>
              <w:kern w:val="2"/>
              <w:sz w:val="24"/>
              <w:szCs w:val="24"/>
              <w14:ligatures w14:val="standardContextual"/>
            </w:rPr>
          </w:pPr>
          <w:hyperlink w:anchor="_Toc216344632" w:history="1">
            <w:r w:rsidRPr="00887ED6">
              <w:rPr>
                <w:rStyle w:val="Collegamentoipertestuale"/>
                <w:rFonts w:eastAsia="Arial"/>
                <w:noProof/>
              </w:rPr>
              <w:t>Allegato 15. Autodichiarazione di impossibilitò all’utilizzo App FirmaLOM o SPID/CieD/Crs con PIN</w:t>
            </w:r>
            <w:r>
              <w:rPr>
                <w:noProof/>
                <w:webHidden/>
              </w:rPr>
              <w:tab/>
            </w:r>
            <w:r>
              <w:rPr>
                <w:noProof/>
                <w:webHidden/>
              </w:rPr>
              <w:fldChar w:fldCharType="begin"/>
            </w:r>
            <w:r>
              <w:rPr>
                <w:noProof/>
                <w:webHidden/>
              </w:rPr>
              <w:instrText xml:space="preserve"> PAGEREF _Toc216344632 \h </w:instrText>
            </w:r>
            <w:r>
              <w:rPr>
                <w:noProof/>
                <w:webHidden/>
              </w:rPr>
            </w:r>
            <w:r>
              <w:rPr>
                <w:noProof/>
                <w:webHidden/>
              </w:rPr>
              <w:fldChar w:fldCharType="separate"/>
            </w:r>
            <w:r w:rsidR="004075B9">
              <w:rPr>
                <w:noProof/>
                <w:webHidden/>
              </w:rPr>
              <w:t>21</w:t>
            </w:r>
            <w:r>
              <w:rPr>
                <w:noProof/>
                <w:webHidden/>
              </w:rPr>
              <w:fldChar w:fldCharType="end"/>
            </w:r>
          </w:hyperlink>
        </w:p>
        <w:p w14:paraId="6765299A" w14:textId="510D3394" w:rsidR="004E0419" w:rsidRDefault="004E0419">
          <w:pPr>
            <w:pStyle w:val="Sommario1"/>
            <w:tabs>
              <w:tab w:val="right" w:leader="dot" w:pos="9632"/>
            </w:tabs>
            <w:rPr>
              <w:rFonts w:asciiTheme="minorHAnsi" w:hAnsiTheme="minorHAnsi"/>
              <w:noProof/>
              <w:kern w:val="2"/>
              <w:sz w:val="24"/>
              <w:szCs w:val="24"/>
              <w14:ligatures w14:val="standardContextual"/>
            </w:rPr>
          </w:pPr>
          <w:hyperlink w:anchor="_Toc216344633" w:history="1">
            <w:r w:rsidRPr="00887ED6">
              <w:rPr>
                <w:rStyle w:val="Collegamentoipertestuale"/>
                <w:rFonts w:eastAsia="Arial"/>
                <w:noProof/>
              </w:rPr>
              <w:t>Allegato 16. Indicazioni operative relative alla formazione</w:t>
            </w:r>
            <w:r>
              <w:rPr>
                <w:noProof/>
                <w:webHidden/>
              </w:rPr>
              <w:tab/>
            </w:r>
            <w:r>
              <w:rPr>
                <w:noProof/>
                <w:webHidden/>
              </w:rPr>
              <w:fldChar w:fldCharType="begin"/>
            </w:r>
            <w:r>
              <w:rPr>
                <w:noProof/>
                <w:webHidden/>
              </w:rPr>
              <w:instrText xml:space="preserve"> PAGEREF _Toc216344633 \h </w:instrText>
            </w:r>
            <w:r>
              <w:rPr>
                <w:noProof/>
                <w:webHidden/>
              </w:rPr>
            </w:r>
            <w:r>
              <w:rPr>
                <w:noProof/>
                <w:webHidden/>
              </w:rPr>
              <w:fldChar w:fldCharType="separate"/>
            </w:r>
            <w:r w:rsidR="004075B9">
              <w:rPr>
                <w:noProof/>
                <w:webHidden/>
              </w:rPr>
              <w:t>22</w:t>
            </w:r>
            <w:r>
              <w:rPr>
                <w:noProof/>
                <w:webHidden/>
              </w:rPr>
              <w:fldChar w:fldCharType="end"/>
            </w:r>
          </w:hyperlink>
        </w:p>
        <w:p w14:paraId="2EF9F939" w14:textId="1CD3F4FA" w:rsidR="004E0419" w:rsidRDefault="004E0419">
          <w:pPr>
            <w:pStyle w:val="Sommario1"/>
            <w:tabs>
              <w:tab w:val="right" w:leader="dot" w:pos="9632"/>
            </w:tabs>
            <w:rPr>
              <w:rFonts w:asciiTheme="minorHAnsi" w:hAnsiTheme="minorHAnsi"/>
              <w:noProof/>
              <w:kern w:val="2"/>
              <w:sz w:val="24"/>
              <w:szCs w:val="24"/>
              <w14:ligatures w14:val="standardContextual"/>
            </w:rPr>
          </w:pPr>
          <w:hyperlink w:anchor="_Toc216344634" w:history="1">
            <w:r w:rsidRPr="00887ED6">
              <w:rPr>
                <w:rStyle w:val="Collegamentoipertestuale"/>
                <w:noProof/>
              </w:rPr>
              <w:t>Allegato 17. Attestato di partecipazione con il riconoscimento di abilità e conoscenze rilasciato ai sensi dell’Avviso Pubblico DULD</w:t>
            </w:r>
            <w:r>
              <w:rPr>
                <w:noProof/>
                <w:webHidden/>
              </w:rPr>
              <w:tab/>
            </w:r>
            <w:r>
              <w:rPr>
                <w:noProof/>
                <w:webHidden/>
              </w:rPr>
              <w:fldChar w:fldCharType="begin"/>
            </w:r>
            <w:r>
              <w:rPr>
                <w:noProof/>
                <w:webHidden/>
              </w:rPr>
              <w:instrText xml:space="preserve"> PAGEREF _Toc216344634 \h </w:instrText>
            </w:r>
            <w:r>
              <w:rPr>
                <w:noProof/>
                <w:webHidden/>
              </w:rPr>
            </w:r>
            <w:r>
              <w:rPr>
                <w:noProof/>
                <w:webHidden/>
              </w:rPr>
              <w:fldChar w:fldCharType="separate"/>
            </w:r>
            <w:r w:rsidR="004075B9">
              <w:rPr>
                <w:noProof/>
                <w:webHidden/>
              </w:rPr>
              <w:t>31</w:t>
            </w:r>
            <w:r>
              <w:rPr>
                <w:noProof/>
                <w:webHidden/>
              </w:rPr>
              <w:fldChar w:fldCharType="end"/>
            </w:r>
          </w:hyperlink>
        </w:p>
        <w:p w14:paraId="46DAD859" w14:textId="1B973A32" w:rsidR="004E0419" w:rsidRDefault="004E0419">
          <w:pPr>
            <w:pStyle w:val="Sommario1"/>
            <w:tabs>
              <w:tab w:val="right" w:leader="dot" w:pos="9632"/>
            </w:tabs>
            <w:rPr>
              <w:rFonts w:asciiTheme="minorHAnsi" w:hAnsiTheme="minorHAnsi"/>
              <w:noProof/>
              <w:kern w:val="2"/>
              <w:sz w:val="24"/>
              <w:szCs w:val="24"/>
              <w14:ligatures w14:val="standardContextual"/>
            </w:rPr>
          </w:pPr>
          <w:hyperlink w:anchor="_Toc216344635" w:history="1">
            <w:r w:rsidRPr="00887ED6">
              <w:rPr>
                <w:rStyle w:val="Collegamentoipertestuale"/>
                <w:noProof/>
              </w:rPr>
              <w:t>Allegato 18. Attestato di competenza</w:t>
            </w:r>
            <w:r>
              <w:rPr>
                <w:noProof/>
                <w:webHidden/>
              </w:rPr>
              <w:tab/>
            </w:r>
            <w:r>
              <w:rPr>
                <w:noProof/>
                <w:webHidden/>
              </w:rPr>
              <w:fldChar w:fldCharType="begin"/>
            </w:r>
            <w:r>
              <w:rPr>
                <w:noProof/>
                <w:webHidden/>
              </w:rPr>
              <w:instrText xml:space="preserve"> PAGEREF _Toc216344635 \h </w:instrText>
            </w:r>
            <w:r>
              <w:rPr>
                <w:noProof/>
                <w:webHidden/>
              </w:rPr>
            </w:r>
            <w:r>
              <w:rPr>
                <w:noProof/>
                <w:webHidden/>
              </w:rPr>
              <w:fldChar w:fldCharType="separate"/>
            </w:r>
            <w:r w:rsidR="004075B9">
              <w:rPr>
                <w:noProof/>
                <w:webHidden/>
              </w:rPr>
              <w:t>32</w:t>
            </w:r>
            <w:r>
              <w:rPr>
                <w:noProof/>
                <w:webHidden/>
              </w:rPr>
              <w:fldChar w:fldCharType="end"/>
            </w:r>
          </w:hyperlink>
        </w:p>
        <w:p w14:paraId="54AAA399" w14:textId="08E7BE61" w:rsidR="004E0419" w:rsidRDefault="004E0419">
          <w:pPr>
            <w:pStyle w:val="Sommario1"/>
            <w:tabs>
              <w:tab w:val="right" w:leader="dot" w:pos="9632"/>
            </w:tabs>
            <w:rPr>
              <w:rFonts w:asciiTheme="minorHAnsi" w:hAnsiTheme="minorHAnsi"/>
              <w:noProof/>
              <w:kern w:val="2"/>
              <w:sz w:val="24"/>
              <w:szCs w:val="24"/>
              <w14:ligatures w14:val="standardContextual"/>
            </w:rPr>
          </w:pPr>
          <w:hyperlink w:anchor="_Toc216344636" w:history="1">
            <w:r w:rsidRPr="00887ED6">
              <w:rPr>
                <w:rStyle w:val="Collegamentoipertestuale"/>
                <w:rFonts w:eastAsia="Arial"/>
                <w:noProof/>
              </w:rPr>
              <w:t>Allegato 19. Profilo Competenze Orientato alla Ricerca di Lavoro</w:t>
            </w:r>
            <w:r>
              <w:rPr>
                <w:noProof/>
                <w:webHidden/>
              </w:rPr>
              <w:tab/>
            </w:r>
            <w:r>
              <w:rPr>
                <w:noProof/>
                <w:webHidden/>
              </w:rPr>
              <w:fldChar w:fldCharType="begin"/>
            </w:r>
            <w:r>
              <w:rPr>
                <w:noProof/>
                <w:webHidden/>
              </w:rPr>
              <w:instrText xml:space="preserve"> PAGEREF _Toc216344636 \h </w:instrText>
            </w:r>
            <w:r>
              <w:rPr>
                <w:noProof/>
                <w:webHidden/>
              </w:rPr>
            </w:r>
            <w:r>
              <w:rPr>
                <w:noProof/>
                <w:webHidden/>
              </w:rPr>
              <w:fldChar w:fldCharType="separate"/>
            </w:r>
            <w:r w:rsidR="004075B9">
              <w:rPr>
                <w:noProof/>
                <w:webHidden/>
              </w:rPr>
              <w:t>34</w:t>
            </w:r>
            <w:r>
              <w:rPr>
                <w:noProof/>
                <w:webHidden/>
              </w:rPr>
              <w:fldChar w:fldCharType="end"/>
            </w:r>
          </w:hyperlink>
        </w:p>
        <w:p w14:paraId="3153198C" w14:textId="572F0CA4" w:rsidR="004E0419" w:rsidRDefault="004E0419">
          <w:pPr>
            <w:pStyle w:val="Sommario1"/>
            <w:tabs>
              <w:tab w:val="right" w:leader="dot" w:pos="9632"/>
            </w:tabs>
            <w:rPr>
              <w:rFonts w:asciiTheme="minorHAnsi" w:hAnsiTheme="minorHAnsi"/>
              <w:noProof/>
              <w:kern w:val="2"/>
              <w:sz w:val="24"/>
              <w:szCs w:val="24"/>
              <w14:ligatures w14:val="standardContextual"/>
            </w:rPr>
          </w:pPr>
          <w:hyperlink w:anchor="_Toc216344637" w:history="1">
            <w:r w:rsidRPr="00887ED6">
              <w:rPr>
                <w:rStyle w:val="Collegamentoipertestuale"/>
                <w:rFonts w:eastAsia="Calibri" w:cs="Calibri"/>
                <w:noProof/>
              </w:rPr>
              <w:t>Allegato 21. Verifiche Checklist</w:t>
            </w:r>
            <w:r>
              <w:rPr>
                <w:noProof/>
                <w:webHidden/>
              </w:rPr>
              <w:tab/>
            </w:r>
            <w:r>
              <w:rPr>
                <w:noProof/>
                <w:webHidden/>
              </w:rPr>
              <w:fldChar w:fldCharType="begin"/>
            </w:r>
            <w:r>
              <w:rPr>
                <w:noProof/>
                <w:webHidden/>
              </w:rPr>
              <w:instrText xml:space="preserve"> PAGEREF _Toc216344637 \h </w:instrText>
            </w:r>
            <w:r>
              <w:rPr>
                <w:noProof/>
                <w:webHidden/>
              </w:rPr>
            </w:r>
            <w:r>
              <w:rPr>
                <w:noProof/>
                <w:webHidden/>
              </w:rPr>
              <w:fldChar w:fldCharType="separate"/>
            </w:r>
            <w:r w:rsidR="004075B9">
              <w:rPr>
                <w:noProof/>
                <w:webHidden/>
              </w:rPr>
              <w:t>36</w:t>
            </w:r>
            <w:r>
              <w:rPr>
                <w:noProof/>
                <w:webHidden/>
              </w:rPr>
              <w:fldChar w:fldCharType="end"/>
            </w:r>
          </w:hyperlink>
        </w:p>
        <w:p w14:paraId="5C07D817" w14:textId="2C256339" w:rsidR="004E0419" w:rsidRDefault="004E0419">
          <w:pPr>
            <w:pStyle w:val="Sommario1"/>
            <w:tabs>
              <w:tab w:val="right" w:leader="dot" w:pos="9632"/>
            </w:tabs>
            <w:rPr>
              <w:rFonts w:asciiTheme="minorHAnsi" w:hAnsiTheme="minorHAnsi"/>
              <w:noProof/>
              <w:kern w:val="2"/>
              <w:sz w:val="24"/>
              <w:szCs w:val="24"/>
              <w14:ligatures w14:val="standardContextual"/>
            </w:rPr>
          </w:pPr>
          <w:hyperlink w:anchor="_Toc216344638" w:history="1">
            <w:r w:rsidRPr="00887ED6">
              <w:rPr>
                <w:rStyle w:val="Collegamentoipertestuale"/>
                <w:rFonts w:eastAsia="Arial"/>
                <w:noProof/>
              </w:rPr>
              <w:t>Allegato 22. Domanda di liquidazione</w:t>
            </w:r>
            <w:r>
              <w:rPr>
                <w:noProof/>
                <w:webHidden/>
              </w:rPr>
              <w:tab/>
            </w:r>
            <w:r>
              <w:rPr>
                <w:noProof/>
                <w:webHidden/>
              </w:rPr>
              <w:fldChar w:fldCharType="begin"/>
            </w:r>
            <w:r>
              <w:rPr>
                <w:noProof/>
                <w:webHidden/>
              </w:rPr>
              <w:instrText xml:space="preserve"> PAGEREF _Toc216344638 \h </w:instrText>
            </w:r>
            <w:r>
              <w:rPr>
                <w:noProof/>
                <w:webHidden/>
              </w:rPr>
            </w:r>
            <w:r>
              <w:rPr>
                <w:noProof/>
                <w:webHidden/>
              </w:rPr>
              <w:fldChar w:fldCharType="separate"/>
            </w:r>
            <w:r w:rsidR="004075B9">
              <w:rPr>
                <w:noProof/>
                <w:webHidden/>
              </w:rPr>
              <w:t>38</w:t>
            </w:r>
            <w:r>
              <w:rPr>
                <w:noProof/>
                <w:webHidden/>
              </w:rPr>
              <w:fldChar w:fldCharType="end"/>
            </w:r>
          </w:hyperlink>
        </w:p>
        <w:p w14:paraId="33F9C818" w14:textId="3C1A5F19" w:rsidR="004E0419" w:rsidRDefault="004E0419">
          <w:pPr>
            <w:pStyle w:val="Sommario1"/>
            <w:tabs>
              <w:tab w:val="right" w:leader="dot" w:pos="9632"/>
            </w:tabs>
            <w:rPr>
              <w:rFonts w:asciiTheme="minorHAnsi" w:hAnsiTheme="minorHAnsi"/>
              <w:noProof/>
              <w:kern w:val="2"/>
              <w:sz w:val="24"/>
              <w:szCs w:val="24"/>
              <w14:ligatures w14:val="standardContextual"/>
            </w:rPr>
          </w:pPr>
          <w:hyperlink w:anchor="_Toc216344639" w:history="1">
            <w:r w:rsidRPr="00887ED6">
              <w:rPr>
                <w:rStyle w:val="Collegamentoipertestuale"/>
                <w:rFonts w:eastAsia="Arial"/>
                <w:noProof/>
              </w:rPr>
              <w:t>Allegato 23. Trattamento dei dati personali</w:t>
            </w:r>
            <w:r>
              <w:rPr>
                <w:noProof/>
                <w:webHidden/>
              </w:rPr>
              <w:tab/>
            </w:r>
            <w:r>
              <w:rPr>
                <w:noProof/>
                <w:webHidden/>
              </w:rPr>
              <w:fldChar w:fldCharType="begin"/>
            </w:r>
            <w:r>
              <w:rPr>
                <w:noProof/>
                <w:webHidden/>
              </w:rPr>
              <w:instrText xml:space="preserve"> PAGEREF _Toc216344639 \h </w:instrText>
            </w:r>
            <w:r>
              <w:rPr>
                <w:noProof/>
                <w:webHidden/>
              </w:rPr>
            </w:r>
            <w:r>
              <w:rPr>
                <w:noProof/>
                <w:webHidden/>
              </w:rPr>
              <w:fldChar w:fldCharType="separate"/>
            </w:r>
            <w:r w:rsidR="004075B9">
              <w:rPr>
                <w:noProof/>
                <w:webHidden/>
              </w:rPr>
              <w:t>41</w:t>
            </w:r>
            <w:r>
              <w:rPr>
                <w:noProof/>
                <w:webHidden/>
              </w:rPr>
              <w:fldChar w:fldCharType="end"/>
            </w:r>
          </w:hyperlink>
        </w:p>
        <w:p w14:paraId="5E82E457" w14:textId="107DFD1D" w:rsidR="00BD7E84" w:rsidRPr="00D01880" w:rsidRDefault="00BD7E84" w:rsidP="0A6DCD62">
          <w:pPr>
            <w:pStyle w:val="Sommario1"/>
            <w:tabs>
              <w:tab w:val="left" w:pos="435"/>
              <w:tab w:val="right" w:leader="dot" w:pos="10185"/>
            </w:tabs>
            <w:rPr>
              <w:rStyle w:val="Collegamentoipertestuale"/>
              <w:noProof/>
              <w:kern w:val="2"/>
              <w14:ligatures w14:val="standardContextual"/>
            </w:rPr>
          </w:pPr>
          <w:r w:rsidRPr="008F4450">
            <w:fldChar w:fldCharType="end"/>
          </w:r>
        </w:p>
      </w:sdtContent>
    </w:sdt>
    <w:p w14:paraId="5E7ECAED" w14:textId="77777777" w:rsidR="00EB0846" w:rsidRDefault="00EB0846"/>
    <w:p w14:paraId="49AF6B82" w14:textId="77777777" w:rsidR="00432C08" w:rsidRDefault="00432C08"/>
    <w:p w14:paraId="1FBAC20F" w14:textId="0FE1F755" w:rsidR="00432C08" w:rsidRPr="00D01880" w:rsidRDefault="00E96DDA" w:rsidP="00E96DDA">
      <w:pPr>
        <w:spacing w:after="160" w:line="259" w:lineRule="auto"/>
        <w:jc w:val="left"/>
      </w:pPr>
      <w:r>
        <w:br w:type="page"/>
      </w:r>
    </w:p>
    <w:bookmarkStart w:id="0" w:name="_Toc211595023"/>
    <w:bookmarkStart w:id="1" w:name="_Toc216344617"/>
    <w:p w14:paraId="12B3E3F2" w14:textId="0E129022" w:rsidR="00432C08" w:rsidRPr="00F87567" w:rsidRDefault="00056C36" w:rsidP="00432C08">
      <w:pPr>
        <w:pStyle w:val="Titolo1"/>
      </w:pPr>
      <w:r>
        <w:rPr>
          <w:noProof/>
        </w:rPr>
        <w:lastRenderedPageBreak/>
        <mc:AlternateContent>
          <mc:Choice Requires="wpg">
            <w:drawing>
              <wp:anchor distT="0" distB="0" distL="114300" distR="114300" simplePos="0" relativeHeight="251710464" behindDoc="0" locked="0" layoutInCell="1" allowOverlap="1" wp14:anchorId="1408728A" wp14:editId="062917C4">
                <wp:simplePos x="0" y="0"/>
                <wp:positionH relativeFrom="margin">
                  <wp:posOffset>4248592</wp:posOffset>
                </wp:positionH>
                <wp:positionV relativeFrom="paragraph">
                  <wp:posOffset>218081</wp:posOffset>
                </wp:positionV>
                <wp:extent cx="1781175" cy="611080"/>
                <wp:effectExtent l="0" t="0" r="9525" b="0"/>
                <wp:wrapNone/>
                <wp:docPr id="1249173059" name="Group 6"/>
                <wp:cNvGraphicFramePr>
                  <a:graphicFrameLocks xmlns:a="http://schemas.openxmlformats.org/drawingml/2006/main" noChangeAspect="1"/>
                </wp:cNvGraphicFramePr>
                <a:graphic xmlns:a="http://schemas.openxmlformats.org/drawingml/2006/main">
                  <a:graphicData uri="http://schemas.microsoft.com/office/word/2010/wordprocessingGroup">
                    <wpg:wgp>
                      <wpg:cNvGrpSpPr>
                        <a:grpSpLocks noChangeAspect="1"/>
                      </wpg:cNvGrpSpPr>
                      <wpg:grpSpPr bwMode="auto">
                        <a:xfrm>
                          <a:off x="0" y="0"/>
                          <a:ext cx="1781175" cy="611080"/>
                          <a:chOff x="2574" y="1151"/>
                          <a:chExt cx="4956" cy="1701"/>
                        </a:xfrm>
                      </wpg:grpSpPr>
                      <pic:pic xmlns:pic="http://schemas.openxmlformats.org/drawingml/2006/picture">
                        <pic:nvPicPr>
                          <pic:cNvPr id="390613272" name="Immagine 0"/>
                          <pic:cNvPicPr>
                            <a:picLocks noChangeAspect="1" noChangeArrowheads="1"/>
                          </pic:cNvPicPr>
                        </pic:nvPicPr>
                        <pic:blipFill>
                          <a:blip r:embed="rId11" cstate="print">
                            <a:extLst>
                              <a:ext uri="{28A0092B-C50C-407E-A947-70E740481C1C}">
                                <a14:useLocalDpi xmlns:a14="http://schemas.microsoft.com/office/drawing/2010/main" val="0"/>
                              </a:ext>
                            </a:extLst>
                          </a:blip>
                          <a:srcRect l="61646" t="37479" r="12030" b="28499"/>
                          <a:stretch>
                            <a:fillRect/>
                          </a:stretch>
                        </pic:blipFill>
                        <pic:spPr bwMode="auto">
                          <a:xfrm>
                            <a:off x="4808" y="1498"/>
                            <a:ext cx="2722" cy="100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026025127" name="Picture 5"/>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2574" y="1151"/>
                            <a:ext cx="1096" cy="170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14:sizeRelH relativeFrom="page">
                  <wp14:pctWidth>0</wp14:pctWidth>
                </wp14:sizeRelH>
                <wp14:sizeRelV relativeFrom="page">
                  <wp14:pctHeight>0</wp14:pctHeight>
                </wp14:sizeRelV>
              </wp:anchor>
            </w:drawing>
          </mc:Choice>
          <mc:Fallback>
            <w:pict>
              <v:group w14:anchorId="68DD799D" id="Group 6" o:spid="_x0000_s1026" style="position:absolute;margin-left:334.55pt;margin-top:17.15pt;width:140.25pt;height:48.1pt;z-index:251710464;mso-position-horizontal-relative:margin" coordorigin="2574,1151" coordsize="4956,1701"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">
                <o:lock v:ext="edit" aspectratio="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magine 0" o:spid="_x0000_s1027" type="#_x0000_t75" style="position:absolute;left:4808;top:1498;width:2722;height:100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">
                  <v:imagedata r:id="rId13" o:title="" croptop="24562f" cropbottom="18677f" cropleft="40400f" cropright="7884f"/>
                </v:shape>
                <v:shape id="Picture 5" o:spid="_x0000_s1028" type="#_x0000_t75" style="position:absolute;left:2574;top:1151;width:1096;height:170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">
                  <v:imagedata r:id="rId14" o:title=""/>
                </v:shape>
                <w10:wrap anchorx="margin"/>
              </v:group>
            </w:pict>
          </mc:Fallback>
        </mc:AlternateContent>
      </w:r>
      <w:r w:rsidR="00B96F84">
        <w:rPr>
          <w:noProof/>
        </w:rPr>
        <w:drawing>
          <wp:anchor distT="0" distB="0" distL="114300" distR="114300" simplePos="0" relativeHeight="251659264" behindDoc="0" locked="0" layoutInCell="1" allowOverlap="1" wp14:anchorId="5DE5808A" wp14:editId="3DAF5EF2">
            <wp:simplePos x="0" y="0"/>
            <wp:positionH relativeFrom="margin">
              <wp:posOffset>-118753</wp:posOffset>
            </wp:positionH>
            <wp:positionV relativeFrom="paragraph">
              <wp:posOffset>322951</wp:posOffset>
            </wp:positionV>
            <wp:extent cx="1995137" cy="565785"/>
            <wp:effectExtent l="0" t="0" r="5715" b="5715"/>
            <wp:wrapNone/>
            <wp:docPr id="1245508460" name="Picture 9" descr="Immagine che contiene testo, simbolo, logo, Carattere&#10;&#10;Il contenuto generato dall'IA potrebbe non essere corret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99519985" name="Picture 9" descr="Immagine che contiene testo, simbolo, logo, Carattere&#10;&#10;Il contenuto generato dall'IA potrebbe non essere corretto."/>
                    <pic:cNvPicPr>
                      <a:picLocks noChangeAspect="1"/>
                    </pic:cNvPicPr>
                  </pic:nvPicPr>
                  <pic:blipFill rotWithShape="1">
                    <a:blip r:embed="rId15" cstate="print">
                      <a:extLst>
                        <a:ext uri="{28A0092B-C50C-407E-A947-70E740481C1C}">
                          <a14:useLocalDpi xmlns:a14="http://schemas.microsoft.com/office/drawing/2010/main" val="0"/>
                        </a:ext>
                      </a:extLst>
                    </a:blip>
                    <a:srcRect l="28666" t="-1" b="1551"/>
                    <a:stretch/>
                  </pic:blipFill>
                  <pic:spPr bwMode="auto">
                    <a:xfrm>
                      <a:off x="0" y="0"/>
                      <a:ext cx="1995137" cy="565785"/>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432C08" w:rsidRPr="00F87567">
        <w:t>Allegato 1</w:t>
      </w:r>
      <w:r w:rsidR="00432C08">
        <w:t>.</w:t>
      </w:r>
      <w:r w:rsidR="00432C08" w:rsidRPr="00F87567">
        <w:t xml:space="preserve"> Atto di adesione unico</w:t>
      </w:r>
      <w:bookmarkEnd w:id="0"/>
      <w:bookmarkEnd w:id="1"/>
    </w:p>
    <w:p w14:paraId="1A3C731D" w14:textId="097FFCD1" w:rsidR="00432C08" w:rsidRDefault="00432C08" w:rsidP="00432C08">
      <w:pPr>
        <w:spacing w:after="0"/>
        <w:jc w:val="center"/>
        <w:rPr>
          <w:b/>
          <w:bCs/>
        </w:rPr>
      </w:pPr>
    </w:p>
    <w:p w14:paraId="1C18DBDB" w14:textId="3BBED174" w:rsidR="00432C08" w:rsidRDefault="00432C08" w:rsidP="00432C08">
      <w:pPr>
        <w:spacing w:after="0"/>
        <w:jc w:val="center"/>
        <w:rPr>
          <w:b/>
          <w:bCs/>
        </w:rPr>
      </w:pPr>
    </w:p>
    <w:p w14:paraId="00B71C81" w14:textId="77777777" w:rsidR="00432C08" w:rsidRDefault="00432C08" w:rsidP="00432C08">
      <w:pPr>
        <w:spacing w:after="0"/>
        <w:jc w:val="center"/>
        <w:rPr>
          <w:b/>
          <w:bCs/>
        </w:rPr>
      </w:pPr>
    </w:p>
    <w:p w14:paraId="0BCD4055" w14:textId="77777777" w:rsidR="00432C08" w:rsidRDefault="00432C08" w:rsidP="00432C08">
      <w:pPr>
        <w:spacing w:after="0"/>
        <w:jc w:val="center"/>
        <w:rPr>
          <w:b/>
          <w:bCs/>
        </w:rPr>
      </w:pPr>
    </w:p>
    <w:p w14:paraId="5C29AA96" w14:textId="1F875E1B" w:rsidR="00432C08" w:rsidRDefault="00432C08" w:rsidP="00432C08">
      <w:pPr>
        <w:spacing w:after="0"/>
        <w:jc w:val="center"/>
        <w:rPr>
          <w:b/>
          <w:bCs/>
          <w:spacing w:val="-3"/>
        </w:rPr>
      </w:pPr>
      <w:r w:rsidRPr="00B42539">
        <w:rPr>
          <w:b/>
          <w:bCs/>
        </w:rPr>
        <w:t>AVVISO</w:t>
      </w:r>
      <w:r w:rsidRPr="00B42539">
        <w:rPr>
          <w:b/>
          <w:bCs/>
          <w:spacing w:val="-3"/>
        </w:rPr>
        <w:t xml:space="preserve"> </w:t>
      </w:r>
      <w:r w:rsidRPr="00B42539">
        <w:rPr>
          <w:b/>
          <w:bCs/>
        </w:rPr>
        <w:t>PUBBLICO</w:t>
      </w:r>
      <w:r w:rsidRPr="00B42539">
        <w:rPr>
          <w:b/>
          <w:bCs/>
          <w:spacing w:val="-3"/>
        </w:rPr>
        <w:t xml:space="preserve"> </w:t>
      </w:r>
    </w:p>
    <w:p w14:paraId="45821A31" w14:textId="77777777" w:rsidR="00432C08" w:rsidRPr="00B42539" w:rsidRDefault="00432C08" w:rsidP="00432C08">
      <w:pPr>
        <w:spacing w:after="0"/>
        <w:jc w:val="center"/>
        <w:rPr>
          <w:b/>
          <w:bCs/>
        </w:rPr>
      </w:pPr>
      <w:r>
        <w:rPr>
          <w:b/>
          <w:bCs/>
          <w:spacing w:val="-3"/>
        </w:rPr>
        <w:t>DOTE UNICA LAVORO PERSONE CON DISABILITA’-</w:t>
      </w:r>
      <w:r>
        <w:rPr>
          <w:b/>
          <w:bCs/>
        </w:rPr>
        <w:t>DULD</w:t>
      </w:r>
      <w:r w:rsidRPr="00B42539">
        <w:rPr>
          <w:b/>
          <w:bCs/>
          <w:spacing w:val="-6"/>
        </w:rPr>
        <w:t xml:space="preserve"> </w:t>
      </w:r>
    </w:p>
    <w:p w14:paraId="2B3395EE" w14:textId="77777777" w:rsidR="00432C08" w:rsidRPr="001C3403" w:rsidRDefault="00432C08" w:rsidP="00432C08">
      <w:pPr>
        <w:autoSpaceDN w:val="0"/>
        <w:adjustRightInd w:val="0"/>
        <w:spacing w:after="0"/>
        <w:jc w:val="center"/>
        <w:rPr>
          <w:rFonts w:ascii="¬◊&quot;" w:hAnsi="¬◊&quot;" w:cs="¬◊&quot;"/>
          <w:i/>
          <w:iCs/>
        </w:rPr>
      </w:pPr>
      <w:r w:rsidRPr="001C3403">
        <w:rPr>
          <w:rFonts w:ascii="¬◊&quot;" w:hAnsi="¬◊&quot;" w:cs="¬◊&quot;"/>
          <w:i/>
          <w:iCs/>
        </w:rPr>
        <w:t>a valere sul Fondo Regionale per l'Occupazione dei Disabili – anno</w:t>
      </w:r>
      <w:r>
        <w:rPr>
          <w:rFonts w:ascii="¬◊&quot;" w:hAnsi="¬◊&quot;" w:cs="¬◊&quot;"/>
          <w:i/>
          <w:iCs/>
        </w:rPr>
        <w:t xml:space="preserve"> </w:t>
      </w:r>
      <w:r w:rsidRPr="001C3403">
        <w:rPr>
          <w:rFonts w:ascii="¬◊&quot;" w:hAnsi="¬◊&quot;" w:cs="¬◊&quot;"/>
          <w:i/>
          <w:iCs/>
        </w:rPr>
        <w:t>2024 – di cui alla DGR n. XII/ 3383 del 11/11/2024</w:t>
      </w:r>
    </w:p>
    <w:p w14:paraId="750B93EA" w14:textId="77777777" w:rsidR="00432C08" w:rsidRDefault="00432C08" w:rsidP="00432C08">
      <w:pPr>
        <w:jc w:val="center"/>
        <w:rPr>
          <w:b/>
          <w:bCs/>
        </w:rPr>
      </w:pPr>
    </w:p>
    <w:p w14:paraId="58366AA6" w14:textId="77777777" w:rsidR="00432C08" w:rsidRPr="005B7E0A" w:rsidRDefault="00432C08" w:rsidP="00432C08">
      <w:pPr>
        <w:jc w:val="center"/>
        <w:rPr>
          <w:b/>
          <w:bCs/>
        </w:rPr>
      </w:pPr>
      <w:r w:rsidRPr="005B7E0A">
        <w:rPr>
          <w:b/>
          <w:bCs/>
        </w:rPr>
        <w:t>Atto</w:t>
      </w:r>
      <w:r w:rsidRPr="005B7E0A">
        <w:rPr>
          <w:b/>
          <w:bCs/>
          <w:spacing w:val="-2"/>
        </w:rPr>
        <w:t xml:space="preserve"> </w:t>
      </w:r>
      <w:r w:rsidRPr="005B7E0A">
        <w:rPr>
          <w:b/>
          <w:bCs/>
        </w:rPr>
        <w:t>di</w:t>
      </w:r>
      <w:r w:rsidRPr="005B7E0A">
        <w:rPr>
          <w:b/>
          <w:bCs/>
          <w:spacing w:val="-5"/>
        </w:rPr>
        <w:t xml:space="preserve"> </w:t>
      </w:r>
      <w:r w:rsidRPr="005B7E0A">
        <w:rPr>
          <w:b/>
          <w:bCs/>
        </w:rPr>
        <w:t>adesione</w:t>
      </w:r>
      <w:r w:rsidRPr="005B7E0A">
        <w:rPr>
          <w:b/>
          <w:bCs/>
          <w:spacing w:val="-4"/>
        </w:rPr>
        <w:t xml:space="preserve"> </w:t>
      </w:r>
      <w:r w:rsidRPr="005B7E0A">
        <w:rPr>
          <w:b/>
          <w:bCs/>
        </w:rPr>
        <w:t>unico</w:t>
      </w:r>
    </w:p>
    <w:p w14:paraId="3AA638D9" w14:textId="77777777" w:rsidR="00432C08" w:rsidRPr="00DE02FA" w:rsidRDefault="00432C08" w:rsidP="00432C08">
      <w:pPr>
        <w:spacing w:after="0"/>
        <w:rPr>
          <w:rFonts w:eastAsia="Calibri"/>
          <w:i/>
          <w:sz w:val="19"/>
        </w:rPr>
      </w:pPr>
    </w:p>
    <w:p w14:paraId="15DFAECE" w14:textId="77777777" w:rsidR="00432C08" w:rsidRDefault="00432C08" w:rsidP="00432C08">
      <w:pPr>
        <w:spacing w:after="0"/>
        <w:rPr>
          <w:rFonts w:eastAsia="Calibri"/>
          <w:spacing w:val="2"/>
        </w:rPr>
      </w:pPr>
      <w:r w:rsidRPr="00DE02FA">
        <w:rPr>
          <w:rFonts w:eastAsia="Calibri"/>
        </w:rPr>
        <w:t>Il/la</w:t>
      </w:r>
      <w:r w:rsidRPr="00DE02FA">
        <w:rPr>
          <w:rFonts w:eastAsia="Calibri"/>
          <w:spacing w:val="-3"/>
        </w:rPr>
        <w:t xml:space="preserve"> </w:t>
      </w:r>
      <w:r w:rsidRPr="00DE02FA">
        <w:rPr>
          <w:rFonts w:eastAsia="Calibri"/>
        </w:rPr>
        <w:t>sottoscritto/a</w:t>
      </w:r>
      <w:r>
        <w:rPr>
          <w:rFonts w:eastAsia="Calibri"/>
        </w:rPr>
        <w:t xml:space="preserve"> ________________________</w:t>
      </w:r>
      <w:r w:rsidRPr="00DE02FA">
        <w:rPr>
          <w:rFonts w:eastAsia="Calibri"/>
          <w:spacing w:val="-3"/>
        </w:rPr>
        <w:t xml:space="preserve"> </w:t>
      </w:r>
      <w:r w:rsidRPr="00DE02FA">
        <w:rPr>
          <w:rFonts w:eastAsia="Calibri"/>
        </w:rPr>
        <w:t>nato/a a</w:t>
      </w:r>
      <w:r>
        <w:rPr>
          <w:rFonts w:eastAsia="Calibri"/>
        </w:rPr>
        <w:t xml:space="preserve"> _______________</w:t>
      </w:r>
      <w:r w:rsidRPr="00DE02FA">
        <w:rPr>
          <w:rFonts w:eastAsia="Calibri"/>
        </w:rPr>
        <w:t>,</w:t>
      </w:r>
      <w:r w:rsidRPr="00DE02FA">
        <w:rPr>
          <w:rFonts w:eastAsia="Calibri"/>
          <w:spacing w:val="-2"/>
        </w:rPr>
        <w:t xml:space="preserve"> </w:t>
      </w:r>
      <w:r w:rsidRPr="00DE02FA">
        <w:rPr>
          <w:rFonts w:eastAsia="Calibri"/>
        </w:rPr>
        <w:t>prov</w:t>
      </w:r>
      <w:r>
        <w:rPr>
          <w:rFonts w:eastAsia="Calibri"/>
        </w:rPr>
        <w:t>. _____</w:t>
      </w:r>
      <w:r w:rsidRPr="00DE02FA">
        <w:rPr>
          <w:rFonts w:eastAsia="Calibri"/>
        </w:rPr>
        <w:t>,</w:t>
      </w:r>
      <w:r w:rsidRPr="00DE02FA">
        <w:rPr>
          <w:rFonts w:eastAsia="Calibri"/>
          <w:spacing w:val="-3"/>
        </w:rPr>
        <w:t xml:space="preserve"> </w:t>
      </w:r>
      <w:r w:rsidRPr="00DE02FA">
        <w:rPr>
          <w:rFonts w:eastAsia="Calibri"/>
        </w:rPr>
        <w:t>il</w:t>
      </w:r>
      <w:r w:rsidRPr="00DE02FA">
        <w:rPr>
          <w:rFonts w:eastAsia="Calibri"/>
          <w:spacing w:val="-2"/>
        </w:rPr>
        <w:t xml:space="preserve"> </w:t>
      </w:r>
      <w:r>
        <w:rPr>
          <w:rFonts w:eastAsia="Calibri"/>
        </w:rPr>
        <w:t>_________</w:t>
      </w:r>
      <w:r w:rsidRPr="00DE02FA">
        <w:rPr>
          <w:rFonts w:eastAsia="Calibri"/>
        </w:rPr>
        <w:t>,</w:t>
      </w:r>
      <w:r w:rsidRPr="00DE02FA">
        <w:rPr>
          <w:rFonts w:eastAsia="Calibri"/>
          <w:spacing w:val="-3"/>
        </w:rPr>
        <w:t xml:space="preserve"> </w:t>
      </w:r>
      <w:r w:rsidRPr="00DE02FA">
        <w:rPr>
          <w:rFonts w:eastAsia="Calibri"/>
        </w:rPr>
        <w:t>Cod.</w:t>
      </w:r>
      <w:r w:rsidRPr="00DE02FA">
        <w:rPr>
          <w:rFonts w:eastAsia="Calibri"/>
          <w:spacing w:val="-3"/>
        </w:rPr>
        <w:t xml:space="preserve"> </w:t>
      </w:r>
      <w:r w:rsidRPr="00DE02FA">
        <w:rPr>
          <w:rFonts w:eastAsia="Calibri"/>
        </w:rPr>
        <w:t>Fiscale</w:t>
      </w:r>
      <w:r w:rsidRPr="00DE02FA">
        <w:rPr>
          <w:rFonts w:eastAsia="Calibri"/>
          <w:spacing w:val="-2"/>
        </w:rPr>
        <w:t xml:space="preserve"> </w:t>
      </w:r>
      <w:r>
        <w:rPr>
          <w:rFonts w:eastAsia="Calibri"/>
        </w:rPr>
        <w:t xml:space="preserve">_____________________________ </w:t>
      </w:r>
      <w:r w:rsidRPr="00DE02FA">
        <w:rPr>
          <w:rFonts w:eastAsia="Calibri"/>
        </w:rPr>
        <w:t>in</w:t>
      </w:r>
      <w:r w:rsidRPr="00DE02FA">
        <w:rPr>
          <w:rFonts w:eastAsia="Calibri"/>
          <w:spacing w:val="2"/>
        </w:rPr>
        <w:t xml:space="preserve"> </w:t>
      </w:r>
      <w:r w:rsidRPr="00DE02FA">
        <w:rPr>
          <w:rFonts w:eastAsia="Calibri"/>
        </w:rPr>
        <w:t>qualità</w:t>
      </w:r>
      <w:r w:rsidRPr="00DE02FA">
        <w:rPr>
          <w:rFonts w:eastAsia="Calibri"/>
          <w:spacing w:val="-2"/>
        </w:rPr>
        <w:t xml:space="preserve"> </w:t>
      </w:r>
      <w:r w:rsidRPr="00DE02FA">
        <w:rPr>
          <w:rFonts w:eastAsia="Calibri"/>
        </w:rPr>
        <w:t>di</w:t>
      </w:r>
      <w:r w:rsidRPr="00DE02FA">
        <w:rPr>
          <w:rFonts w:eastAsia="Calibri"/>
          <w:spacing w:val="2"/>
        </w:rPr>
        <w:t xml:space="preserve"> </w:t>
      </w:r>
    </w:p>
    <w:p w14:paraId="4141E3BC" w14:textId="77777777" w:rsidR="00432C08" w:rsidRDefault="00432C08" w:rsidP="00432C08">
      <w:pPr>
        <w:spacing w:after="0"/>
        <w:rPr>
          <w:rFonts w:eastAsia="Calibri"/>
          <w:spacing w:val="2"/>
        </w:rPr>
      </w:pPr>
      <w:r w:rsidRPr="00DE02FA">
        <w:rPr>
          <w:rFonts w:eastAsia="Calibri"/>
        </w:rPr>
        <w:t>□ rappresentante</w:t>
      </w:r>
      <w:r w:rsidRPr="00DE02FA">
        <w:rPr>
          <w:rFonts w:eastAsia="Calibri"/>
          <w:spacing w:val="2"/>
        </w:rPr>
        <w:t xml:space="preserve"> </w:t>
      </w:r>
      <w:r w:rsidRPr="00DE02FA">
        <w:rPr>
          <w:rFonts w:eastAsia="Calibri"/>
        </w:rPr>
        <w:t>legale</w:t>
      </w:r>
      <w:r w:rsidRPr="00DE02FA">
        <w:rPr>
          <w:rFonts w:eastAsia="Calibri"/>
          <w:spacing w:val="2"/>
        </w:rPr>
        <w:t xml:space="preserve"> </w:t>
      </w:r>
    </w:p>
    <w:p w14:paraId="17CA8767" w14:textId="77777777" w:rsidR="00432C08" w:rsidRDefault="00432C08" w:rsidP="00432C08">
      <w:pPr>
        <w:spacing w:after="0"/>
        <w:rPr>
          <w:rFonts w:eastAsia="Calibri"/>
          <w:spacing w:val="2"/>
        </w:rPr>
      </w:pPr>
      <w:r w:rsidRPr="00DE02FA">
        <w:rPr>
          <w:rFonts w:eastAsia="Calibri"/>
        </w:rPr>
        <w:t>□ altro</w:t>
      </w:r>
      <w:r w:rsidRPr="00DE02FA">
        <w:rPr>
          <w:rFonts w:eastAsia="Calibri"/>
          <w:spacing w:val="2"/>
        </w:rPr>
        <w:t xml:space="preserve"> </w:t>
      </w:r>
      <w:r w:rsidRPr="00DE02FA">
        <w:rPr>
          <w:rFonts w:eastAsia="Calibri"/>
        </w:rPr>
        <w:t>soggetto</w:t>
      </w:r>
      <w:r w:rsidRPr="00DE02FA">
        <w:rPr>
          <w:rFonts w:eastAsia="Calibri"/>
          <w:spacing w:val="1"/>
        </w:rPr>
        <w:t xml:space="preserve"> </w:t>
      </w:r>
      <w:r w:rsidRPr="00DE02FA">
        <w:rPr>
          <w:rFonts w:eastAsia="Calibri"/>
        </w:rPr>
        <w:t>con</w:t>
      </w:r>
      <w:r w:rsidRPr="00DE02FA">
        <w:rPr>
          <w:rFonts w:eastAsia="Calibri"/>
          <w:spacing w:val="2"/>
        </w:rPr>
        <w:t xml:space="preserve"> </w:t>
      </w:r>
      <w:r w:rsidRPr="00DE02FA">
        <w:rPr>
          <w:rFonts w:eastAsia="Calibri"/>
        </w:rPr>
        <w:t>potere</w:t>
      </w:r>
      <w:r w:rsidRPr="00DE02FA">
        <w:rPr>
          <w:rFonts w:eastAsia="Calibri"/>
          <w:spacing w:val="1"/>
        </w:rPr>
        <w:t xml:space="preserve"> </w:t>
      </w:r>
      <w:r w:rsidRPr="00DE02FA">
        <w:rPr>
          <w:rFonts w:eastAsia="Calibri"/>
        </w:rPr>
        <w:t>di</w:t>
      </w:r>
      <w:r w:rsidRPr="00DE02FA">
        <w:rPr>
          <w:rFonts w:eastAsia="Calibri"/>
          <w:spacing w:val="-2"/>
        </w:rPr>
        <w:t xml:space="preserve"> </w:t>
      </w:r>
      <w:r w:rsidRPr="00DE02FA">
        <w:rPr>
          <w:rFonts w:eastAsia="Calibri"/>
        </w:rPr>
        <w:t>firma</w:t>
      </w:r>
    </w:p>
    <w:p w14:paraId="4FB947AB" w14:textId="77777777" w:rsidR="00432C08" w:rsidRPr="00DE02FA" w:rsidRDefault="00432C08" w:rsidP="00432C08">
      <w:pPr>
        <w:spacing w:after="0"/>
        <w:rPr>
          <w:rFonts w:eastAsia="Calibri"/>
        </w:rPr>
      </w:pPr>
      <w:r w:rsidRPr="00DE02FA">
        <w:rPr>
          <w:rFonts w:eastAsia="Calibri"/>
        </w:rPr>
        <w:t>del</w:t>
      </w:r>
      <w:r>
        <w:rPr>
          <w:rFonts w:eastAsia="Calibri"/>
        </w:rPr>
        <w:t xml:space="preserve"> </w:t>
      </w:r>
      <w:r w:rsidRPr="00DE02FA">
        <w:rPr>
          <w:rFonts w:eastAsia="Calibri"/>
        </w:rPr>
        <w:t>soggetto</w:t>
      </w:r>
      <w:r w:rsidRPr="00DE02FA">
        <w:rPr>
          <w:rFonts w:eastAsia="Calibri"/>
          <w:spacing w:val="-3"/>
        </w:rPr>
        <w:t xml:space="preserve"> </w:t>
      </w:r>
      <w:r w:rsidRPr="00DE02FA">
        <w:rPr>
          <w:rFonts w:eastAsia="Calibri"/>
        </w:rPr>
        <w:t>esecutore</w:t>
      </w:r>
      <w:r w:rsidRPr="00DE02FA">
        <w:rPr>
          <w:rFonts w:eastAsia="Calibri"/>
          <w:spacing w:val="-3"/>
        </w:rPr>
        <w:t xml:space="preserve"> </w:t>
      </w:r>
      <w:r>
        <w:rPr>
          <w:rFonts w:eastAsia="Calibri"/>
        </w:rPr>
        <w:t>____________</w:t>
      </w:r>
      <w:r w:rsidRPr="00DE02FA">
        <w:rPr>
          <w:rFonts w:eastAsia="Calibri"/>
          <w:spacing w:val="-4"/>
        </w:rPr>
        <w:t xml:space="preserve"> </w:t>
      </w:r>
      <w:r w:rsidRPr="00DE02FA">
        <w:rPr>
          <w:rFonts w:eastAsia="Calibri"/>
        </w:rPr>
        <w:t>con</w:t>
      </w:r>
      <w:r w:rsidRPr="00DE02FA">
        <w:rPr>
          <w:rFonts w:eastAsia="Calibri"/>
          <w:spacing w:val="-2"/>
        </w:rPr>
        <w:t xml:space="preserve"> </w:t>
      </w:r>
      <w:r w:rsidRPr="00DE02FA">
        <w:rPr>
          <w:rFonts w:eastAsia="Calibri"/>
        </w:rPr>
        <w:t>sede</w:t>
      </w:r>
      <w:r w:rsidRPr="00DE02FA">
        <w:rPr>
          <w:rFonts w:eastAsia="Calibri"/>
          <w:spacing w:val="-2"/>
        </w:rPr>
        <w:t xml:space="preserve"> </w:t>
      </w:r>
      <w:r w:rsidRPr="00DE02FA">
        <w:rPr>
          <w:rFonts w:eastAsia="Calibri"/>
        </w:rPr>
        <w:t>in</w:t>
      </w:r>
      <w:r w:rsidRPr="00DE02FA">
        <w:rPr>
          <w:rFonts w:eastAsia="Calibri"/>
          <w:spacing w:val="-5"/>
        </w:rPr>
        <w:t xml:space="preserve"> </w:t>
      </w:r>
      <w:r w:rsidRPr="00DE02FA">
        <w:rPr>
          <w:rFonts w:eastAsia="Calibri"/>
        </w:rPr>
        <w:t>via/piazza</w:t>
      </w:r>
      <w:r w:rsidRPr="00DE02FA">
        <w:rPr>
          <w:rFonts w:eastAsia="Calibri"/>
          <w:spacing w:val="-5"/>
        </w:rPr>
        <w:t xml:space="preserve"> </w:t>
      </w:r>
      <w:r>
        <w:rPr>
          <w:rFonts w:eastAsia="Calibri"/>
        </w:rPr>
        <w:t>__________________________</w:t>
      </w:r>
      <w:r w:rsidRPr="00DE02FA">
        <w:rPr>
          <w:rFonts w:eastAsia="Calibri"/>
        </w:rPr>
        <w:t>,</w:t>
      </w:r>
      <w:r w:rsidRPr="00DE02FA">
        <w:rPr>
          <w:rFonts w:eastAsia="Calibri"/>
          <w:spacing w:val="-5"/>
        </w:rPr>
        <w:t xml:space="preserve"> </w:t>
      </w:r>
      <w:r w:rsidRPr="00DE02FA">
        <w:rPr>
          <w:rFonts w:eastAsia="Calibri"/>
        </w:rPr>
        <w:t>n.</w:t>
      </w:r>
      <w:r>
        <w:rPr>
          <w:rFonts w:eastAsia="Calibri"/>
          <w:spacing w:val="-4"/>
        </w:rPr>
        <w:t>____</w:t>
      </w:r>
      <w:r w:rsidRPr="00DE02FA">
        <w:rPr>
          <w:rFonts w:eastAsia="Calibri"/>
        </w:rPr>
        <w:t>,</w:t>
      </w:r>
      <w:r w:rsidRPr="00DE02FA">
        <w:rPr>
          <w:rFonts w:eastAsia="Calibri"/>
          <w:spacing w:val="-4"/>
        </w:rPr>
        <w:t xml:space="preserve"> </w:t>
      </w:r>
      <w:r w:rsidRPr="00DE02FA">
        <w:rPr>
          <w:rFonts w:eastAsia="Calibri"/>
        </w:rPr>
        <w:t>CAP</w:t>
      </w:r>
      <w:r>
        <w:rPr>
          <w:rFonts w:eastAsia="Calibri"/>
        </w:rPr>
        <w:t>________</w:t>
      </w:r>
      <w:r w:rsidRPr="00DE02FA">
        <w:rPr>
          <w:rFonts w:eastAsia="Calibri"/>
          <w:spacing w:val="-5"/>
        </w:rPr>
        <w:t xml:space="preserve"> </w:t>
      </w:r>
      <w:r w:rsidRPr="00DE02FA">
        <w:rPr>
          <w:rFonts w:eastAsia="Calibri"/>
        </w:rPr>
        <w:t>Prov.</w:t>
      </w:r>
      <w:r>
        <w:rPr>
          <w:rFonts w:eastAsia="Calibri"/>
          <w:spacing w:val="-3"/>
        </w:rPr>
        <w:t>____</w:t>
      </w:r>
    </w:p>
    <w:p w14:paraId="11FF4F61" w14:textId="77777777" w:rsidR="00432C08" w:rsidRPr="00DE02FA" w:rsidRDefault="00432C08" w:rsidP="00432C08">
      <w:pPr>
        <w:spacing w:after="0"/>
        <w:rPr>
          <w:rFonts w:eastAsia="Calibri"/>
        </w:rPr>
      </w:pPr>
    </w:p>
    <w:p w14:paraId="0A94F111" w14:textId="77777777" w:rsidR="00432C08" w:rsidRPr="00B42539" w:rsidRDefault="00432C08" w:rsidP="00432C08">
      <w:pPr>
        <w:jc w:val="center"/>
        <w:rPr>
          <w:rFonts w:eastAsia="Calibri"/>
          <w:b/>
          <w:bCs/>
        </w:rPr>
      </w:pPr>
      <w:r w:rsidRPr="00B42539">
        <w:rPr>
          <w:rFonts w:eastAsia="Calibri"/>
          <w:b/>
          <w:bCs/>
        </w:rPr>
        <w:t>PREMESSO</w:t>
      </w:r>
      <w:r w:rsidRPr="00B42539">
        <w:rPr>
          <w:rFonts w:eastAsia="Calibri"/>
          <w:b/>
          <w:bCs/>
          <w:spacing w:val="-2"/>
        </w:rPr>
        <w:t xml:space="preserve"> </w:t>
      </w:r>
      <w:r w:rsidRPr="00B42539">
        <w:rPr>
          <w:rFonts w:eastAsia="Calibri"/>
          <w:b/>
          <w:bCs/>
        </w:rPr>
        <w:t>CHE</w:t>
      </w:r>
    </w:p>
    <w:p w14:paraId="0EF0CED4" w14:textId="77777777" w:rsidR="00432C08" w:rsidRPr="00DE02FA" w:rsidRDefault="00432C08" w:rsidP="00432C08">
      <w:r w:rsidRPr="00DE02FA">
        <w:t>l’ammissione al finanziamento relativo all’iniziativa comporta da parte del soggetto esecutore la</w:t>
      </w:r>
      <w:r w:rsidRPr="00DE02FA">
        <w:rPr>
          <w:spacing w:val="1"/>
        </w:rPr>
        <w:t xml:space="preserve"> </w:t>
      </w:r>
      <w:r w:rsidRPr="00DE02FA">
        <w:t>realizzazione delle doti nel rispetto delle prescrizioni contenute nel provvedimento attuativo, delle</w:t>
      </w:r>
      <w:r>
        <w:t xml:space="preserve"> </w:t>
      </w:r>
      <w:r w:rsidRPr="00DE02FA">
        <w:rPr>
          <w:spacing w:val="-52"/>
        </w:rPr>
        <w:t xml:space="preserve"> </w:t>
      </w:r>
      <w:r>
        <w:rPr>
          <w:spacing w:val="-52"/>
        </w:rPr>
        <w:t xml:space="preserve">  </w:t>
      </w:r>
      <w:r w:rsidRPr="00DE02FA">
        <w:t>normative europee, nazionali</w:t>
      </w:r>
      <w:r>
        <w:t xml:space="preserve">, </w:t>
      </w:r>
      <w:r w:rsidRPr="00DE02FA">
        <w:t>regionali</w:t>
      </w:r>
      <w:r>
        <w:t xml:space="preserve"> e provinciali/Città metropolitana</w:t>
      </w:r>
      <w:r w:rsidRPr="00DE02FA">
        <w:t>, nonché delle condizioni e modalità approvate nell’Avviso</w:t>
      </w:r>
      <w:r>
        <w:t xml:space="preserve"> </w:t>
      </w:r>
      <w:r w:rsidRPr="00DE02FA">
        <w:rPr>
          <w:spacing w:val="-52"/>
        </w:rPr>
        <w:t>di</w:t>
      </w:r>
      <w:r w:rsidRPr="00DE02FA">
        <w:rPr>
          <w:spacing w:val="-1"/>
        </w:rPr>
        <w:t xml:space="preserve"> </w:t>
      </w:r>
      <w:r>
        <w:rPr>
          <w:spacing w:val="-1"/>
        </w:rPr>
        <w:t xml:space="preserve">i </w:t>
      </w:r>
      <w:r w:rsidRPr="00DE02FA">
        <w:t>cui</w:t>
      </w:r>
      <w:r w:rsidRPr="00DE02FA">
        <w:rPr>
          <w:spacing w:val="-2"/>
        </w:rPr>
        <w:t xml:space="preserve"> </w:t>
      </w:r>
      <w:r w:rsidRPr="00DE02FA">
        <w:t xml:space="preserve">al decreto </w:t>
      </w:r>
      <w:r w:rsidRPr="00950300">
        <w:t>n.</w:t>
      </w:r>
      <w:r w:rsidRPr="00950300">
        <w:rPr>
          <w:spacing w:val="-3"/>
        </w:rPr>
        <w:t xml:space="preserve"> </w:t>
      </w:r>
      <w:r w:rsidRPr="00950300">
        <w:rPr>
          <w:highlight w:val="lightGray"/>
        </w:rPr>
        <w:t>___</w:t>
      </w:r>
      <w:r w:rsidRPr="00950300">
        <w:t xml:space="preserve"> del</w:t>
      </w:r>
      <w:r w:rsidRPr="00950300">
        <w:rPr>
          <w:spacing w:val="-2"/>
        </w:rPr>
        <w:t xml:space="preserve"> </w:t>
      </w:r>
      <w:r w:rsidRPr="00950300">
        <w:rPr>
          <w:highlight w:val="lightGray"/>
        </w:rPr>
        <w:t>___/__/___</w:t>
      </w:r>
      <w:r w:rsidRPr="00DE02FA">
        <w:t>e</w:t>
      </w:r>
      <w:r w:rsidRPr="00DE02FA">
        <w:rPr>
          <w:spacing w:val="1"/>
        </w:rPr>
        <w:t xml:space="preserve"> </w:t>
      </w:r>
      <w:r w:rsidRPr="00DE02FA">
        <w:t>successive</w:t>
      </w:r>
      <w:r w:rsidRPr="00DE02FA">
        <w:rPr>
          <w:spacing w:val="-2"/>
        </w:rPr>
        <w:t xml:space="preserve"> </w:t>
      </w:r>
      <w:r w:rsidRPr="00DE02FA">
        <w:t>modifiche</w:t>
      </w:r>
      <w:r w:rsidRPr="00DE02FA">
        <w:rPr>
          <w:spacing w:val="1"/>
        </w:rPr>
        <w:t xml:space="preserve"> </w:t>
      </w:r>
      <w:r w:rsidRPr="00DE02FA">
        <w:t>e</w:t>
      </w:r>
      <w:r w:rsidRPr="00DE02FA">
        <w:rPr>
          <w:spacing w:val="-3"/>
        </w:rPr>
        <w:t xml:space="preserve"> </w:t>
      </w:r>
      <w:r w:rsidRPr="00DE02FA">
        <w:t>integrazioni,</w:t>
      </w:r>
    </w:p>
    <w:p w14:paraId="473B5097" w14:textId="77777777" w:rsidR="00432C08" w:rsidRPr="00B42539" w:rsidRDefault="00432C08" w:rsidP="00432C08">
      <w:pPr>
        <w:jc w:val="center"/>
        <w:rPr>
          <w:rFonts w:eastAsia="Calibri"/>
          <w:b/>
          <w:bCs/>
        </w:rPr>
      </w:pPr>
      <w:r w:rsidRPr="00B42539">
        <w:rPr>
          <w:rFonts w:eastAsia="Calibri"/>
          <w:b/>
          <w:bCs/>
        </w:rPr>
        <w:t>accetta</w:t>
      </w:r>
      <w:r w:rsidRPr="00B42539">
        <w:rPr>
          <w:rFonts w:eastAsia="Calibri"/>
          <w:b/>
          <w:bCs/>
          <w:spacing w:val="-2"/>
        </w:rPr>
        <w:t xml:space="preserve"> </w:t>
      </w:r>
      <w:r w:rsidRPr="00B42539">
        <w:rPr>
          <w:rFonts w:eastAsia="Calibri"/>
          <w:b/>
          <w:bCs/>
        </w:rPr>
        <w:t>di</w:t>
      </w:r>
    </w:p>
    <w:p w14:paraId="498F85D3" w14:textId="77777777" w:rsidR="00432C08" w:rsidRPr="00B96F84" w:rsidRDefault="00432C08" w:rsidP="000D3721">
      <w:pPr>
        <w:pStyle w:val="Paragrafoelenco"/>
        <w:numPr>
          <w:ilvl w:val="0"/>
          <w:numId w:val="8"/>
        </w:numPr>
        <w:spacing w:after="0" w:line="278" w:lineRule="auto"/>
        <w:ind w:left="284" w:hanging="284"/>
        <w:rPr>
          <w:rFonts w:eastAsia="Calibri"/>
        </w:rPr>
      </w:pPr>
      <w:r w:rsidRPr="00B96F84">
        <w:rPr>
          <w:rFonts w:eastAsia="Calibri"/>
          <w:spacing w:val="-1"/>
        </w:rPr>
        <w:t>realizzare</w:t>
      </w:r>
      <w:r w:rsidRPr="00B96F84">
        <w:rPr>
          <w:rFonts w:eastAsia="Calibri"/>
          <w:spacing w:val="-11"/>
        </w:rPr>
        <w:t xml:space="preserve"> </w:t>
      </w:r>
      <w:r w:rsidRPr="00B96F84">
        <w:rPr>
          <w:rFonts w:eastAsia="Calibri"/>
          <w:spacing w:val="-1"/>
        </w:rPr>
        <w:t>i</w:t>
      </w:r>
      <w:r w:rsidRPr="00B96F84">
        <w:rPr>
          <w:rFonts w:eastAsia="Calibri"/>
          <w:spacing w:val="-11"/>
        </w:rPr>
        <w:t xml:space="preserve"> </w:t>
      </w:r>
      <w:r w:rsidRPr="00B96F84">
        <w:rPr>
          <w:rFonts w:eastAsia="Calibri"/>
          <w:spacing w:val="-1"/>
        </w:rPr>
        <w:t>servizi</w:t>
      </w:r>
      <w:r w:rsidRPr="00B96F84">
        <w:rPr>
          <w:rFonts w:eastAsia="Calibri"/>
          <w:spacing w:val="-11"/>
        </w:rPr>
        <w:t xml:space="preserve"> </w:t>
      </w:r>
      <w:r w:rsidRPr="00B96F84">
        <w:rPr>
          <w:rFonts w:eastAsia="Calibri"/>
          <w:spacing w:val="-1"/>
        </w:rPr>
        <w:t>indicati</w:t>
      </w:r>
      <w:r w:rsidRPr="00B96F84">
        <w:rPr>
          <w:rFonts w:eastAsia="Calibri"/>
          <w:spacing w:val="-14"/>
        </w:rPr>
        <w:t xml:space="preserve"> </w:t>
      </w:r>
      <w:r w:rsidRPr="00B96F84">
        <w:rPr>
          <w:rFonts w:eastAsia="Calibri"/>
          <w:spacing w:val="-1"/>
        </w:rPr>
        <w:t>nei</w:t>
      </w:r>
      <w:r w:rsidRPr="00B96F84">
        <w:rPr>
          <w:rFonts w:eastAsia="Calibri"/>
          <w:spacing w:val="-11"/>
        </w:rPr>
        <w:t xml:space="preserve"> </w:t>
      </w:r>
      <w:r w:rsidRPr="00B96F84">
        <w:rPr>
          <w:rFonts w:eastAsia="Calibri"/>
          <w:spacing w:val="-1"/>
        </w:rPr>
        <w:t>PIP</w:t>
      </w:r>
      <w:r w:rsidRPr="00B96F84">
        <w:rPr>
          <w:rFonts w:eastAsia="Calibri"/>
          <w:spacing w:val="-11"/>
        </w:rPr>
        <w:t xml:space="preserve"> </w:t>
      </w:r>
      <w:r w:rsidRPr="00B96F84">
        <w:rPr>
          <w:rFonts w:eastAsia="Calibri"/>
        </w:rPr>
        <w:t>di</w:t>
      </w:r>
      <w:r w:rsidRPr="00B96F84">
        <w:rPr>
          <w:rFonts w:eastAsia="Calibri"/>
          <w:spacing w:val="-14"/>
        </w:rPr>
        <w:t xml:space="preserve"> </w:t>
      </w:r>
      <w:r w:rsidRPr="00B96F84">
        <w:rPr>
          <w:rFonts w:eastAsia="Calibri"/>
        </w:rPr>
        <w:t>propria</w:t>
      </w:r>
      <w:r w:rsidRPr="00B96F84">
        <w:rPr>
          <w:rFonts w:eastAsia="Calibri"/>
          <w:spacing w:val="-11"/>
        </w:rPr>
        <w:t xml:space="preserve"> </w:t>
      </w:r>
      <w:r w:rsidRPr="00B96F84">
        <w:rPr>
          <w:rFonts w:eastAsia="Calibri"/>
        </w:rPr>
        <w:t>competenza,</w:t>
      </w:r>
      <w:r w:rsidRPr="00B96F84">
        <w:rPr>
          <w:rFonts w:eastAsia="Calibri"/>
          <w:spacing w:val="-11"/>
        </w:rPr>
        <w:t xml:space="preserve"> </w:t>
      </w:r>
      <w:r w:rsidRPr="00B96F84">
        <w:rPr>
          <w:rFonts w:eastAsia="Calibri"/>
        </w:rPr>
        <w:t>entro</w:t>
      </w:r>
      <w:r w:rsidRPr="00B96F84">
        <w:rPr>
          <w:rFonts w:eastAsia="Calibri"/>
          <w:spacing w:val="-11"/>
        </w:rPr>
        <w:t xml:space="preserve"> </w:t>
      </w:r>
      <w:r w:rsidRPr="00B96F84">
        <w:rPr>
          <w:rFonts w:eastAsia="Calibri"/>
        </w:rPr>
        <w:t>i</w:t>
      </w:r>
      <w:r w:rsidRPr="00B96F84">
        <w:rPr>
          <w:rFonts w:eastAsia="Calibri"/>
          <w:spacing w:val="-14"/>
        </w:rPr>
        <w:t xml:space="preserve"> </w:t>
      </w:r>
      <w:r w:rsidRPr="00B96F84">
        <w:rPr>
          <w:rFonts w:eastAsia="Calibri"/>
        </w:rPr>
        <w:t>termini</w:t>
      </w:r>
      <w:r w:rsidRPr="00B96F84">
        <w:rPr>
          <w:rFonts w:eastAsia="Calibri"/>
          <w:spacing w:val="-11"/>
        </w:rPr>
        <w:t xml:space="preserve"> </w:t>
      </w:r>
      <w:r w:rsidRPr="00B96F84">
        <w:rPr>
          <w:rFonts w:eastAsia="Calibri"/>
        </w:rPr>
        <w:t>stabiliti,</w:t>
      </w:r>
      <w:r w:rsidRPr="00B96F84">
        <w:rPr>
          <w:rFonts w:eastAsia="Calibri"/>
          <w:spacing w:val="-14"/>
        </w:rPr>
        <w:t xml:space="preserve"> </w:t>
      </w:r>
      <w:r w:rsidRPr="00B96F84">
        <w:rPr>
          <w:rFonts w:eastAsia="Calibri"/>
        </w:rPr>
        <w:t>nel</w:t>
      </w:r>
      <w:r w:rsidRPr="00B96F84">
        <w:rPr>
          <w:rFonts w:eastAsia="Calibri"/>
          <w:spacing w:val="-11"/>
        </w:rPr>
        <w:t xml:space="preserve"> </w:t>
      </w:r>
      <w:r w:rsidRPr="00B96F84">
        <w:rPr>
          <w:rFonts w:eastAsia="Calibri"/>
        </w:rPr>
        <w:t>rispetto</w:t>
      </w:r>
      <w:r w:rsidRPr="00B96F84">
        <w:rPr>
          <w:rFonts w:eastAsia="Calibri"/>
          <w:spacing w:val="-10"/>
        </w:rPr>
        <w:t xml:space="preserve"> </w:t>
      </w:r>
      <w:r w:rsidRPr="00B96F84">
        <w:rPr>
          <w:rFonts w:eastAsia="Calibri"/>
        </w:rPr>
        <w:t>delle</w:t>
      </w:r>
      <w:r w:rsidRPr="00B96F84">
        <w:rPr>
          <w:rFonts w:eastAsia="Calibri"/>
          <w:spacing w:val="-51"/>
        </w:rPr>
        <w:t xml:space="preserve"> </w:t>
      </w:r>
      <w:r w:rsidRPr="00B96F84">
        <w:rPr>
          <w:rFonts w:eastAsia="Calibri"/>
        </w:rPr>
        <w:t>normative</w:t>
      </w:r>
      <w:r w:rsidRPr="00B96F84">
        <w:rPr>
          <w:rFonts w:eastAsia="Calibri"/>
          <w:spacing w:val="1"/>
        </w:rPr>
        <w:t xml:space="preserve"> </w:t>
      </w:r>
      <w:r w:rsidRPr="00B96F84">
        <w:rPr>
          <w:rFonts w:eastAsia="Calibri"/>
        </w:rPr>
        <w:t>europee,</w:t>
      </w:r>
      <w:r w:rsidRPr="00B96F84">
        <w:rPr>
          <w:rFonts w:eastAsia="Calibri"/>
          <w:spacing w:val="1"/>
        </w:rPr>
        <w:t xml:space="preserve"> </w:t>
      </w:r>
      <w:r w:rsidRPr="00B96F84">
        <w:rPr>
          <w:rFonts w:eastAsia="Calibri"/>
        </w:rPr>
        <w:t>nazionali</w:t>
      </w:r>
      <w:r w:rsidRPr="00B96F84">
        <w:rPr>
          <w:rFonts w:eastAsia="Calibri"/>
          <w:spacing w:val="1"/>
        </w:rPr>
        <w:t xml:space="preserve">, </w:t>
      </w:r>
      <w:r w:rsidRPr="00B96F84">
        <w:rPr>
          <w:rFonts w:eastAsia="Calibri"/>
        </w:rPr>
        <w:t>regionali e provinciali/Città metropolitana,</w:t>
      </w:r>
      <w:r w:rsidRPr="00B96F84">
        <w:rPr>
          <w:rFonts w:eastAsia="Calibri"/>
          <w:spacing w:val="1"/>
        </w:rPr>
        <w:t xml:space="preserve"> </w:t>
      </w:r>
      <w:r w:rsidRPr="00B96F84">
        <w:rPr>
          <w:rFonts w:eastAsia="Calibri"/>
        </w:rPr>
        <w:t>nonché</w:t>
      </w:r>
      <w:r w:rsidRPr="00B96F84">
        <w:rPr>
          <w:rFonts w:eastAsia="Calibri"/>
          <w:spacing w:val="1"/>
        </w:rPr>
        <w:t xml:space="preserve"> </w:t>
      </w:r>
      <w:r w:rsidRPr="00B96F84">
        <w:rPr>
          <w:rFonts w:eastAsia="Calibri"/>
        </w:rPr>
        <w:t>delle</w:t>
      </w:r>
      <w:r w:rsidRPr="00B96F84">
        <w:rPr>
          <w:rFonts w:eastAsia="Calibri"/>
          <w:spacing w:val="1"/>
        </w:rPr>
        <w:t xml:space="preserve"> </w:t>
      </w:r>
      <w:r w:rsidRPr="00B96F84">
        <w:rPr>
          <w:rFonts w:eastAsia="Calibri"/>
        </w:rPr>
        <w:t>condizioni</w:t>
      </w:r>
      <w:r w:rsidRPr="00B96F84">
        <w:rPr>
          <w:rFonts w:eastAsia="Calibri"/>
          <w:spacing w:val="1"/>
        </w:rPr>
        <w:t xml:space="preserve"> </w:t>
      </w:r>
      <w:r w:rsidRPr="00B96F84">
        <w:rPr>
          <w:rFonts w:eastAsia="Calibri"/>
        </w:rPr>
        <w:t>e</w:t>
      </w:r>
      <w:r w:rsidRPr="00B96F84">
        <w:rPr>
          <w:rFonts w:eastAsia="Calibri"/>
          <w:spacing w:val="1"/>
        </w:rPr>
        <w:t xml:space="preserve"> </w:t>
      </w:r>
      <w:r w:rsidRPr="00B96F84">
        <w:rPr>
          <w:rFonts w:eastAsia="Calibri"/>
        </w:rPr>
        <w:t>modalità</w:t>
      </w:r>
      <w:r w:rsidRPr="00B96F84">
        <w:rPr>
          <w:rFonts w:eastAsia="Calibri"/>
          <w:spacing w:val="1"/>
        </w:rPr>
        <w:t xml:space="preserve"> </w:t>
      </w:r>
      <w:r w:rsidRPr="00B96F84">
        <w:rPr>
          <w:rFonts w:eastAsia="Calibri"/>
        </w:rPr>
        <w:t>approvate</w:t>
      </w:r>
      <w:r w:rsidRPr="00B96F84">
        <w:rPr>
          <w:rFonts w:eastAsia="Calibri"/>
          <w:spacing w:val="1"/>
        </w:rPr>
        <w:t xml:space="preserve"> </w:t>
      </w:r>
      <w:r w:rsidRPr="00B96F84">
        <w:rPr>
          <w:rFonts w:eastAsia="Calibri"/>
        </w:rPr>
        <w:t>nell’Avviso</w:t>
      </w:r>
      <w:r w:rsidRPr="00B96F84">
        <w:rPr>
          <w:rFonts w:eastAsia="Calibri"/>
          <w:spacing w:val="-2"/>
        </w:rPr>
        <w:t xml:space="preserve"> </w:t>
      </w:r>
      <w:r w:rsidRPr="00B96F84">
        <w:rPr>
          <w:rFonts w:eastAsia="Calibri"/>
        </w:rPr>
        <w:t>di</w:t>
      </w:r>
      <w:r w:rsidRPr="00B96F84">
        <w:rPr>
          <w:rFonts w:eastAsia="Calibri"/>
          <w:spacing w:val="-1"/>
        </w:rPr>
        <w:t xml:space="preserve"> </w:t>
      </w:r>
      <w:r w:rsidRPr="00B96F84">
        <w:rPr>
          <w:rFonts w:eastAsia="Calibri"/>
        </w:rPr>
        <w:t>cui</w:t>
      </w:r>
      <w:r w:rsidRPr="00B96F84">
        <w:rPr>
          <w:rFonts w:eastAsia="Calibri"/>
          <w:spacing w:val="-2"/>
        </w:rPr>
        <w:t xml:space="preserve"> </w:t>
      </w:r>
      <w:r w:rsidRPr="00B96F84">
        <w:rPr>
          <w:rFonts w:eastAsia="Calibri"/>
        </w:rPr>
        <w:t>al</w:t>
      </w:r>
      <w:r w:rsidRPr="00B96F84">
        <w:rPr>
          <w:rFonts w:eastAsia="Calibri"/>
          <w:spacing w:val="-3"/>
        </w:rPr>
        <w:t xml:space="preserve"> </w:t>
      </w:r>
      <w:r w:rsidRPr="00DE02FA">
        <w:t xml:space="preserve">decreto </w:t>
      </w:r>
      <w:r w:rsidRPr="00950300">
        <w:t>n.</w:t>
      </w:r>
      <w:r w:rsidRPr="00B96F84">
        <w:rPr>
          <w:spacing w:val="-3"/>
        </w:rPr>
        <w:t xml:space="preserve"> </w:t>
      </w:r>
      <w:r w:rsidRPr="00B96F84">
        <w:rPr>
          <w:highlight w:val="lightGray"/>
        </w:rPr>
        <w:t>___</w:t>
      </w:r>
      <w:r w:rsidRPr="00950300">
        <w:t xml:space="preserve"> del</w:t>
      </w:r>
      <w:r w:rsidRPr="00B96F84">
        <w:rPr>
          <w:spacing w:val="-2"/>
        </w:rPr>
        <w:t xml:space="preserve"> </w:t>
      </w:r>
      <w:r w:rsidRPr="00B96F84">
        <w:rPr>
          <w:highlight w:val="lightGray"/>
        </w:rPr>
        <w:t>___/__/___</w:t>
      </w:r>
      <w:r w:rsidRPr="00B96F84">
        <w:rPr>
          <w:rFonts w:eastAsia="Calibri"/>
          <w:spacing w:val="-2"/>
        </w:rPr>
        <w:t xml:space="preserve"> </w:t>
      </w:r>
      <w:r w:rsidRPr="00B96F84">
        <w:rPr>
          <w:rFonts w:eastAsia="Calibri"/>
        </w:rPr>
        <w:t>e</w:t>
      </w:r>
      <w:r w:rsidRPr="00B96F84">
        <w:rPr>
          <w:rFonts w:eastAsia="Calibri"/>
          <w:spacing w:val="-2"/>
        </w:rPr>
        <w:t xml:space="preserve"> </w:t>
      </w:r>
      <w:r w:rsidRPr="00B96F84">
        <w:rPr>
          <w:rFonts w:eastAsia="Calibri"/>
        </w:rPr>
        <w:t>successive</w:t>
      </w:r>
      <w:r w:rsidRPr="00B96F84">
        <w:rPr>
          <w:rFonts w:eastAsia="Calibri"/>
          <w:spacing w:val="-1"/>
        </w:rPr>
        <w:t xml:space="preserve"> </w:t>
      </w:r>
      <w:r w:rsidRPr="00B96F84">
        <w:rPr>
          <w:rFonts w:eastAsia="Calibri"/>
        </w:rPr>
        <w:t>modifiche</w:t>
      </w:r>
      <w:r w:rsidRPr="00B96F84">
        <w:rPr>
          <w:rFonts w:eastAsia="Calibri"/>
          <w:spacing w:val="-3"/>
        </w:rPr>
        <w:t xml:space="preserve"> </w:t>
      </w:r>
      <w:r w:rsidRPr="00B96F84">
        <w:rPr>
          <w:rFonts w:eastAsia="Calibri"/>
        </w:rPr>
        <w:t>e</w:t>
      </w:r>
      <w:r w:rsidRPr="00B96F84">
        <w:rPr>
          <w:rFonts w:eastAsia="Calibri"/>
          <w:spacing w:val="-2"/>
        </w:rPr>
        <w:t xml:space="preserve"> </w:t>
      </w:r>
      <w:r w:rsidRPr="00B96F84">
        <w:rPr>
          <w:rFonts w:eastAsia="Calibri"/>
        </w:rPr>
        <w:t>integrazioni;</w:t>
      </w:r>
    </w:p>
    <w:p w14:paraId="220DC8BF" w14:textId="77777777" w:rsidR="00432C08" w:rsidRPr="00B96F84" w:rsidRDefault="00432C08" w:rsidP="000D3721">
      <w:pPr>
        <w:pStyle w:val="Paragrafoelenco"/>
        <w:numPr>
          <w:ilvl w:val="0"/>
          <w:numId w:val="8"/>
        </w:numPr>
        <w:spacing w:after="0" w:line="278" w:lineRule="auto"/>
        <w:ind w:left="284" w:hanging="284"/>
        <w:rPr>
          <w:rFonts w:eastAsia="Calibri"/>
        </w:rPr>
      </w:pPr>
      <w:r w:rsidRPr="00B96F84">
        <w:rPr>
          <w:rFonts w:eastAsia="Calibri"/>
        </w:rPr>
        <w:t>rispettare</w:t>
      </w:r>
      <w:r w:rsidRPr="00B96F84">
        <w:rPr>
          <w:rFonts w:eastAsia="Calibri"/>
          <w:spacing w:val="2"/>
        </w:rPr>
        <w:t xml:space="preserve"> </w:t>
      </w:r>
      <w:r w:rsidRPr="00B96F84">
        <w:rPr>
          <w:rFonts w:eastAsia="Calibri"/>
        </w:rPr>
        <w:t>la</w:t>
      </w:r>
      <w:r w:rsidRPr="00B96F84">
        <w:rPr>
          <w:rFonts w:eastAsia="Calibri"/>
          <w:spacing w:val="54"/>
        </w:rPr>
        <w:t xml:space="preserve"> </w:t>
      </w:r>
      <w:r w:rsidRPr="00B96F84">
        <w:rPr>
          <w:rFonts w:eastAsia="Calibri"/>
        </w:rPr>
        <w:t>normativa in</w:t>
      </w:r>
      <w:r w:rsidRPr="00B96F84">
        <w:rPr>
          <w:rFonts w:eastAsia="Calibri"/>
          <w:spacing w:val="55"/>
        </w:rPr>
        <w:t xml:space="preserve"> </w:t>
      </w:r>
      <w:r w:rsidRPr="00B96F84">
        <w:rPr>
          <w:rFonts w:eastAsia="Calibri"/>
        </w:rPr>
        <w:t>materia</w:t>
      </w:r>
      <w:r w:rsidRPr="00B96F84">
        <w:rPr>
          <w:rFonts w:eastAsia="Calibri"/>
          <w:spacing w:val="54"/>
        </w:rPr>
        <w:t xml:space="preserve"> </w:t>
      </w:r>
      <w:r w:rsidRPr="00B96F84">
        <w:rPr>
          <w:rFonts w:eastAsia="Calibri"/>
        </w:rPr>
        <w:t>fiscale, previdenziale</w:t>
      </w:r>
      <w:r w:rsidRPr="00B96F84">
        <w:rPr>
          <w:rFonts w:eastAsia="Calibri"/>
          <w:spacing w:val="55"/>
        </w:rPr>
        <w:t xml:space="preserve"> </w:t>
      </w:r>
      <w:r w:rsidRPr="00B96F84">
        <w:rPr>
          <w:rFonts w:eastAsia="Calibri"/>
        </w:rPr>
        <w:t>e</w:t>
      </w:r>
      <w:r w:rsidRPr="00B96F84">
        <w:rPr>
          <w:rFonts w:eastAsia="Calibri"/>
          <w:spacing w:val="55"/>
        </w:rPr>
        <w:t xml:space="preserve"> </w:t>
      </w:r>
      <w:r w:rsidRPr="00B96F84">
        <w:rPr>
          <w:rFonts w:eastAsia="Calibri"/>
        </w:rPr>
        <w:t>di</w:t>
      </w:r>
      <w:r w:rsidRPr="00B96F84">
        <w:rPr>
          <w:rFonts w:eastAsia="Calibri"/>
          <w:spacing w:val="56"/>
        </w:rPr>
        <w:t xml:space="preserve"> </w:t>
      </w:r>
      <w:r w:rsidRPr="00B96F84">
        <w:rPr>
          <w:rFonts w:eastAsia="Calibri"/>
        </w:rPr>
        <w:t>sicurezza</w:t>
      </w:r>
      <w:r w:rsidRPr="00B96F84">
        <w:rPr>
          <w:rFonts w:eastAsia="Calibri"/>
          <w:spacing w:val="57"/>
        </w:rPr>
        <w:t xml:space="preserve"> </w:t>
      </w:r>
      <w:r w:rsidRPr="00B96F84">
        <w:rPr>
          <w:rFonts w:eastAsia="Calibri"/>
        </w:rPr>
        <w:t>dei</w:t>
      </w:r>
      <w:r w:rsidRPr="00B96F84">
        <w:rPr>
          <w:rFonts w:eastAsia="Calibri"/>
          <w:spacing w:val="55"/>
        </w:rPr>
        <w:t xml:space="preserve"> </w:t>
      </w:r>
      <w:r w:rsidRPr="00B96F84">
        <w:rPr>
          <w:rFonts w:eastAsia="Calibri"/>
        </w:rPr>
        <w:t>lavoratori e</w:t>
      </w:r>
      <w:r w:rsidRPr="00B96F84">
        <w:rPr>
          <w:rFonts w:eastAsia="Calibri"/>
          <w:spacing w:val="54"/>
        </w:rPr>
        <w:t xml:space="preserve"> </w:t>
      </w:r>
      <w:r w:rsidRPr="00B96F84">
        <w:rPr>
          <w:rFonts w:eastAsia="Calibri"/>
        </w:rPr>
        <w:t>dei partecipanti</w:t>
      </w:r>
      <w:r w:rsidRPr="00B96F84">
        <w:rPr>
          <w:rFonts w:eastAsia="Calibri"/>
          <w:spacing w:val="-4"/>
        </w:rPr>
        <w:t xml:space="preserve"> </w:t>
      </w:r>
      <w:r w:rsidRPr="00B96F84">
        <w:rPr>
          <w:rFonts w:eastAsia="Calibri"/>
        </w:rPr>
        <w:t>impegnati</w:t>
      </w:r>
      <w:r w:rsidRPr="00B96F84">
        <w:rPr>
          <w:rFonts w:eastAsia="Calibri"/>
          <w:spacing w:val="-5"/>
        </w:rPr>
        <w:t xml:space="preserve"> </w:t>
      </w:r>
      <w:r w:rsidRPr="00B96F84">
        <w:rPr>
          <w:rFonts w:eastAsia="Calibri"/>
        </w:rPr>
        <w:t>nell’iniziativa</w:t>
      </w:r>
      <w:r w:rsidRPr="00B96F84">
        <w:rPr>
          <w:rFonts w:eastAsia="Calibri"/>
          <w:spacing w:val="-5"/>
        </w:rPr>
        <w:t xml:space="preserve"> </w:t>
      </w:r>
      <w:r w:rsidRPr="00B96F84">
        <w:rPr>
          <w:rFonts w:eastAsia="Calibri"/>
        </w:rPr>
        <w:t>approvata;</w:t>
      </w:r>
    </w:p>
    <w:p w14:paraId="05DAF9BE" w14:textId="77777777" w:rsidR="00432C08" w:rsidRPr="00B96F84" w:rsidRDefault="00432C08" w:rsidP="000D3721">
      <w:pPr>
        <w:pStyle w:val="Paragrafoelenco"/>
        <w:numPr>
          <w:ilvl w:val="0"/>
          <w:numId w:val="8"/>
        </w:numPr>
        <w:spacing w:after="0" w:line="278" w:lineRule="auto"/>
        <w:ind w:left="284" w:hanging="284"/>
        <w:rPr>
          <w:rFonts w:eastAsia="Calibri"/>
        </w:rPr>
      </w:pPr>
      <w:r w:rsidRPr="00B96F84">
        <w:rPr>
          <w:rFonts w:eastAsia="Calibri"/>
        </w:rPr>
        <w:t>consentire</w:t>
      </w:r>
      <w:r w:rsidRPr="00B96F84">
        <w:rPr>
          <w:rFonts w:eastAsia="Calibri"/>
          <w:spacing w:val="11"/>
        </w:rPr>
        <w:t xml:space="preserve"> </w:t>
      </w:r>
      <w:r w:rsidRPr="00B96F84">
        <w:rPr>
          <w:rFonts w:eastAsia="Calibri"/>
        </w:rPr>
        <w:t>le</w:t>
      </w:r>
      <w:r w:rsidRPr="00B96F84">
        <w:rPr>
          <w:rFonts w:eastAsia="Calibri"/>
          <w:spacing w:val="11"/>
        </w:rPr>
        <w:t xml:space="preserve"> </w:t>
      </w:r>
      <w:r w:rsidRPr="00B96F84">
        <w:rPr>
          <w:rFonts w:eastAsia="Calibri"/>
        </w:rPr>
        <w:t>attività</w:t>
      </w:r>
      <w:r w:rsidRPr="00B96F84">
        <w:rPr>
          <w:rFonts w:eastAsia="Calibri"/>
          <w:spacing w:val="11"/>
        </w:rPr>
        <w:t xml:space="preserve"> </w:t>
      </w:r>
      <w:r w:rsidRPr="00B96F84">
        <w:rPr>
          <w:rFonts w:eastAsia="Calibri"/>
        </w:rPr>
        <w:t>di</w:t>
      </w:r>
      <w:r w:rsidRPr="00B96F84">
        <w:rPr>
          <w:rFonts w:eastAsia="Calibri"/>
          <w:spacing w:val="8"/>
        </w:rPr>
        <w:t xml:space="preserve"> </w:t>
      </w:r>
      <w:r w:rsidRPr="00B96F84">
        <w:rPr>
          <w:rFonts w:eastAsia="Calibri"/>
        </w:rPr>
        <w:t>verifica</w:t>
      </w:r>
      <w:r w:rsidRPr="00B96F84">
        <w:rPr>
          <w:rFonts w:eastAsia="Calibri"/>
          <w:spacing w:val="13"/>
        </w:rPr>
        <w:t xml:space="preserve"> </w:t>
      </w:r>
      <w:r w:rsidRPr="00B96F84">
        <w:rPr>
          <w:rFonts w:eastAsia="Calibri"/>
        </w:rPr>
        <w:t>e</w:t>
      </w:r>
      <w:r w:rsidRPr="00B96F84">
        <w:rPr>
          <w:rFonts w:eastAsia="Calibri"/>
          <w:spacing w:val="12"/>
        </w:rPr>
        <w:t xml:space="preserve"> </w:t>
      </w:r>
      <w:r w:rsidRPr="00B96F84">
        <w:rPr>
          <w:rFonts w:eastAsia="Calibri"/>
        </w:rPr>
        <w:t>controllo</w:t>
      </w:r>
      <w:r w:rsidRPr="00B96F84">
        <w:rPr>
          <w:rFonts w:eastAsia="Calibri"/>
          <w:spacing w:val="13"/>
        </w:rPr>
        <w:t xml:space="preserve"> </w:t>
      </w:r>
      <w:r w:rsidRPr="00B96F84">
        <w:rPr>
          <w:rFonts w:eastAsia="Calibri"/>
        </w:rPr>
        <w:t>sulla</w:t>
      </w:r>
      <w:r w:rsidRPr="00B96F84">
        <w:rPr>
          <w:rFonts w:eastAsia="Calibri"/>
          <w:spacing w:val="8"/>
        </w:rPr>
        <w:t xml:space="preserve"> </w:t>
      </w:r>
      <w:r w:rsidRPr="00B96F84">
        <w:rPr>
          <w:rFonts w:eastAsia="Calibri"/>
        </w:rPr>
        <w:t>realizzazione</w:t>
      </w:r>
      <w:r w:rsidRPr="00B96F84">
        <w:rPr>
          <w:rFonts w:eastAsia="Calibri"/>
          <w:spacing w:val="12"/>
        </w:rPr>
        <w:t xml:space="preserve"> </w:t>
      </w:r>
      <w:r w:rsidRPr="00B96F84">
        <w:rPr>
          <w:rFonts w:eastAsia="Calibri"/>
        </w:rPr>
        <w:t>delle</w:t>
      </w:r>
      <w:r w:rsidRPr="00B96F84">
        <w:rPr>
          <w:rFonts w:eastAsia="Calibri"/>
          <w:spacing w:val="11"/>
        </w:rPr>
        <w:t xml:space="preserve"> </w:t>
      </w:r>
      <w:r w:rsidRPr="00B96F84">
        <w:rPr>
          <w:rFonts w:eastAsia="Calibri"/>
        </w:rPr>
        <w:t>doti</w:t>
      </w:r>
      <w:r w:rsidRPr="00B96F84">
        <w:rPr>
          <w:rFonts w:eastAsia="Calibri"/>
          <w:spacing w:val="10"/>
        </w:rPr>
        <w:t xml:space="preserve"> </w:t>
      </w:r>
      <w:r w:rsidRPr="00B96F84">
        <w:rPr>
          <w:rFonts w:eastAsia="Calibri"/>
        </w:rPr>
        <w:t>da</w:t>
      </w:r>
      <w:r w:rsidRPr="00B96F84">
        <w:rPr>
          <w:rFonts w:eastAsia="Calibri"/>
          <w:spacing w:val="14"/>
        </w:rPr>
        <w:t xml:space="preserve"> </w:t>
      </w:r>
      <w:r w:rsidRPr="00B96F84">
        <w:rPr>
          <w:rFonts w:eastAsia="Calibri"/>
        </w:rPr>
        <w:t>parte</w:t>
      </w:r>
      <w:r w:rsidRPr="00B96F84">
        <w:rPr>
          <w:rFonts w:eastAsia="Calibri"/>
          <w:spacing w:val="11"/>
        </w:rPr>
        <w:t xml:space="preserve"> </w:t>
      </w:r>
      <w:r w:rsidRPr="00B96F84">
        <w:rPr>
          <w:rFonts w:eastAsia="Calibri"/>
        </w:rPr>
        <w:t>dei</w:t>
      </w:r>
      <w:r w:rsidRPr="00B96F84">
        <w:rPr>
          <w:rFonts w:eastAsia="Calibri"/>
          <w:spacing w:val="10"/>
        </w:rPr>
        <w:t xml:space="preserve"> </w:t>
      </w:r>
      <w:r w:rsidRPr="00B96F84">
        <w:rPr>
          <w:rFonts w:eastAsia="Calibri"/>
        </w:rPr>
        <w:t>funzionari regionali,</w:t>
      </w:r>
      <w:r w:rsidRPr="00B96F84">
        <w:rPr>
          <w:rFonts w:eastAsia="Calibri"/>
          <w:spacing w:val="-5"/>
        </w:rPr>
        <w:t xml:space="preserve"> </w:t>
      </w:r>
      <w:r w:rsidRPr="00B96F84">
        <w:rPr>
          <w:rFonts w:eastAsia="Calibri"/>
        </w:rPr>
        <w:t>nazionali</w:t>
      </w:r>
      <w:r w:rsidRPr="00B96F84">
        <w:rPr>
          <w:rFonts w:eastAsia="Calibri"/>
          <w:spacing w:val="-2"/>
        </w:rPr>
        <w:t xml:space="preserve"> </w:t>
      </w:r>
      <w:r w:rsidRPr="00B96F84">
        <w:rPr>
          <w:rFonts w:eastAsia="Calibri"/>
        </w:rPr>
        <w:t>e</w:t>
      </w:r>
      <w:r w:rsidRPr="00B96F84">
        <w:rPr>
          <w:rFonts w:eastAsia="Calibri"/>
          <w:spacing w:val="-4"/>
        </w:rPr>
        <w:t xml:space="preserve"> </w:t>
      </w:r>
      <w:r w:rsidRPr="00B96F84">
        <w:rPr>
          <w:rFonts w:eastAsia="Calibri"/>
        </w:rPr>
        <w:t>della Provincia/Città metropolitana titolare dell’Avviso</w:t>
      </w:r>
      <w:r w:rsidRPr="00B96F84">
        <w:rPr>
          <w:rFonts w:eastAsia="Calibri"/>
          <w:spacing w:val="-1"/>
        </w:rPr>
        <w:t xml:space="preserve"> </w:t>
      </w:r>
      <w:r w:rsidRPr="00B96F84">
        <w:rPr>
          <w:rFonts w:eastAsia="Calibri"/>
        </w:rPr>
        <w:t>competenti;</w:t>
      </w:r>
    </w:p>
    <w:p w14:paraId="3CABA3E6" w14:textId="77777777" w:rsidR="00432C08" w:rsidRPr="00B96F84" w:rsidRDefault="00432C08" w:rsidP="000D3721">
      <w:pPr>
        <w:pStyle w:val="Paragrafoelenco"/>
        <w:numPr>
          <w:ilvl w:val="0"/>
          <w:numId w:val="8"/>
        </w:numPr>
        <w:spacing w:after="0" w:line="278" w:lineRule="auto"/>
        <w:ind w:left="284" w:hanging="284"/>
        <w:rPr>
          <w:rFonts w:eastAsia="Calibri"/>
        </w:rPr>
      </w:pPr>
      <w:r w:rsidRPr="00B96F84">
        <w:rPr>
          <w:rFonts w:eastAsia="Calibri"/>
        </w:rPr>
        <w:t>fornire</w:t>
      </w:r>
      <w:r w:rsidRPr="00B96F84">
        <w:rPr>
          <w:rFonts w:eastAsia="Calibri"/>
          <w:spacing w:val="1"/>
        </w:rPr>
        <w:t xml:space="preserve"> </w:t>
      </w:r>
      <w:r w:rsidRPr="00B96F84">
        <w:rPr>
          <w:rFonts w:eastAsia="Calibri"/>
        </w:rPr>
        <w:t>informazioni</w:t>
      </w:r>
      <w:r w:rsidRPr="00B96F84">
        <w:rPr>
          <w:rFonts w:eastAsia="Calibri"/>
          <w:spacing w:val="1"/>
        </w:rPr>
        <w:t xml:space="preserve"> </w:t>
      </w:r>
      <w:r w:rsidRPr="00B96F84">
        <w:rPr>
          <w:rFonts w:eastAsia="Calibri"/>
        </w:rPr>
        <w:t>sui</w:t>
      </w:r>
      <w:r w:rsidRPr="00B96F84">
        <w:rPr>
          <w:rFonts w:eastAsia="Calibri"/>
          <w:spacing w:val="1"/>
        </w:rPr>
        <w:t xml:space="preserve"> </w:t>
      </w:r>
      <w:r w:rsidRPr="00B96F84">
        <w:rPr>
          <w:rFonts w:eastAsia="Calibri"/>
        </w:rPr>
        <w:t>destinatari</w:t>
      </w:r>
      <w:r w:rsidRPr="00B96F84">
        <w:rPr>
          <w:rFonts w:eastAsia="Calibri"/>
          <w:spacing w:val="1"/>
        </w:rPr>
        <w:t xml:space="preserve"> </w:t>
      </w:r>
      <w:r w:rsidRPr="00B96F84">
        <w:rPr>
          <w:rFonts w:eastAsia="Calibri"/>
        </w:rPr>
        <w:t>finali</w:t>
      </w:r>
      <w:r w:rsidRPr="00B96F84">
        <w:rPr>
          <w:rFonts w:eastAsia="Calibri"/>
          <w:spacing w:val="1"/>
        </w:rPr>
        <w:t xml:space="preserve"> </w:t>
      </w:r>
      <w:r w:rsidRPr="00B96F84">
        <w:rPr>
          <w:rFonts w:eastAsia="Calibri"/>
        </w:rPr>
        <w:t>su</w:t>
      </w:r>
      <w:r w:rsidRPr="00B96F84">
        <w:rPr>
          <w:rFonts w:eastAsia="Calibri"/>
          <w:spacing w:val="1"/>
        </w:rPr>
        <w:t xml:space="preserve"> </w:t>
      </w:r>
      <w:r w:rsidRPr="00B96F84">
        <w:rPr>
          <w:rFonts w:eastAsia="Calibri"/>
        </w:rPr>
        <w:t>richiesta</w:t>
      </w:r>
      <w:r w:rsidRPr="00B96F84">
        <w:rPr>
          <w:rFonts w:eastAsia="Calibri"/>
          <w:spacing w:val="1"/>
        </w:rPr>
        <w:t xml:space="preserve"> </w:t>
      </w:r>
      <w:r w:rsidRPr="00B96F84">
        <w:rPr>
          <w:rFonts w:eastAsia="Calibri"/>
        </w:rPr>
        <w:t>della Provincia/Città metropolitana titolare dell’Avviso</w:t>
      </w:r>
      <w:r w:rsidRPr="00B96F84">
        <w:rPr>
          <w:rFonts w:eastAsia="Calibri"/>
          <w:spacing w:val="-1"/>
        </w:rPr>
        <w:t xml:space="preserve"> </w:t>
      </w:r>
      <w:r w:rsidRPr="00B96F84">
        <w:rPr>
          <w:rFonts w:eastAsia="Calibri"/>
        </w:rPr>
        <w:t>per</w:t>
      </w:r>
      <w:r w:rsidRPr="00B96F84">
        <w:rPr>
          <w:rFonts w:eastAsia="Calibri"/>
          <w:spacing w:val="1"/>
        </w:rPr>
        <w:t xml:space="preserve"> </w:t>
      </w:r>
      <w:r w:rsidRPr="00B96F84">
        <w:rPr>
          <w:rFonts w:eastAsia="Calibri"/>
        </w:rPr>
        <w:t>fini</w:t>
      </w:r>
      <w:r w:rsidRPr="00B96F84">
        <w:rPr>
          <w:rFonts w:eastAsia="Calibri"/>
          <w:spacing w:val="1"/>
        </w:rPr>
        <w:t xml:space="preserve"> </w:t>
      </w:r>
      <w:r w:rsidRPr="00B96F84">
        <w:rPr>
          <w:rFonts w:eastAsia="Calibri"/>
        </w:rPr>
        <w:t>statistici</w:t>
      </w:r>
      <w:r w:rsidRPr="00B96F84">
        <w:rPr>
          <w:rFonts w:eastAsia="Calibri"/>
          <w:spacing w:val="1"/>
        </w:rPr>
        <w:t xml:space="preserve"> </w:t>
      </w:r>
      <w:r w:rsidRPr="00B96F84">
        <w:rPr>
          <w:rFonts w:eastAsia="Calibri"/>
        </w:rPr>
        <w:t>e</w:t>
      </w:r>
      <w:r w:rsidRPr="00B96F84">
        <w:rPr>
          <w:rFonts w:eastAsia="Calibri"/>
          <w:spacing w:val="1"/>
        </w:rPr>
        <w:t xml:space="preserve"> </w:t>
      </w:r>
      <w:r w:rsidRPr="00B96F84">
        <w:rPr>
          <w:rFonts w:eastAsia="Calibri"/>
        </w:rPr>
        <w:t>di</w:t>
      </w:r>
      <w:r w:rsidRPr="00B96F84">
        <w:rPr>
          <w:rFonts w:eastAsia="Calibri"/>
          <w:spacing w:val="1"/>
        </w:rPr>
        <w:t xml:space="preserve"> </w:t>
      </w:r>
      <w:r w:rsidRPr="00B96F84">
        <w:rPr>
          <w:rFonts w:eastAsia="Calibri"/>
        </w:rPr>
        <w:t>monitoraggio;</w:t>
      </w:r>
    </w:p>
    <w:p w14:paraId="1FBB7909" w14:textId="77777777" w:rsidR="00432C08" w:rsidRPr="00B96F84" w:rsidRDefault="00432C08" w:rsidP="000D3721">
      <w:pPr>
        <w:pStyle w:val="Paragrafoelenco"/>
        <w:numPr>
          <w:ilvl w:val="0"/>
          <w:numId w:val="8"/>
        </w:numPr>
        <w:spacing w:after="0" w:line="278" w:lineRule="auto"/>
        <w:ind w:left="284" w:hanging="284"/>
        <w:rPr>
          <w:rFonts w:eastAsia="Calibri"/>
        </w:rPr>
      </w:pPr>
      <w:r w:rsidRPr="00B96F84">
        <w:rPr>
          <w:rFonts w:eastAsia="Calibri"/>
        </w:rPr>
        <w:t>adempiere</w:t>
      </w:r>
      <w:r w:rsidRPr="00B96F84">
        <w:rPr>
          <w:rFonts w:eastAsia="Calibri"/>
          <w:spacing w:val="-3"/>
        </w:rPr>
        <w:t xml:space="preserve"> </w:t>
      </w:r>
      <w:r w:rsidRPr="00B96F84">
        <w:rPr>
          <w:rFonts w:eastAsia="Calibri"/>
        </w:rPr>
        <w:t>agli</w:t>
      </w:r>
      <w:r w:rsidRPr="00B96F84">
        <w:rPr>
          <w:rFonts w:eastAsia="Calibri"/>
          <w:spacing w:val="-3"/>
        </w:rPr>
        <w:t xml:space="preserve"> </w:t>
      </w:r>
      <w:r w:rsidRPr="00B96F84">
        <w:rPr>
          <w:rFonts w:eastAsia="Calibri"/>
        </w:rPr>
        <w:t>obblighi</w:t>
      </w:r>
      <w:r w:rsidRPr="00B96F84">
        <w:rPr>
          <w:rFonts w:eastAsia="Calibri"/>
          <w:spacing w:val="-3"/>
        </w:rPr>
        <w:t xml:space="preserve"> </w:t>
      </w:r>
      <w:r w:rsidRPr="00B96F84">
        <w:rPr>
          <w:rFonts w:eastAsia="Calibri"/>
        </w:rPr>
        <w:t>definiti</w:t>
      </w:r>
      <w:r w:rsidRPr="00B96F84">
        <w:rPr>
          <w:rFonts w:eastAsia="Calibri"/>
          <w:spacing w:val="-4"/>
        </w:rPr>
        <w:t xml:space="preserve"> </w:t>
      </w:r>
      <w:r w:rsidRPr="00B96F84">
        <w:rPr>
          <w:rFonts w:eastAsia="Calibri"/>
        </w:rPr>
        <w:t>dal</w:t>
      </w:r>
      <w:r w:rsidRPr="00B96F84">
        <w:rPr>
          <w:rFonts w:eastAsia="Calibri"/>
          <w:spacing w:val="-4"/>
        </w:rPr>
        <w:t xml:space="preserve"> </w:t>
      </w:r>
      <w:r w:rsidRPr="00B96F84">
        <w:rPr>
          <w:rFonts w:eastAsia="Calibri"/>
        </w:rPr>
        <w:t>presente</w:t>
      </w:r>
      <w:r w:rsidRPr="00B96F84">
        <w:rPr>
          <w:rFonts w:eastAsia="Calibri"/>
          <w:spacing w:val="-1"/>
        </w:rPr>
        <w:t xml:space="preserve"> </w:t>
      </w:r>
      <w:r w:rsidRPr="00B96F84">
        <w:rPr>
          <w:rFonts w:eastAsia="Calibri"/>
        </w:rPr>
        <w:t>Atto</w:t>
      </w:r>
      <w:r w:rsidRPr="00B96F84">
        <w:rPr>
          <w:rFonts w:eastAsia="Calibri"/>
          <w:spacing w:val="-4"/>
        </w:rPr>
        <w:t xml:space="preserve"> </w:t>
      </w:r>
      <w:r w:rsidRPr="00B96F84">
        <w:rPr>
          <w:rFonts w:eastAsia="Calibri"/>
        </w:rPr>
        <w:t>di</w:t>
      </w:r>
      <w:r w:rsidRPr="00B96F84">
        <w:rPr>
          <w:rFonts w:eastAsia="Calibri"/>
          <w:spacing w:val="-2"/>
        </w:rPr>
        <w:t xml:space="preserve"> </w:t>
      </w:r>
      <w:r w:rsidRPr="00B96F84">
        <w:rPr>
          <w:rFonts w:eastAsia="Calibri"/>
        </w:rPr>
        <w:t>Adesione</w:t>
      </w:r>
      <w:r w:rsidRPr="00B96F84">
        <w:rPr>
          <w:rFonts w:eastAsia="Calibri"/>
          <w:spacing w:val="-3"/>
        </w:rPr>
        <w:t xml:space="preserve"> </w:t>
      </w:r>
      <w:r w:rsidRPr="00B96F84">
        <w:rPr>
          <w:rFonts w:eastAsia="Calibri"/>
        </w:rPr>
        <w:t>per</w:t>
      </w:r>
      <w:r w:rsidRPr="00B96F84">
        <w:rPr>
          <w:rFonts w:eastAsia="Calibri"/>
          <w:spacing w:val="-3"/>
        </w:rPr>
        <w:t xml:space="preserve"> </w:t>
      </w:r>
      <w:r w:rsidRPr="00B96F84">
        <w:rPr>
          <w:rFonts w:eastAsia="Calibri"/>
        </w:rPr>
        <w:t>tutta</w:t>
      </w:r>
      <w:r w:rsidRPr="00B96F84">
        <w:rPr>
          <w:rFonts w:eastAsia="Calibri"/>
          <w:spacing w:val="-2"/>
        </w:rPr>
        <w:t xml:space="preserve"> </w:t>
      </w:r>
      <w:r w:rsidRPr="00B96F84">
        <w:rPr>
          <w:rFonts w:eastAsia="Calibri"/>
        </w:rPr>
        <w:t>la</w:t>
      </w:r>
      <w:r w:rsidRPr="00B96F84">
        <w:rPr>
          <w:rFonts w:eastAsia="Calibri"/>
          <w:spacing w:val="-1"/>
        </w:rPr>
        <w:t xml:space="preserve"> </w:t>
      </w:r>
      <w:r w:rsidRPr="00B96F84">
        <w:rPr>
          <w:rFonts w:eastAsia="Calibri"/>
        </w:rPr>
        <w:t>durata</w:t>
      </w:r>
      <w:r w:rsidRPr="00B96F84">
        <w:rPr>
          <w:rFonts w:eastAsia="Calibri"/>
          <w:spacing w:val="-3"/>
        </w:rPr>
        <w:t xml:space="preserve"> </w:t>
      </w:r>
      <w:r w:rsidRPr="00B96F84">
        <w:rPr>
          <w:rFonts w:eastAsia="Calibri"/>
        </w:rPr>
        <w:t>dell’iniziativa.</w:t>
      </w:r>
    </w:p>
    <w:p w14:paraId="2E94B08E" w14:textId="5C2F5972" w:rsidR="00B96F84" w:rsidRPr="008622A7" w:rsidRDefault="00432C08" w:rsidP="00432C08">
      <w:pPr>
        <w:rPr>
          <w:rFonts w:eastAsia="Calibri"/>
          <w:b/>
          <w:bCs/>
        </w:rPr>
      </w:pPr>
      <w:r w:rsidRPr="00950300">
        <w:rPr>
          <w:rFonts w:eastAsia="Calibri"/>
          <w:b/>
          <w:bCs/>
        </w:rPr>
        <w:t>Il sottoscritto, consapevole, in caso di dichiarazioni mendaci, della responsabilità penale ex art.</w:t>
      </w:r>
      <w:r w:rsidRPr="00950300">
        <w:rPr>
          <w:rFonts w:eastAsia="Calibri"/>
          <w:b/>
          <w:bCs/>
          <w:spacing w:val="1"/>
        </w:rPr>
        <w:t xml:space="preserve"> </w:t>
      </w:r>
      <w:r w:rsidRPr="00950300">
        <w:rPr>
          <w:rFonts w:eastAsia="Calibri"/>
          <w:b/>
          <w:bCs/>
        </w:rPr>
        <w:t>76</w:t>
      </w:r>
      <w:r w:rsidRPr="00950300">
        <w:rPr>
          <w:rFonts w:eastAsia="Calibri"/>
          <w:b/>
          <w:bCs/>
          <w:spacing w:val="-2"/>
        </w:rPr>
        <w:t xml:space="preserve"> </w:t>
      </w:r>
      <w:r w:rsidRPr="00950300">
        <w:rPr>
          <w:rFonts w:eastAsia="Calibri"/>
          <w:b/>
          <w:bCs/>
        </w:rPr>
        <w:t>del</w:t>
      </w:r>
      <w:r w:rsidRPr="00950300">
        <w:rPr>
          <w:rFonts w:eastAsia="Calibri"/>
          <w:b/>
          <w:bCs/>
          <w:spacing w:val="-3"/>
        </w:rPr>
        <w:t xml:space="preserve"> </w:t>
      </w:r>
      <w:r w:rsidRPr="00950300">
        <w:rPr>
          <w:rFonts w:eastAsia="Calibri"/>
          <w:b/>
          <w:bCs/>
        </w:rPr>
        <w:t>DPR</w:t>
      </w:r>
      <w:r w:rsidRPr="00950300">
        <w:rPr>
          <w:rFonts w:eastAsia="Calibri"/>
          <w:b/>
          <w:bCs/>
          <w:spacing w:val="-3"/>
        </w:rPr>
        <w:t xml:space="preserve"> </w:t>
      </w:r>
      <w:r w:rsidRPr="00950300">
        <w:rPr>
          <w:rFonts w:eastAsia="Calibri"/>
          <w:b/>
          <w:bCs/>
        </w:rPr>
        <w:t>445/2000,</w:t>
      </w:r>
      <w:r w:rsidRPr="00950300">
        <w:rPr>
          <w:rFonts w:eastAsia="Calibri"/>
          <w:b/>
          <w:bCs/>
          <w:spacing w:val="-4"/>
        </w:rPr>
        <w:t xml:space="preserve"> </w:t>
      </w:r>
      <w:r w:rsidRPr="00950300">
        <w:rPr>
          <w:rFonts w:eastAsia="Calibri"/>
          <w:b/>
          <w:bCs/>
        </w:rPr>
        <w:t>nonché</w:t>
      </w:r>
      <w:r w:rsidRPr="00950300">
        <w:rPr>
          <w:rFonts w:eastAsia="Calibri"/>
          <w:b/>
          <w:bCs/>
          <w:spacing w:val="-3"/>
        </w:rPr>
        <w:t xml:space="preserve"> </w:t>
      </w:r>
      <w:r w:rsidRPr="00950300">
        <w:rPr>
          <w:rFonts w:eastAsia="Calibri"/>
          <w:b/>
          <w:bCs/>
        </w:rPr>
        <w:t>della</w:t>
      </w:r>
      <w:r w:rsidRPr="00950300">
        <w:rPr>
          <w:rFonts w:eastAsia="Calibri"/>
          <w:b/>
          <w:bCs/>
          <w:spacing w:val="-3"/>
        </w:rPr>
        <w:t xml:space="preserve"> </w:t>
      </w:r>
      <w:r w:rsidRPr="00950300">
        <w:rPr>
          <w:rFonts w:eastAsia="Calibri"/>
          <w:b/>
          <w:bCs/>
        </w:rPr>
        <w:t>decadenza</w:t>
      </w:r>
      <w:r w:rsidRPr="00950300">
        <w:rPr>
          <w:rFonts w:eastAsia="Calibri"/>
          <w:b/>
          <w:bCs/>
          <w:spacing w:val="-5"/>
        </w:rPr>
        <w:t xml:space="preserve"> </w:t>
      </w:r>
      <w:r w:rsidRPr="00950300">
        <w:rPr>
          <w:rFonts w:eastAsia="Calibri"/>
          <w:b/>
          <w:bCs/>
        </w:rPr>
        <w:t>dal</w:t>
      </w:r>
      <w:r w:rsidRPr="00950300">
        <w:rPr>
          <w:rFonts w:eastAsia="Calibri"/>
          <w:b/>
          <w:bCs/>
          <w:spacing w:val="-2"/>
        </w:rPr>
        <w:t xml:space="preserve"> </w:t>
      </w:r>
      <w:r w:rsidRPr="00950300">
        <w:rPr>
          <w:rFonts w:eastAsia="Calibri"/>
          <w:b/>
          <w:bCs/>
        </w:rPr>
        <w:t>contributo</w:t>
      </w:r>
      <w:r w:rsidRPr="00950300">
        <w:rPr>
          <w:rFonts w:eastAsia="Calibri"/>
          <w:b/>
          <w:bCs/>
          <w:spacing w:val="-1"/>
        </w:rPr>
        <w:t xml:space="preserve"> </w:t>
      </w:r>
      <w:r w:rsidRPr="00950300">
        <w:rPr>
          <w:rFonts w:eastAsia="Calibri"/>
          <w:b/>
          <w:bCs/>
        </w:rPr>
        <w:t>concesso</w:t>
      </w:r>
      <w:r w:rsidRPr="00950300">
        <w:rPr>
          <w:rFonts w:eastAsia="Calibri"/>
          <w:b/>
          <w:bCs/>
          <w:spacing w:val="-2"/>
        </w:rPr>
        <w:t xml:space="preserve"> </w:t>
      </w:r>
      <w:r w:rsidRPr="00950300">
        <w:rPr>
          <w:rFonts w:eastAsia="Calibri"/>
          <w:b/>
          <w:bCs/>
        </w:rPr>
        <w:t>ex</w:t>
      </w:r>
      <w:r w:rsidRPr="00950300">
        <w:rPr>
          <w:rFonts w:eastAsia="Calibri"/>
          <w:b/>
          <w:bCs/>
          <w:spacing w:val="-2"/>
        </w:rPr>
        <w:t xml:space="preserve"> </w:t>
      </w:r>
      <w:r w:rsidRPr="00950300">
        <w:rPr>
          <w:rFonts w:eastAsia="Calibri"/>
          <w:b/>
          <w:bCs/>
        </w:rPr>
        <w:t>art.</w:t>
      </w:r>
      <w:r w:rsidRPr="00950300">
        <w:rPr>
          <w:rFonts w:eastAsia="Calibri"/>
          <w:b/>
          <w:bCs/>
          <w:spacing w:val="-3"/>
        </w:rPr>
        <w:t xml:space="preserve"> </w:t>
      </w:r>
      <w:r w:rsidRPr="00950300">
        <w:rPr>
          <w:rFonts w:eastAsia="Calibri"/>
          <w:b/>
          <w:bCs/>
        </w:rPr>
        <w:t>75</w:t>
      </w:r>
      <w:r w:rsidRPr="00950300">
        <w:rPr>
          <w:rFonts w:eastAsia="Calibri"/>
          <w:b/>
          <w:bCs/>
          <w:spacing w:val="-4"/>
        </w:rPr>
        <w:t xml:space="preserve"> </w:t>
      </w:r>
      <w:r w:rsidRPr="00950300">
        <w:rPr>
          <w:rFonts w:eastAsia="Calibri"/>
          <w:b/>
          <w:bCs/>
        </w:rPr>
        <w:t>DPR</w:t>
      </w:r>
      <w:r w:rsidRPr="00950300">
        <w:rPr>
          <w:rFonts w:eastAsia="Calibri"/>
          <w:b/>
          <w:bCs/>
          <w:spacing w:val="-3"/>
        </w:rPr>
        <w:t xml:space="preserve"> </w:t>
      </w:r>
      <w:r w:rsidRPr="00950300">
        <w:rPr>
          <w:rFonts w:eastAsia="Calibri"/>
          <w:b/>
          <w:bCs/>
        </w:rPr>
        <w:t>445/2000</w:t>
      </w:r>
      <w:r w:rsidR="00B96F84">
        <w:rPr>
          <w:rFonts w:eastAsia="Calibri"/>
          <w:b/>
          <w:bCs/>
        </w:rPr>
        <w:t>.</w:t>
      </w:r>
    </w:p>
    <w:p w14:paraId="21BD6997" w14:textId="77777777" w:rsidR="00432C08" w:rsidRPr="00B42539" w:rsidRDefault="00432C08" w:rsidP="00B96F84">
      <w:pPr>
        <w:pStyle w:val="Corpotesto"/>
        <w:jc w:val="center"/>
        <w:rPr>
          <w:b/>
          <w:bCs/>
        </w:rPr>
      </w:pPr>
      <w:r w:rsidRPr="00B42539">
        <w:rPr>
          <w:b/>
          <w:bCs/>
        </w:rPr>
        <w:t>Dichiara</w:t>
      </w:r>
    </w:p>
    <w:p w14:paraId="7A889401" w14:textId="77777777" w:rsidR="00432C08" w:rsidRPr="00B96F84" w:rsidRDefault="00432C08" w:rsidP="000D3721">
      <w:pPr>
        <w:pStyle w:val="Paragrafoelenco"/>
        <w:numPr>
          <w:ilvl w:val="0"/>
          <w:numId w:val="9"/>
        </w:numPr>
        <w:spacing w:after="0" w:line="278" w:lineRule="auto"/>
        <w:rPr>
          <w:rFonts w:eastAsia="Calibri"/>
        </w:rPr>
      </w:pPr>
      <w:r w:rsidRPr="00B96F84">
        <w:rPr>
          <w:rFonts w:eastAsia="Calibri"/>
        </w:rPr>
        <w:t>[solo per gli operatori accreditati] che non sono intervenute variazioni rispetto ai requisiti di accreditamento e che eventuali successive variazioni verranno comunicate tempestivamente alla struttura competente di Regione Lombardia;</w:t>
      </w:r>
    </w:p>
    <w:p w14:paraId="64A2D582" w14:textId="77777777" w:rsidR="00432C08" w:rsidRPr="00B96F84" w:rsidRDefault="00432C08" w:rsidP="000D3721">
      <w:pPr>
        <w:pStyle w:val="Paragrafoelenco"/>
        <w:numPr>
          <w:ilvl w:val="0"/>
          <w:numId w:val="9"/>
        </w:numPr>
        <w:spacing w:after="0" w:line="278" w:lineRule="auto"/>
        <w:rPr>
          <w:rFonts w:eastAsia="Calibri"/>
        </w:rPr>
      </w:pPr>
      <w:r w:rsidRPr="00B96F84">
        <w:rPr>
          <w:rFonts w:eastAsia="Calibri"/>
        </w:rPr>
        <w:lastRenderedPageBreak/>
        <w:t>[solo per gli operatori accreditati] di non essere sottoposto a misure, giudiziarie o amministrative, che limitano la possibilità giuridica di contrattare con la P.A.;</w:t>
      </w:r>
    </w:p>
    <w:p w14:paraId="55E5D2D6" w14:textId="77777777" w:rsidR="00432C08" w:rsidRPr="00B96F84" w:rsidRDefault="00432C08" w:rsidP="000D3721">
      <w:pPr>
        <w:pStyle w:val="Paragrafoelenco"/>
        <w:numPr>
          <w:ilvl w:val="0"/>
          <w:numId w:val="9"/>
        </w:numPr>
        <w:spacing w:after="0" w:line="278" w:lineRule="auto"/>
        <w:rPr>
          <w:rFonts w:eastAsia="Calibri"/>
        </w:rPr>
      </w:pPr>
      <w:r w:rsidRPr="00B96F84">
        <w:rPr>
          <w:rFonts w:eastAsia="Calibri"/>
        </w:rPr>
        <w:t>di non essere sottoposto a misure di prevenzione o ad altri impedimenti previsti dalla legislazione antimafia;</w:t>
      </w:r>
    </w:p>
    <w:p w14:paraId="6CD64A2F" w14:textId="77777777" w:rsidR="00432C08" w:rsidRPr="00B96F84" w:rsidRDefault="00432C08" w:rsidP="000D3721">
      <w:pPr>
        <w:pStyle w:val="Paragrafoelenco"/>
        <w:numPr>
          <w:ilvl w:val="0"/>
          <w:numId w:val="9"/>
        </w:numPr>
        <w:spacing w:after="0" w:line="278" w:lineRule="auto"/>
        <w:rPr>
          <w:rFonts w:eastAsia="Calibri"/>
        </w:rPr>
      </w:pPr>
      <w:r w:rsidRPr="00B96F84">
        <w:rPr>
          <w:rFonts w:eastAsia="Calibri"/>
        </w:rPr>
        <w:t>di accettare le condizioni economiche previste dalla Provincia/Città metropolitana titolare dell’Avviso e di vincolarsi a non richiedere erogazioni di somme a qualsiasi titolo ai destinatari per i servizi previsti nei PIP;</w:t>
      </w:r>
    </w:p>
    <w:p w14:paraId="73E8E33C" w14:textId="77777777" w:rsidR="00432C08" w:rsidRPr="00B96F84" w:rsidRDefault="00432C08" w:rsidP="000D3721">
      <w:pPr>
        <w:pStyle w:val="Paragrafoelenco"/>
        <w:numPr>
          <w:ilvl w:val="0"/>
          <w:numId w:val="9"/>
        </w:numPr>
        <w:spacing w:after="0" w:line="278" w:lineRule="auto"/>
        <w:rPr>
          <w:rFonts w:eastAsia="Calibri"/>
        </w:rPr>
      </w:pPr>
      <w:r w:rsidRPr="00B96F84">
        <w:rPr>
          <w:rFonts w:eastAsia="Calibri"/>
        </w:rPr>
        <w:t>di accettare le condizioni stabilite dalla Provincia/Città metropolitana titolare dell’Avviso per l’erogazione dei servizi formativi e/o al lavoro in regime di concessione;</w:t>
      </w:r>
    </w:p>
    <w:p w14:paraId="48625FDF" w14:textId="77777777" w:rsidR="00432C08" w:rsidRPr="00B96F84" w:rsidRDefault="00432C08" w:rsidP="000D3721">
      <w:pPr>
        <w:pStyle w:val="Paragrafoelenco"/>
        <w:numPr>
          <w:ilvl w:val="0"/>
          <w:numId w:val="9"/>
        </w:numPr>
        <w:spacing w:after="0" w:line="278" w:lineRule="auto"/>
        <w:rPr>
          <w:rFonts w:eastAsia="Calibri"/>
        </w:rPr>
      </w:pPr>
      <w:r w:rsidRPr="00B96F84">
        <w:rPr>
          <w:rFonts w:eastAsia="Calibri"/>
        </w:rPr>
        <w:t>di impegnarsi a rispettare gli obblighi contrattuali assunti con i soggetti impegnati nella realizzazione dell'iniziativa;</w:t>
      </w:r>
    </w:p>
    <w:p w14:paraId="0104B739" w14:textId="77777777" w:rsidR="00432C08" w:rsidRPr="00B96F84" w:rsidRDefault="00432C08" w:rsidP="000D3721">
      <w:pPr>
        <w:pStyle w:val="Paragrafoelenco"/>
        <w:numPr>
          <w:ilvl w:val="0"/>
          <w:numId w:val="9"/>
        </w:numPr>
        <w:spacing w:after="0" w:line="278" w:lineRule="auto"/>
        <w:rPr>
          <w:rFonts w:eastAsia="Calibri"/>
        </w:rPr>
      </w:pPr>
      <w:r w:rsidRPr="00B96F84">
        <w:rPr>
          <w:rFonts w:eastAsia="Calibri"/>
        </w:rPr>
        <w:t>di essere consapevole della facoltà dalla Provincia/Città metropolitana titolare dell’Avviso di recuperare somme indebitamente erogate qualora a seguito delle attività di verifica e controllo si rilevassero irregolarità nella realizzazione dei PIP;</w:t>
      </w:r>
    </w:p>
    <w:p w14:paraId="2CF5A494" w14:textId="77777777" w:rsidR="00432C08" w:rsidRPr="00B96F84" w:rsidRDefault="00432C08" w:rsidP="000D3721">
      <w:pPr>
        <w:pStyle w:val="Paragrafoelenco"/>
        <w:numPr>
          <w:ilvl w:val="0"/>
          <w:numId w:val="9"/>
        </w:numPr>
        <w:spacing w:after="0" w:line="278" w:lineRule="auto"/>
        <w:rPr>
          <w:rFonts w:eastAsia="Calibri"/>
        </w:rPr>
      </w:pPr>
      <w:r w:rsidRPr="00B96F84">
        <w:rPr>
          <w:rFonts w:eastAsia="Calibri"/>
        </w:rPr>
        <w:t xml:space="preserve">di impegnarsi ad accettare le eventuali modifiche all’assetto regolamentare che si rendessero necessarie per effetto dell’entrata in vigore di nuove disposizioni europee, nazionali, regionali o provinciali/città metropolitana; </w:t>
      </w:r>
    </w:p>
    <w:p w14:paraId="66B7954F" w14:textId="77777777" w:rsidR="00432C08" w:rsidRPr="00B96F84" w:rsidRDefault="00432C08" w:rsidP="000D3721">
      <w:pPr>
        <w:pStyle w:val="Paragrafoelenco"/>
        <w:numPr>
          <w:ilvl w:val="0"/>
          <w:numId w:val="9"/>
        </w:numPr>
        <w:spacing w:after="0" w:line="278" w:lineRule="auto"/>
        <w:rPr>
          <w:rFonts w:eastAsia="Calibri"/>
        </w:rPr>
      </w:pPr>
      <w:r w:rsidRPr="00B96F84">
        <w:rPr>
          <w:rFonts w:eastAsia="Calibri"/>
        </w:rPr>
        <w:t>di essere consapevole delle disposizioni relative all’Avviso pubblico, e delle altre normative propedeutiche alla corretta gestione della misura;</w:t>
      </w:r>
    </w:p>
    <w:p w14:paraId="2BE7F159" w14:textId="77777777" w:rsidR="00432C08" w:rsidRPr="00B96F84" w:rsidRDefault="00432C08" w:rsidP="000D3721">
      <w:pPr>
        <w:pStyle w:val="Paragrafoelenco"/>
        <w:numPr>
          <w:ilvl w:val="0"/>
          <w:numId w:val="9"/>
        </w:numPr>
        <w:spacing w:after="0" w:line="278" w:lineRule="auto"/>
        <w:rPr>
          <w:rFonts w:eastAsia="Calibri"/>
        </w:rPr>
      </w:pPr>
      <w:r w:rsidRPr="00B96F84">
        <w:rPr>
          <w:rFonts w:eastAsia="Calibri"/>
        </w:rPr>
        <w:t>di attivare adeguati controlli e misure tese ad accertare l’assenza di doppio finanziamento, conflitto di interesse ed il rispetto della normativa in materia di antiriciclaggio, ai sensi della normativa vigente ed in particolare delle Linee Guida allegate alla circolare MEF 30/2022 del 11 agosto 2022;</w:t>
      </w:r>
    </w:p>
    <w:p w14:paraId="7C22A5DD" w14:textId="77777777" w:rsidR="00432C08" w:rsidRPr="00B96F84" w:rsidRDefault="00432C08" w:rsidP="000D3721">
      <w:pPr>
        <w:pStyle w:val="Paragrafoelenco"/>
        <w:numPr>
          <w:ilvl w:val="0"/>
          <w:numId w:val="9"/>
        </w:numPr>
        <w:spacing w:after="0" w:line="278" w:lineRule="auto"/>
        <w:rPr>
          <w:rFonts w:eastAsia="Calibri"/>
        </w:rPr>
      </w:pPr>
      <w:r w:rsidRPr="00B96F84">
        <w:rPr>
          <w:rFonts w:eastAsia="Calibri"/>
        </w:rPr>
        <w:t>che i servizi erogati non vengono finanziati da altri finanziamenti pubblici ovvero da fonti del bilancio dell’Unione europea;</w:t>
      </w:r>
    </w:p>
    <w:p w14:paraId="58421AE0" w14:textId="77777777" w:rsidR="00432C08" w:rsidRPr="00B96F84" w:rsidRDefault="00432C08" w:rsidP="000D3721">
      <w:pPr>
        <w:pStyle w:val="Paragrafoelenco"/>
        <w:numPr>
          <w:ilvl w:val="0"/>
          <w:numId w:val="9"/>
        </w:numPr>
        <w:spacing w:after="0" w:line="278" w:lineRule="auto"/>
        <w:rPr>
          <w:rFonts w:eastAsia="Calibri"/>
        </w:rPr>
      </w:pPr>
      <w:r w:rsidRPr="00B96F84">
        <w:rPr>
          <w:rFonts w:eastAsia="Calibri"/>
        </w:rPr>
        <w:t>di attivare adeguati controlli e misure tese ad accertare l’assenza di doppio finanziamento, conflitto di interesse ed il rispetto della normativa in materia di antiriciclaggio, ai sensi della normativa vigente;</w:t>
      </w:r>
    </w:p>
    <w:p w14:paraId="7B0DEC7F" w14:textId="77777777" w:rsidR="00432C08" w:rsidRPr="00B96F84" w:rsidRDefault="00432C08" w:rsidP="000D3721">
      <w:pPr>
        <w:pStyle w:val="Paragrafoelenco"/>
        <w:numPr>
          <w:ilvl w:val="0"/>
          <w:numId w:val="9"/>
        </w:numPr>
        <w:spacing w:after="0" w:line="278" w:lineRule="auto"/>
        <w:rPr>
          <w:rFonts w:eastAsia="Calibri"/>
        </w:rPr>
      </w:pPr>
      <w:r w:rsidRPr="00B96F84">
        <w:rPr>
          <w:rFonts w:eastAsia="Calibri"/>
        </w:rPr>
        <w:t xml:space="preserve">di essere il “Titolare Effettivo” (Rappresentante Legale) o di individuare il Titolare Effettivo nella persona di (Nome Cognome e Codice fiscale……………………………………) ai sensi del d.lgs. n. 231/2007 </w:t>
      </w:r>
      <w:proofErr w:type="gramStart"/>
      <w:r w:rsidRPr="00B96F84">
        <w:rPr>
          <w:rFonts w:eastAsia="Calibri"/>
        </w:rPr>
        <w:t>ss.mm.ii</w:t>
      </w:r>
      <w:proofErr w:type="gramEnd"/>
      <w:r w:rsidRPr="00B96F84">
        <w:rPr>
          <w:rFonts w:eastAsia="Calibri"/>
        </w:rPr>
        <w:t xml:space="preserve"> . </w:t>
      </w:r>
    </w:p>
    <w:p w14:paraId="6036BE45" w14:textId="77777777" w:rsidR="00432C08" w:rsidRPr="00B96F84" w:rsidRDefault="00432C08" w:rsidP="000D3721">
      <w:pPr>
        <w:pStyle w:val="Paragrafoelenco"/>
        <w:numPr>
          <w:ilvl w:val="0"/>
          <w:numId w:val="9"/>
        </w:numPr>
        <w:spacing w:after="0" w:line="278" w:lineRule="auto"/>
        <w:rPr>
          <w:rFonts w:eastAsia="Calibri"/>
        </w:rPr>
      </w:pPr>
      <w:r w:rsidRPr="00B96F84">
        <w:rPr>
          <w:rFonts w:eastAsia="Calibri"/>
        </w:rPr>
        <w:t>che la realizzazione delle attività prevede di non arrecare un danno significativo agli obiettivi ambientali, ai sensi dell'articolo 17 del Regolamento (UE) 2020/852;</w:t>
      </w:r>
    </w:p>
    <w:p w14:paraId="2F2E39E7" w14:textId="77777777" w:rsidR="00432C08" w:rsidRPr="00B96F84" w:rsidRDefault="00432C08" w:rsidP="000D3721">
      <w:pPr>
        <w:pStyle w:val="Paragrafoelenco"/>
        <w:numPr>
          <w:ilvl w:val="0"/>
          <w:numId w:val="9"/>
        </w:numPr>
        <w:spacing w:after="0" w:line="278" w:lineRule="auto"/>
        <w:rPr>
          <w:rFonts w:eastAsia="Calibri"/>
        </w:rPr>
      </w:pPr>
      <w:r w:rsidRPr="00B96F84">
        <w:rPr>
          <w:rFonts w:eastAsia="Calibri"/>
        </w:rPr>
        <w:t>che l’attuazione delle doti prevede il rispetto delle norme nazionali applicabili, ivi incluse quelle in materia di trasparenza, uguaglianza di genere e pari opportunità e tutela dei diversamente abili;</w:t>
      </w:r>
    </w:p>
    <w:p w14:paraId="1B702EC8" w14:textId="77777777" w:rsidR="00432C08" w:rsidRPr="00B96F84" w:rsidRDefault="00432C08" w:rsidP="000D3721">
      <w:pPr>
        <w:pStyle w:val="Paragrafoelenco"/>
        <w:numPr>
          <w:ilvl w:val="0"/>
          <w:numId w:val="9"/>
        </w:numPr>
        <w:spacing w:after="0" w:line="278" w:lineRule="auto"/>
        <w:rPr>
          <w:rFonts w:eastAsia="Calibri"/>
        </w:rPr>
      </w:pPr>
      <w:r w:rsidRPr="00B96F84">
        <w:rPr>
          <w:rFonts w:eastAsia="Calibri"/>
        </w:rPr>
        <w:t>che l’attuazione delle doti prevede il rispetto della normativa nazionale applicabile, con particolare riferimento ai principi di parità di trattamento, non discriminazione, trasparenza, proporzionalità e pubblicità;</w:t>
      </w:r>
    </w:p>
    <w:p w14:paraId="39BF7CA8" w14:textId="77777777" w:rsidR="00432C08" w:rsidRPr="00B96F84" w:rsidRDefault="00432C08" w:rsidP="000D3721">
      <w:pPr>
        <w:pStyle w:val="Paragrafoelenco"/>
        <w:numPr>
          <w:ilvl w:val="0"/>
          <w:numId w:val="9"/>
        </w:numPr>
        <w:spacing w:after="0" w:line="278" w:lineRule="auto"/>
        <w:rPr>
          <w:rFonts w:eastAsia="Calibri"/>
        </w:rPr>
      </w:pPr>
      <w:r w:rsidRPr="00B96F84">
        <w:rPr>
          <w:rFonts w:eastAsia="Calibri"/>
        </w:rPr>
        <w:t>che adotterà misure adeguate volte a rispettare il principio di sana gestione finanziaria secondo quanto disciplinato nel Regolamento finanziario (UE, Euratom) 2018/1046 in particolare in materia di prevenzione dei conflitti di interessi, delle frodi, della corruzione e di recupero e restituzione dei fondi che sono stati indebitamente assegnati;</w:t>
      </w:r>
    </w:p>
    <w:p w14:paraId="021E163F" w14:textId="77777777" w:rsidR="00432C08" w:rsidRPr="00B96F84" w:rsidRDefault="00432C08" w:rsidP="000D3721">
      <w:pPr>
        <w:pStyle w:val="Paragrafoelenco"/>
        <w:numPr>
          <w:ilvl w:val="0"/>
          <w:numId w:val="9"/>
        </w:numPr>
        <w:spacing w:after="0" w:line="278" w:lineRule="auto"/>
        <w:rPr>
          <w:rFonts w:eastAsia="Calibri"/>
        </w:rPr>
      </w:pPr>
      <w:r w:rsidRPr="00B96F84">
        <w:rPr>
          <w:rFonts w:eastAsia="Calibri"/>
        </w:rPr>
        <w:lastRenderedPageBreak/>
        <w:t>di disporre delle competenze, risorse e qualifiche professionali, sia tecniche che amministrative, necessarie per portare a termine i servizi di cui è titolare;</w:t>
      </w:r>
    </w:p>
    <w:p w14:paraId="574820DD" w14:textId="77777777" w:rsidR="00432C08" w:rsidRPr="009149F1" w:rsidRDefault="00432C08" w:rsidP="000D3721">
      <w:pPr>
        <w:pStyle w:val="Paragrafoelenco"/>
        <w:numPr>
          <w:ilvl w:val="0"/>
          <w:numId w:val="9"/>
        </w:numPr>
        <w:spacing w:after="0" w:line="278" w:lineRule="auto"/>
      </w:pPr>
      <w:r>
        <w:t xml:space="preserve">di essere a conoscenza che </w:t>
      </w:r>
      <w:r w:rsidRPr="00B96F84">
        <w:rPr>
          <w:rFonts w:eastAsia="Calibri"/>
        </w:rPr>
        <w:t>la Provincia/Città metropolitana titolare dell’Avviso</w:t>
      </w:r>
      <w:r>
        <w:t xml:space="preserve"> responsabile di intervento si riserva il</w:t>
      </w:r>
      <w:r w:rsidRPr="00B96F84">
        <w:rPr>
          <w:spacing w:val="1"/>
        </w:rPr>
        <w:t xml:space="preserve"> </w:t>
      </w:r>
      <w:r>
        <w:t>diritto</w:t>
      </w:r>
      <w:r w:rsidRPr="00B96F84">
        <w:rPr>
          <w:spacing w:val="1"/>
        </w:rPr>
        <w:t xml:space="preserve"> </w:t>
      </w:r>
      <w:r>
        <w:t>di</w:t>
      </w:r>
      <w:r w:rsidRPr="00B96F84">
        <w:rPr>
          <w:spacing w:val="1"/>
        </w:rPr>
        <w:t xml:space="preserve"> </w:t>
      </w:r>
      <w:r>
        <w:t>procedere</w:t>
      </w:r>
      <w:r w:rsidRPr="00B96F84">
        <w:rPr>
          <w:spacing w:val="1"/>
        </w:rPr>
        <w:t xml:space="preserve"> </w:t>
      </w:r>
      <w:r>
        <w:t>d’ufficio</w:t>
      </w:r>
      <w:r w:rsidRPr="00B96F84">
        <w:rPr>
          <w:spacing w:val="1"/>
        </w:rPr>
        <w:t xml:space="preserve"> </w:t>
      </w:r>
      <w:r>
        <w:t>a</w:t>
      </w:r>
      <w:r w:rsidRPr="00B96F84">
        <w:rPr>
          <w:spacing w:val="1"/>
        </w:rPr>
        <w:t xml:space="preserve"> </w:t>
      </w:r>
      <w:r>
        <w:t>verifiche,</w:t>
      </w:r>
      <w:r w:rsidRPr="00B96F84">
        <w:rPr>
          <w:spacing w:val="1"/>
        </w:rPr>
        <w:t xml:space="preserve"> </w:t>
      </w:r>
      <w:r>
        <w:t>anche</w:t>
      </w:r>
      <w:r w:rsidRPr="00B96F84">
        <w:rPr>
          <w:spacing w:val="1"/>
        </w:rPr>
        <w:t xml:space="preserve"> </w:t>
      </w:r>
      <w:r>
        <w:t>a</w:t>
      </w:r>
      <w:r w:rsidRPr="00B96F84">
        <w:rPr>
          <w:spacing w:val="1"/>
        </w:rPr>
        <w:t xml:space="preserve"> </w:t>
      </w:r>
      <w:r>
        <w:t>campione,</w:t>
      </w:r>
      <w:r w:rsidRPr="00B96F84">
        <w:rPr>
          <w:spacing w:val="1"/>
        </w:rPr>
        <w:t xml:space="preserve"> </w:t>
      </w:r>
      <w:r>
        <w:t>in</w:t>
      </w:r>
      <w:r w:rsidRPr="00B96F84">
        <w:rPr>
          <w:spacing w:val="1"/>
        </w:rPr>
        <w:t xml:space="preserve"> </w:t>
      </w:r>
      <w:r>
        <w:t>ordine</w:t>
      </w:r>
      <w:r w:rsidRPr="00B96F84">
        <w:rPr>
          <w:spacing w:val="1"/>
        </w:rPr>
        <w:t xml:space="preserve"> </w:t>
      </w:r>
      <w:r>
        <w:t>alla</w:t>
      </w:r>
      <w:r w:rsidRPr="00B96F84">
        <w:rPr>
          <w:spacing w:val="1"/>
        </w:rPr>
        <w:t xml:space="preserve"> </w:t>
      </w:r>
      <w:r>
        <w:t>veridicità</w:t>
      </w:r>
      <w:r w:rsidRPr="00B96F84">
        <w:rPr>
          <w:spacing w:val="1"/>
        </w:rPr>
        <w:t xml:space="preserve"> </w:t>
      </w:r>
      <w:r>
        <w:t>delle</w:t>
      </w:r>
      <w:r w:rsidRPr="00B96F84">
        <w:rPr>
          <w:spacing w:val="1"/>
        </w:rPr>
        <w:t xml:space="preserve"> </w:t>
      </w:r>
      <w:r>
        <w:t>dichiarazioni rilasciate in sede di domanda di finanziamento e/o, comunque, nel corso della</w:t>
      </w:r>
      <w:r w:rsidRPr="00B96F84">
        <w:rPr>
          <w:spacing w:val="1"/>
        </w:rPr>
        <w:t xml:space="preserve"> </w:t>
      </w:r>
      <w:r>
        <w:t>procedura, ai sensi e</w:t>
      </w:r>
      <w:r w:rsidRPr="00B96F84">
        <w:rPr>
          <w:spacing w:val="-1"/>
        </w:rPr>
        <w:t xml:space="preserve"> </w:t>
      </w:r>
      <w:r>
        <w:t>per</w:t>
      </w:r>
      <w:r w:rsidRPr="00B96F84">
        <w:rPr>
          <w:spacing w:val="-5"/>
        </w:rPr>
        <w:t xml:space="preserve"> </w:t>
      </w:r>
      <w:r>
        <w:t>gli effetti</w:t>
      </w:r>
      <w:r w:rsidRPr="00B96F84">
        <w:rPr>
          <w:spacing w:val="-2"/>
        </w:rPr>
        <w:t xml:space="preserve"> </w:t>
      </w:r>
      <w:r>
        <w:t>della</w:t>
      </w:r>
      <w:r w:rsidRPr="00B96F84">
        <w:rPr>
          <w:spacing w:val="-1"/>
        </w:rPr>
        <w:t xml:space="preserve"> </w:t>
      </w:r>
      <w:r>
        <w:t>normativa</w:t>
      </w:r>
      <w:r w:rsidRPr="00B96F84">
        <w:rPr>
          <w:spacing w:val="-1"/>
        </w:rPr>
        <w:t xml:space="preserve"> </w:t>
      </w:r>
      <w:r>
        <w:t>vigente.</w:t>
      </w:r>
    </w:p>
    <w:p w14:paraId="05219E0D" w14:textId="77777777" w:rsidR="00432C08" w:rsidRPr="00B96F84" w:rsidRDefault="00432C08" w:rsidP="00B96F84">
      <w:pPr>
        <w:pStyle w:val="Corpotesto"/>
        <w:jc w:val="center"/>
        <w:rPr>
          <w:b/>
          <w:bCs/>
        </w:rPr>
      </w:pPr>
      <w:r w:rsidRPr="00B96F84">
        <w:rPr>
          <w:b/>
          <w:bCs/>
        </w:rPr>
        <w:t>S’impegna altresì</w:t>
      </w:r>
    </w:p>
    <w:p w14:paraId="75B90215" w14:textId="77777777" w:rsidR="00432C08" w:rsidRDefault="00432C08" w:rsidP="000D3721">
      <w:pPr>
        <w:pStyle w:val="Paragrafoelenco"/>
        <w:numPr>
          <w:ilvl w:val="0"/>
          <w:numId w:val="9"/>
        </w:numPr>
        <w:spacing w:after="0" w:line="278" w:lineRule="auto"/>
      </w:pPr>
      <w:r>
        <w:t>avviare</w:t>
      </w:r>
      <w:r w:rsidRPr="00B42539">
        <w:rPr>
          <w:spacing w:val="-11"/>
        </w:rPr>
        <w:t xml:space="preserve"> </w:t>
      </w:r>
      <w:r>
        <w:t>tempestivamente</w:t>
      </w:r>
      <w:r w:rsidRPr="00B42539">
        <w:rPr>
          <w:spacing w:val="-11"/>
        </w:rPr>
        <w:t xml:space="preserve"> </w:t>
      </w:r>
      <w:r>
        <w:t>le</w:t>
      </w:r>
      <w:r w:rsidRPr="00B42539">
        <w:rPr>
          <w:spacing w:val="-13"/>
        </w:rPr>
        <w:t xml:space="preserve"> </w:t>
      </w:r>
      <w:r>
        <w:t>attività</w:t>
      </w:r>
      <w:r w:rsidRPr="00B42539">
        <w:rPr>
          <w:spacing w:val="-13"/>
        </w:rPr>
        <w:t xml:space="preserve"> </w:t>
      </w:r>
      <w:r>
        <w:t>per</w:t>
      </w:r>
      <w:r w:rsidRPr="00B42539">
        <w:rPr>
          <w:spacing w:val="-14"/>
        </w:rPr>
        <w:t xml:space="preserve"> </w:t>
      </w:r>
      <w:r>
        <w:t>non</w:t>
      </w:r>
      <w:r w:rsidRPr="00B42539">
        <w:rPr>
          <w:spacing w:val="-10"/>
        </w:rPr>
        <w:t xml:space="preserve"> </w:t>
      </w:r>
      <w:r>
        <w:t>incorrere</w:t>
      </w:r>
      <w:r w:rsidRPr="00B42539">
        <w:rPr>
          <w:spacing w:val="-12"/>
        </w:rPr>
        <w:t xml:space="preserve"> </w:t>
      </w:r>
      <w:r>
        <w:t>in</w:t>
      </w:r>
      <w:r w:rsidRPr="00B42539">
        <w:rPr>
          <w:spacing w:val="-12"/>
        </w:rPr>
        <w:t xml:space="preserve"> </w:t>
      </w:r>
      <w:r>
        <w:t>ritardi</w:t>
      </w:r>
      <w:r w:rsidRPr="00B42539">
        <w:rPr>
          <w:spacing w:val="-14"/>
        </w:rPr>
        <w:t xml:space="preserve"> </w:t>
      </w:r>
      <w:r>
        <w:t>attuativi</w:t>
      </w:r>
      <w:r w:rsidRPr="00B42539">
        <w:rPr>
          <w:spacing w:val="-11"/>
        </w:rPr>
        <w:t xml:space="preserve"> </w:t>
      </w:r>
      <w:r>
        <w:t>e</w:t>
      </w:r>
      <w:r w:rsidRPr="00B42539">
        <w:rPr>
          <w:spacing w:val="-14"/>
        </w:rPr>
        <w:t xml:space="preserve"> </w:t>
      </w:r>
      <w:r>
        <w:t>concludere</w:t>
      </w:r>
      <w:r w:rsidRPr="00B42539">
        <w:rPr>
          <w:spacing w:val="-13"/>
        </w:rPr>
        <w:t xml:space="preserve"> </w:t>
      </w:r>
      <w:r>
        <w:t>le</w:t>
      </w:r>
      <w:r w:rsidRPr="00B42539">
        <w:rPr>
          <w:spacing w:val="-14"/>
        </w:rPr>
        <w:t xml:space="preserve"> </w:t>
      </w:r>
      <w:r>
        <w:t>doti</w:t>
      </w:r>
      <w:r w:rsidRPr="00B42539">
        <w:rPr>
          <w:spacing w:val="-13"/>
        </w:rPr>
        <w:t xml:space="preserve"> </w:t>
      </w:r>
      <w:r>
        <w:t>nella</w:t>
      </w:r>
      <w:r w:rsidRPr="00B42539">
        <w:rPr>
          <w:spacing w:val="-52"/>
        </w:rPr>
        <w:t xml:space="preserve"> </w:t>
      </w:r>
      <w:r>
        <w:t>forma,</w:t>
      </w:r>
      <w:r w:rsidRPr="00B42539">
        <w:rPr>
          <w:spacing w:val="-6"/>
        </w:rPr>
        <w:t xml:space="preserve"> </w:t>
      </w:r>
      <w:r>
        <w:t>nei</w:t>
      </w:r>
      <w:r w:rsidRPr="00B42539">
        <w:rPr>
          <w:spacing w:val="-6"/>
        </w:rPr>
        <w:t xml:space="preserve"> </w:t>
      </w:r>
      <w:r>
        <w:t>modi</w:t>
      </w:r>
      <w:r w:rsidRPr="00B42539">
        <w:rPr>
          <w:spacing w:val="-4"/>
        </w:rPr>
        <w:t xml:space="preserve"> </w:t>
      </w:r>
      <w:r>
        <w:t>e</w:t>
      </w:r>
      <w:r w:rsidRPr="00B42539">
        <w:rPr>
          <w:spacing w:val="-6"/>
        </w:rPr>
        <w:t xml:space="preserve"> </w:t>
      </w:r>
      <w:r>
        <w:t>nei</w:t>
      </w:r>
      <w:r w:rsidRPr="00B42539">
        <w:rPr>
          <w:spacing w:val="-5"/>
        </w:rPr>
        <w:t xml:space="preserve"> </w:t>
      </w:r>
      <w:r>
        <w:t>tempi</w:t>
      </w:r>
      <w:r w:rsidRPr="00B42539">
        <w:rPr>
          <w:spacing w:val="-4"/>
        </w:rPr>
        <w:t xml:space="preserve"> </w:t>
      </w:r>
      <w:r>
        <w:t>previsti</w:t>
      </w:r>
      <w:r w:rsidRPr="00B42539">
        <w:rPr>
          <w:spacing w:val="-6"/>
        </w:rPr>
        <w:t xml:space="preserve"> </w:t>
      </w:r>
      <w:r>
        <w:t>e</w:t>
      </w:r>
      <w:r w:rsidRPr="00B42539">
        <w:rPr>
          <w:spacing w:val="-6"/>
        </w:rPr>
        <w:t xml:space="preserve"> </w:t>
      </w:r>
      <w:r>
        <w:t>di</w:t>
      </w:r>
      <w:r w:rsidRPr="00B42539">
        <w:rPr>
          <w:spacing w:val="-4"/>
        </w:rPr>
        <w:t xml:space="preserve"> </w:t>
      </w:r>
      <w:r>
        <w:t>sottoporre</w:t>
      </w:r>
      <w:r w:rsidRPr="00B42539">
        <w:rPr>
          <w:spacing w:val="-3"/>
        </w:rPr>
        <w:t xml:space="preserve"> </w:t>
      </w:r>
      <w:r w:rsidRPr="00B42539">
        <w:rPr>
          <w:rFonts w:eastAsia="Calibri"/>
        </w:rPr>
        <w:t>a</w:t>
      </w:r>
      <w:r>
        <w:rPr>
          <w:rFonts w:eastAsia="Calibri"/>
        </w:rPr>
        <w:t>lla Provincia/Città metropolitana titolare dell’Avviso</w:t>
      </w:r>
      <w:r>
        <w:t xml:space="preserve"> le</w:t>
      </w:r>
      <w:r w:rsidRPr="00B42539">
        <w:rPr>
          <w:spacing w:val="-3"/>
        </w:rPr>
        <w:t xml:space="preserve"> </w:t>
      </w:r>
      <w:r>
        <w:t>eventuali</w:t>
      </w:r>
      <w:r w:rsidRPr="00B42539">
        <w:rPr>
          <w:spacing w:val="-4"/>
        </w:rPr>
        <w:t xml:space="preserve"> </w:t>
      </w:r>
      <w:r>
        <w:t>modifiche;</w:t>
      </w:r>
    </w:p>
    <w:p w14:paraId="5591C3A8" w14:textId="77777777" w:rsidR="00432C08" w:rsidRPr="00C068B6" w:rsidRDefault="00432C08" w:rsidP="000D3721">
      <w:pPr>
        <w:pStyle w:val="Paragrafoelenco"/>
        <w:numPr>
          <w:ilvl w:val="0"/>
          <w:numId w:val="9"/>
        </w:numPr>
        <w:spacing w:after="0" w:line="278" w:lineRule="auto"/>
      </w:pPr>
      <w:r w:rsidRPr="00C068B6">
        <w:t>adottare</w:t>
      </w:r>
      <w:r w:rsidRPr="00B96F84">
        <w:t xml:space="preserve"> </w:t>
      </w:r>
      <w:r w:rsidRPr="00C068B6">
        <w:t>un</w:t>
      </w:r>
      <w:r w:rsidRPr="00B96F84">
        <w:t xml:space="preserve"> </w:t>
      </w:r>
      <w:r w:rsidRPr="00C068B6">
        <w:t>sistema</w:t>
      </w:r>
      <w:r w:rsidRPr="00B96F84">
        <w:t xml:space="preserve"> </w:t>
      </w:r>
      <w:r w:rsidRPr="00C068B6">
        <w:t>di</w:t>
      </w:r>
      <w:r w:rsidRPr="00B96F84">
        <w:t xml:space="preserve"> </w:t>
      </w:r>
      <w:r w:rsidRPr="00C068B6">
        <w:t>contabilità</w:t>
      </w:r>
      <w:r w:rsidRPr="00B96F84">
        <w:t xml:space="preserve"> </w:t>
      </w:r>
      <w:r w:rsidRPr="00C068B6">
        <w:t>separata</w:t>
      </w:r>
      <w:r w:rsidRPr="00B96F84">
        <w:t xml:space="preserve"> </w:t>
      </w:r>
      <w:r w:rsidRPr="00C068B6">
        <w:t>(o</w:t>
      </w:r>
      <w:r w:rsidRPr="00B96F84">
        <w:t xml:space="preserve"> </w:t>
      </w:r>
      <w:r w:rsidRPr="00C068B6">
        <w:t>una</w:t>
      </w:r>
      <w:r w:rsidRPr="00B96F84">
        <w:t xml:space="preserve"> </w:t>
      </w:r>
      <w:r w:rsidRPr="00C068B6">
        <w:t>codificazione</w:t>
      </w:r>
      <w:r w:rsidRPr="00B96F84">
        <w:t xml:space="preserve"> </w:t>
      </w:r>
      <w:r w:rsidRPr="00C068B6">
        <w:t>contabile</w:t>
      </w:r>
      <w:r w:rsidRPr="00B96F84">
        <w:t xml:space="preserve"> </w:t>
      </w:r>
      <w:r w:rsidRPr="00C068B6">
        <w:t>adeguata</w:t>
      </w:r>
      <w:r w:rsidRPr="00B96F84">
        <w:t>1</w:t>
      </w:r>
      <w:r w:rsidRPr="00C068B6">
        <w:t>)</w:t>
      </w:r>
      <w:r w:rsidRPr="00B96F84">
        <w:t xml:space="preserve"> </w:t>
      </w:r>
      <w:r w:rsidRPr="00C068B6">
        <w:t>e</w:t>
      </w:r>
      <w:r w:rsidRPr="00B96F84">
        <w:t xml:space="preserve"> </w:t>
      </w:r>
      <w:r w:rsidRPr="00C068B6">
        <w:t xml:space="preserve">informatizzata per tutte le transazioni relative alle doti per assicurare la tracciabilità dell’utilizzo </w:t>
      </w:r>
      <w:r w:rsidRPr="00B96F84">
        <w:t xml:space="preserve">     </w:t>
      </w:r>
      <w:r w:rsidRPr="00C068B6">
        <w:t>delle</w:t>
      </w:r>
      <w:r w:rsidRPr="00B96F84">
        <w:t xml:space="preserve"> </w:t>
      </w:r>
      <w:r w:rsidRPr="00C068B6">
        <w:t>risorse</w:t>
      </w:r>
      <w:r w:rsidRPr="00B96F84">
        <w:t xml:space="preserve"> </w:t>
      </w:r>
      <w:r w:rsidRPr="00C068B6">
        <w:t>finanziarie;</w:t>
      </w:r>
    </w:p>
    <w:p w14:paraId="540BF0C0" w14:textId="77777777" w:rsidR="00432C08" w:rsidRPr="00620D48" w:rsidRDefault="00432C08" w:rsidP="000D3721">
      <w:pPr>
        <w:pStyle w:val="Paragrafoelenco"/>
        <w:numPr>
          <w:ilvl w:val="0"/>
          <w:numId w:val="9"/>
        </w:numPr>
        <w:spacing w:after="0" w:line="278" w:lineRule="auto"/>
      </w:pPr>
      <w:r w:rsidRPr="00620D48">
        <w:t>effettuare i controlli di gestione e i controlli amministrativo-contabili previsti dalla legislazione</w:t>
      </w:r>
      <w:r w:rsidRPr="00B96F84">
        <w:t xml:space="preserve"> </w:t>
      </w:r>
      <w:r w:rsidRPr="00620D48">
        <w:t>nazionale applicabile per garantire la regolarità delle procedure e delle spese sostenute prima</w:t>
      </w:r>
      <w:r w:rsidRPr="00B96F84">
        <w:t xml:space="preserve"> </w:t>
      </w:r>
      <w:r w:rsidRPr="00620D48">
        <w:t>che</w:t>
      </w:r>
      <w:r w:rsidRPr="00B96F84">
        <w:t xml:space="preserve"> </w:t>
      </w:r>
      <w:r w:rsidRPr="00620D48">
        <w:t>queste</w:t>
      </w:r>
      <w:r w:rsidRPr="00B96F84">
        <w:t xml:space="preserve"> </w:t>
      </w:r>
      <w:r w:rsidRPr="00620D48">
        <w:t>vengano</w:t>
      </w:r>
      <w:r w:rsidRPr="00B96F84">
        <w:t xml:space="preserve"> </w:t>
      </w:r>
      <w:r w:rsidRPr="00620D48">
        <w:t>rendicontate</w:t>
      </w:r>
      <w:r w:rsidRPr="00B96F84">
        <w:t xml:space="preserve"> alla Provincia/Città metropolitana </w:t>
      </w:r>
      <w:r w:rsidRPr="00620D48">
        <w:t>responsabile</w:t>
      </w:r>
      <w:r w:rsidRPr="00B96F84">
        <w:t xml:space="preserve"> </w:t>
      </w:r>
      <w:r w:rsidRPr="00620D48">
        <w:t>di</w:t>
      </w:r>
      <w:r w:rsidRPr="00B96F84">
        <w:t xml:space="preserve"> </w:t>
      </w:r>
      <w:r w:rsidRPr="00620D48">
        <w:t>intervento,</w:t>
      </w:r>
      <w:r w:rsidRPr="00B96F84">
        <w:t xml:space="preserve"> </w:t>
      </w:r>
      <w:r w:rsidRPr="00620D48">
        <w:t>nonché la</w:t>
      </w:r>
      <w:r w:rsidRPr="00B96F84">
        <w:t xml:space="preserve"> </w:t>
      </w:r>
      <w:r w:rsidRPr="00620D48">
        <w:t>riferibilità</w:t>
      </w:r>
      <w:r w:rsidRPr="00B96F84">
        <w:t xml:space="preserve"> </w:t>
      </w:r>
      <w:r w:rsidRPr="00620D48">
        <w:t>delle spese</w:t>
      </w:r>
      <w:r w:rsidRPr="00B96F84">
        <w:t xml:space="preserve"> </w:t>
      </w:r>
      <w:r w:rsidRPr="00620D48">
        <w:t>all’intervento ammesso al</w:t>
      </w:r>
      <w:r w:rsidRPr="00B96F84">
        <w:t xml:space="preserve"> </w:t>
      </w:r>
      <w:r w:rsidRPr="00620D48">
        <w:t>finanziamento;</w:t>
      </w:r>
    </w:p>
    <w:p w14:paraId="691FE517" w14:textId="77777777" w:rsidR="00432C08" w:rsidRDefault="00432C08" w:rsidP="000D3721">
      <w:pPr>
        <w:pStyle w:val="Paragrafoelenco"/>
        <w:numPr>
          <w:ilvl w:val="0"/>
          <w:numId w:val="9"/>
        </w:numPr>
        <w:spacing w:after="0" w:line="278" w:lineRule="auto"/>
      </w:pPr>
      <w:r>
        <w:t>a</w:t>
      </w:r>
      <w:r w:rsidRPr="00B96F84">
        <w:t xml:space="preserve"> </w:t>
      </w:r>
      <w:r>
        <w:t>presentare</w:t>
      </w:r>
      <w:r w:rsidRPr="00B96F84">
        <w:t xml:space="preserve"> </w:t>
      </w:r>
      <w:r>
        <w:t>la</w:t>
      </w:r>
      <w:r w:rsidRPr="00B96F84">
        <w:t xml:space="preserve"> </w:t>
      </w:r>
      <w:r>
        <w:t>rendicontazione</w:t>
      </w:r>
      <w:r w:rsidRPr="00B96F84">
        <w:t xml:space="preserve"> </w:t>
      </w:r>
      <w:r>
        <w:t>delle</w:t>
      </w:r>
      <w:r w:rsidRPr="00B96F84">
        <w:t xml:space="preserve"> </w:t>
      </w:r>
      <w:r>
        <w:t>spese</w:t>
      </w:r>
      <w:r w:rsidRPr="00B96F84">
        <w:t xml:space="preserve"> </w:t>
      </w:r>
      <w:r>
        <w:t>effettivamente</w:t>
      </w:r>
      <w:r w:rsidRPr="00B96F84">
        <w:t xml:space="preserve"> </w:t>
      </w:r>
      <w:r>
        <w:t>sostenute</w:t>
      </w:r>
      <w:r w:rsidRPr="00B96F84">
        <w:t xml:space="preserve"> </w:t>
      </w:r>
      <w:r>
        <w:t>o</w:t>
      </w:r>
      <w:r w:rsidRPr="00B96F84">
        <w:t xml:space="preserve"> </w:t>
      </w:r>
      <w:r>
        <w:t>dei</w:t>
      </w:r>
      <w:r w:rsidRPr="00B96F84">
        <w:t xml:space="preserve"> </w:t>
      </w:r>
      <w:r>
        <w:t>costi</w:t>
      </w:r>
      <w:r w:rsidRPr="00B96F84">
        <w:t xml:space="preserve"> </w:t>
      </w:r>
      <w:r>
        <w:t>esposti</w:t>
      </w:r>
      <w:r w:rsidRPr="00B96F84">
        <w:t xml:space="preserve"> </w:t>
      </w:r>
      <w:r>
        <w:t>maturati</w:t>
      </w:r>
      <w:r w:rsidRPr="00B96F84">
        <w:t xml:space="preserve">     </w:t>
      </w:r>
      <w:r>
        <w:t>nel caso di ricorso alle opzioni semplificate in materia di costi, nei tempi e nei modi previsti</w:t>
      </w:r>
      <w:r w:rsidRPr="00B96F84">
        <w:t xml:space="preserve"> </w:t>
      </w:r>
      <w:r>
        <w:t>dall’Avviso</w:t>
      </w:r>
      <w:r w:rsidRPr="00B96F84">
        <w:t xml:space="preserve"> </w:t>
      </w:r>
      <w:r>
        <w:t>pubblico;</w:t>
      </w:r>
    </w:p>
    <w:p w14:paraId="07A4A06A" w14:textId="77777777" w:rsidR="00432C08" w:rsidRDefault="00432C08" w:rsidP="000D3721">
      <w:pPr>
        <w:pStyle w:val="Paragrafoelenco"/>
        <w:numPr>
          <w:ilvl w:val="0"/>
          <w:numId w:val="9"/>
        </w:numPr>
        <w:spacing w:after="0" w:line="278" w:lineRule="auto"/>
      </w:pPr>
      <w:r>
        <w:t>a</w:t>
      </w:r>
      <w:r w:rsidRPr="00B96F84">
        <w:t xml:space="preserve"> </w:t>
      </w:r>
      <w:r>
        <w:t>rispettare</w:t>
      </w:r>
      <w:r w:rsidRPr="00B96F84">
        <w:t xml:space="preserve"> </w:t>
      </w:r>
      <w:r>
        <w:t>gli adempimenti</w:t>
      </w:r>
      <w:r w:rsidRPr="00B96F84">
        <w:t xml:space="preserve"> </w:t>
      </w:r>
      <w:r>
        <w:t>in</w:t>
      </w:r>
      <w:r w:rsidRPr="00B96F84">
        <w:t xml:space="preserve"> </w:t>
      </w:r>
      <w:r>
        <w:t>materia</w:t>
      </w:r>
      <w:r w:rsidRPr="00B96F84">
        <w:t xml:space="preserve"> </w:t>
      </w:r>
      <w:r>
        <w:t>di</w:t>
      </w:r>
      <w:r w:rsidRPr="00B96F84">
        <w:t xml:space="preserve"> </w:t>
      </w:r>
      <w:r>
        <w:t>trasparenza</w:t>
      </w:r>
      <w:r w:rsidRPr="00B96F84">
        <w:t xml:space="preserve"> </w:t>
      </w:r>
      <w:r>
        <w:t>amministrativa ex</w:t>
      </w:r>
      <w:r w:rsidRPr="00B96F84">
        <w:t xml:space="preserve"> </w:t>
      </w:r>
      <w:r>
        <w:t>D.lgs.</w:t>
      </w:r>
      <w:r w:rsidRPr="00B96F84">
        <w:t xml:space="preserve"> </w:t>
      </w:r>
      <w:r>
        <w:t>25</w:t>
      </w:r>
      <w:r w:rsidRPr="00B96F84">
        <w:t xml:space="preserve"> </w:t>
      </w:r>
      <w:r>
        <w:t>maggio</w:t>
      </w:r>
      <w:r w:rsidRPr="00B96F84">
        <w:t xml:space="preserve"> </w:t>
      </w:r>
      <w:r>
        <w:t>2016;</w:t>
      </w:r>
    </w:p>
    <w:p w14:paraId="51AABC0D" w14:textId="77777777" w:rsidR="00432C08" w:rsidRPr="006E3DA9" w:rsidRDefault="00432C08" w:rsidP="000D3721">
      <w:pPr>
        <w:pStyle w:val="Paragrafoelenco"/>
        <w:numPr>
          <w:ilvl w:val="0"/>
          <w:numId w:val="9"/>
        </w:numPr>
        <w:spacing w:after="0" w:line="278" w:lineRule="auto"/>
      </w:pPr>
      <w:r w:rsidRPr="006E3DA9">
        <w:t>a</w:t>
      </w:r>
      <w:r w:rsidRPr="00B96F84">
        <w:t xml:space="preserve"> </w:t>
      </w:r>
      <w:r w:rsidRPr="006E3DA9">
        <w:t>rispettare</w:t>
      </w:r>
      <w:r w:rsidRPr="00B96F84">
        <w:t xml:space="preserve"> </w:t>
      </w:r>
      <w:r w:rsidRPr="006E3DA9">
        <w:t>l’obbligo</w:t>
      </w:r>
      <w:r w:rsidRPr="00B96F84">
        <w:t xml:space="preserve"> </w:t>
      </w:r>
      <w:r w:rsidRPr="006E3DA9">
        <w:t>di</w:t>
      </w:r>
      <w:r w:rsidRPr="00B96F84">
        <w:t xml:space="preserve"> </w:t>
      </w:r>
      <w:r w:rsidRPr="006E3DA9">
        <w:t>rilevazione</w:t>
      </w:r>
      <w:r w:rsidRPr="00B96F84">
        <w:t xml:space="preserve"> </w:t>
      </w:r>
      <w:r w:rsidRPr="006E3DA9">
        <w:t>e</w:t>
      </w:r>
      <w:r w:rsidRPr="00B96F84">
        <w:t xml:space="preserve"> </w:t>
      </w:r>
      <w:r w:rsidRPr="006E3DA9">
        <w:t>imputazione</w:t>
      </w:r>
      <w:r w:rsidRPr="00B96F84">
        <w:t xml:space="preserve"> </w:t>
      </w:r>
      <w:r w:rsidRPr="006E3DA9">
        <w:t>nel</w:t>
      </w:r>
      <w:r w:rsidRPr="00B96F84">
        <w:t xml:space="preserve"> </w:t>
      </w:r>
      <w:r w:rsidRPr="006E3DA9">
        <w:t>sistema</w:t>
      </w:r>
      <w:r w:rsidRPr="00B96F84">
        <w:t xml:space="preserve"> </w:t>
      </w:r>
      <w:r w:rsidRPr="006E3DA9">
        <w:t>informatico</w:t>
      </w:r>
      <w:r w:rsidRPr="00B96F84">
        <w:t xml:space="preserve"> </w:t>
      </w:r>
      <w:r w:rsidRPr="006E3DA9">
        <w:t>dei</w:t>
      </w:r>
      <w:r w:rsidRPr="00B96F84">
        <w:t xml:space="preserve"> </w:t>
      </w:r>
      <w:r w:rsidRPr="006E3DA9">
        <w:t>dati</w:t>
      </w:r>
      <w:r w:rsidRPr="00B96F84">
        <w:t xml:space="preserve"> </w:t>
      </w:r>
      <w:r w:rsidRPr="006E3DA9">
        <w:t>di</w:t>
      </w:r>
      <w:r w:rsidRPr="00B96F84">
        <w:t xml:space="preserve"> </w:t>
      </w:r>
      <w:r w:rsidRPr="006E3DA9">
        <w:t>monitoraggio sull’avanzamento procedurale, fisico e finanziario dell’iniziativa, dall’art.</w:t>
      </w:r>
      <w:r w:rsidRPr="00B96F84">
        <w:t xml:space="preserve"> </w:t>
      </w:r>
      <w:r w:rsidRPr="006E3DA9">
        <w:t>22.2</w:t>
      </w:r>
      <w:r w:rsidRPr="00B96F84">
        <w:t xml:space="preserve"> </w:t>
      </w:r>
      <w:r w:rsidRPr="006E3DA9">
        <w:t>lettera</w:t>
      </w:r>
      <w:r w:rsidRPr="00B96F84">
        <w:t xml:space="preserve"> </w:t>
      </w:r>
      <w:r w:rsidRPr="006E3DA9">
        <w:t>d)</w:t>
      </w:r>
      <w:r w:rsidRPr="00B96F84">
        <w:t xml:space="preserve"> </w:t>
      </w:r>
      <w:r w:rsidRPr="006E3DA9">
        <w:t>del</w:t>
      </w:r>
      <w:r w:rsidRPr="00B96F84">
        <w:t xml:space="preserve"> </w:t>
      </w:r>
      <w:r w:rsidRPr="006E3DA9">
        <w:t>Regolamento</w:t>
      </w:r>
      <w:r w:rsidRPr="00B96F84">
        <w:t xml:space="preserve"> </w:t>
      </w:r>
      <w:r w:rsidRPr="006E3DA9">
        <w:t>(UE) 2021/241;</w:t>
      </w:r>
    </w:p>
    <w:p w14:paraId="1DFD2BBF" w14:textId="77777777" w:rsidR="00432C08" w:rsidRDefault="00432C08" w:rsidP="000D3721">
      <w:pPr>
        <w:pStyle w:val="Paragrafoelenco"/>
        <w:numPr>
          <w:ilvl w:val="0"/>
          <w:numId w:val="9"/>
        </w:numPr>
        <w:spacing w:after="0" w:line="278" w:lineRule="auto"/>
      </w:pPr>
      <w:r w:rsidRPr="00B96F84">
        <w:t xml:space="preserve">ad assicurare la conservazione </w:t>
      </w:r>
      <w:r>
        <w:t>della</w:t>
      </w:r>
      <w:r w:rsidRPr="00B96F84">
        <w:t xml:space="preserve"> </w:t>
      </w:r>
      <w:r>
        <w:t>documentazione</w:t>
      </w:r>
      <w:r w:rsidRPr="00B96F84">
        <w:t xml:space="preserve"> </w:t>
      </w:r>
      <w:r>
        <w:t>in</w:t>
      </w:r>
      <w:r w:rsidRPr="00B96F84">
        <w:t xml:space="preserve"> </w:t>
      </w:r>
      <w:r>
        <w:t>fascicoli</w:t>
      </w:r>
      <w:r w:rsidRPr="00B96F84">
        <w:t xml:space="preserve"> </w:t>
      </w:r>
      <w:r>
        <w:t>cartacei</w:t>
      </w:r>
      <w:r w:rsidRPr="00B96F84">
        <w:t xml:space="preserve"> </w:t>
      </w:r>
      <w:r>
        <w:t>o</w:t>
      </w:r>
      <w:r w:rsidRPr="00B96F84">
        <w:t xml:space="preserve"> </w:t>
      </w:r>
      <w:r>
        <w:t>informatici</w:t>
      </w:r>
      <w:r w:rsidRPr="00B96F84">
        <w:t xml:space="preserve"> </w:t>
      </w:r>
      <w:r>
        <w:t>ai</w:t>
      </w:r>
      <w:r w:rsidRPr="00B96F84">
        <w:t xml:space="preserve"> </w:t>
      </w:r>
      <w:r>
        <w:t>fini</w:t>
      </w:r>
      <w:r w:rsidRPr="00B96F84">
        <w:t xml:space="preserve"> </w:t>
      </w:r>
      <w:r>
        <w:t>della</w:t>
      </w:r>
      <w:r w:rsidRPr="00B96F84">
        <w:t xml:space="preserve"> completa</w:t>
      </w:r>
      <w:r>
        <w:t xml:space="preserve"> tracciabilità delle operazioni - nel rispetto di quanto previsto dal D.lgs. 82/2005 e</w:t>
      </w:r>
      <w:r w:rsidRPr="00B96F84">
        <w:t xml:space="preserve"> </w:t>
      </w:r>
      <w:r>
        <w:t>ss.mm.ii. e all’art. 9 punto 4 del decreto-legge 77 del 31 maggio 2021, convertito con legge 29</w:t>
      </w:r>
      <w:r w:rsidRPr="00B96F84">
        <w:t xml:space="preserve"> </w:t>
      </w:r>
      <w:r>
        <w:t>luglio 2021, n. 108 - che, nelle diverse fasi di controllo e verifica previste dal sistema di gestione</w:t>
      </w:r>
      <w:r w:rsidRPr="00B96F84">
        <w:t xml:space="preserve"> </w:t>
      </w:r>
      <w:r>
        <w:t>e</w:t>
      </w:r>
      <w:r w:rsidRPr="00B96F84">
        <w:t xml:space="preserve"> </w:t>
      </w:r>
      <w:r>
        <w:t>controllo</w:t>
      </w:r>
      <w:r w:rsidRPr="00B96F84">
        <w:t xml:space="preserve"> </w:t>
      </w:r>
      <w:r>
        <w:t>del Fondo Regionale Disabili,</w:t>
      </w:r>
      <w:r w:rsidRPr="00B96F84">
        <w:t xml:space="preserve"> </w:t>
      </w:r>
      <w:r>
        <w:t>dovranno</w:t>
      </w:r>
      <w:r w:rsidRPr="00B96F84">
        <w:t xml:space="preserve"> </w:t>
      </w:r>
      <w:r>
        <w:t>essere</w:t>
      </w:r>
      <w:r w:rsidRPr="00B96F84">
        <w:t xml:space="preserve"> </w:t>
      </w:r>
      <w:r>
        <w:t>messi</w:t>
      </w:r>
      <w:r w:rsidRPr="00B96F84">
        <w:t xml:space="preserve"> </w:t>
      </w:r>
      <w:r>
        <w:t>prontamente</w:t>
      </w:r>
      <w:r w:rsidRPr="00B96F84">
        <w:t xml:space="preserve"> </w:t>
      </w:r>
      <w:r>
        <w:t>a</w:t>
      </w:r>
      <w:r w:rsidRPr="00B96F84">
        <w:t xml:space="preserve"> </w:t>
      </w:r>
      <w:r>
        <w:t>disposizione</w:t>
      </w:r>
      <w:r w:rsidRPr="00B96F84">
        <w:t xml:space="preserve"> </w:t>
      </w:r>
      <w:r>
        <w:t>su</w:t>
      </w:r>
      <w:r w:rsidRPr="00B96F84">
        <w:t xml:space="preserve"> </w:t>
      </w:r>
      <w:r>
        <w:t>richiesta</w:t>
      </w:r>
      <w:r w:rsidRPr="00B96F84">
        <w:t xml:space="preserve"> dalla Provincia/Città metropolitana </w:t>
      </w:r>
      <w:r>
        <w:t>responsabile di intervento;</w:t>
      </w:r>
    </w:p>
    <w:p w14:paraId="1483FCE1" w14:textId="77777777" w:rsidR="00432C08" w:rsidRDefault="00432C08" w:rsidP="000D3721">
      <w:pPr>
        <w:pStyle w:val="Paragrafoelenco"/>
        <w:numPr>
          <w:ilvl w:val="0"/>
          <w:numId w:val="9"/>
        </w:numPr>
        <w:spacing w:after="0" w:line="278" w:lineRule="auto"/>
      </w:pPr>
      <w:r>
        <w:t>a fornire ai destinatari che saranno indicati nei PIP tutte le informazioni necessarie sia sulla</w:t>
      </w:r>
      <w:r w:rsidRPr="00B96F84">
        <w:t xml:space="preserve"> </w:t>
      </w:r>
      <w:r>
        <w:t>realizzazione e sugli obblighi del piano da seguire, sia sugli aspetti amministrativi/contabili della</w:t>
      </w:r>
      <w:r w:rsidRPr="00B96F84">
        <w:t xml:space="preserve"> </w:t>
      </w:r>
      <w:r>
        <w:t>gestione dell’iniziativa e sulle</w:t>
      </w:r>
      <w:r w:rsidRPr="00B96F84">
        <w:t xml:space="preserve"> </w:t>
      </w:r>
      <w:r>
        <w:t>conseguenze derivanti dalla</w:t>
      </w:r>
      <w:r w:rsidRPr="00B96F84">
        <w:t xml:space="preserve"> </w:t>
      </w:r>
      <w:r>
        <w:t>mancata frequenza del percorso</w:t>
      </w:r>
      <w:r w:rsidRPr="00B96F84">
        <w:t xml:space="preserve"> </w:t>
      </w:r>
      <w:r>
        <w:t>indicato;</w:t>
      </w:r>
    </w:p>
    <w:p w14:paraId="268909F3" w14:textId="77777777" w:rsidR="00432C08" w:rsidRPr="00B42539" w:rsidRDefault="00432C08" w:rsidP="000D3721">
      <w:pPr>
        <w:pStyle w:val="Paragrafoelenco"/>
        <w:numPr>
          <w:ilvl w:val="0"/>
          <w:numId w:val="9"/>
        </w:numPr>
        <w:spacing w:after="0" w:line="278" w:lineRule="auto"/>
      </w:pPr>
      <w:r>
        <w:t>a concordare con i destinatari il percorso di fruizione dei servizi come riportati nei PIP;</w:t>
      </w:r>
      <w:r w:rsidRPr="00B96F84">
        <w:t xml:space="preserve"> </w:t>
      </w:r>
    </w:p>
    <w:p w14:paraId="724F6A51" w14:textId="77777777" w:rsidR="00432C08" w:rsidRDefault="00432C08" w:rsidP="00432C08"/>
    <w:p w14:paraId="6BAEAAB9" w14:textId="77777777" w:rsidR="00432C08" w:rsidRDefault="00432C08" w:rsidP="00432C08">
      <w:r>
        <w:t>Luogo,</w:t>
      </w:r>
      <w:r w:rsidRPr="00B42539">
        <w:rPr>
          <w:spacing w:val="-3"/>
        </w:rPr>
        <w:t xml:space="preserve"> </w:t>
      </w:r>
      <w:r>
        <w:t>lì</w:t>
      </w:r>
      <w:r>
        <w:rPr>
          <w:spacing w:val="-2"/>
        </w:rPr>
        <w:t xml:space="preserve"> _________________</w:t>
      </w:r>
    </w:p>
    <w:p w14:paraId="26D85A71" w14:textId="77777777" w:rsidR="00432C08" w:rsidRDefault="00432C08" w:rsidP="00432C08">
      <w:pPr>
        <w:rPr>
          <w:u w:val="single"/>
        </w:rPr>
      </w:pPr>
      <w:r>
        <w:t>Firma digitale o firma elettronica qualificata o firma elettronica avanzata del rappresentante legale</w:t>
      </w:r>
      <w:r>
        <w:rPr>
          <w:spacing w:val="-52"/>
        </w:rPr>
        <w:t xml:space="preserve"> </w:t>
      </w:r>
      <w:r>
        <w:t>o</w:t>
      </w:r>
      <w:r>
        <w:rPr>
          <w:spacing w:val="-1"/>
        </w:rPr>
        <w:t xml:space="preserve"> </w:t>
      </w:r>
      <w:r>
        <w:t>di</w:t>
      </w:r>
      <w:r>
        <w:rPr>
          <w:spacing w:val="-4"/>
        </w:rPr>
        <w:t xml:space="preserve"> </w:t>
      </w:r>
      <w:r>
        <w:t>altro</w:t>
      </w:r>
      <w:r>
        <w:rPr>
          <w:spacing w:val="-1"/>
        </w:rPr>
        <w:t xml:space="preserve"> </w:t>
      </w:r>
      <w:r>
        <w:t>soggetto</w:t>
      </w:r>
      <w:r>
        <w:rPr>
          <w:spacing w:val="-4"/>
        </w:rPr>
        <w:t xml:space="preserve"> </w:t>
      </w:r>
      <w:r>
        <w:t>con</w:t>
      </w:r>
      <w:r>
        <w:rPr>
          <w:spacing w:val="-3"/>
        </w:rPr>
        <w:t xml:space="preserve"> </w:t>
      </w:r>
      <w:r>
        <w:t>potere</w:t>
      </w:r>
      <w:r>
        <w:rPr>
          <w:spacing w:val="-4"/>
        </w:rPr>
        <w:t xml:space="preserve"> </w:t>
      </w:r>
      <w:r>
        <w:t>di</w:t>
      </w:r>
      <w:r>
        <w:rPr>
          <w:spacing w:val="-3"/>
        </w:rPr>
        <w:t xml:space="preserve"> </w:t>
      </w:r>
      <w:r>
        <w:t xml:space="preserve">firma </w:t>
      </w:r>
      <w:r>
        <w:rPr>
          <w:u w:val="single"/>
        </w:rPr>
        <w:t>__________________</w:t>
      </w:r>
    </w:p>
    <w:p w14:paraId="551275CB" w14:textId="77777777" w:rsidR="00432C08" w:rsidRDefault="00432C08" w:rsidP="00432C08">
      <w:r>
        <w:br w:type="page"/>
      </w:r>
    </w:p>
    <w:p w14:paraId="403DD74B" w14:textId="4BCE3B82" w:rsidR="00432C08" w:rsidRDefault="00B96F84" w:rsidP="00432C08">
      <w:pPr>
        <w:pStyle w:val="Titolo1"/>
      </w:pPr>
      <w:bookmarkStart w:id="2" w:name="_Toc211595024"/>
      <w:bookmarkStart w:id="3" w:name="_Toc216344618"/>
      <w:r>
        <w:rPr>
          <w:noProof/>
        </w:rPr>
        <w:lastRenderedPageBreak/>
        <w:drawing>
          <wp:anchor distT="0" distB="0" distL="114300" distR="114300" simplePos="0" relativeHeight="251661312" behindDoc="0" locked="0" layoutInCell="1" allowOverlap="1" wp14:anchorId="46D911A4" wp14:editId="317E5FA4">
            <wp:simplePos x="0" y="0"/>
            <wp:positionH relativeFrom="margin">
              <wp:posOffset>-148442</wp:posOffset>
            </wp:positionH>
            <wp:positionV relativeFrom="paragraph">
              <wp:posOffset>294176</wp:posOffset>
            </wp:positionV>
            <wp:extent cx="1995137" cy="565785"/>
            <wp:effectExtent l="0" t="0" r="5715" b="5715"/>
            <wp:wrapNone/>
            <wp:docPr id="1018839885" name="Picture 9" descr="Immagine che contiene testo, simbolo, logo, Carattere&#10;&#10;Il contenuto generato dall'IA potrebbe non essere corret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99519985" name="Picture 9" descr="Immagine che contiene testo, simbolo, logo, Carattere&#10;&#10;Il contenuto generato dall'IA potrebbe non essere corretto."/>
                    <pic:cNvPicPr>
                      <a:picLocks noChangeAspect="1"/>
                    </pic:cNvPicPr>
                  </pic:nvPicPr>
                  <pic:blipFill rotWithShape="1">
                    <a:blip r:embed="rId15" cstate="print">
                      <a:extLst>
                        <a:ext uri="{28A0092B-C50C-407E-A947-70E740481C1C}">
                          <a14:useLocalDpi xmlns:a14="http://schemas.microsoft.com/office/drawing/2010/main" val="0"/>
                        </a:ext>
                      </a:extLst>
                    </a:blip>
                    <a:srcRect l="28666" t="-1" b="1551"/>
                    <a:stretch/>
                  </pic:blipFill>
                  <pic:spPr bwMode="auto">
                    <a:xfrm>
                      <a:off x="0" y="0"/>
                      <a:ext cx="1995137" cy="565785"/>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432C08">
        <w:t>Allegato 2. Domanda di partecipazione all’iniziativa e PIP</w:t>
      </w:r>
      <w:bookmarkEnd w:id="2"/>
      <w:bookmarkEnd w:id="3"/>
    </w:p>
    <w:p w14:paraId="1F793D54" w14:textId="0166EA51" w:rsidR="00432C08" w:rsidRDefault="00056C36" w:rsidP="00432C08">
      <w:pPr>
        <w:spacing w:after="0"/>
        <w:jc w:val="center"/>
        <w:rPr>
          <w:b/>
          <w:bCs/>
        </w:rPr>
      </w:pPr>
      <w:r>
        <w:rPr>
          <w:noProof/>
        </w:rPr>
        <mc:AlternateContent>
          <mc:Choice Requires="wpg">
            <w:drawing>
              <wp:anchor distT="0" distB="0" distL="114300" distR="114300" simplePos="0" relativeHeight="251712512" behindDoc="0" locked="0" layoutInCell="1" allowOverlap="1" wp14:anchorId="108234F0" wp14:editId="211A39D3">
                <wp:simplePos x="0" y="0"/>
                <wp:positionH relativeFrom="margin">
                  <wp:posOffset>4309110</wp:posOffset>
                </wp:positionH>
                <wp:positionV relativeFrom="paragraph">
                  <wp:posOffset>4390</wp:posOffset>
                </wp:positionV>
                <wp:extent cx="1781175" cy="611080"/>
                <wp:effectExtent l="0" t="0" r="9525" b="0"/>
                <wp:wrapNone/>
                <wp:docPr id="188892631" name="Group 6"/>
                <wp:cNvGraphicFramePr>
                  <a:graphicFrameLocks xmlns:a="http://schemas.openxmlformats.org/drawingml/2006/main" noChangeAspect="1"/>
                </wp:cNvGraphicFramePr>
                <a:graphic xmlns:a="http://schemas.openxmlformats.org/drawingml/2006/main">
                  <a:graphicData uri="http://schemas.microsoft.com/office/word/2010/wordprocessingGroup">
                    <wpg:wgp>
                      <wpg:cNvGrpSpPr>
                        <a:grpSpLocks noChangeAspect="1"/>
                      </wpg:cNvGrpSpPr>
                      <wpg:grpSpPr bwMode="auto">
                        <a:xfrm>
                          <a:off x="0" y="0"/>
                          <a:ext cx="1781175" cy="611080"/>
                          <a:chOff x="2574" y="1151"/>
                          <a:chExt cx="4956" cy="1701"/>
                        </a:xfrm>
                      </wpg:grpSpPr>
                      <pic:pic xmlns:pic="http://schemas.openxmlformats.org/drawingml/2006/picture">
                        <pic:nvPicPr>
                          <pic:cNvPr id="1568857552" name="Immagine 0"/>
                          <pic:cNvPicPr>
                            <a:picLocks noChangeAspect="1" noChangeArrowheads="1"/>
                          </pic:cNvPicPr>
                        </pic:nvPicPr>
                        <pic:blipFill>
                          <a:blip r:embed="rId11" cstate="print">
                            <a:extLst>
                              <a:ext uri="{28A0092B-C50C-407E-A947-70E740481C1C}">
                                <a14:useLocalDpi xmlns:a14="http://schemas.microsoft.com/office/drawing/2010/main" val="0"/>
                              </a:ext>
                            </a:extLst>
                          </a:blip>
                          <a:srcRect l="61646" t="37479" r="12030" b="28499"/>
                          <a:stretch>
                            <a:fillRect/>
                          </a:stretch>
                        </pic:blipFill>
                        <pic:spPr bwMode="auto">
                          <a:xfrm>
                            <a:off x="4808" y="1498"/>
                            <a:ext cx="2722" cy="100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821344619" name="Picture 5"/>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2574" y="1151"/>
                            <a:ext cx="1096" cy="170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14:sizeRelH relativeFrom="page">
                  <wp14:pctWidth>0</wp14:pctWidth>
                </wp14:sizeRelH>
                <wp14:sizeRelV relativeFrom="page">
                  <wp14:pctHeight>0</wp14:pctHeight>
                </wp14:sizeRelV>
              </wp:anchor>
            </w:drawing>
          </mc:Choice>
          <mc:Fallback>
            <w:pict>
              <v:group w14:anchorId="1364138F" id="Group 6" o:spid="_x0000_s1026" style="position:absolute;margin-left:339.3pt;margin-top:.35pt;width:140.25pt;height:48.1pt;z-index:251712512;mso-position-horizontal-relative:margin" coordorigin="2574,1151" coordsize="4956,1701"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">
                <o:lock v:ext="edit" aspectratio="t"/>
                <v:shape id="Immagine 0" o:spid="_x0000_s1027" type="#_x0000_t75" style="position:absolute;left:4808;top:1498;width:2722;height:100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">
                  <v:imagedata r:id="rId13" o:title="" croptop="24562f" cropbottom="18677f" cropleft="40400f" cropright="7884f"/>
                </v:shape>
                <v:shape id="Picture 5" o:spid="_x0000_s1028" type="#_x0000_t75" style="position:absolute;left:2574;top:1151;width:1096;height:170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">
                  <v:imagedata r:id="rId14" o:title=""/>
                </v:shape>
                <w10:wrap anchorx="margin"/>
              </v:group>
            </w:pict>
          </mc:Fallback>
        </mc:AlternateContent>
      </w:r>
    </w:p>
    <w:p w14:paraId="09327445" w14:textId="3B63DECB" w:rsidR="00432C08" w:rsidRDefault="00432C08" w:rsidP="00432C08">
      <w:pPr>
        <w:spacing w:after="0"/>
        <w:jc w:val="center"/>
        <w:rPr>
          <w:b/>
          <w:bCs/>
        </w:rPr>
      </w:pPr>
    </w:p>
    <w:p w14:paraId="6FA329BF" w14:textId="14C321EA" w:rsidR="00432C08" w:rsidRDefault="00432C08" w:rsidP="00432C08">
      <w:pPr>
        <w:spacing w:after="0"/>
        <w:jc w:val="center"/>
        <w:rPr>
          <w:b/>
          <w:bCs/>
        </w:rPr>
      </w:pPr>
    </w:p>
    <w:p w14:paraId="60A51F37" w14:textId="77777777" w:rsidR="00B96F84" w:rsidRDefault="00B96F84" w:rsidP="00432C08">
      <w:pPr>
        <w:spacing w:after="0"/>
        <w:jc w:val="center"/>
        <w:rPr>
          <w:b/>
          <w:bCs/>
        </w:rPr>
      </w:pPr>
    </w:p>
    <w:p w14:paraId="29874312" w14:textId="77777777" w:rsidR="00056C36" w:rsidRDefault="00056C36" w:rsidP="00432C08">
      <w:pPr>
        <w:spacing w:after="0"/>
        <w:jc w:val="center"/>
        <w:rPr>
          <w:b/>
          <w:bCs/>
        </w:rPr>
      </w:pPr>
    </w:p>
    <w:p w14:paraId="61856471" w14:textId="0D0DACA6" w:rsidR="00432C08" w:rsidRDefault="00432C08" w:rsidP="00432C08">
      <w:pPr>
        <w:spacing w:after="0"/>
        <w:jc w:val="center"/>
        <w:rPr>
          <w:b/>
          <w:bCs/>
          <w:spacing w:val="-3"/>
        </w:rPr>
      </w:pPr>
      <w:r w:rsidRPr="00B42539">
        <w:rPr>
          <w:b/>
          <w:bCs/>
        </w:rPr>
        <w:t>AVVISO</w:t>
      </w:r>
      <w:r w:rsidRPr="00B42539">
        <w:rPr>
          <w:b/>
          <w:bCs/>
          <w:spacing w:val="-3"/>
        </w:rPr>
        <w:t xml:space="preserve"> </w:t>
      </w:r>
      <w:r w:rsidRPr="00B42539">
        <w:rPr>
          <w:b/>
          <w:bCs/>
        </w:rPr>
        <w:t>PUBBLICO</w:t>
      </w:r>
      <w:r w:rsidRPr="00B42539">
        <w:rPr>
          <w:b/>
          <w:bCs/>
          <w:spacing w:val="-3"/>
        </w:rPr>
        <w:t xml:space="preserve"> </w:t>
      </w:r>
    </w:p>
    <w:p w14:paraId="556B3E28" w14:textId="77777777" w:rsidR="00432C08" w:rsidRPr="00B42539" w:rsidRDefault="00432C08" w:rsidP="00432C08">
      <w:pPr>
        <w:spacing w:after="0"/>
        <w:jc w:val="center"/>
        <w:rPr>
          <w:b/>
          <w:bCs/>
        </w:rPr>
      </w:pPr>
      <w:r>
        <w:rPr>
          <w:b/>
          <w:bCs/>
          <w:spacing w:val="-3"/>
        </w:rPr>
        <w:t>DOTE UNICA LAVORO PERSONE CON DISABILITA’-</w:t>
      </w:r>
      <w:r>
        <w:rPr>
          <w:b/>
          <w:bCs/>
        </w:rPr>
        <w:t>DULD</w:t>
      </w:r>
      <w:r w:rsidRPr="00B42539">
        <w:rPr>
          <w:b/>
          <w:bCs/>
          <w:spacing w:val="-6"/>
        </w:rPr>
        <w:t xml:space="preserve"> </w:t>
      </w:r>
    </w:p>
    <w:p w14:paraId="0E3C6F15" w14:textId="77777777" w:rsidR="00432C08" w:rsidRPr="001C3403" w:rsidRDefault="00432C08" w:rsidP="00432C08">
      <w:pPr>
        <w:autoSpaceDN w:val="0"/>
        <w:adjustRightInd w:val="0"/>
        <w:spacing w:after="0"/>
        <w:jc w:val="center"/>
        <w:rPr>
          <w:rFonts w:ascii="¬◊&quot;" w:hAnsi="¬◊&quot;" w:cs="¬◊&quot;"/>
          <w:i/>
          <w:iCs/>
        </w:rPr>
      </w:pPr>
      <w:r w:rsidRPr="001C3403">
        <w:rPr>
          <w:rFonts w:ascii="¬◊&quot;" w:hAnsi="¬◊&quot;" w:cs="¬◊&quot;"/>
          <w:i/>
          <w:iCs/>
        </w:rPr>
        <w:t>a valere sul Fondo Regionale per l'Occupazione dei Disabili – anno</w:t>
      </w:r>
      <w:r>
        <w:rPr>
          <w:rFonts w:ascii="¬◊&quot;" w:hAnsi="¬◊&quot;" w:cs="¬◊&quot;"/>
          <w:i/>
          <w:iCs/>
        </w:rPr>
        <w:t xml:space="preserve"> </w:t>
      </w:r>
      <w:r w:rsidRPr="001C3403">
        <w:rPr>
          <w:rFonts w:ascii="¬◊&quot;" w:hAnsi="¬◊&quot;" w:cs="¬◊&quot;"/>
          <w:i/>
          <w:iCs/>
        </w:rPr>
        <w:t>2024 – di cui alla DGR n. XII/ 3383 del 11/11/2024</w:t>
      </w:r>
    </w:p>
    <w:p w14:paraId="3F7E3758" w14:textId="77777777" w:rsidR="00432C08" w:rsidRPr="005C54FF" w:rsidRDefault="00432C08" w:rsidP="00432C08">
      <w:pPr>
        <w:spacing w:after="0" w:line="256" w:lineRule="auto"/>
        <w:jc w:val="center"/>
        <w:rPr>
          <w:rFonts w:ascii="Calibri" w:hAnsi="Calibri" w:cs="Calibri"/>
          <w:b/>
          <w:color w:val="000000"/>
        </w:rPr>
      </w:pPr>
    </w:p>
    <w:p w14:paraId="681E0614" w14:textId="77777777" w:rsidR="00432C08" w:rsidRPr="002B65CD" w:rsidRDefault="00432C08" w:rsidP="002B65CD">
      <w:pPr>
        <w:pStyle w:val="Corpotesto"/>
        <w:jc w:val="center"/>
        <w:rPr>
          <w:b/>
          <w:bCs/>
        </w:rPr>
      </w:pPr>
      <w:r w:rsidRPr="002B65CD">
        <w:rPr>
          <w:b/>
          <w:bCs/>
        </w:rPr>
        <w:t>Domanda di partecipazione all’iniziativa</w:t>
      </w:r>
    </w:p>
    <w:p w14:paraId="33112E8B" w14:textId="77777777" w:rsidR="00432C08" w:rsidRPr="001E2142" w:rsidRDefault="00432C08" w:rsidP="002B65CD">
      <w:pPr>
        <w:pStyle w:val="Corpotesto"/>
      </w:pPr>
      <w:r w:rsidRPr="001E2142">
        <w:t>Data gg/mm/aaaa - ora</w:t>
      </w:r>
    </w:p>
    <w:p w14:paraId="35335F17" w14:textId="77777777" w:rsidR="00432C08" w:rsidRDefault="00432C08" w:rsidP="002B65CD">
      <w:pPr>
        <w:pStyle w:val="Corpotesto"/>
      </w:pPr>
      <w:r w:rsidRPr="001E2142">
        <w:t xml:space="preserve">Codice identificativo </w:t>
      </w:r>
      <w:r>
        <w:t>____</w:t>
      </w:r>
    </w:p>
    <w:p w14:paraId="6F2ADE0C" w14:textId="77777777" w:rsidR="00432C08" w:rsidRDefault="00432C08" w:rsidP="002B65CD">
      <w:pPr>
        <w:pStyle w:val="Corpotesto"/>
      </w:pPr>
      <w:r w:rsidRPr="00F87567">
        <w:t>Io sottoscritto/a</w:t>
      </w:r>
      <w:r>
        <w:t xml:space="preserve"> ____</w:t>
      </w:r>
      <w:r w:rsidRPr="00F87567">
        <w:t xml:space="preserve">nato/a a </w:t>
      </w:r>
      <w:r>
        <w:t>____</w:t>
      </w:r>
      <w:r w:rsidRPr="00F87567">
        <w:t>il</w:t>
      </w:r>
      <w:r>
        <w:t xml:space="preserve"> ___</w:t>
      </w:r>
      <w:r w:rsidRPr="00F87567">
        <w:t>, residente a</w:t>
      </w:r>
      <w:r>
        <w:t xml:space="preserve"> ___ </w:t>
      </w:r>
      <w:r w:rsidRPr="00F87567">
        <w:t>in</w:t>
      </w:r>
      <w:r>
        <w:t xml:space="preserve"> ___ </w:t>
      </w:r>
      <w:r w:rsidRPr="00F87567">
        <w:t>n.</w:t>
      </w:r>
      <w:r>
        <w:t xml:space="preserve"> ____ </w:t>
      </w:r>
      <w:r w:rsidRPr="00F87567">
        <w:t xml:space="preserve">a </w:t>
      </w:r>
      <w:r>
        <w:t xml:space="preserve">___ </w:t>
      </w:r>
      <w:r w:rsidRPr="00F87567">
        <w:t xml:space="preserve">C.A.P. </w:t>
      </w:r>
      <w:r>
        <w:t xml:space="preserve">___ </w:t>
      </w:r>
      <w:r w:rsidRPr="00F87567">
        <w:t xml:space="preserve">Provincia, </w:t>
      </w:r>
      <w:r>
        <w:t xml:space="preserve">____ </w:t>
      </w:r>
      <w:r w:rsidRPr="00F87567">
        <w:t xml:space="preserve">domicilio (se diverso dalla residenza) a </w:t>
      </w:r>
      <w:r>
        <w:t>___ i</w:t>
      </w:r>
      <w:r w:rsidRPr="00F87567">
        <w:t>n</w:t>
      </w:r>
      <w:r>
        <w:t xml:space="preserve"> ___ </w:t>
      </w:r>
      <w:r w:rsidRPr="00F87567">
        <w:t>n.</w:t>
      </w:r>
      <w:r>
        <w:t xml:space="preserve"> ____ </w:t>
      </w:r>
      <w:r w:rsidRPr="00F87567">
        <w:t xml:space="preserve">a </w:t>
      </w:r>
      <w:r>
        <w:t xml:space="preserve">___ </w:t>
      </w:r>
      <w:r w:rsidRPr="00F87567">
        <w:t xml:space="preserve">C.A.P. </w:t>
      </w:r>
      <w:r>
        <w:t xml:space="preserve">___ </w:t>
      </w:r>
      <w:r w:rsidRPr="00F87567">
        <w:t xml:space="preserve">Provincia, </w:t>
      </w:r>
      <w:r>
        <w:t>____</w:t>
      </w:r>
      <w:r w:rsidRPr="00F87567">
        <w:t>, Tel.</w:t>
      </w:r>
      <w:r>
        <w:t xml:space="preserve"> ___ </w:t>
      </w:r>
      <w:r w:rsidRPr="00F87567">
        <w:t>Codice Fiscale</w:t>
      </w:r>
      <w:r>
        <w:t xml:space="preserve"> ___</w:t>
      </w:r>
    </w:p>
    <w:p w14:paraId="326CEF3B" w14:textId="77777777" w:rsidR="00432C08" w:rsidRPr="002B65CD" w:rsidRDefault="00432C08" w:rsidP="002B65CD">
      <w:pPr>
        <w:pStyle w:val="Corpotesto"/>
        <w:jc w:val="center"/>
        <w:rPr>
          <w:b/>
          <w:bCs/>
        </w:rPr>
      </w:pPr>
      <w:r w:rsidRPr="002B65CD">
        <w:rPr>
          <w:b/>
          <w:bCs/>
        </w:rPr>
        <w:t>CHIEDO</w:t>
      </w:r>
    </w:p>
    <w:p w14:paraId="182274EA" w14:textId="5ED8DFA8" w:rsidR="00432C08" w:rsidRDefault="00432C08" w:rsidP="002B65CD">
      <w:pPr>
        <w:pStyle w:val="Corpotesto"/>
        <w:rPr>
          <w:b/>
          <w:color w:val="000000"/>
        </w:rPr>
      </w:pPr>
      <w:r w:rsidRPr="001E2142">
        <w:t xml:space="preserve">di partecipare all’iniziativa </w:t>
      </w:r>
      <w:r w:rsidR="002D7EB3" w:rsidRPr="001E2142">
        <w:fldChar w:fldCharType="begin">
          <w:ffData>
            <w:name w:val="Text11"/>
            <w:enabled/>
            <w:calcOnExit w:val="0"/>
            <w:textInput/>
          </w:ffData>
        </w:fldChar>
      </w:r>
      <w:r w:rsidR="002D7EB3" w:rsidRPr="001E2142">
        <w:instrText xml:space="preserve"> FORMTEXT </w:instrText>
      </w:r>
      <w:r w:rsidR="002D7EB3" w:rsidRPr="001E2142">
        <w:fldChar w:fldCharType="separate"/>
      </w:r>
      <w:r w:rsidR="002D7EB3" w:rsidRPr="001E2142">
        <w:rPr>
          <w:noProof/>
        </w:rPr>
        <w:t> </w:t>
      </w:r>
      <w:r w:rsidR="002D7EB3" w:rsidRPr="001E2142">
        <w:rPr>
          <w:noProof/>
        </w:rPr>
        <w:t> </w:t>
      </w:r>
      <w:r w:rsidR="002D7EB3" w:rsidRPr="001E2142">
        <w:rPr>
          <w:noProof/>
        </w:rPr>
        <w:t> </w:t>
      </w:r>
      <w:r w:rsidR="002D7EB3" w:rsidRPr="001E2142">
        <w:rPr>
          <w:noProof/>
        </w:rPr>
        <w:t> </w:t>
      </w:r>
      <w:r w:rsidR="002D7EB3" w:rsidRPr="001E2142">
        <w:rPr>
          <w:noProof/>
        </w:rPr>
        <w:t> </w:t>
      </w:r>
      <w:r w:rsidR="002D7EB3" w:rsidRPr="001E2142">
        <w:fldChar w:fldCharType="end"/>
      </w:r>
      <w:r w:rsidRPr="001E2142">
        <w:t xml:space="preserve"> per poter fruire dei servizi previsti nel PIP sottoscritto con il soggetto esecutore </w:t>
      </w:r>
      <w:r w:rsidRPr="001E2142">
        <w:fldChar w:fldCharType="begin">
          <w:ffData>
            <w:name w:val="Text11"/>
            <w:enabled/>
            <w:calcOnExit w:val="0"/>
            <w:textInput/>
          </w:ffData>
        </w:fldChar>
      </w:r>
      <w:r w:rsidRPr="001E2142">
        <w:instrText xml:space="preserve"> FORMTEXT </w:instrText>
      </w:r>
      <w:r w:rsidRPr="001E2142">
        <w:fldChar w:fldCharType="separate"/>
      </w:r>
      <w:r w:rsidRPr="001E2142">
        <w:rPr>
          <w:noProof/>
        </w:rPr>
        <w:t> </w:t>
      </w:r>
      <w:r w:rsidRPr="001E2142">
        <w:rPr>
          <w:noProof/>
        </w:rPr>
        <w:t> </w:t>
      </w:r>
      <w:r w:rsidRPr="001E2142">
        <w:rPr>
          <w:noProof/>
        </w:rPr>
        <w:t> </w:t>
      </w:r>
      <w:r w:rsidRPr="001E2142">
        <w:rPr>
          <w:noProof/>
        </w:rPr>
        <w:t> </w:t>
      </w:r>
      <w:r w:rsidRPr="001E2142">
        <w:rPr>
          <w:noProof/>
        </w:rPr>
        <w:t> </w:t>
      </w:r>
      <w:r w:rsidRPr="001E2142">
        <w:fldChar w:fldCharType="end"/>
      </w:r>
      <w:r w:rsidRPr="001E2142">
        <w:t>.</w:t>
      </w:r>
      <w:r>
        <w:t xml:space="preserve"> </w:t>
      </w:r>
      <w:r w:rsidRPr="00620D48">
        <w:rPr>
          <w:b/>
          <w:color w:val="000000"/>
        </w:rPr>
        <w:t>Avvalendomi delle disposizioni di cui all’artt. 46 e 47 del D.P.R. n.445/2000</w:t>
      </w:r>
      <w:r w:rsidRPr="001E2142">
        <w:rPr>
          <w:b/>
          <w:color w:val="000000"/>
        </w:rPr>
        <w:t xml:space="preserve"> </w:t>
      </w:r>
    </w:p>
    <w:p w14:paraId="046D4A41" w14:textId="77777777" w:rsidR="00432C08" w:rsidRPr="002B65CD" w:rsidRDefault="00432C08" w:rsidP="002B65CD">
      <w:pPr>
        <w:pStyle w:val="Corpotesto"/>
        <w:jc w:val="center"/>
        <w:rPr>
          <w:b/>
          <w:bCs/>
        </w:rPr>
      </w:pPr>
      <w:r w:rsidRPr="002B65CD">
        <w:rPr>
          <w:b/>
          <w:bCs/>
        </w:rPr>
        <w:t>DICHIARO SOTTO LA MIA RESPONSABILITÀ</w:t>
      </w:r>
    </w:p>
    <w:p w14:paraId="6FC64766" w14:textId="77777777" w:rsidR="00432C08" w:rsidRPr="002B65CD" w:rsidRDefault="00432C08" w:rsidP="000D3721">
      <w:pPr>
        <w:pStyle w:val="Paragrafoelenco"/>
        <w:numPr>
          <w:ilvl w:val="0"/>
          <w:numId w:val="9"/>
        </w:numPr>
        <w:spacing w:after="0" w:line="278" w:lineRule="auto"/>
      </w:pPr>
      <w:r w:rsidRPr="002B65CD">
        <w:t>di possedere i requisiti specifici previsti dal provvedimento attuativo;</w:t>
      </w:r>
    </w:p>
    <w:p w14:paraId="24ADFF34" w14:textId="77777777" w:rsidR="00432C08" w:rsidRPr="002B65CD" w:rsidRDefault="00432C08" w:rsidP="000D3721">
      <w:pPr>
        <w:pStyle w:val="Paragrafoelenco"/>
        <w:numPr>
          <w:ilvl w:val="0"/>
          <w:numId w:val="9"/>
        </w:numPr>
        <w:spacing w:after="0" w:line="278" w:lineRule="auto"/>
      </w:pPr>
      <w:r w:rsidRPr="002B65CD">
        <w:t>di non avere attivo nessun percorso di politica attiva finanziato attraverso risorse pubbliche incompatibile con la presente iniziativa.</w:t>
      </w:r>
    </w:p>
    <w:p w14:paraId="0370B32A" w14:textId="77777777" w:rsidR="00432C08" w:rsidRPr="002B65CD" w:rsidRDefault="00432C08" w:rsidP="002B65CD">
      <w:pPr>
        <w:pStyle w:val="Corpotesto"/>
        <w:jc w:val="center"/>
        <w:rPr>
          <w:b/>
          <w:bCs/>
        </w:rPr>
      </w:pPr>
      <w:r w:rsidRPr="002B65CD">
        <w:rPr>
          <w:b/>
          <w:bCs/>
        </w:rPr>
        <w:t>DICHIARO INOLTRE</w:t>
      </w:r>
    </w:p>
    <w:p w14:paraId="1595FBB2" w14:textId="1A5ED944" w:rsidR="00432C08" w:rsidRPr="002B65CD" w:rsidRDefault="00432C08" w:rsidP="000D3721">
      <w:pPr>
        <w:pStyle w:val="Paragrafoelenco"/>
        <w:numPr>
          <w:ilvl w:val="0"/>
          <w:numId w:val="9"/>
        </w:numPr>
        <w:spacing w:after="0" w:line="278" w:lineRule="auto"/>
      </w:pPr>
      <w:r w:rsidRPr="002B65CD">
        <w:t>di essere consapevole che su quanto dichiarato potranno essere effettuati controlli</w:t>
      </w:r>
      <w:r w:rsidR="002B65CD">
        <w:t xml:space="preserve"> </w:t>
      </w:r>
      <w:r w:rsidRPr="002B65CD">
        <w:t xml:space="preserve">ai sensi dell’art. 71 del D.P.R. 445/00; </w:t>
      </w:r>
    </w:p>
    <w:p w14:paraId="35E5A04D" w14:textId="77777777" w:rsidR="00432C08" w:rsidRPr="002B65CD" w:rsidRDefault="00432C08" w:rsidP="000D3721">
      <w:pPr>
        <w:pStyle w:val="Paragrafoelenco"/>
        <w:numPr>
          <w:ilvl w:val="0"/>
          <w:numId w:val="9"/>
        </w:numPr>
        <w:spacing w:after="0" w:line="278" w:lineRule="auto"/>
      </w:pPr>
      <w:r w:rsidRPr="002B65CD">
        <w:t xml:space="preserve">di essere altresì consapevole delle conseguenze penali e amministrative di cui agli artt. 75 e 76 del citato DPR 445/00 in caso di dichiarazioni mendaci e di formazione o uso di atti falsi, ivi compresa la decadenza immediata dai benefici conseguenti al provvedimento emanato sulla base della dichiarazione non veritiera, nonché l’inibizione dalla possibilità di presentare domande di partecipazione all’ iniziativa per 12 mesi dal momento della dichiarazione di decadenza dai benefici; </w:t>
      </w:r>
    </w:p>
    <w:p w14:paraId="45436C22" w14:textId="77777777" w:rsidR="00432C08" w:rsidRPr="002B65CD" w:rsidRDefault="00432C08" w:rsidP="000D3721">
      <w:pPr>
        <w:pStyle w:val="Paragrafoelenco"/>
        <w:numPr>
          <w:ilvl w:val="0"/>
          <w:numId w:val="9"/>
        </w:numPr>
        <w:spacing w:after="0" w:line="278" w:lineRule="auto"/>
      </w:pPr>
      <w:r w:rsidRPr="002B65CD">
        <w:t xml:space="preserve">di essere disponibile a fornire eventuale documentazione richiesta in caso di controlli in loco; </w:t>
      </w:r>
    </w:p>
    <w:p w14:paraId="46983D1A" w14:textId="77777777" w:rsidR="00432C08" w:rsidRPr="002B65CD" w:rsidRDefault="00432C08" w:rsidP="000D3721">
      <w:pPr>
        <w:pStyle w:val="Paragrafoelenco"/>
        <w:numPr>
          <w:ilvl w:val="0"/>
          <w:numId w:val="9"/>
        </w:numPr>
        <w:spacing w:after="0" w:line="278" w:lineRule="auto"/>
      </w:pPr>
      <w:r w:rsidRPr="002B65CD">
        <w:t xml:space="preserve">di acconsentire all’eventuale utilizzazione dei dati forniti nella domanda per comunicazioni della Provincia/Città metropolitana titolare dell’Avviso in merito alle politiche regionali di istruzione, formazione e Lavoro; </w:t>
      </w:r>
    </w:p>
    <w:p w14:paraId="596CE5BC" w14:textId="77777777" w:rsidR="00432C08" w:rsidRPr="002B65CD" w:rsidRDefault="00432C08" w:rsidP="000D3721">
      <w:pPr>
        <w:pStyle w:val="Paragrafoelenco"/>
        <w:numPr>
          <w:ilvl w:val="0"/>
          <w:numId w:val="9"/>
        </w:numPr>
        <w:spacing w:after="0" w:line="278" w:lineRule="auto"/>
      </w:pPr>
      <w:r w:rsidRPr="002B65CD">
        <w:t xml:space="preserve">che la firma apposta sul presente documento viene considerata come presa visione dell’informativa in attuazione al Codice in materia di protezione dei dati personali (D.Lgs. n. 196/2003 e Regolamento UE n. 2016/679); </w:t>
      </w:r>
    </w:p>
    <w:p w14:paraId="6B08E1A8" w14:textId="77777777" w:rsidR="002B65CD" w:rsidRDefault="00432C08" w:rsidP="000D3721">
      <w:pPr>
        <w:pStyle w:val="Paragrafoelenco"/>
        <w:numPr>
          <w:ilvl w:val="0"/>
          <w:numId w:val="9"/>
        </w:numPr>
        <w:spacing w:after="0" w:line="278" w:lineRule="auto"/>
      </w:pPr>
      <w:r w:rsidRPr="002B65CD">
        <w:t xml:space="preserve">di essere consapevole delle prescrizioni del provvedimento attuativo e, in particolare: </w:t>
      </w:r>
    </w:p>
    <w:p w14:paraId="387F1E15" w14:textId="77777777" w:rsidR="002B65CD" w:rsidRDefault="00432C08" w:rsidP="000D3721">
      <w:pPr>
        <w:pStyle w:val="Paragrafoelenco"/>
        <w:numPr>
          <w:ilvl w:val="1"/>
          <w:numId w:val="9"/>
        </w:numPr>
        <w:spacing w:after="0" w:line="278" w:lineRule="auto"/>
      </w:pPr>
      <w:r w:rsidRPr="002B65CD">
        <w:lastRenderedPageBreak/>
        <w:t xml:space="preserve">di aver concordato con il soggetto esecutore il percorso di fruizione dei servizi come riportato nel PIP allegato, da me sottoscritto; </w:t>
      </w:r>
    </w:p>
    <w:p w14:paraId="7978E120" w14:textId="77777777" w:rsidR="002B65CD" w:rsidRDefault="00432C08" w:rsidP="000D3721">
      <w:pPr>
        <w:pStyle w:val="Paragrafoelenco"/>
        <w:numPr>
          <w:ilvl w:val="1"/>
          <w:numId w:val="9"/>
        </w:numPr>
        <w:spacing w:after="0" w:line="278" w:lineRule="auto"/>
      </w:pPr>
      <w:r w:rsidRPr="002B65CD">
        <w:t xml:space="preserve">di impegnarmi a partecipare alle attività previste nel PIP allegato; </w:t>
      </w:r>
    </w:p>
    <w:p w14:paraId="0429A50F" w14:textId="77777777" w:rsidR="00264102" w:rsidRDefault="00432C08" w:rsidP="000D3721">
      <w:pPr>
        <w:pStyle w:val="Paragrafoelenco"/>
        <w:numPr>
          <w:ilvl w:val="1"/>
          <w:numId w:val="9"/>
        </w:numPr>
        <w:spacing w:after="0" w:line="278" w:lineRule="auto"/>
      </w:pPr>
      <w:r w:rsidRPr="002B65CD">
        <w:t xml:space="preserve">di essere consapevole che i servizi previsti saranno rimborsati al soggetto esecutore a fronte della effettiva fruizione degli stessi e, ove previsto, solo al raggiungimento del risultato positivo di accesso al mercato del lavoro; </w:t>
      </w:r>
    </w:p>
    <w:p w14:paraId="46CD31BC" w14:textId="77777777" w:rsidR="00264102" w:rsidRDefault="00432C08" w:rsidP="000D3721">
      <w:pPr>
        <w:pStyle w:val="Paragrafoelenco"/>
        <w:numPr>
          <w:ilvl w:val="1"/>
          <w:numId w:val="9"/>
        </w:numPr>
        <w:spacing w:after="0" w:line="278" w:lineRule="auto"/>
      </w:pPr>
      <w:r w:rsidRPr="002B65CD">
        <w:t xml:space="preserve">di impegnarmi alla compilazione dell’eventuale questionario di customer satisfaction al termine del percorso; </w:t>
      </w:r>
    </w:p>
    <w:p w14:paraId="655C821F" w14:textId="032BEA6E" w:rsidR="00432C08" w:rsidRPr="002B65CD" w:rsidRDefault="00432C08" w:rsidP="000D3721">
      <w:pPr>
        <w:pStyle w:val="Paragrafoelenco"/>
        <w:numPr>
          <w:ilvl w:val="0"/>
          <w:numId w:val="9"/>
        </w:numPr>
        <w:spacing w:after="0" w:line="278" w:lineRule="auto"/>
      </w:pPr>
      <w:r w:rsidRPr="002B65CD">
        <w:t xml:space="preserve">di conoscere le modalità di partecipazione all’iniziativa, con particolare riferimento alle conseguenze della rinuncia alla Dote; </w:t>
      </w:r>
    </w:p>
    <w:p w14:paraId="28F8CB16" w14:textId="77777777" w:rsidR="00432C08" w:rsidRPr="002B65CD" w:rsidRDefault="00432C08" w:rsidP="000D3721">
      <w:pPr>
        <w:pStyle w:val="Paragrafoelenco"/>
        <w:numPr>
          <w:ilvl w:val="0"/>
          <w:numId w:val="9"/>
        </w:numPr>
        <w:spacing w:after="0" w:line="278" w:lineRule="auto"/>
      </w:pPr>
      <w:r w:rsidRPr="002B65CD">
        <w:t xml:space="preserve">di non percepire altri contributi pubblici a copertura della stessa spesa. </w:t>
      </w:r>
    </w:p>
    <w:p w14:paraId="202F5A0D" w14:textId="77777777" w:rsidR="00432C08" w:rsidRPr="001E2142" w:rsidRDefault="00432C08" w:rsidP="00A47688">
      <w:pPr>
        <w:pStyle w:val="Corpotesto"/>
      </w:pPr>
      <w:r w:rsidRPr="001E2142">
        <w:t xml:space="preserve">Mi impegno inoltre a comunicare al soggetto esecutore con cui ho definito il PIP allegato: </w:t>
      </w:r>
    </w:p>
    <w:p w14:paraId="539E59D9" w14:textId="77777777" w:rsidR="00432C08" w:rsidRPr="00A47688" w:rsidRDefault="00432C08" w:rsidP="000D3721">
      <w:pPr>
        <w:pStyle w:val="Paragrafoelenco"/>
        <w:numPr>
          <w:ilvl w:val="0"/>
          <w:numId w:val="9"/>
        </w:numPr>
        <w:spacing w:after="0" w:line="278" w:lineRule="auto"/>
      </w:pPr>
      <w:r w:rsidRPr="00A47688">
        <w:t xml:space="preserve">eventuali modifiche nei requisiti di partecipazione all’iniziativa; </w:t>
      </w:r>
    </w:p>
    <w:p w14:paraId="7CE9AB5A" w14:textId="77777777" w:rsidR="00432C08" w:rsidRPr="00A47688" w:rsidRDefault="00432C08" w:rsidP="000D3721">
      <w:pPr>
        <w:pStyle w:val="Paragrafoelenco"/>
        <w:numPr>
          <w:ilvl w:val="0"/>
          <w:numId w:val="9"/>
        </w:numPr>
        <w:spacing w:after="0" w:line="278" w:lineRule="auto"/>
      </w:pPr>
      <w:r w:rsidRPr="00A47688">
        <w:t xml:space="preserve">eventuali difficoltà nell’attuazione dell’iniziativa; </w:t>
      </w:r>
    </w:p>
    <w:p w14:paraId="2B5F8D83" w14:textId="77777777" w:rsidR="00432C08" w:rsidRPr="00A47688" w:rsidRDefault="00432C08" w:rsidP="000D3721">
      <w:pPr>
        <w:pStyle w:val="Paragrafoelenco"/>
        <w:numPr>
          <w:ilvl w:val="0"/>
          <w:numId w:val="9"/>
        </w:numPr>
        <w:spacing w:after="0" w:line="278" w:lineRule="auto"/>
      </w:pPr>
      <w:r w:rsidRPr="00A47688">
        <w:t xml:space="preserve">l’eventuale rinuncia ai servizi previsti nella Dote, con apposita comunicazione. </w:t>
      </w:r>
    </w:p>
    <w:p w14:paraId="0BC4B123" w14:textId="77777777" w:rsidR="00432C08" w:rsidRPr="001E2142" w:rsidRDefault="00432C08" w:rsidP="00432C08">
      <w:pPr>
        <w:rPr>
          <w:rFonts w:ascii="Calibri" w:hAnsi="Calibri" w:cs="Calibri"/>
          <w:color w:val="000000"/>
        </w:rPr>
      </w:pPr>
    </w:p>
    <w:p w14:paraId="13CC3753" w14:textId="77777777" w:rsidR="00432C08" w:rsidRDefault="00432C08" w:rsidP="00A47688">
      <w:pPr>
        <w:pStyle w:val="Corpotesto"/>
      </w:pPr>
      <w:r w:rsidRPr="001E2142">
        <w:t>Luogo e data</w:t>
      </w:r>
      <w:r>
        <w:t>______________________</w:t>
      </w:r>
    </w:p>
    <w:p w14:paraId="7224C038" w14:textId="77777777" w:rsidR="00A47688" w:rsidRDefault="00A47688" w:rsidP="00A47688">
      <w:pPr>
        <w:pStyle w:val="Corpotesto"/>
      </w:pPr>
    </w:p>
    <w:p w14:paraId="1C733A0E" w14:textId="77777777" w:rsidR="00432C08" w:rsidRDefault="00432C08" w:rsidP="00A47688">
      <w:pPr>
        <w:pStyle w:val="Corpotesto"/>
        <w:ind w:left="4963" w:firstLine="709"/>
      </w:pPr>
      <w:r w:rsidRPr="001E2142">
        <w:t xml:space="preserve">________________________________ </w:t>
      </w:r>
    </w:p>
    <w:p w14:paraId="0B86E8D5" w14:textId="77777777" w:rsidR="00432C08" w:rsidRDefault="00432C08" w:rsidP="00A47688">
      <w:pPr>
        <w:pStyle w:val="Corpotesto"/>
        <w:ind w:left="4963"/>
      </w:pPr>
      <w:r w:rsidRPr="001E2142">
        <w:t xml:space="preserve">(FIRMA del </w:t>
      </w:r>
      <w:r>
        <w:t>destinatario</w:t>
      </w:r>
      <w:r w:rsidRPr="001E2142">
        <w:t xml:space="preserve"> o di chi ne fa le veci)</w:t>
      </w:r>
    </w:p>
    <w:p w14:paraId="562846F5" w14:textId="2623D568" w:rsidR="00432C08" w:rsidRPr="00A47688" w:rsidRDefault="00432C08" w:rsidP="00A47688">
      <w:pPr>
        <w:rPr>
          <w:rFonts w:ascii="Calibri" w:hAnsi="Calibri" w:cs="Calibri"/>
          <w:color w:val="000000"/>
        </w:rPr>
      </w:pPr>
      <w:r>
        <w:rPr>
          <w:rFonts w:ascii="Calibri" w:hAnsi="Calibri" w:cs="Calibri"/>
          <w:color w:val="000000"/>
        </w:rPr>
        <w:br w:type="page"/>
      </w:r>
    </w:p>
    <w:p w14:paraId="62370031" w14:textId="77777777" w:rsidR="00432C08" w:rsidRPr="00DA6F78" w:rsidRDefault="00432C08" w:rsidP="00A47688">
      <w:pPr>
        <w:pStyle w:val="Corpotesto"/>
        <w:jc w:val="center"/>
        <w:rPr>
          <w:rFonts w:ascii="Calibri" w:eastAsia="Times New Roman" w:hAnsi="Calibri" w:cs="Times New Roman"/>
          <w:b/>
          <w:color w:val="000000"/>
        </w:rPr>
      </w:pPr>
      <w:r w:rsidRPr="00A47688">
        <w:rPr>
          <w:b/>
          <w:bCs/>
        </w:rPr>
        <w:lastRenderedPageBreak/>
        <w:t>Piano di Intervento Personalizzato</w:t>
      </w:r>
    </w:p>
    <w:p w14:paraId="730F33CF" w14:textId="77777777" w:rsidR="00432C08" w:rsidRPr="00DA6F78" w:rsidRDefault="00432C08" w:rsidP="00432C08">
      <w:pPr>
        <w:autoSpaceDE w:val="0"/>
        <w:autoSpaceDN w:val="0"/>
        <w:adjustRightInd w:val="0"/>
        <w:spacing w:after="0"/>
        <w:rPr>
          <w:rFonts w:ascii="Calibri" w:eastAsia="Times New Roman" w:hAnsi="Calibri" w:cs="Times New Roman"/>
          <w:b/>
          <w:color w:val="000000"/>
          <w:sz w:val="16"/>
          <w:szCs w:val="18"/>
        </w:rPr>
      </w:pPr>
    </w:p>
    <w:tbl>
      <w:tblPr>
        <w:tblW w:w="9645" w:type="dxa"/>
        <w:tblBorders>
          <w:top w:val="single" w:sz="2" w:space="0" w:color="FFFFFF"/>
          <w:left w:val="single" w:sz="2" w:space="0" w:color="FFFFFF"/>
          <w:bottom w:val="single" w:sz="2" w:space="0" w:color="808080"/>
          <w:right w:val="single" w:sz="2" w:space="0" w:color="FFFFFF"/>
          <w:insideH w:val="single" w:sz="2" w:space="0" w:color="808080"/>
          <w:insideV w:val="single" w:sz="2" w:space="0" w:color="FFFFFF"/>
        </w:tblBorders>
        <w:tblLayout w:type="fixed"/>
        <w:tblCellMar>
          <w:top w:w="34" w:type="dxa"/>
          <w:left w:w="34" w:type="dxa"/>
          <w:bottom w:w="23" w:type="dxa"/>
          <w:right w:w="34" w:type="dxa"/>
        </w:tblCellMar>
        <w:tblLook w:val="01E0" w:firstRow="1" w:lastRow="1" w:firstColumn="1" w:lastColumn="1" w:noHBand="0" w:noVBand="0"/>
      </w:tblPr>
      <w:tblGrid>
        <w:gridCol w:w="1618"/>
        <w:gridCol w:w="158"/>
        <w:gridCol w:w="14"/>
        <w:gridCol w:w="476"/>
        <w:gridCol w:w="1267"/>
        <w:gridCol w:w="172"/>
        <w:gridCol w:w="353"/>
        <w:gridCol w:w="511"/>
        <w:gridCol w:w="218"/>
        <w:gridCol w:w="29"/>
        <w:gridCol w:w="91"/>
        <w:gridCol w:w="60"/>
        <w:gridCol w:w="561"/>
        <w:gridCol w:w="280"/>
        <w:gridCol w:w="1611"/>
        <w:gridCol w:w="316"/>
        <w:gridCol w:w="1761"/>
        <w:gridCol w:w="149"/>
      </w:tblGrid>
      <w:tr w:rsidR="00432C08" w:rsidRPr="00421E52" w14:paraId="1FBE998C" w14:textId="77777777" w:rsidTr="00A47688">
        <w:trPr>
          <w:gridAfter w:val="1"/>
          <w:wAfter w:w="77" w:type="pct"/>
          <w:trHeight w:val="284"/>
        </w:trPr>
        <w:tc>
          <w:tcPr>
            <w:tcW w:w="4923" w:type="pct"/>
            <w:gridSpan w:val="17"/>
            <w:tcBorders>
              <w:top w:val="single" w:sz="2" w:space="0" w:color="FFFFFF"/>
              <w:left w:val="single" w:sz="2" w:space="0" w:color="FFFFFF"/>
              <w:bottom w:val="single" w:sz="2" w:space="0" w:color="808080"/>
              <w:right w:val="single" w:sz="2" w:space="0" w:color="FFFFFF"/>
            </w:tcBorders>
            <w:vAlign w:val="center"/>
            <w:hideMark/>
          </w:tcPr>
          <w:p w14:paraId="29438E80" w14:textId="77777777" w:rsidR="00432C08" w:rsidRPr="00421E52" w:rsidRDefault="00432C08" w:rsidP="00A47688">
            <w:pPr>
              <w:pStyle w:val="Corpotesto"/>
            </w:pPr>
            <w:r w:rsidRPr="00421E52">
              <w:t>Beneficiario</w:t>
            </w:r>
          </w:p>
        </w:tc>
      </w:tr>
      <w:tr w:rsidR="00432C08" w:rsidRPr="00421E52" w14:paraId="47F41F6D" w14:textId="77777777" w:rsidTr="00A47688">
        <w:trPr>
          <w:gridAfter w:val="1"/>
          <w:wAfter w:w="77" w:type="pct"/>
          <w:trHeight w:val="170"/>
        </w:trPr>
        <w:tc>
          <w:tcPr>
            <w:tcW w:w="839" w:type="pct"/>
            <w:tcBorders>
              <w:top w:val="single" w:sz="2" w:space="0" w:color="808080"/>
              <w:left w:val="single" w:sz="2" w:space="0" w:color="FFFFFF"/>
              <w:bottom w:val="single" w:sz="2" w:space="0" w:color="808080"/>
              <w:right w:val="single" w:sz="2" w:space="0" w:color="FFFFFF"/>
            </w:tcBorders>
            <w:vAlign w:val="center"/>
            <w:hideMark/>
          </w:tcPr>
          <w:p w14:paraId="6E15498D" w14:textId="77777777" w:rsidR="00432C08" w:rsidRPr="00421E52" w:rsidRDefault="00432C08" w:rsidP="00A47688">
            <w:pPr>
              <w:pStyle w:val="Corpotesto"/>
            </w:pPr>
            <w:r w:rsidRPr="00421E52">
              <w:t>Cognome</w:t>
            </w:r>
          </w:p>
        </w:tc>
        <w:tc>
          <w:tcPr>
            <w:tcW w:w="1643" w:type="pct"/>
            <w:gridSpan w:val="8"/>
            <w:tcBorders>
              <w:top w:val="single" w:sz="2" w:space="0" w:color="808080"/>
              <w:left w:val="single" w:sz="2" w:space="0" w:color="FFFFFF"/>
              <w:bottom w:val="single" w:sz="2" w:space="0" w:color="808080"/>
              <w:right w:val="single" w:sz="2" w:space="0" w:color="FFFFFF"/>
            </w:tcBorders>
            <w:shd w:val="clear" w:color="auto" w:fill="E6E1FF"/>
            <w:vAlign w:val="center"/>
            <w:hideMark/>
          </w:tcPr>
          <w:p w14:paraId="41B3A12E" w14:textId="77777777" w:rsidR="00432C08" w:rsidRPr="00421E52" w:rsidRDefault="00432C08" w:rsidP="00A47688">
            <w:pPr>
              <w:pStyle w:val="Corpotesto"/>
            </w:pPr>
            <w:r w:rsidRPr="00421E52">
              <w:fldChar w:fldCharType="begin">
                <w:ffData>
                  <w:name w:val="Text7"/>
                  <w:enabled/>
                  <w:calcOnExit w:val="0"/>
                  <w:textInput>
                    <w:maxLength w:val="100"/>
                  </w:textInput>
                </w:ffData>
              </w:fldChar>
            </w:r>
            <w:r w:rsidRPr="00421E52">
              <w:instrText xml:space="preserve"> FORMTEXT </w:instrText>
            </w:r>
            <w:r w:rsidRPr="00421E52">
              <w:fldChar w:fldCharType="separate"/>
            </w:r>
            <w:bookmarkStart w:id="4" w:name="_Toc199426102"/>
            <w:bookmarkStart w:id="5" w:name="_Toc199425820"/>
            <w:bookmarkStart w:id="6" w:name="_Toc199425728"/>
            <w:r w:rsidRPr="00421E52">
              <w:rPr>
                <w:noProof/>
              </w:rPr>
              <w:t> </w:t>
            </w:r>
            <w:r w:rsidRPr="00421E52">
              <w:rPr>
                <w:noProof/>
              </w:rPr>
              <w:t> </w:t>
            </w:r>
            <w:r w:rsidRPr="00421E52">
              <w:rPr>
                <w:noProof/>
              </w:rPr>
              <w:t> </w:t>
            </w:r>
            <w:r w:rsidRPr="00421E52">
              <w:rPr>
                <w:noProof/>
              </w:rPr>
              <w:t> </w:t>
            </w:r>
            <w:r w:rsidRPr="00421E52">
              <w:rPr>
                <w:noProof/>
              </w:rPr>
              <w:t> </w:t>
            </w:r>
            <w:bookmarkEnd w:id="4"/>
            <w:bookmarkEnd w:id="5"/>
            <w:bookmarkEnd w:id="6"/>
            <w:r w:rsidRPr="00421E52">
              <w:fldChar w:fldCharType="end"/>
            </w:r>
          </w:p>
        </w:tc>
        <w:tc>
          <w:tcPr>
            <w:tcW w:w="384" w:type="pct"/>
            <w:gridSpan w:val="4"/>
            <w:tcBorders>
              <w:top w:val="single" w:sz="2" w:space="0" w:color="808080"/>
              <w:left w:val="single" w:sz="2" w:space="0" w:color="FFFFFF"/>
              <w:bottom w:val="single" w:sz="2" w:space="0" w:color="808080"/>
              <w:right w:val="single" w:sz="2" w:space="0" w:color="FFFFFF"/>
            </w:tcBorders>
            <w:vAlign w:val="center"/>
            <w:hideMark/>
          </w:tcPr>
          <w:p w14:paraId="233B3E66" w14:textId="77777777" w:rsidR="00432C08" w:rsidRPr="00421E52" w:rsidRDefault="00432C08" w:rsidP="00A47688">
            <w:pPr>
              <w:pStyle w:val="Corpotesto"/>
            </w:pPr>
            <w:r w:rsidRPr="00421E52">
              <w:t>Nome</w:t>
            </w:r>
          </w:p>
        </w:tc>
        <w:tc>
          <w:tcPr>
            <w:tcW w:w="2057" w:type="pct"/>
            <w:gridSpan w:val="4"/>
            <w:tcBorders>
              <w:top w:val="single" w:sz="2" w:space="0" w:color="808080"/>
              <w:left w:val="single" w:sz="2" w:space="0" w:color="FFFFFF"/>
              <w:bottom w:val="single" w:sz="2" w:space="0" w:color="808080"/>
              <w:right w:val="single" w:sz="2" w:space="0" w:color="FFFFFF"/>
            </w:tcBorders>
            <w:shd w:val="clear" w:color="auto" w:fill="E6E1FF"/>
            <w:vAlign w:val="center"/>
            <w:hideMark/>
          </w:tcPr>
          <w:p w14:paraId="32D59CFB" w14:textId="77777777" w:rsidR="00432C08" w:rsidRPr="00421E52" w:rsidRDefault="00432C08" w:rsidP="00A47688">
            <w:pPr>
              <w:pStyle w:val="Corpotesto"/>
            </w:pPr>
            <w:r w:rsidRPr="00421E52">
              <w:fldChar w:fldCharType="begin">
                <w:ffData>
                  <w:name w:val="Text8"/>
                  <w:enabled/>
                  <w:calcOnExit w:val="0"/>
                  <w:textInput>
                    <w:maxLength w:val="100"/>
                  </w:textInput>
                </w:ffData>
              </w:fldChar>
            </w:r>
            <w:r w:rsidRPr="00421E52">
              <w:instrText xml:space="preserve"> FORMTEXT </w:instrText>
            </w:r>
            <w:r w:rsidRPr="00421E52">
              <w:fldChar w:fldCharType="separate"/>
            </w:r>
            <w:bookmarkStart w:id="7" w:name="_Toc199426104"/>
            <w:bookmarkStart w:id="8" w:name="_Toc199425822"/>
            <w:bookmarkStart w:id="9" w:name="_Toc199425730"/>
            <w:r w:rsidRPr="00421E52">
              <w:rPr>
                <w:noProof/>
              </w:rPr>
              <w:t> </w:t>
            </w:r>
            <w:r w:rsidRPr="00421E52">
              <w:rPr>
                <w:noProof/>
              </w:rPr>
              <w:t> </w:t>
            </w:r>
            <w:r w:rsidRPr="00421E52">
              <w:rPr>
                <w:noProof/>
              </w:rPr>
              <w:t> </w:t>
            </w:r>
            <w:r w:rsidRPr="00421E52">
              <w:rPr>
                <w:noProof/>
              </w:rPr>
              <w:t> </w:t>
            </w:r>
            <w:r w:rsidRPr="00421E52">
              <w:rPr>
                <w:noProof/>
              </w:rPr>
              <w:t> </w:t>
            </w:r>
            <w:bookmarkEnd w:id="7"/>
            <w:bookmarkEnd w:id="8"/>
            <w:bookmarkEnd w:id="9"/>
            <w:r w:rsidRPr="00421E52">
              <w:fldChar w:fldCharType="end"/>
            </w:r>
          </w:p>
        </w:tc>
      </w:tr>
      <w:tr w:rsidR="00432C08" w:rsidRPr="00421E52" w14:paraId="7346A7F0" w14:textId="77777777" w:rsidTr="00A47688">
        <w:trPr>
          <w:gridAfter w:val="1"/>
          <w:wAfter w:w="77" w:type="pct"/>
          <w:trHeight w:val="170"/>
        </w:trPr>
        <w:tc>
          <w:tcPr>
            <w:tcW w:w="839" w:type="pct"/>
            <w:tcBorders>
              <w:top w:val="single" w:sz="2" w:space="0" w:color="808080"/>
              <w:left w:val="single" w:sz="2" w:space="0" w:color="FFFFFF"/>
              <w:bottom w:val="single" w:sz="2" w:space="0" w:color="808080"/>
              <w:right w:val="single" w:sz="2" w:space="0" w:color="FFFFFF"/>
            </w:tcBorders>
            <w:vAlign w:val="center"/>
            <w:hideMark/>
          </w:tcPr>
          <w:p w14:paraId="7B66750E" w14:textId="77777777" w:rsidR="00432C08" w:rsidRPr="00421E52" w:rsidRDefault="00432C08" w:rsidP="00A47688">
            <w:pPr>
              <w:pStyle w:val="Corpotesto"/>
            </w:pPr>
            <w:r w:rsidRPr="00421E52">
              <w:t>Sesso</w:t>
            </w:r>
          </w:p>
        </w:tc>
        <w:tc>
          <w:tcPr>
            <w:tcW w:w="1643" w:type="pct"/>
            <w:gridSpan w:val="8"/>
            <w:tcBorders>
              <w:top w:val="single" w:sz="2" w:space="0" w:color="808080"/>
              <w:left w:val="single" w:sz="2" w:space="0" w:color="FFFFFF"/>
              <w:bottom w:val="single" w:sz="2" w:space="0" w:color="808080"/>
              <w:right w:val="single" w:sz="2" w:space="0" w:color="FFFFFF"/>
            </w:tcBorders>
            <w:shd w:val="clear" w:color="auto" w:fill="E6E1FF"/>
            <w:vAlign w:val="center"/>
            <w:hideMark/>
          </w:tcPr>
          <w:p w14:paraId="24A59FD6" w14:textId="77777777" w:rsidR="00432C08" w:rsidRPr="00421E52" w:rsidRDefault="00432C08" w:rsidP="00A47688">
            <w:pPr>
              <w:pStyle w:val="Corpotesto"/>
            </w:pPr>
            <w:r w:rsidRPr="00421E52">
              <w:fldChar w:fldCharType="begin">
                <w:ffData>
                  <w:name w:val="Text7"/>
                  <w:enabled/>
                  <w:calcOnExit w:val="0"/>
                  <w:textInput>
                    <w:maxLength w:val="100"/>
                  </w:textInput>
                </w:ffData>
              </w:fldChar>
            </w:r>
            <w:r w:rsidRPr="00421E52">
              <w:instrText xml:space="preserve"> FORMTEXT </w:instrText>
            </w:r>
            <w:r w:rsidRPr="00421E52">
              <w:fldChar w:fldCharType="separate"/>
            </w:r>
            <w:bookmarkStart w:id="10" w:name="_Toc199426105"/>
            <w:bookmarkStart w:id="11" w:name="_Toc199425823"/>
            <w:bookmarkStart w:id="12" w:name="_Toc199425731"/>
            <w:r w:rsidRPr="00421E52">
              <w:rPr>
                <w:noProof/>
              </w:rPr>
              <w:t> </w:t>
            </w:r>
            <w:r w:rsidRPr="00421E52">
              <w:rPr>
                <w:noProof/>
              </w:rPr>
              <w:t> </w:t>
            </w:r>
            <w:r w:rsidRPr="00421E52">
              <w:rPr>
                <w:noProof/>
              </w:rPr>
              <w:t> </w:t>
            </w:r>
            <w:r w:rsidRPr="00421E52">
              <w:rPr>
                <w:noProof/>
              </w:rPr>
              <w:t> </w:t>
            </w:r>
            <w:r w:rsidRPr="00421E52">
              <w:rPr>
                <w:noProof/>
              </w:rPr>
              <w:t> </w:t>
            </w:r>
            <w:bookmarkEnd w:id="10"/>
            <w:bookmarkEnd w:id="11"/>
            <w:bookmarkEnd w:id="12"/>
            <w:r w:rsidRPr="00421E52">
              <w:fldChar w:fldCharType="end"/>
            </w:r>
          </w:p>
        </w:tc>
        <w:tc>
          <w:tcPr>
            <w:tcW w:w="384" w:type="pct"/>
            <w:gridSpan w:val="4"/>
            <w:tcBorders>
              <w:top w:val="single" w:sz="2" w:space="0" w:color="808080"/>
              <w:left w:val="single" w:sz="2" w:space="0" w:color="FFFFFF"/>
              <w:bottom w:val="single" w:sz="2" w:space="0" w:color="808080"/>
              <w:right w:val="single" w:sz="2" w:space="0" w:color="FFFFFF"/>
            </w:tcBorders>
            <w:vAlign w:val="center"/>
          </w:tcPr>
          <w:p w14:paraId="00F19110" w14:textId="77777777" w:rsidR="00432C08" w:rsidRPr="00421E52" w:rsidRDefault="00432C08" w:rsidP="00A47688">
            <w:pPr>
              <w:pStyle w:val="Corpotesto"/>
            </w:pPr>
          </w:p>
        </w:tc>
        <w:tc>
          <w:tcPr>
            <w:tcW w:w="2057" w:type="pct"/>
            <w:gridSpan w:val="4"/>
            <w:tcBorders>
              <w:top w:val="single" w:sz="2" w:space="0" w:color="808080"/>
              <w:left w:val="single" w:sz="2" w:space="0" w:color="FFFFFF"/>
              <w:bottom w:val="single" w:sz="2" w:space="0" w:color="808080"/>
              <w:right w:val="single" w:sz="2" w:space="0" w:color="FFFFFF"/>
            </w:tcBorders>
            <w:shd w:val="clear" w:color="auto" w:fill="E6E1FF"/>
            <w:vAlign w:val="center"/>
          </w:tcPr>
          <w:p w14:paraId="4E56CEC1" w14:textId="77777777" w:rsidR="00432C08" w:rsidRPr="00421E52" w:rsidRDefault="00432C08" w:rsidP="00A47688">
            <w:pPr>
              <w:pStyle w:val="Corpotesto"/>
            </w:pPr>
          </w:p>
        </w:tc>
      </w:tr>
      <w:tr w:rsidR="00432C08" w:rsidRPr="00421E52" w14:paraId="324B3107" w14:textId="77777777" w:rsidTr="00A47688">
        <w:trPr>
          <w:gridAfter w:val="1"/>
          <w:wAfter w:w="77" w:type="pct"/>
          <w:trHeight w:val="170"/>
        </w:trPr>
        <w:tc>
          <w:tcPr>
            <w:tcW w:w="839" w:type="pct"/>
            <w:tcBorders>
              <w:top w:val="single" w:sz="2" w:space="0" w:color="808080"/>
              <w:left w:val="single" w:sz="2" w:space="0" w:color="FFFFFF"/>
              <w:bottom w:val="single" w:sz="2" w:space="0" w:color="808080"/>
              <w:right w:val="single" w:sz="2" w:space="0" w:color="FFFFFF"/>
            </w:tcBorders>
            <w:vAlign w:val="center"/>
            <w:hideMark/>
          </w:tcPr>
          <w:p w14:paraId="78A5A815" w14:textId="77777777" w:rsidR="00432C08" w:rsidRPr="00421E52" w:rsidRDefault="00432C08" w:rsidP="00A47688">
            <w:pPr>
              <w:pStyle w:val="Corpotesto"/>
            </w:pPr>
            <w:r w:rsidRPr="00421E52">
              <w:t>Codice Fiscale</w:t>
            </w:r>
          </w:p>
        </w:tc>
        <w:tc>
          <w:tcPr>
            <w:tcW w:w="4084" w:type="pct"/>
            <w:gridSpan w:val="16"/>
            <w:tcBorders>
              <w:top w:val="single" w:sz="2" w:space="0" w:color="808080"/>
              <w:left w:val="single" w:sz="2" w:space="0" w:color="FFFFFF"/>
              <w:bottom w:val="single" w:sz="2" w:space="0" w:color="808080"/>
              <w:right w:val="single" w:sz="2" w:space="0" w:color="FFFFFF"/>
            </w:tcBorders>
            <w:shd w:val="clear" w:color="auto" w:fill="E6E1FF"/>
            <w:vAlign w:val="center"/>
            <w:hideMark/>
          </w:tcPr>
          <w:p w14:paraId="062E1E40" w14:textId="77777777" w:rsidR="00432C08" w:rsidRPr="00421E52" w:rsidRDefault="00432C08" w:rsidP="00A47688">
            <w:pPr>
              <w:pStyle w:val="Corpotesto"/>
            </w:pPr>
            <w:r w:rsidRPr="00421E52">
              <w:fldChar w:fldCharType="begin">
                <w:ffData>
                  <w:name w:val="Text8"/>
                  <w:enabled/>
                  <w:calcOnExit w:val="0"/>
                  <w:textInput>
                    <w:maxLength w:val="100"/>
                  </w:textInput>
                </w:ffData>
              </w:fldChar>
            </w:r>
            <w:r w:rsidRPr="00421E52">
              <w:instrText xml:space="preserve"> FORMTEXT </w:instrText>
            </w:r>
            <w:r w:rsidRPr="00421E52">
              <w:fldChar w:fldCharType="separate"/>
            </w:r>
            <w:bookmarkStart w:id="13" w:name="_Toc199426106"/>
            <w:bookmarkStart w:id="14" w:name="_Toc199425824"/>
            <w:bookmarkStart w:id="15" w:name="_Toc199425732"/>
            <w:r w:rsidRPr="00421E52">
              <w:rPr>
                <w:noProof/>
              </w:rPr>
              <w:t> </w:t>
            </w:r>
            <w:r w:rsidRPr="00421E52">
              <w:rPr>
                <w:noProof/>
              </w:rPr>
              <w:t> </w:t>
            </w:r>
            <w:r w:rsidRPr="00421E52">
              <w:rPr>
                <w:noProof/>
              </w:rPr>
              <w:t> </w:t>
            </w:r>
            <w:r w:rsidRPr="00421E52">
              <w:rPr>
                <w:noProof/>
              </w:rPr>
              <w:t> </w:t>
            </w:r>
            <w:r w:rsidRPr="00421E52">
              <w:rPr>
                <w:noProof/>
              </w:rPr>
              <w:t> </w:t>
            </w:r>
            <w:bookmarkEnd w:id="13"/>
            <w:bookmarkEnd w:id="14"/>
            <w:bookmarkEnd w:id="15"/>
            <w:r w:rsidRPr="00421E52">
              <w:fldChar w:fldCharType="end"/>
            </w:r>
            <w:r w:rsidRPr="00421E52">
              <w:tab/>
            </w:r>
            <w:r w:rsidRPr="00421E52">
              <w:tab/>
            </w:r>
            <w:r w:rsidRPr="00421E52">
              <w:tab/>
            </w:r>
            <w:r w:rsidRPr="00421E52">
              <w:tab/>
            </w:r>
            <w:r w:rsidRPr="00421E52">
              <w:tab/>
            </w:r>
            <w:r w:rsidRPr="00421E52">
              <w:tab/>
            </w:r>
          </w:p>
        </w:tc>
      </w:tr>
      <w:tr w:rsidR="00432C08" w:rsidRPr="00421E52" w14:paraId="1EC5B4E7" w14:textId="77777777" w:rsidTr="00A47688">
        <w:trPr>
          <w:gridAfter w:val="1"/>
          <w:wAfter w:w="77" w:type="pct"/>
          <w:trHeight w:val="170"/>
        </w:trPr>
        <w:tc>
          <w:tcPr>
            <w:tcW w:w="839" w:type="pct"/>
            <w:tcBorders>
              <w:top w:val="single" w:sz="2" w:space="0" w:color="808080"/>
              <w:left w:val="single" w:sz="2" w:space="0" w:color="FFFFFF"/>
              <w:bottom w:val="single" w:sz="2" w:space="0" w:color="808080"/>
              <w:right w:val="single" w:sz="2" w:space="0" w:color="FFFFFF"/>
            </w:tcBorders>
            <w:vAlign w:val="center"/>
            <w:hideMark/>
          </w:tcPr>
          <w:p w14:paraId="09A4A0BA" w14:textId="77777777" w:rsidR="00432C08" w:rsidRPr="00421E52" w:rsidRDefault="00432C08" w:rsidP="00A47688">
            <w:pPr>
              <w:pStyle w:val="Corpotesto"/>
            </w:pPr>
            <w:r w:rsidRPr="00421E52">
              <w:t>Nato a</w:t>
            </w:r>
          </w:p>
        </w:tc>
        <w:tc>
          <w:tcPr>
            <w:tcW w:w="1265" w:type="pct"/>
            <w:gridSpan w:val="6"/>
            <w:tcBorders>
              <w:top w:val="single" w:sz="2" w:space="0" w:color="808080"/>
              <w:left w:val="single" w:sz="2" w:space="0" w:color="FFFFFF"/>
              <w:bottom w:val="single" w:sz="2" w:space="0" w:color="808080"/>
              <w:right w:val="single" w:sz="2" w:space="0" w:color="FFFFFF"/>
            </w:tcBorders>
            <w:shd w:val="clear" w:color="auto" w:fill="E6E1FF"/>
            <w:vAlign w:val="center"/>
            <w:hideMark/>
          </w:tcPr>
          <w:p w14:paraId="0BB6C87B" w14:textId="77777777" w:rsidR="00432C08" w:rsidRPr="00421E52" w:rsidRDefault="00432C08" w:rsidP="00A47688">
            <w:pPr>
              <w:pStyle w:val="Corpotesto"/>
            </w:pPr>
            <w:r w:rsidRPr="00421E52">
              <w:fldChar w:fldCharType="begin">
                <w:ffData>
                  <w:name w:val="Text8"/>
                  <w:enabled/>
                  <w:calcOnExit w:val="0"/>
                  <w:textInput>
                    <w:maxLength w:val="100"/>
                  </w:textInput>
                </w:ffData>
              </w:fldChar>
            </w:r>
            <w:r w:rsidRPr="00421E52">
              <w:instrText xml:space="preserve"> FORMTEXT </w:instrText>
            </w:r>
            <w:r w:rsidRPr="00421E52">
              <w:fldChar w:fldCharType="separate"/>
            </w:r>
            <w:bookmarkStart w:id="16" w:name="_Toc199426107"/>
            <w:bookmarkStart w:id="17" w:name="_Toc199425825"/>
            <w:bookmarkStart w:id="18" w:name="_Toc199425733"/>
            <w:r w:rsidRPr="00421E52">
              <w:rPr>
                <w:noProof/>
              </w:rPr>
              <w:t> </w:t>
            </w:r>
            <w:r w:rsidRPr="00421E52">
              <w:rPr>
                <w:noProof/>
              </w:rPr>
              <w:t> </w:t>
            </w:r>
            <w:r w:rsidRPr="00421E52">
              <w:rPr>
                <w:noProof/>
              </w:rPr>
              <w:t> </w:t>
            </w:r>
            <w:r w:rsidRPr="00421E52">
              <w:rPr>
                <w:noProof/>
              </w:rPr>
              <w:t> </w:t>
            </w:r>
            <w:r w:rsidRPr="00421E52">
              <w:rPr>
                <w:noProof/>
              </w:rPr>
              <w:t> </w:t>
            </w:r>
            <w:bookmarkEnd w:id="16"/>
            <w:bookmarkEnd w:id="17"/>
            <w:bookmarkEnd w:id="18"/>
            <w:r w:rsidRPr="00421E52">
              <w:fldChar w:fldCharType="end"/>
            </w:r>
          </w:p>
        </w:tc>
        <w:tc>
          <w:tcPr>
            <w:tcW w:w="265" w:type="pct"/>
            <w:tcBorders>
              <w:top w:val="single" w:sz="2" w:space="0" w:color="808080"/>
              <w:left w:val="single" w:sz="2" w:space="0" w:color="FFFFFF"/>
              <w:bottom w:val="single" w:sz="2" w:space="0" w:color="808080"/>
              <w:right w:val="single" w:sz="2" w:space="0" w:color="FFFFFF"/>
            </w:tcBorders>
            <w:vAlign w:val="center"/>
            <w:hideMark/>
          </w:tcPr>
          <w:p w14:paraId="7E35C00A" w14:textId="77777777" w:rsidR="00432C08" w:rsidRPr="00421E52" w:rsidRDefault="00432C08" w:rsidP="00A47688">
            <w:pPr>
              <w:pStyle w:val="Corpotesto"/>
            </w:pPr>
            <w:r w:rsidRPr="00421E52">
              <w:t>Il</w:t>
            </w:r>
          </w:p>
        </w:tc>
        <w:tc>
          <w:tcPr>
            <w:tcW w:w="2554" w:type="pct"/>
            <w:gridSpan w:val="9"/>
            <w:tcBorders>
              <w:top w:val="single" w:sz="2" w:space="0" w:color="808080"/>
              <w:left w:val="single" w:sz="2" w:space="0" w:color="FFFFFF"/>
              <w:bottom w:val="single" w:sz="2" w:space="0" w:color="808080"/>
              <w:right w:val="single" w:sz="2" w:space="0" w:color="FFFFFF"/>
            </w:tcBorders>
            <w:shd w:val="clear" w:color="auto" w:fill="E6E1FF"/>
            <w:vAlign w:val="center"/>
            <w:hideMark/>
          </w:tcPr>
          <w:p w14:paraId="6F154A06" w14:textId="77777777" w:rsidR="00432C08" w:rsidRPr="00421E52" w:rsidRDefault="00432C08" w:rsidP="00A47688">
            <w:pPr>
              <w:pStyle w:val="Corpotesto"/>
            </w:pPr>
            <w:r w:rsidRPr="00421E52">
              <w:fldChar w:fldCharType="begin">
                <w:ffData>
                  <w:name w:val="Text8"/>
                  <w:enabled/>
                  <w:calcOnExit w:val="0"/>
                  <w:textInput>
                    <w:maxLength w:val="100"/>
                  </w:textInput>
                </w:ffData>
              </w:fldChar>
            </w:r>
            <w:r w:rsidRPr="00421E52">
              <w:instrText xml:space="preserve"> FORMTEXT </w:instrText>
            </w:r>
            <w:r w:rsidRPr="00421E52">
              <w:fldChar w:fldCharType="separate"/>
            </w:r>
            <w:bookmarkStart w:id="19" w:name="_Toc199426109"/>
            <w:bookmarkStart w:id="20" w:name="_Toc199425827"/>
            <w:bookmarkStart w:id="21" w:name="_Toc199425735"/>
            <w:r w:rsidRPr="00421E52">
              <w:rPr>
                <w:noProof/>
              </w:rPr>
              <w:t> </w:t>
            </w:r>
            <w:r w:rsidRPr="00421E52">
              <w:rPr>
                <w:noProof/>
              </w:rPr>
              <w:t> </w:t>
            </w:r>
            <w:r w:rsidRPr="00421E52">
              <w:rPr>
                <w:noProof/>
              </w:rPr>
              <w:t> </w:t>
            </w:r>
            <w:r w:rsidRPr="00421E52">
              <w:rPr>
                <w:noProof/>
              </w:rPr>
              <w:t> </w:t>
            </w:r>
            <w:r w:rsidRPr="00421E52">
              <w:rPr>
                <w:noProof/>
              </w:rPr>
              <w:t> </w:t>
            </w:r>
            <w:bookmarkEnd w:id="19"/>
            <w:bookmarkEnd w:id="20"/>
            <w:bookmarkEnd w:id="21"/>
            <w:r w:rsidRPr="00421E52">
              <w:fldChar w:fldCharType="end"/>
            </w:r>
          </w:p>
        </w:tc>
      </w:tr>
      <w:tr w:rsidR="00432C08" w:rsidRPr="00421E52" w14:paraId="0E754BCC" w14:textId="77777777" w:rsidTr="00A47688">
        <w:trPr>
          <w:gridAfter w:val="1"/>
          <w:wAfter w:w="77" w:type="pct"/>
          <w:trHeight w:val="170"/>
        </w:trPr>
        <w:tc>
          <w:tcPr>
            <w:tcW w:w="839" w:type="pct"/>
            <w:tcBorders>
              <w:top w:val="single" w:sz="2" w:space="0" w:color="808080"/>
              <w:left w:val="single" w:sz="2" w:space="0" w:color="FFFFFF"/>
              <w:bottom w:val="single" w:sz="2" w:space="0" w:color="808080"/>
              <w:right w:val="single" w:sz="2" w:space="0" w:color="FFFFFF"/>
            </w:tcBorders>
            <w:vAlign w:val="center"/>
            <w:hideMark/>
          </w:tcPr>
          <w:p w14:paraId="21B9CAFA" w14:textId="77777777" w:rsidR="00432C08" w:rsidRPr="00421E52" w:rsidRDefault="00432C08" w:rsidP="00A47688">
            <w:pPr>
              <w:pStyle w:val="Corpotesto"/>
            </w:pPr>
            <w:r w:rsidRPr="00421E52">
              <w:t xml:space="preserve">Residente a </w:t>
            </w:r>
          </w:p>
        </w:tc>
        <w:tc>
          <w:tcPr>
            <w:tcW w:w="1265" w:type="pct"/>
            <w:gridSpan w:val="6"/>
            <w:tcBorders>
              <w:top w:val="single" w:sz="2" w:space="0" w:color="808080"/>
              <w:left w:val="single" w:sz="2" w:space="0" w:color="FFFFFF"/>
              <w:bottom w:val="single" w:sz="2" w:space="0" w:color="808080"/>
              <w:right w:val="single" w:sz="2" w:space="0" w:color="FFFFFF"/>
            </w:tcBorders>
            <w:shd w:val="clear" w:color="auto" w:fill="E6E1FF"/>
            <w:vAlign w:val="center"/>
            <w:hideMark/>
          </w:tcPr>
          <w:p w14:paraId="6FAC901D" w14:textId="77777777" w:rsidR="00432C08" w:rsidRPr="00421E52" w:rsidRDefault="00432C08" w:rsidP="00A47688">
            <w:pPr>
              <w:pStyle w:val="Corpotesto"/>
            </w:pPr>
            <w:r w:rsidRPr="00421E52">
              <w:fldChar w:fldCharType="begin">
                <w:ffData>
                  <w:name w:val="Text8"/>
                  <w:enabled/>
                  <w:calcOnExit w:val="0"/>
                  <w:textInput>
                    <w:maxLength w:val="100"/>
                  </w:textInput>
                </w:ffData>
              </w:fldChar>
            </w:r>
            <w:r w:rsidRPr="00421E52">
              <w:instrText xml:space="preserve"> FORMTEXT </w:instrText>
            </w:r>
            <w:r w:rsidRPr="00421E52">
              <w:fldChar w:fldCharType="separate"/>
            </w:r>
            <w:bookmarkStart w:id="22" w:name="_Toc199426110"/>
            <w:bookmarkStart w:id="23" w:name="_Toc199425828"/>
            <w:bookmarkStart w:id="24" w:name="_Toc199425736"/>
            <w:r w:rsidRPr="00421E52">
              <w:rPr>
                <w:noProof/>
              </w:rPr>
              <w:t> </w:t>
            </w:r>
            <w:r w:rsidRPr="00421E52">
              <w:rPr>
                <w:noProof/>
              </w:rPr>
              <w:t> </w:t>
            </w:r>
            <w:r w:rsidRPr="00421E52">
              <w:rPr>
                <w:noProof/>
              </w:rPr>
              <w:t> </w:t>
            </w:r>
            <w:r w:rsidRPr="00421E52">
              <w:rPr>
                <w:noProof/>
              </w:rPr>
              <w:t> </w:t>
            </w:r>
            <w:r w:rsidRPr="00421E52">
              <w:rPr>
                <w:noProof/>
              </w:rPr>
              <w:t> </w:t>
            </w:r>
            <w:bookmarkEnd w:id="22"/>
            <w:bookmarkEnd w:id="23"/>
            <w:bookmarkEnd w:id="24"/>
            <w:r w:rsidRPr="00421E52">
              <w:fldChar w:fldCharType="end"/>
            </w:r>
          </w:p>
        </w:tc>
        <w:tc>
          <w:tcPr>
            <w:tcW w:w="265" w:type="pct"/>
            <w:tcBorders>
              <w:top w:val="single" w:sz="2" w:space="0" w:color="808080"/>
              <w:left w:val="single" w:sz="2" w:space="0" w:color="FFFFFF"/>
              <w:bottom w:val="single" w:sz="2" w:space="0" w:color="808080"/>
              <w:right w:val="single" w:sz="2" w:space="0" w:color="FFFFFF"/>
            </w:tcBorders>
            <w:vAlign w:val="center"/>
            <w:hideMark/>
          </w:tcPr>
          <w:p w14:paraId="4A21AAAF" w14:textId="77777777" w:rsidR="00432C08" w:rsidRPr="00421E52" w:rsidRDefault="00432C08" w:rsidP="00A47688">
            <w:pPr>
              <w:pStyle w:val="Corpotesto"/>
            </w:pPr>
            <w:r w:rsidRPr="00421E52">
              <w:t>Via</w:t>
            </w:r>
          </w:p>
        </w:tc>
        <w:tc>
          <w:tcPr>
            <w:tcW w:w="1477" w:type="pct"/>
            <w:gridSpan w:val="7"/>
            <w:tcBorders>
              <w:top w:val="single" w:sz="2" w:space="0" w:color="808080"/>
              <w:left w:val="single" w:sz="2" w:space="0" w:color="FFFFFF"/>
              <w:bottom w:val="single" w:sz="2" w:space="0" w:color="808080"/>
              <w:right w:val="single" w:sz="2" w:space="0" w:color="FFFFFF"/>
            </w:tcBorders>
            <w:shd w:val="clear" w:color="auto" w:fill="E6E1FF"/>
            <w:vAlign w:val="center"/>
            <w:hideMark/>
          </w:tcPr>
          <w:p w14:paraId="089DE90C" w14:textId="77777777" w:rsidR="00432C08" w:rsidRPr="00421E52" w:rsidRDefault="00432C08" w:rsidP="00A47688">
            <w:pPr>
              <w:pStyle w:val="Corpotesto"/>
            </w:pPr>
            <w:r w:rsidRPr="00421E52">
              <w:fldChar w:fldCharType="begin">
                <w:ffData>
                  <w:name w:val="Text8"/>
                  <w:enabled/>
                  <w:calcOnExit w:val="0"/>
                  <w:textInput>
                    <w:maxLength w:val="100"/>
                  </w:textInput>
                </w:ffData>
              </w:fldChar>
            </w:r>
            <w:r w:rsidRPr="00421E52">
              <w:instrText xml:space="preserve"> FORMTEXT </w:instrText>
            </w:r>
            <w:r w:rsidRPr="00421E52">
              <w:fldChar w:fldCharType="separate"/>
            </w:r>
            <w:bookmarkStart w:id="25" w:name="_Toc199426112"/>
            <w:bookmarkStart w:id="26" w:name="_Toc199425830"/>
            <w:bookmarkStart w:id="27" w:name="_Toc199425738"/>
            <w:r w:rsidRPr="00421E52">
              <w:rPr>
                <w:noProof/>
              </w:rPr>
              <w:t> </w:t>
            </w:r>
            <w:r w:rsidRPr="00421E52">
              <w:rPr>
                <w:noProof/>
              </w:rPr>
              <w:t> </w:t>
            </w:r>
            <w:r w:rsidRPr="00421E52">
              <w:rPr>
                <w:noProof/>
              </w:rPr>
              <w:t> </w:t>
            </w:r>
            <w:r w:rsidRPr="00421E52">
              <w:rPr>
                <w:noProof/>
              </w:rPr>
              <w:t> </w:t>
            </w:r>
            <w:r w:rsidRPr="00421E52">
              <w:rPr>
                <w:noProof/>
              </w:rPr>
              <w:t> </w:t>
            </w:r>
            <w:bookmarkEnd w:id="25"/>
            <w:bookmarkEnd w:id="26"/>
            <w:bookmarkEnd w:id="27"/>
            <w:r w:rsidRPr="00421E52">
              <w:fldChar w:fldCharType="end"/>
            </w:r>
          </w:p>
        </w:tc>
        <w:tc>
          <w:tcPr>
            <w:tcW w:w="164" w:type="pct"/>
            <w:tcBorders>
              <w:top w:val="single" w:sz="2" w:space="0" w:color="808080"/>
              <w:left w:val="single" w:sz="2" w:space="0" w:color="FFFFFF"/>
              <w:bottom w:val="single" w:sz="2" w:space="0" w:color="808080"/>
              <w:right w:val="single" w:sz="2" w:space="0" w:color="FFFFFF"/>
            </w:tcBorders>
            <w:vAlign w:val="center"/>
            <w:hideMark/>
          </w:tcPr>
          <w:p w14:paraId="2D02334C" w14:textId="77777777" w:rsidR="00432C08" w:rsidRPr="00421E52" w:rsidRDefault="00432C08" w:rsidP="00A47688">
            <w:pPr>
              <w:pStyle w:val="Corpotesto"/>
            </w:pPr>
            <w:r w:rsidRPr="00421E52">
              <w:t>N.</w:t>
            </w:r>
          </w:p>
        </w:tc>
        <w:tc>
          <w:tcPr>
            <w:tcW w:w="913" w:type="pct"/>
            <w:tcBorders>
              <w:top w:val="single" w:sz="2" w:space="0" w:color="808080"/>
              <w:left w:val="single" w:sz="2" w:space="0" w:color="FFFFFF"/>
              <w:bottom w:val="single" w:sz="2" w:space="0" w:color="808080"/>
              <w:right w:val="single" w:sz="2" w:space="0" w:color="FFFFFF"/>
            </w:tcBorders>
            <w:shd w:val="clear" w:color="auto" w:fill="E6E1FF"/>
            <w:vAlign w:val="center"/>
            <w:hideMark/>
          </w:tcPr>
          <w:p w14:paraId="4876BE74" w14:textId="77777777" w:rsidR="00432C08" w:rsidRPr="00421E52" w:rsidRDefault="00432C08" w:rsidP="00A47688">
            <w:pPr>
              <w:pStyle w:val="Corpotesto"/>
            </w:pPr>
            <w:r w:rsidRPr="00421E52">
              <w:fldChar w:fldCharType="begin">
                <w:ffData>
                  <w:name w:val="Text8"/>
                  <w:enabled/>
                  <w:calcOnExit w:val="0"/>
                  <w:textInput>
                    <w:maxLength w:val="100"/>
                  </w:textInput>
                </w:ffData>
              </w:fldChar>
            </w:r>
            <w:r w:rsidRPr="00421E52">
              <w:instrText xml:space="preserve"> FORMTEXT </w:instrText>
            </w:r>
            <w:r w:rsidRPr="00421E52">
              <w:fldChar w:fldCharType="separate"/>
            </w:r>
            <w:bookmarkStart w:id="28" w:name="_Toc199426114"/>
            <w:bookmarkStart w:id="29" w:name="_Toc199425832"/>
            <w:bookmarkStart w:id="30" w:name="_Toc199425740"/>
            <w:r w:rsidRPr="00421E52">
              <w:rPr>
                <w:noProof/>
              </w:rPr>
              <w:t> </w:t>
            </w:r>
            <w:r w:rsidRPr="00421E52">
              <w:rPr>
                <w:noProof/>
              </w:rPr>
              <w:t> </w:t>
            </w:r>
            <w:r w:rsidRPr="00421E52">
              <w:rPr>
                <w:noProof/>
              </w:rPr>
              <w:t> </w:t>
            </w:r>
            <w:r w:rsidRPr="00421E52">
              <w:rPr>
                <w:noProof/>
              </w:rPr>
              <w:t> </w:t>
            </w:r>
            <w:r w:rsidRPr="00421E52">
              <w:rPr>
                <w:noProof/>
              </w:rPr>
              <w:t> </w:t>
            </w:r>
            <w:bookmarkEnd w:id="28"/>
            <w:bookmarkEnd w:id="29"/>
            <w:bookmarkEnd w:id="30"/>
            <w:r w:rsidRPr="00421E52">
              <w:fldChar w:fldCharType="end"/>
            </w:r>
          </w:p>
        </w:tc>
      </w:tr>
      <w:tr w:rsidR="00432C08" w:rsidRPr="00421E52" w14:paraId="21E7BDFE" w14:textId="77777777" w:rsidTr="00A47688">
        <w:trPr>
          <w:gridAfter w:val="1"/>
          <w:wAfter w:w="77" w:type="pct"/>
          <w:trHeight w:val="170"/>
        </w:trPr>
        <w:tc>
          <w:tcPr>
            <w:tcW w:w="839" w:type="pct"/>
            <w:tcBorders>
              <w:top w:val="single" w:sz="2" w:space="0" w:color="808080"/>
              <w:left w:val="single" w:sz="2" w:space="0" w:color="FFFFFF"/>
              <w:bottom w:val="single" w:sz="2" w:space="0" w:color="808080"/>
              <w:right w:val="single" w:sz="2" w:space="0" w:color="C0C0C0"/>
            </w:tcBorders>
            <w:vAlign w:val="center"/>
          </w:tcPr>
          <w:p w14:paraId="44E99AEA" w14:textId="77777777" w:rsidR="00432C08" w:rsidRPr="00421E52" w:rsidRDefault="00432C08" w:rsidP="00A47688">
            <w:pPr>
              <w:pStyle w:val="Corpotesto"/>
            </w:pPr>
          </w:p>
        </w:tc>
        <w:tc>
          <w:tcPr>
            <w:tcW w:w="336" w:type="pct"/>
            <w:gridSpan w:val="3"/>
            <w:tcBorders>
              <w:top w:val="single" w:sz="2" w:space="0" w:color="808080"/>
              <w:left w:val="single" w:sz="2" w:space="0" w:color="C0C0C0"/>
              <w:bottom w:val="single" w:sz="2" w:space="0" w:color="808080"/>
              <w:right w:val="single" w:sz="2" w:space="0" w:color="FFFFFF"/>
            </w:tcBorders>
            <w:vAlign w:val="center"/>
            <w:hideMark/>
          </w:tcPr>
          <w:p w14:paraId="50E8D9A0" w14:textId="77777777" w:rsidR="00432C08" w:rsidRPr="00421E52" w:rsidRDefault="00432C08" w:rsidP="00A47688">
            <w:pPr>
              <w:pStyle w:val="Corpotesto"/>
            </w:pPr>
            <w:r w:rsidRPr="00421E52">
              <w:t>CAP</w:t>
            </w:r>
          </w:p>
        </w:tc>
        <w:tc>
          <w:tcPr>
            <w:tcW w:w="1307" w:type="pct"/>
            <w:gridSpan w:val="5"/>
            <w:tcBorders>
              <w:top w:val="single" w:sz="2" w:space="0" w:color="808080"/>
              <w:left w:val="single" w:sz="2" w:space="0" w:color="FFFFFF"/>
              <w:bottom w:val="single" w:sz="2" w:space="0" w:color="808080"/>
              <w:right w:val="single" w:sz="2" w:space="0" w:color="FFFFFF"/>
            </w:tcBorders>
            <w:shd w:val="clear" w:color="auto" w:fill="E6E1FF"/>
            <w:vAlign w:val="center"/>
            <w:hideMark/>
          </w:tcPr>
          <w:p w14:paraId="0FF1A811" w14:textId="77777777" w:rsidR="00432C08" w:rsidRPr="00421E52" w:rsidRDefault="00432C08" w:rsidP="00A47688">
            <w:pPr>
              <w:pStyle w:val="Corpotesto"/>
            </w:pPr>
            <w:r w:rsidRPr="00421E52">
              <w:fldChar w:fldCharType="begin">
                <w:ffData>
                  <w:name w:val="Text7"/>
                  <w:enabled/>
                  <w:calcOnExit w:val="0"/>
                  <w:textInput>
                    <w:maxLength w:val="100"/>
                  </w:textInput>
                </w:ffData>
              </w:fldChar>
            </w:r>
            <w:r w:rsidRPr="00421E52">
              <w:instrText xml:space="preserve"> FORMTEXT </w:instrText>
            </w:r>
            <w:r w:rsidRPr="00421E52">
              <w:fldChar w:fldCharType="separate"/>
            </w:r>
            <w:bookmarkStart w:id="31" w:name="_Toc199426116"/>
            <w:bookmarkStart w:id="32" w:name="_Toc199425834"/>
            <w:bookmarkStart w:id="33" w:name="_Toc199425742"/>
            <w:r w:rsidRPr="00421E52">
              <w:rPr>
                <w:noProof/>
              </w:rPr>
              <w:t> </w:t>
            </w:r>
            <w:r w:rsidRPr="00421E52">
              <w:rPr>
                <w:noProof/>
              </w:rPr>
              <w:t> </w:t>
            </w:r>
            <w:r w:rsidRPr="00421E52">
              <w:rPr>
                <w:noProof/>
              </w:rPr>
              <w:t> </w:t>
            </w:r>
            <w:r w:rsidRPr="00421E52">
              <w:rPr>
                <w:noProof/>
              </w:rPr>
              <w:t> </w:t>
            </w:r>
            <w:r w:rsidRPr="00421E52">
              <w:rPr>
                <w:noProof/>
              </w:rPr>
              <w:t> </w:t>
            </w:r>
            <w:bookmarkEnd w:id="31"/>
            <w:bookmarkEnd w:id="32"/>
            <w:bookmarkEnd w:id="33"/>
            <w:r w:rsidRPr="00421E52">
              <w:fldChar w:fldCharType="end"/>
            </w:r>
          </w:p>
        </w:tc>
        <w:tc>
          <w:tcPr>
            <w:tcW w:w="384" w:type="pct"/>
            <w:gridSpan w:val="4"/>
            <w:tcBorders>
              <w:top w:val="single" w:sz="2" w:space="0" w:color="808080"/>
              <w:left w:val="single" w:sz="2" w:space="0" w:color="FFFFFF"/>
              <w:bottom w:val="single" w:sz="2" w:space="0" w:color="808080"/>
              <w:right w:val="single" w:sz="2" w:space="0" w:color="FFFFFF"/>
            </w:tcBorders>
            <w:vAlign w:val="center"/>
            <w:hideMark/>
          </w:tcPr>
          <w:p w14:paraId="44C95EF4" w14:textId="77777777" w:rsidR="00432C08" w:rsidRPr="00421E52" w:rsidRDefault="00432C08" w:rsidP="00A47688">
            <w:pPr>
              <w:pStyle w:val="Corpotesto"/>
            </w:pPr>
            <w:r w:rsidRPr="00421E52">
              <w:t>Prov.</w:t>
            </w:r>
          </w:p>
        </w:tc>
        <w:tc>
          <w:tcPr>
            <w:tcW w:w="2057" w:type="pct"/>
            <w:gridSpan w:val="4"/>
            <w:tcBorders>
              <w:top w:val="single" w:sz="2" w:space="0" w:color="808080"/>
              <w:left w:val="single" w:sz="2" w:space="0" w:color="FFFFFF"/>
              <w:bottom w:val="single" w:sz="2" w:space="0" w:color="808080"/>
              <w:right w:val="single" w:sz="2" w:space="0" w:color="FFFFFF"/>
            </w:tcBorders>
            <w:shd w:val="clear" w:color="auto" w:fill="E6E1FF"/>
            <w:vAlign w:val="center"/>
            <w:hideMark/>
          </w:tcPr>
          <w:p w14:paraId="7C4C9B1E" w14:textId="77777777" w:rsidR="00432C08" w:rsidRPr="00421E52" w:rsidRDefault="00432C08" w:rsidP="00A47688">
            <w:pPr>
              <w:pStyle w:val="Corpotesto"/>
            </w:pPr>
            <w:r w:rsidRPr="00421E52">
              <w:fldChar w:fldCharType="begin">
                <w:ffData>
                  <w:name w:val="Text8"/>
                  <w:enabled/>
                  <w:calcOnExit w:val="0"/>
                  <w:textInput>
                    <w:maxLength w:val="100"/>
                  </w:textInput>
                </w:ffData>
              </w:fldChar>
            </w:r>
            <w:r w:rsidRPr="00421E52">
              <w:instrText xml:space="preserve"> FORMTEXT </w:instrText>
            </w:r>
            <w:r w:rsidRPr="00421E52">
              <w:fldChar w:fldCharType="separate"/>
            </w:r>
            <w:bookmarkStart w:id="34" w:name="_Toc199426118"/>
            <w:bookmarkStart w:id="35" w:name="_Toc199425836"/>
            <w:bookmarkStart w:id="36" w:name="_Toc199425744"/>
            <w:r w:rsidRPr="00421E52">
              <w:rPr>
                <w:noProof/>
              </w:rPr>
              <w:t> </w:t>
            </w:r>
            <w:r w:rsidRPr="00421E52">
              <w:rPr>
                <w:noProof/>
              </w:rPr>
              <w:t> </w:t>
            </w:r>
            <w:r w:rsidRPr="00421E52">
              <w:rPr>
                <w:noProof/>
              </w:rPr>
              <w:t> </w:t>
            </w:r>
            <w:r w:rsidRPr="00421E52">
              <w:rPr>
                <w:noProof/>
              </w:rPr>
              <w:t> </w:t>
            </w:r>
            <w:r w:rsidRPr="00421E52">
              <w:rPr>
                <w:noProof/>
              </w:rPr>
              <w:t> </w:t>
            </w:r>
            <w:bookmarkEnd w:id="34"/>
            <w:bookmarkEnd w:id="35"/>
            <w:bookmarkEnd w:id="36"/>
            <w:r w:rsidRPr="00421E52">
              <w:fldChar w:fldCharType="end"/>
            </w:r>
          </w:p>
        </w:tc>
      </w:tr>
      <w:tr w:rsidR="00432C08" w:rsidRPr="00421E52" w14:paraId="5763E112" w14:textId="77777777" w:rsidTr="00A47688">
        <w:trPr>
          <w:gridAfter w:val="1"/>
          <w:wAfter w:w="77" w:type="pct"/>
          <w:trHeight w:val="170"/>
        </w:trPr>
        <w:tc>
          <w:tcPr>
            <w:tcW w:w="839" w:type="pct"/>
            <w:tcBorders>
              <w:top w:val="single" w:sz="2" w:space="0" w:color="808080"/>
              <w:left w:val="single" w:sz="2" w:space="0" w:color="FFFFFF"/>
              <w:bottom w:val="single" w:sz="2" w:space="0" w:color="808080"/>
              <w:right w:val="single" w:sz="2" w:space="0" w:color="FFFFFF"/>
            </w:tcBorders>
            <w:vAlign w:val="center"/>
            <w:hideMark/>
          </w:tcPr>
          <w:p w14:paraId="527088EC" w14:textId="77777777" w:rsidR="00432C08" w:rsidRPr="00421E52" w:rsidRDefault="00432C08" w:rsidP="00A47688">
            <w:pPr>
              <w:pStyle w:val="Corpotesto"/>
            </w:pPr>
            <w:r w:rsidRPr="00421E52">
              <w:t>Domiciliato a</w:t>
            </w:r>
          </w:p>
        </w:tc>
        <w:tc>
          <w:tcPr>
            <w:tcW w:w="1265" w:type="pct"/>
            <w:gridSpan w:val="6"/>
            <w:tcBorders>
              <w:top w:val="single" w:sz="2" w:space="0" w:color="808080"/>
              <w:left w:val="single" w:sz="2" w:space="0" w:color="FFFFFF"/>
              <w:bottom w:val="single" w:sz="2" w:space="0" w:color="808080"/>
              <w:right w:val="single" w:sz="2" w:space="0" w:color="FFFFFF"/>
            </w:tcBorders>
            <w:shd w:val="clear" w:color="auto" w:fill="E6E1FF"/>
            <w:vAlign w:val="center"/>
            <w:hideMark/>
          </w:tcPr>
          <w:p w14:paraId="4241A2CC" w14:textId="77777777" w:rsidR="00432C08" w:rsidRPr="00421E52" w:rsidRDefault="00432C08" w:rsidP="00A47688">
            <w:pPr>
              <w:pStyle w:val="Corpotesto"/>
            </w:pPr>
            <w:r w:rsidRPr="00421E52">
              <w:fldChar w:fldCharType="begin">
                <w:ffData>
                  <w:name w:val="Text8"/>
                  <w:enabled/>
                  <w:calcOnExit w:val="0"/>
                  <w:textInput>
                    <w:maxLength w:val="100"/>
                  </w:textInput>
                </w:ffData>
              </w:fldChar>
            </w:r>
            <w:r w:rsidRPr="00421E52">
              <w:instrText xml:space="preserve"> FORMTEXT </w:instrText>
            </w:r>
            <w:r w:rsidRPr="00421E52">
              <w:fldChar w:fldCharType="separate"/>
            </w:r>
            <w:bookmarkStart w:id="37" w:name="_Toc199426119"/>
            <w:bookmarkStart w:id="38" w:name="_Toc199425837"/>
            <w:bookmarkStart w:id="39" w:name="_Toc199425745"/>
            <w:r w:rsidRPr="00421E52">
              <w:rPr>
                <w:noProof/>
              </w:rPr>
              <w:t> </w:t>
            </w:r>
            <w:r w:rsidRPr="00421E52">
              <w:rPr>
                <w:noProof/>
              </w:rPr>
              <w:t> </w:t>
            </w:r>
            <w:r w:rsidRPr="00421E52">
              <w:rPr>
                <w:noProof/>
              </w:rPr>
              <w:t> </w:t>
            </w:r>
            <w:r w:rsidRPr="00421E52">
              <w:rPr>
                <w:noProof/>
              </w:rPr>
              <w:t> </w:t>
            </w:r>
            <w:r w:rsidRPr="00421E52">
              <w:rPr>
                <w:noProof/>
              </w:rPr>
              <w:t> </w:t>
            </w:r>
            <w:bookmarkEnd w:id="37"/>
            <w:bookmarkEnd w:id="38"/>
            <w:bookmarkEnd w:id="39"/>
            <w:r w:rsidRPr="00421E52">
              <w:fldChar w:fldCharType="end"/>
            </w:r>
          </w:p>
        </w:tc>
        <w:tc>
          <w:tcPr>
            <w:tcW w:w="265" w:type="pct"/>
            <w:tcBorders>
              <w:top w:val="single" w:sz="2" w:space="0" w:color="808080"/>
              <w:left w:val="single" w:sz="2" w:space="0" w:color="FFFFFF"/>
              <w:bottom w:val="single" w:sz="2" w:space="0" w:color="808080"/>
              <w:right w:val="single" w:sz="2" w:space="0" w:color="FFFFFF"/>
            </w:tcBorders>
            <w:vAlign w:val="center"/>
            <w:hideMark/>
          </w:tcPr>
          <w:p w14:paraId="6B0F3683" w14:textId="77777777" w:rsidR="00432C08" w:rsidRPr="00421E52" w:rsidRDefault="00432C08" w:rsidP="00A47688">
            <w:pPr>
              <w:pStyle w:val="Corpotesto"/>
            </w:pPr>
            <w:r w:rsidRPr="00421E52">
              <w:t>Via</w:t>
            </w:r>
          </w:p>
        </w:tc>
        <w:tc>
          <w:tcPr>
            <w:tcW w:w="1477" w:type="pct"/>
            <w:gridSpan w:val="7"/>
            <w:tcBorders>
              <w:top w:val="single" w:sz="2" w:space="0" w:color="808080"/>
              <w:left w:val="single" w:sz="2" w:space="0" w:color="FFFFFF"/>
              <w:bottom w:val="single" w:sz="2" w:space="0" w:color="808080"/>
              <w:right w:val="single" w:sz="2" w:space="0" w:color="FFFFFF"/>
            </w:tcBorders>
            <w:shd w:val="clear" w:color="auto" w:fill="E6E1FF"/>
            <w:vAlign w:val="center"/>
            <w:hideMark/>
          </w:tcPr>
          <w:p w14:paraId="41AB2797" w14:textId="77777777" w:rsidR="00432C08" w:rsidRPr="00421E52" w:rsidRDefault="00432C08" w:rsidP="00A47688">
            <w:pPr>
              <w:pStyle w:val="Corpotesto"/>
            </w:pPr>
            <w:r w:rsidRPr="00421E52">
              <w:fldChar w:fldCharType="begin">
                <w:ffData>
                  <w:name w:val="Text8"/>
                  <w:enabled/>
                  <w:calcOnExit w:val="0"/>
                  <w:textInput>
                    <w:maxLength w:val="100"/>
                  </w:textInput>
                </w:ffData>
              </w:fldChar>
            </w:r>
            <w:r w:rsidRPr="00421E52">
              <w:instrText xml:space="preserve"> FORMTEXT </w:instrText>
            </w:r>
            <w:r w:rsidRPr="00421E52">
              <w:fldChar w:fldCharType="separate"/>
            </w:r>
            <w:bookmarkStart w:id="40" w:name="_Toc199426121"/>
            <w:bookmarkStart w:id="41" w:name="_Toc199425839"/>
            <w:bookmarkStart w:id="42" w:name="_Toc199425747"/>
            <w:r w:rsidRPr="00421E52">
              <w:rPr>
                <w:noProof/>
              </w:rPr>
              <w:t> </w:t>
            </w:r>
            <w:r w:rsidRPr="00421E52">
              <w:rPr>
                <w:noProof/>
              </w:rPr>
              <w:t> </w:t>
            </w:r>
            <w:r w:rsidRPr="00421E52">
              <w:rPr>
                <w:noProof/>
              </w:rPr>
              <w:t> </w:t>
            </w:r>
            <w:r w:rsidRPr="00421E52">
              <w:rPr>
                <w:noProof/>
              </w:rPr>
              <w:t> </w:t>
            </w:r>
            <w:r w:rsidRPr="00421E52">
              <w:rPr>
                <w:noProof/>
              </w:rPr>
              <w:t> </w:t>
            </w:r>
            <w:bookmarkEnd w:id="40"/>
            <w:bookmarkEnd w:id="41"/>
            <w:bookmarkEnd w:id="42"/>
            <w:r w:rsidRPr="00421E52">
              <w:fldChar w:fldCharType="end"/>
            </w:r>
          </w:p>
        </w:tc>
        <w:tc>
          <w:tcPr>
            <w:tcW w:w="164" w:type="pct"/>
            <w:tcBorders>
              <w:top w:val="single" w:sz="2" w:space="0" w:color="808080"/>
              <w:left w:val="single" w:sz="2" w:space="0" w:color="FFFFFF"/>
              <w:bottom w:val="single" w:sz="2" w:space="0" w:color="808080"/>
              <w:right w:val="single" w:sz="2" w:space="0" w:color="FFFFFF"/>
            </w:tcBorders>
            <w:vAlign w:val="center"/>
            <w:hideMark/>
          </w:tcPr>
          <w:p w14:paraId="5E1AAA30" w14:textId="77777777" w:rsidR="00432C08" w:rsidRPr="00421E52" w:rsidRDefault="00432C08" w:rsidP="00A47688">
            <w:pPr>
              <w:pStyle w:val="Corpotesto"/>
            </w:pPr>
            <w:r w:rsidRPr="00421E52">
              <w:t>N.</w:t>
            </w:r>
          </w:p>
        </w:tc>
        <w:tc>
          <w:tcPr>
            <w:tcW w:w="913" w:type="pct"/>
            <w:tcBorders>
              <w:top w:val="single" w:sz="2" w:space="0" w:color="808080"/>
              <w:left w:val="single" w:sz="2" w:space="0" w:color="FFFFFF"/>
              <w:bottom w:val="single" w:sz="2" w:space="0" w:color="808080"/>
              <w:right w:val="single" w:sz="2" w:space="0" w:color="FFFFFF"/>
            </w:tcBorders>
            <w:shd w:val="clear" w:color="auto" w:fill="E6E1FF"/>
            <w:vAlign w:val="center"/>
            <w:hideMark/>
          </w:tcPr>
          <w:p w14:paraId="3FFFE794" w14:textId="77777777" w:rsidR="00432C08" w:rsidRPr="00421E52" w:rsidRDefault="00432C08" w:rsidP="00A47688">
            <w:pPr>
              <w:pStyle w:val="Corpotesto"/>
            </w:pPr>
            <w:r w:rsidRPr="00421E52">
              <w:fldChar w:fldCharType="begin">
                <w:ffData>
                  <w:name w:val="Text8"/>
                  <w:enabled/>
                  <w:calcOnExit w:val="0"/>
                  <w:textInput>
                    <w:maxLength w:val="100"/>
                  </w:textInput>
                </w:ffData>
              </w:fldChar>
            </w:r>
            <w:r w:rsidRPr="00421E52">
              <w:instrText xml:space="preserve"> FORMTEXT </w:instrText>
            </w:r>
            <w:r w:rsidRPr="00421E52">
              <w:fldChar w:fldCharType="separate"/>
            </w:r>
            <w:bookmarkStart w:id="43" w:name="_Toc199426123"/>
            <w:bookmarkStart w:id="44" w:name="_Toc199425841"/>
            <w:bookmarkStart w:id="45" w:name="_Toc199425749"/>
            <w:r w:rsidRPr="00421E52">
              <w:rPr>
                <w:noProof/>
              </w:rPr>
              <w:t> </w:t>
            </w:r>
            <w:r w:rsidRPr="00421E52">
              <w:rPr>
                <w:noProof/>
              </w:rPr>
              <w:t> </w:t>
            </w:r>
            <w:r w:rsidRPr="00421E52">
              <w:rPr>
                <w:noProof/>
              </w:rPr>
              <w:t> </w:t>
            </w:r>
            <w:r w:rsidRPr="00421E52">
              <w:rPr>
                <w:noProof/>
              </w:rPr>
              <w:t> </w:t>
            </w:r>
            <w:r w:rsidRPr="00421E52">
              <w:rPr>
                <w:noProof/>
              </w:rPr>
              <w:t> </w:t>
            </w:r>
            <w:bookmarkEnd w:id="43"/>
            <w:bookmarkEnd w:id="44"/>
            <w:bookmarkEnd w:id="45"/>
            <w:r w:rsidRPr="00421E52">
              <w:fldChar w:fldCharType="end"/>
            </w:r>
          </w:p>
        </w:tc>
      </w:tr>
      <w:tr w:rsidR="00432C08" w:rsidRPr="00421E52" w14:paraId="53CFD905" w14:textId="77777777" w:rsidTr="00A47688">
        <w:trPr>
          <w:gridAfter w:val="1"/>
          <w:wAfter w:w="77" w:type="pct"/>
          <w:trHeight w:val="170"/>
        </w:trPr>
        <w:tc>
          <w:tcPr>
            <w:tcW w:w="839" w:type="pct"/>
            <w:tcBorders>
              <w:top w:val="single" w:sz="2" w:space="0" w:color="808080"/>
              <w:left w:val="single" w:sz="2" w:space="0" w:color="FFFFFF"/>
              <w:bottom w:val="single" w:sz="2" w:space="0" w:color="808080"/>
              <w:right w:val="single" w:sz="2" w:space="0" w:color="C0C0C0"/>
            </w:tcBorders>
            <w:vAlign w:val="center"/>
          </w:tcPr>
          <w:p w14:paraId="2DBE543E" w14:textId="77777777" w:rsidR="00432C08" w:rsidRPr="00421E52" w:rsidRDefault="00432C08" w:rsidP="00A47688">
            <w:pPr>
              <w:pStyle w:val="Corpotesto"/>
            </w:pPr>
          </w:p>
        </w:tc>
        <w:tc>
          <w:tcPr>
            <w:tcW w:w="336" w:type="pct"/>
            <w:gridSpan w:val="3"/>
            <w:tcBorders>
              <w:top w:val="single" w:sz="2" w:space="0" w:color="808080"/>
              <w:left w:val="single" w:sz="2" w:space="0" w:color="C0C0C0"/>
              <w:bottom w:val="single" w:sz="2" w:space="0" w:color="808080"/>
              <w:right w:val="single" w:sz="2" w:space="0" w:color="FFFFFF"/>
            </w:tcBorders>
            <w:vAlign w:val="center"/>
            <w:hideMark/>
          </w:tcPr>
          <w:p w14:paraId="79B2AD28" w14:textId="77777777" w:rsidR="00432C08" w:rsidRPr="00421E52" w:rsidRDefault="00432C08" w:rsidP="00A47688">
            <w:pPr>
              <w:pStyle w:val="Corpotesto"/>
            </w:pPr>
            <w:r w:rsidRPr="00421E52">
              <w:t>CAP</w:t>
            </w:r>
          </w:p>
        </w:tc>
        <w:tc>
          <w:tcPr>
            <w:tcW w:w="1307" w:type="pct"/>
            <w:gridSpan w:val="5"/>
            <w:tcBorders>
              <w:top w:val="single" w:sz="2" w:space="0" w:color="808080"/>
              <w:left w:val="single" w:sz="2" w:space="0" w:color="FFFFFF"/>
              <w:bottom w:val="single" w:sz="2" w:space="0" w:color="808080"/>
              <w:right w:val="single" w:sz="2" w:space="0" w:color="FFFFFF"/>
            </w:tcBorders>
            <w:shd w:val="clear" w:color="auto" w:fill="E6E1FF"/>
            <w:vAlign w:val="center"/>
            <w:hideMark/>
          </w:tcPr>
          <w:p w14:paraId="56A9C12E" w14:textId="77777777" w:rsidR="00432C08" w:rsidRPr="00421E52" w:rsidRDefault="00432C08" w:rsidP="00A47688">
            <w:pPr>
              <w:pStyle w:val="Corpotesto"/>
            </w:pPr>
            <w:r w:rsidRPr="00421E52">
              <w:fldChar w:fldCharType="begin">
                <w:ffData>
                  <w:name w:val="Text7"/>
                  <w:enabled/>
                  <w:calcOnExit w:val="0"/>
                  <w:textInput>
                    <w:maxLength w:val="100"/>
                  </w:textInput>
                </w:ffData>
              </w:fldChar>
            </w:r>
            <w:r w:rsidRPr="00421E52">
              <w:instrText xml:space="preserve"> FORMTEXT </w:instrText>
            </w:r>
            <w:r w:rsidRPr="00421E52">
              <w:fldChar w:fldCharType="separate"/>
            </w:r>
            <w:bookmarkStart w:id="46" w:name="_Toc199426125"/>
            <w:bookmarkStart w:id="47" w:name="_Toc199425843"/>
            <w:bookmarkStart w:id="48" w:name="_Toc199425751"/>
            <w:r w:rsidRPr="00421E52">
              <w:rPr>
                <w:noProof/>
              </w:rPr>
              <w:t> </w:t>
            </w:r>
            <w:r w:rsidRPr="00421E52">
              <w:rPr>
                <w:noProof/>
              </w:rPr>
              <w:t> </w:t>
            </w:r>
            <w:r w:rsidRPr="00421E52">
              <w:rPr>
                <w:noProof/>
              </w:rPr>
              <w:t> </w:t>
            </w:r>
            <w:r w:rsidRPr="00421E52">
              <w:rPr>
                <w:noProof/>
              </w:rPr>
              <w:t> </w:t>
            </w:r>
            <w:r w:rsidRPr="00421E52">
              <w:rPr>
                <w:noProof/>
              </w:rPr>
              <w:t> </w:t>
            </w:r>
            <w:bookmarkEnd w:id="46"/>
            <w:bookmarkEnd w:id="47"/>
            <w:bookmarkEnd w:id="48"/>
            <w:r w:rsidRPr="00421E52">
              <w:fldChar w:fldCharType="end"/>
            </w:r>
          </w:p>
        </w:tc>
        <w:tc>
          <w:tcPr>
            <w:tcW w:w="384" w:type="pct"/>
            <w:gridSpan w:val="4"/>
            <w:tcBorders>
              <w:top w:val="single" w:sz="2" w:space="0" w:color="808080"/>
              <w:left w:val="single" w:sz="2" w:space="0" w:color="FFFFFF"/>
              <w:bottom w:val="single" w:sz="2" w:space="0" w:color="808080"/>
              <w:right w:val="single" w:sz="2" w:space="0" w:color="FFFFFF"/>
            </w:tcBorders>
            <w:vAlign w:val="center"/>
            <w:hideMark/>
          </w:tcPr>
          <w:p w14:paraId="4964E00C" w14:textId="77777777" w:rsidR="00432C08" w:rsidRPr="00421E52" w:rsidRDefault="00432C08" w:rsidP="00A47688">
            <w:pPr>
              <w:pStyle w:val="Corpotesto"/>
            </w:pPr>
            <w:r w:rsidRPr="00421E52">
              <w:t>Prov.</w:t>
            </w:r>
          </w:p>
        </w:tc>
        <w:tc>
          <w:tcPr>
            <w:tcW w:w="2057" w:type="pct"/>
            <w:gridSpan w:val="4"/>
            <w:tcBorders>
              <w:top w:val="single" w:sz="2" w:space="0" w:color="808080"/>
              <w:left w:val="single" w:sz="2" w:space="0" w:color="FFFFFF"/>
              <w:bottom w:val="single" w:sz="2" w:space="0" w:color="808080"/>
              <w:right w:val="single" w:sz="2" w:space="0" w:color="FFFFFF"/>
            </w:tcBorders>
            <w:shd w:val="clear" w:color="auto" w:fill="E6E1FF"/>
            <w:vAlign w:val="center"/>
            <w:hideMark/>
          </w:tcPr>
          <w:p w14:paraId="3DF3FA23" w14:textId="77777777" w:rsidR="00432C08" w:rsidRPr="00421E52" w:rsidRDefault="00432C08" w:rsidP="00A47688">
            <w:pPr>
              <w:pStyle w:val="Corpotesto"/>
            </w:pPr>
            <w:r w:rsidRPr="00421E52">
              <w:fldChar w:fldCharType="begin">
                <w:ffData>
                  <w:name w:val="Text8"/>
                  <w:enabled/>
                  <w:calcOnExit w:val="0"/>
                  <w:textInput>
                    <w:maxLength w:val="100"/>
                  </w:textInput>
                </w:ffData>
              </w:fldChar>
            </w:r>
            <w:r w:rsidRPr="00421E52">
              <w:instrText xml:space="preserve"> FORMTEXT </w:instrText>
            </w:r>
            <w:r w:rsidRPr="00421E52">
              <w:fldChar w:fldCharType="separate"/>
            </w:r>
            <w:bookmarkStart w:id="49" w:name="_Toc199426127"/>
            <w:bookmarkStart w:id="50" w:name="_Toc199425845"/>
            <w:bookmarkStart w:id="51" w:name="_Toc199425753"/>
            <w:r w:rsidRPr="00421E52">
              <w:rPr>
                <w:noProof/>
              </w:rPr>
              <w:t> </w:t>
            </w:r>
            <w:r w:rsidRPr="00421E52">
              <w:rPr>
                <w:noProof/>
              </w:rPr>
              <w:t> </w:t>
            </w:r>
            <w:r w:rsidRPr="00421E52">
              <w:rPr>
                <w:noProof/>
              </w:rPr>
              <w:t> </w:t>
            </w:r>
            <w:r w:rsidRPr="00421E52">
              <w:rPr>
                <w:noProof/>
              </w:rPr>
              <w:t> </w:t>
            </w:r>
            <w:r w:rsidRPr="00421E52">
              <w:rPr>
                <w:noProof/>
              </w:rPr>
              <w:t> </w:t>
            </w:r>
            <w:bookmarkEnd w:id="49"/>
            <w:bookmarkEnd w:id="50"/>
            <w:bookmarkEnd w:id="51"/>
            <w:r w:rsidRPr="00421E52">
              <w:fldChar w:fldCharType="end"/>
            </w:r>
          </w:p>
        </w:tc>
      </w:tr>
      <w:tr w:rsidR="00432C08" w:rsidRPr="00421E52" w14:paraId="72233A5B" w14:textId="77777777" w:rsidTr="00A47688">
        <w:trPr>
          <w:gridAfter w:val="1"/>
          <w:wAfter w:w="77" w:type="pct"/>
          <w:trHeight w:val="170"/>
        </w:trPr>
        <w:tc>
          <w:tcPr>
            <w:tcW w:w="1175" w:type="pct"/>
            <w:gridSpan w:val="4"/>
            <w:tcBorders>
              <w:top w:val="single" w:sz="2" w:space="0" w:color="808080"/>
              <w:left w:val="single" w:sz="2" w:space="0" w:color="FFFFFF"/>
              <w:bottom w:val="single" w:sz="2" w:space="0" w:color="808080"/>
              <w:right w:val="single" w:sz="2" w:space="0" w:color="FFFFFF"/>
            </w:tcBorders>
            <w:vAlign w:val="center"/>
            <w:hideMark/>
          </w:tcPr>
          <w:p w14:paraId="67C57985" w14:textId="77777777" w:rsidR="00432C08" w:rsidRPr="00421E52" w:rsidRDefault="00432C08" w:rsidP="00A47688">
            <w:pPr>
              <w:pStyle w:val="Corpotesto"/>
            </w:pPr>
            <w:r w:rsidRPr="00421E52">
              <w:t>Indirizzo e-mail</w:t>
            </w:r>
          </w:p>
        </w:tc>
        <w:tc>
          <w:tcPr>
            <w:tcW w:w="1307" w:type="pct"/>
            <w:gridSpan w:val="5"/>
            <w:tcBorders>
              <w:top w:val="single" w:sz="2" w:space="0" w:color="808080"/>
              <w:left w:val="single" w:sz="2" w:space="0" w:color="FFFFFF"/>
              <w:bottom w:val="single" w:sz="2" w:space="0" w:color="808080"/>
              <w:right w:val="single" w:sz="2" w:space="0" w:color="FFFFFF"/>
            </w:tcBorders>
            <w:shd w:val="clear" w:color="auto" w:fill="E6E1FF"/>
            <w:vAlign w:val="center"/>
          </w:tcPr>
          <w:p w14:paraId="1DD3C1F4" w14:textId="77777777" w:rsidR="00432C08" w:rsidRPr="00421E52" w:rsidRDefault="00432C08" w:rsidP="00A47688">
            <w:pPr>
              <w:pStyle w:val="Corpotesto"/>
            </w:pPr>
          </w:p>
        </w:tc>
        <w:tc>
          <w:tcPr>
            <w:tcW w:w="384" w:type="pct"/>
            <w:gridSpan w:val="4"/>
            <w:tcBorders>
              <w:top w:val="single" w:sz="2" w:space="0" w:color="808080"/>
              <w:left w:val="single" w:sz="2" w:space="0" w:color="FFFFFF"/>
              <w:bottom w:val="single" w:sz="2" w:space="0" w:color="808080"/>
              <w:right w:val="single" w:sz="2" w:space="0" w:color="FFFFFF"/>
            </w:tcBorders>
            <w:vAlign w:val="center"/>
          </w:tcPr>
          <w:p w14:paraId="5FC470ED" w14:textId="77777777" w:rsidR="00432C08" w:rsidRPr="00421E52" w:rsidRDefault="00432C08" w:rsidP="00A47688">
            <w:pPr>
              <w:pStyle w:val="Corpotesto"/>
            </w:pPr>
          </w:p>
        </w:tc>
        <w:tc>
          <w:tcPr>
            <w:tcW w:w="2057" w:type="pct"/>
            <w:gridSpan w:val="4"/>
            <w:tcBorders>
              <w:top w:val="single" w:sz="2" w:space="0" w:color="808080"/>
              <w:left w:val="single" w:sz="2" w:space="0" w:color="FFFFFF"/>
              <w:bottom w:val="single" w:sz="2" w:space="0" w:color="808080"/>
              <w:right w:val="single" w:sz="2" w:space="0" w:color="FFFFFF"/>
            </w:tcBorders>
            <w:shd w:val="clear" w:color="auto" w:fill="E6E1FF"/>
            <w:vAlign w:val="center"/>
          </w:tcPr>
          <w:p w14:paraId="0E2D1249" w14:textId="77777777" w:rsidR="00432C08" w:rsidRPr="00421E52" w:rsidRDefault="00432C08" w:rsidP="00A47688">
            <w:pPr>
              <w:pStyle w:val="Corpotesto"/>
            </w:pPr>
          </w:p>
        </w:tc>
      </w:tr>
      <w:tr w:rsidR="00432C08" w:rsidRPr="00421E52" w14:paraId="0D3C3DD9" w14:textId="77777777" w:rsidTr="00A47688">
        <w:trPr>
          <w:gridAfter w:val="1"/>
          <w:wAfter w:w="77" w:type="pct"/>
          <w:trHeight w:val="170"/>
        </w:trPr>
        <w:tc>
          <w:tcPr>
            <w:tcW w:w="1175" w:type="pct"/>
            <w:gridSpan w:val="4"/>
            <w:tcBorders>
              <w:top w:val="single" w:sz="2" w:space="0" w:color="808080"/>
              <w:left w:val="single" w:sz="2" w:space="0" w:color="FFFFFF"/>
              <w:bottom w:val="single" w:sz="2" w:space="0" w:color="808080"/>
              <w:right w:val="single" w:sz="2" w:space="0" w:color="FFFFFF"/>
            </w:tcBorders>
            <w:vAlign w:val="center"/>
            <w:hideMark/>
          </w:tcPr>
          <w:p w14:paraId="4C82ABF8" w14:textId="77777777" w:rsidR="00432C08" w:rsidRPr="00421E52" w:rsidRDefault="00432C08" w:rsidP="00A47688">
            <w:pPr>
              <w:pStyle w:val="Corpotesto"/>
            </w:pPr>
            <w:r w:rsidRPr="00421E52">
              <w:t>Recapito telefonico</w:t>
            </w:r>
          </w:p>
        </w:tc>
        <w:tc>
          <w:tcPr>
            <w:tcW w:w="1307" w:type="pct"/>
            <w:gridSpan w:val="5"/>
            <w:tcBorders>
              <w:top w:val="single" w:sz="2" w:space="0" w:color="808080"/>
              <w:left w:val="single" w:sz="2" w:space="0" w:color="FFFFFF"/>
              <w:bottom w:val="single" w:sz="2" w:space="0" w:color="808080"/>
              <w:right w:val="single" w:sz="2" w:space="0" w:color="FFFFFF"/>
            </w:tcBorders>
            <w:shd w:val="clear" w:color="auto" w:fill="E6E1FF"/>
            <w:vAlign w:val="center"/>
          </w:tcPr>
          <w:p w14:paraId="4C0C2D1F" w14:textId="77777777" w:rsidR="00432C08" w:rsidRPr="00421E52" w:rsidRDefault="00432C08" w:rsidP="00A47688">
            <w:pPr>
              <w:pStyle w:val="Corpotesto"/>
            </w:pPr>
          </w:p>
        </w:tc>
        <w:tc>
          <w:tcPr>
            <w:tcW w:w="384" w:type="pct"/>
            <w:gridSpan w:val="4"/>
            <w:tcBorders>
              <w:top w:val="single" w:sz="2" w:space="0" w:color="808080"/>
              <w:left w:val="single" w:sz="2" w:space="0" w:color="FFFFFF"/>
              <w:bottom w:val="single" w:sz="2" w:space="0" w:color="808080"/>
              <w:right w:val="single" w:sz="2" w:space="0" w:color="FFFFFF"/>
            </w:tcBorders>
            <w:vAlign w:val="center"/>
          </w:tcPr>
          <w:p w14:paraId="0A2BEAE9" w14:textId="77777777" w:rsidR="00432C08" w:rsidRPr="00421E52" w:rsidRDefault="00432C08" w:rsidP="00A47688">
            <w:pPr>
              <w:pStyle w:val="Corpotesto"/>
            </w:pPr>
          </w:p>
        </w:tc>
        <w:tc>
          <w:tcPr>
            <w:tcW w:w="2057" w:type="pct"/>
            <w:gridSpan w:val="4"/>
            <w:tcBorders>
              <w:top w:val="single" w:sz="2" w:space="0" w:color="808080"/>
              <w:left w:val="single" w:sz="2" w:space="0" w:color="FFFFFF"/>
              <w:bottom w:val="single" w:sz="2" w:space="0" w:color="808080"/>
              <w:right w:val="single" w:sz="2" w:space="0" w:color="FFFFFF"/>
            </w:tcBorders>
            <w:shd w:val="clear" w:color="auto" w:fill="E6E1FF"/>
            <w:vAlign w:val="center"/>
          </w:tcPr>
          <w:p w14:paraId="51DFAEA8" w14:textId="77777777" w:rsidR="00432C08" w:rsidRPr="00421E52" w:rsidRDefault="00432C08" w:rsidP="00A47688">
            <w:pPr>
              <w:pStyle w:val="Corpotesto"/>
            </w:pPr>
          </w:p>
        </w:tc>
      </w:tr>
      <w:tr w:rsidR="00432C08" w:rsidRPr="00421E52" w14:paraId="7295B697" w14:textId="77777777" w:rsidTr="00A47688">
        <w:trPr>
          <w:gridAfter w:val="1"/>
          <w:wAfter w:w="77" w:type="pct"/>
          <w:trHeight w:val="284"/>
        </w:trPr>
        <w:tc>
          <w:tcPr>
            <w:tcW w:w="4923" w:type="pct"/>
            <w:gridSpan w:val="17"/>
            <w:tcBorders>
              <w:top w:val="single" w:sz="2" w:space="0" w:color="FFFFFF"/>
              <w:left w:val="single" w:sz="2" w:space="0" w:color="FFFFFF"/>
              <w:bottom w:val="single" w:sz="2" w:space="0" w:color="808080"/>
              <w:right w:val="single" w:sz="2" w:space="0" w:color="FFFFFF"/>
            </w:tcBorders>
            <w:vAlign w:val="center"/>
          </w:tcPr>
          <w:p w14:paraId="12055B8C" w14:textId="77777777" w:rsidR="00432C08" w:rsidRPr="00421E52" w:rsidRDefault="00432C08" w:rsidP="00A47688">
            <w:pPr>
              <w:pStyle w:val="Corpotesto"/>
            </w:pPr>
            <w:r w:rsidRPr="00421E52">
              <w:t xml:space="preserve">Esperienza formativa </w:t>
            </w:r>
          </w:p>
        </w:tc>
      </w:tr>
      <w:tr w:rsidR="00432C08" w:rsidRPr="00421E52" w14:paraId="69CE4A15" w14:textId="77777777" w:rsidTr="00A47688">
        <w:trPr>
          <w:gridAfter w:val="1"/>
          <w:wAfter w:w="77" w:type="pct"/>
          <w:trHeight w:val="170"/>
        </w:trPr>
        <w:tc>
          <w:tcPr>
            <w:tcW w:w="839" w:type="pct"/>
            <w:tcBorders>
              <w:top w:val="single" w:sz="2" w:space="0" w:color="808080"/>
              <w:left w:val="single" w:sz="2" w:space="0" w:color="FFFFFF"/>
              <w:bottom w:val="single" w:sz="2" w:space="0" w:color="808080"/>
              <w:right w:val="single" w:sz="2" w:space="0" w:color="FFFFFF"/>
            </w:tcBorders>
            <w:vAlign w:val="center"/>
            <w:hideMark/>
          </w:tcPr>
          <w:p w14:paraId="748AA98D" w14:textId="77777777" w:rsidR="00432C08" w:rsidRPr="00421E52" w:rsidRDefault="00432C08" w:rsidP="00A47688">
            <w:pPr>
              <w:pStyle w:val="Corpotesto"/>
            </w:pPr>
            <w:r w:rsidRPr="00421E52">
              <w:t>Titolo di studio</w:t>
            </w:r>
          </w:p>
        </w:tc>
        <w:tc>
          <w:tcPr>
            <w:tcW w:w="1082" w:type="pct"/>
            <w:gridSpan w:val="5"/>
            <w:tcBorders>
              <w:top w:val="single" w:sz="2" w:space="0" w:color="808080"/>
              <w:left w:val="single" w:sz="2" w:space="0" w:color="FFFFFF"/>
              <w:bottom w:val="single" w:sz="2" w:space="0" w:color="808080"/>
              <w:right w:val="single" w:sz="2" w:space="0" w:color="FFFFFF"/>
            </w:tcBorders>
            <w:shd w:val="clear" w:color="auto" w:fill="E6E1FF"/>
            <w:vAlign w:val="center"/>
            <w:hideMark/>
          </w:tcPr>
          <w:p w14:paraId="0697793E" w14:textId="77777777" w:rsidR="00432C08" w:rsidRPr="00421E52" w:rsidRDefault="00432C08" w:rsidP="00A47688">
            <w:pPr>
              <w:pStyle w:val="Corpotesto"/>
              <w:rPr>
                <w:u w:val="single"/>
              </w:rPr>
            </w:pPr>
            <w:r w:rsidRPr="00421E52">
              <w:fldChar w:fldCharType="begin">
                <w:ffData>
                  <w:name w:val="Text8"/>
                  <w:enabled/>
                  <w:calcOnExit w:val="0"/>
                  <w:textInput>
                    <w:maxLength w:val="100"/>
                  </w:textInput>
                </w:ffData>
              </w:fldChar>
            </w:r>
            <w:r w:rsidRPr="00421E52">
              <w:instrText xml:space="preserve"> FORMTEXT </w:instrText>
            </w:r>
            <w:r w:rsidRPr="00421E52">
              <w:fldChar w:fldCharType="separate"/>
            </w:r>
            <w:bookmarkStart w:id="52" w:name="_Toc199426129"/>
            <w:bookmarkStart w:id="53" w:name="_Toc199425847"/>
            <w:bookmarkStart w:id="54" w:name="_Toc199425755"/>
            <w:r w:rsidRPr="00421E52">
              <w:rPr>
                <w:noProof/>
              </w:rPr>
              <w:t> </w:t>
            </w:r>
            <w:r w:rsidRPr="00421E52">
              <w:rPr>
                <w:noProof/>
              </w:rPr>
              <w:t> </w:t>
            </w:r>
            <w:r w:rsidRPr="00421E52">
              <w:rPr>
                <w:noProof/>
              </w:rPr>
              <w:t> </w:t>
            </w:r>
            <w:r w:rsidRPr="00421E52">
              <w:rPr>
                <w:noProof/>
              </w:rPr>
              <w:t> </w:t>
            </w:r>
            <w:r w:rsidRPr="00421E52">
              <w:rPr>
                <w:noProof/>
              </w:rPr>
              <w:t> </w:t>
            </w:r>
            <w:bookmarkEnd w:id="52"/>
            <w:bookmarkEnd w:id="53"/>
            <w:bookmarkEnd w:id="54"/>
            <w:r w:rsidRPr="00421E52">
              <w:fldChar w:fldCharType="end"/>
            </w:r>
          </w:p>
        </w:tc>
        <w:tc>
          <w:tcPr>
            <w:tcW w:w="448" w:type="pct"/>
            <w:gridSpan w:val="2"/>
            <w:tcBorders>
              <w:top w:val="single" w:sz="2" w:space="0" w:color="808080"/>
              <w:left w:val="single" w:sz="2" w:space="0" w:color="FFFFFF"/>
              <w:bottom w:val="single" w:sz="2" w:space="0" w:color="808080"/>
              <w:right w:val="single" w:sz="2" w:space="0" w:color="FFFFFF"/>
            </w:tcBorders>
            <w:vAlign w:val="center"/>
          </w:tcPr>
          <w:p w14:paraId="7C12EC1A" w14:textId="77777777" w:rsidR="00432C08" w:rsidRPr="00421E52" w:rsidRDefault="00432C08" w:rsidP="00A47688">
            <w:pPr>
              <w:pStyle w:val="Corpotesto"/>
            </w:pPr>
          </w:p>
        </w:tc>
        <w:tc>
          <w:tcPr>
            <w:tcW w:w="2554" w:type="pct"/>
            <w:gridSpan w:val="9"/>
            <w:tcBorders>
              <w:top w:val="single" w:sz="2" w:space="0" w:color="808080"/>
              <w:left w:val="single" w:sz="2" w:space="0" w:color="FFFFFF"/>
              <w:bottom w:val="single" w:sz="2" w:space="0" w:color="808080"/>
              <w:right w:val="single" w:sz="2" w:space="0" w:color="FFFFFF"/>
            </w:tcBorders>
            <w:shd w:val="clear" w:color="auto" w:fill="E6E1FF"/>
            <w:vAlign w:val="center"/>
          </w:tcPr>
          <w:p w14:paraId="7CF8A491" w14:textId="77777777" w:rsidR="00432C08" w:rsidRPr="00421E52" w:rsidRDefault="00432C08" w:rsidP="00A47688">
            <w:pPr>
              <w:pStyle w:val="Corpotesto"/>
            </w:pPr>
          </w:p>
        </w:tc>
      </w:tr>
      <w:tr w:rsidR="00432C08" w:rsidRPr="00421E52" w14:paraId="7E4654A9" w14:textId="77777777" w:rsidTr="00A47688">
        <w:trPr>
          <w:gridAfter w:val="1"/>
          <w:wAfter w:w="77" w:type="pct"/>
          <w:trHeight w:val="170"/>
        </w:trPr>
        <w:tc>
          <w:tcPr>
            <w:tcW w:w="839" w:type="pct"/>
            <w:tcBorders>
              <w:top w:val="single" w:sz="2" w:space="0" w:color="808080"/>
              <w:left w:val="single" w:sz="2" w:space="0" w:color="FFFFFF"/>
              <w:bottom w:val="single" w:sz="2" w:space="0" w:color="808080"/>
              <w:right w:val="single" w:sz="2" w:space="0" w:color="FFFFFF"/>
            </w:tcBorders>
            <w:vAlign w:val="center"/>
            <w:hideMark/>
          </w:tcPr>
          <w:p w14:paraId="29FCE7C3" w14:textId="77777777" w:rsidR="00432C08" w:rsidRPr="00421E52" w:rsidRDefault="00432C08" w:rsidP="00A47688">
            <w:pPr>
              <w:pStyle w:val="Corpotesto"/>
            </w:pPr>
            <w:r w:rsidRPr="00421E52">
              <w:t>Conseguito il</w:t>
            </w:r>
          </w:p>
        </w:tc>
        <w:tc>
          <w:tcPr>
            <w:tcW w:w="993" w:type="pct"/>
            <w:gridSpan w:val="4"/>
            <w:tcBorders>
              <w:top w:val="single" w:sz="2" w:space="0" w:color="808080"/>
              <w:left w:val="single" w:sz="2" w:space="0" w:color="FFFFFF"/>
              <w:bottom w:val="single" w:sz="2" w:space="0" w:color="808080"/>
              <w:right w:val="single" w:sz="2" w:space="0" w:color="FFFFFF"/>
            </w:tcBorders>
            <w:shd w:val="clear" w:color="auto" w:fill="E6E1FF"/>
            <w:vAlign w:val="center"/>
            <w:hideMark/>
          </w:tcPr>
          <w:p w14:paraId="6653FF66" w14:textId="77777777" w:rsidR="00432C08" w:rsidRPr="00421E52" w:rsidRDefault="00432C08" w:rsidP="00A47688">
            <w:pPr>
              <w:pStyle w:val="Corpotesto"/>
            </w:pPr>
            <w:r w:rsidRPr="00421E52">
              <w:fldChar w:fldCharType="begin">
                <w:ffData>
                  <w:name w:val="Text13"/>
                  <w:enabled/>
                  <w:calcOnExit w:val="0"/>
                  <w:textInput>
                    <w:maxLength w:val="255"/>
                  </w:textInput>
                </w:ffData>
              </w:fldChar>
            </w:r>
            <w:r w:rsidRPr="00421E52">
              <w:instrText xml:space="preserve"> FORMTEXT </w:instrText>
            </w:r>
            <w:r w:rsidRPr="00421E52">
              <w:fldChar w:fldCharType="separate"/>
            </w:r>
            <w:bookmarkStart w:id="55" w:name="_Toc199426130"/>
            <w:bookmarkStart w:id="56" w:name="_Toc199425848"/>
            <w:bookmarkStart w:id="57" w:name="_Toc199425756"/>
            <w:r w:rsidRPr="00421E52">
              <w:rPr>
                <w:noProof/>
              </w:rPr>
              <w:t> </w:t>
            </w:r>
            <w:r w:rsidRPr="00421E52">
              <w:rPr>
                <w:noProof/>
              </w:rPr>
              <w:t> </w:t>
            </w:r>
            <w:r w:rsidRPr="00421E52">
              <w:rPr>
                <w:noProof/>
              </w:rPr>
              <w:t> </w:t>
            </w:r>
            <w:r w:rsidRPr="00421E52">
              <w:rPr>
                <w:noProof/>
              </w:rPr>
              <w:t> </w:t>
            </w:r>
            <w:r w:rsidRPr="00421E52">
              <w:rPr>
                <w:noProof/>
              </w:rPr>
              <w:t> </w:t>
            </w:r>
            <w:bookmarkEnd w:id="55"/>
            <w:bookmarkEnd w:id="56"/>
            <w:bookmarkEnd w:id="57"/>
            <w:r w:rsidRPr="00421E52">
              <w:fldChar w:fldCharType="end"/>
            </w:r>
          </w:p>
        </w:tc>
        <w:tc>
          <w:tcPr>
            <w:tcW w:w="665" w:type="pct"/>
            <w:gridSpan w:val="5"/>
            <w:tcBorders>
              <w:top w:val="single" w:sz="2" w:space="0" w:color="808080"/>
              <w:left w:val="single" w:sz="2" w:space="0" w:color="FFFFFF"/>
              <w:bottom w:val="single" w:sz="2" w:space="0" w:color="808080"/>
              <w:right w:val="single" w:sz="2" w:space="0" w:color="FFFFFF"/>
            </w:tcBorders>
            <w:vAlign w:val="center"/>
            <w:hideMark/>
          </w:tcPr>
          <w:p w14:paraId="3F79EAE9" w14:textId="77777777" w:rsidR="00432C08" w:rsidRPr="00421E52" w:rsidRDefault="00432C08" w:rsidP="00A47688">
            <w:pPr>
              <w:pStyle w:val="Corpotesto"/>
            </w:pPr>
            <w:r w:rsidRPr="00421E52">
              <w:t>Presso (Nazione)</w:t>
            </w:r>
          </w:p>
        </w:tc>
        <w:tc>
          <w:tcPr>
            <w:tcW w:w="2426" w:type="pct"/>
            <w:gridSpan w:val="7"/>
            <w:tcBorders>
              <w:top w:val="single" w:sz="2" w:space="0" w:color="808080"/>
              <w:left w:val="single" w:sz="2" w:space="0" w:color="FFFFFF"/>
              <w:bottom w:val="single" w:sz="2" w:space="0" w:color="808080"/>
              <w:right w:val="single" w:sz="2" w:space="0" w:color="FFFFFF"/>
            </w:tcBorders>
            <w:shd w:val="clear" w:color="auto" w:fill="E6E1FF"/>
            <w:vAlign w:val="center"/>
            <w:hideMark/>
          </w:tcPr>
          <w:p w14:paraId="4335B3FA" w14:textId="77777777" w:rsidR="00432C08" w:rsidRPr="00421E52" w:rsidRDefault="00432C08" w:rsidP="00A47688">
            <w:pPr>
              <w:pStyle w:val="Corpotesto"/>
            </w:pPr>
            <w:r w:rsidRPr="00421E52">
              <w:fldChar w:fldCharType="begin">
                <w:ffData>
                  <w:name w:val="Text13"/>
                  <w:enabled/>
                  <w:calcOnExit w:val="0"/>
                  <w:textInput>
                    <w:maxLength w:val="255"/>
                  </w:textInput>
                </w:ffData>
              </w:fldChar>
            </w:r>
            <w:r w:rsidRPr="00421E52">
              <w:instrText xml:space="preserve"> FORMTEXT </w:instrText>
            </w:r>
            <w:r w:rsidRPr="00421E52">
              <w:fldChar w:fldCharType="separate"/>
            </w:r>
            <w:bookmarkStart w:id="58" w:name="_Toc199426132"/>
            <w:bookmarkStart w:id="59" w:name="_Toc199425850"/>
            <w:bookmarkStart w:id="60" w:name="_Toc199425758"/>
            <w:r w:rsidRPr="00421E52">
              <w:rPr>
                <w:noProof/>
              </w:rPr>
              <w:t> </w:t>
            </w:r>
            <w:r w:rsidRPr="00421E52">
              <w:rPr>
                <w:noProof/>
              </w:rPr>
              <w:t> </w:t>
            </w:r>
            <w:r w:rsidRPr="00421E52">
              <w:rPr>
                <w:noProof/>
              </w:rPr>
              <w:t> </w:t>
            </w:r>
            <w:r w:rsidRPr="00421E52">
              <w:rPr>
                <w:noProof/>
              </w:rPr>
              <w:t> </w:t>
            </w:r>
            <w:r w:rsidRPr="00421E52">
              <w:rPr>
                <w:noProof/>
              </w:rPr>
              <w:t> </w:t>
            </w:r>
            <w:bookmarkEnd w:id="58"/>
            <w:bookmarkEnd w:id="59"/>
            <w:bookmarkEnd w:id="60"/>
            <w:r w:rsidRPr="00421E52">
              <w:fldChar w:fldCharType="end"/>
            </w:r>
          </w:p>
        </w:tc>
      </w:tr>
      <w:tr w:rsidR="00432C08" w:rsidRPr="00421E52" w14:paraId="6A6D319B" w14:textId="77777777" w:rsidTr="00A47688">
        <w:trPr>
          <w:gridAfter w:val="1"/>
          <w:wAfter w:w="77" w:type="pct"/>
          <w:trHeight w:val="284"/>
        </w:trPr>
        <w:tc>
          <w:tcPr>
            <w:tcW w:w="4923" w:type="pct"/>
            <w:gridSpan w:val="17"/>
            <w:tcBorders>
              <w:top w:val="single" w:sz="2" w:space="0" w:color="808080"/>
              <w:left w:val="single" w:sz="2" w:space="0" w:color="FFFFFF"/>
              <w:bottom w:val="single" w:sz="2" w:space="0" w:color="808080"/>
              <w:right w:val="single" w:sz="2" w:space="0" w:color="FFFFFF"/>
            </w:tcBorders>
            <w:vAlign w:val="center"/>
          </w:tcPr>
          <w:p w14:paraId="62DD9A16" w14:textId="77777777" w:rsidR="00432C08" w:rsidRPr="00421E52" w:rsidRDefault="00432C08" w:rsidP="00A47688">
            <w:pPr>
              <w:pStyle w:val="Corpotesto"/>
            </w:pPr>
            <w:r w:rsidRPr="00421E52">
              <w:t>Soggetto esecutore</w:t>
            </w:r>
          </w:p>
        </w:tc>
      </w:tr>
      <w:tr w:rsidR="00432C08" w:rsidRPr="00421E52" w14:paraId="3407E097" w14:textId="77777777" w:rsidTr="00A47688">
        <w:trPr>
          <w:gridAfter w:val="1"/>
          <w:wAfter w:w="77" w:type="pct"/>
          <w:trHeight w:val="170"/>
        </w:trPr>
        <w:tc>
          <w:tcPr>
            <w:tcW w:w="839" w:type="pct"/>
            <w:tcBorders>
              <w:top w:val="single" w:sz="2" w:space="0" w:color="808080"/>
              <w:left w:val="single" w:sz="2" w:space="0" w:color="FFFFFF"/>
              <w:bottom w:val="single" w:sz="2" w:space="0" w:color="808080"/>
              <w:right w:val="single" w:sz="2" w:space="0" w:color="FFFFFF"/>
            </w:tcBorders>
            <w:vAlign w:val="center"/>
            <w:hideMark/>
          </w:tcPr>
          <w:p w14:paraId="7A14EB8F" w14:textId="77777777" w:rsidR="00432C08" w:rsidRPr="00421E52" w:rsidRDefault="00432C08" w:rsidP="00A47688">
            <w:pPr>
              <w:pStyle w:val="Corpotesto"/>
              <w:rPr>
                <w:rFonts w:eastAsia="Times New Roman"/>
              </w:rPr>
            </w:pPr>
            <w:r w:rsidRPr="00421E52">
              <w:rPr>
                <w:rFonts w:eastAsia="Times New Roman"/>
              </w:rPr>
              <w:t>ID</w:t>
            </w:r>
          </w:p>
        </w:tc>
        <w:tc>
          <w:tcPr>
            <w:tcW w:w="4084" w:type="pct"/>
            <w:gridSpan w:val="16"/>
            <w:tcBorders>
              <w:top w:val="single" w:sz="2" w:space="0" w:color="808080"/>
              <w:left w:val="single" w:sz="2" w:space="0" w:color="FFFFFF"/>
              <w:bottom w:val="single" w:sz="2" w:space="0" w:color="808080"/>
              <w:right w:val="single" w:sz="2" w:space="0" w:color="FFFFFF"/>
            </w:tcBorders>
            <w:shd w:val="clear" w:color="auto" w:fill="E6E1FF"/>
            <w:vAlign w:val="center"/>
            <w:hideMark/>
          </w:tcPr>
          <w:p w14:paraId="0F9DCE81" w14:textId="77777777" w:rsidR="00432C08" w:rsidRPr="00421E52" w:rsidRDefault="00432C08" w:rsidP="00A47688">
            <w:pPr>
              <w:pStyle w:val="Corpotesto"/>
              <w:rPr>
                <w:rFonts w:eastAsia="Times New Roman"/>
              </w:rPr>
            </w:pPr>
            <w:r w:rsidRPr="00421E52">
              <w:rPr>
                <w:rFonts w:eastAsia="Times New Roman"/>
              </w:rPr>
              <w:fldChar w:fldCharType="begin">
                <w:ffData>
                  <w:name w:val="Text2"/>
                  <w:enabled/>
                  <w:calcOnExit/>
                  <w:textInput>
                    <w:maxLength w:val="20"/>
                  </w:textInput>
                </w:ffData>
              </w:fldChar>
            </w:r>
            <w:r w:rsidRPr="00421E52">
              <w:rPr>
                <w:rFonts w:eastAsia="Times New Roman"/>
              </w:rPr>
              <w:instrText xml:space="preserve"> FORMTEXT </w:instrText>
            </w:r>
            <w:r w:rsidRPr="00421E52">
              <w:rPr>
                <w:rFonts w:eastAsia="Times New Roman"/>
              </w:rPr>
            </w:r>
            <w:r w:rsidRPr="00421E52">
              <w:rPr>
                <w:rFonts w:eastAsia="Times New Roman"/>
              </w:rPr>
              <w:fldChar w:fldCharType="separate"/>
            </w:r>
            <w:bookmarkStart w:id="61" w:name="_Toc199426133"/>
            <w:bookmarkStart w:id="62" w:name="_Toc199425851"/>
            <w:bookmarkStart w:id="63" w:name="_Toc199425759"/>
            <w:r w:rsidRPr="00421E52">
              <w:rPr>
                <w:rFonts w:eastAsia="Times New Roman"/>
                <w:noProof/>
              </w:rPr>
              <w:t> </w:t>
            </w:r>
            <w:r w:rsidRPr="00421E52">
              <w:rPr>
                <w:rFonts w:eastAsia="Times New Roman"/>
                <w:noProof/>
              </w:rPr>
              <w:t> </w:t>
            </w:r>
            <w:r w:rsidRPr="00421E52">
              <w:rPr>
                <w:rFonts w:eastAsia="Times New Roman"/>
                <w:noProof/>
              </w:rPr>
              <w:t> </w:t>
            </w:r>
            <w:r w:rsidRPr="00421E52">
              <w:rPr>
                <w:rFonts w:eastAsia="Times New Roman"/>
                <w:noProof/>
              </w:rPr>
              <w:t> </w:t>
            </w:r>
            <w:r w:rsidRPr="00421E52">
              <w:rPr>
                <w:rFonts w:eastAsia="Times New Roman"/>
                <w:noProof/>
              </w:rPr>
              <w:t> </w:t>
            </w:r>
            <w:bookmarkEnd w:id="61"/>
            <w:bookmarkEnd w:id="62"/>
            <w:bookmarkEnd w:id="63"/>
            <w:r w:rsidRPr="00421E52">
              <w:rPr>
                <w:rFonts w:eastAsia="Times New Roman"/>
              </w:rPr>
              <w:fldChar w:fldCharType="end"/>
            </w:r>
          </w:p>
        </w:tc>
      </w:tr>
      <w:tr w:rsidR="00432C08" w:rsidRPr="00421E52" w14:paraId="38AEF162" w14:textId="77777777" w:rsidTr="00A47688">
        <w:trPr>
          <w:gridAfter w:val="1"/>
          <w:wAfter w:w="77" w:type="pct"/>
          <w:trHeight w:val="170"/>
        </w:trPr>
        <w:tc>
          <w:tcPr>
            <w:tcW w:w="839" w:type="pct"/>
            <w:tcBorders>
              <w:top w:val="single" w:sz="2" w:space="0" w:color="808080"/>
              <w:left w:val="single" w:sz="2" w:space="0" w:color="FFFFFF"/>
              <w:bottom w:val="single" w:sz="2" w:space="0" w:color="808080"/>
              <w:right w:val="single" w:sz="2" w:space="0" w:color="FFFFFF"/>
            </w:tcBorders>
            <w:vAlign w:val="center"/>
            <w:hideMark/>
          </w:tcPr>
          <w:p w14:paraId="2D3FBD66" w14:textId="77777777" w:rsidR="00432C08" w:rsidRPr="00421E52" w:rsidRDefault="00432C08" w:rsidP="00A47688">
            <w:pPr>
              <w:pStyle w:val="Corpotesto"/>
              <w:rPr>
                <w:rFonts w:eastAsia="Times New Roman"/>
              </w:rPr>
            </w:pPr>
            <w:r w:rsidRPr="00421E52">
              <w:rPr>
                <w:rFonts w:eastAsia="Times New Roman"/>
              </w:rPr>
              <w:t>ID unità organizzativa</w:t>
            </w:r>
          </w:p>
        </w:tc>
        <w:tc>
          <w:tcPr>
            <w:tcW w:w="4084" w:type="pct"/>
            <w:gridSpan w:val="16"/>
            <w:tcBorders>
              <w:top w:val="single" w:sz="2" w:space="0" w:color="808080"/>
              <w:left w:val="single" w:sz="2" w:space="0" w:color="FFFFFF"/>
              <w:bottom w:val="single" w:sz="2" w:space="0" w:color="808080"/>
              <w:right w:val="single" w:sz="2" w:space="0" w:color="FFFFFF"/>
            </w:tcBorders>
            <w:shd w:val="clear" w:color="auto" w:fill="E6E1FF"/>
            <w:vAlign w:val="center"/>
            <w:hideMark/>
          </w:tcPr>
          <w:p w14:paraId="0151C2E8" w14:textId="77777777" w:rsidR="00432C08" w:rsidRPr="00421E52" w:rsidRDefault="00432C08" w:rsidP="00A47688">
            <w:pPr>
              <w:pStyle w:val="Corpotesto"/>
              <w:rPr>
                <w:rFonts w:eastAsia="Times New Roman"/>
              </w:rPr>
            </w:pPr>
            <w:r w:rsidRPr="00421E52">
              <w:rPr>
                <w:rFonts w:eastAsia="Times New Roman"/>
              </w:rPr>
              <w:fldChar w:fldCharType="begin">
                <w:ffData>
                  <w:name w:val="Text1"/>
                  <w:enabled/>
                  <w:calcOnExit/>
                  <w:textInput>
                    <w:maxLength w:val="20"/>
                  </w:textInput>
                </w:ffData>
              </w:fldChar>
            </w:r>
            <w:r w:rsidRPr="00421E52">
              <w:rPr>
                <w:rFonts w:eastAsia="Times New Roman"/>
              </w:rPr>
              <w:instrText xml:space="preserve"> FORMTEXT </w:instrText>
            </w:r>
            <w:r w:rsidRPr="00421E52">
              <w:rPr>
                <w:rFonts w:eastAsia="Times New Roman"/>
              </w:rPr>
            </w:r>
            <w:r w:rsidRPr="00421E52">
              <w:rPr>
                <w:rFonts w:eastAsia="Times New Roman"/>
              </w:rPr>
              <w:fldChar w:fldCharType="separate"/>
            </w:r>
            <w:bookmarkStart w:id="64" w:name="_Toc199426134"/>
            <w:bookmarkStart w:id="65" w:name="_Toc199425852"/>
            <w:bookmarkStart w:id="66" w:name="_Toc199425760"/>
            <w:r w:rsidRPr="00421E52">
              <w:rPr>
                <w:rFonts w:eastAsia="Times New Roman"/>
                <w:noProof/>
              </w:rPr>
              <w:t> </w:t>
            </w:r>
            <w:r w:rsidRPr="00421E52">
              <w:rPr>
                <w:rFonts w:eastAsia="Times New Roman"/>
                <w:noProof/>
              </w:rPr>
              <w:t> </w:t>
            </w:r>
            <w:r w:rsidRPr="00421E52">
              <w:rPr>
                <w:rFonts w:eastAsia="Times New Roman"/>
                <w:noProof/>
              </w:rPr>
              <w:t> </w:t>
            </w:r>
            <w:r w:rsidRPr="00421E52">
              <w:rPr>
                <w:rFonts w:eastAsia="Times New Roman"/>
                <w:noProof/>
              </w:rPr>
              <w:t> </w:t>
            </w:r>
            <w:r w:rsidRPr="00421E52">
              <w:rPr>
                <w:rFonts w:eastAsia="Times New Roman"/>
                <w:noProof/>
              </w:rPr>
              <w:t> </w:t>
            </w:r>
            <w:bookmarkEnd w:id="64"/>
            <w:bookmarkEnd w:id="65"/>
            <w:bookmarkEnd w:id="66"/>
            <w:r w:rsidRPr="00421E52">
              <w:rPr>
                <w:rFonts w:eastAsia="Times New Roman"/>
              </w:rPr>
              <w:fldChar w:fldCharType="end"/>
            </w:r>
            <w:r w:rsidRPr="00421E52">
              <w:rPr>
                <w:rFonts w:eastAsia="Times New Roman"/>
              </w:rPr>
              <w:t xml:space="preserve"> </w:t>
            </w:r>
          </w:p>
        </w:tc>
      </w:tr>
      <w:tr w:rsidR="00432C08" w:rsidRPr="00421E52" w14:paraId="6A97BF96" w14:textId="77777777" w:rsidTr="00A47688">
        <w:trPr>
          <w:gridAfter w:val="1"/>
          <w:wAfter w:w="77" w:type="pct"/>
          <w:trHeight w:val="170"/>
        </w:trPr>
        <w:tc>
          <w:tcPr>
            <w:tcW w:w="839" w:type="pct"/>
            <w:tcBorders>
              <w:top w:val="single" w:sz="2" w:space="0" w:color="808080"/>
              <w:left w:val="single" w:sz="2" w:space="0" w:color="FFFFFF"/>
              <w:bottom w:val="single" w:sz="2" w:space="0" w:color="808080"/>
              <w:right w:val="single" w:sz="2" w:space="0" w:color="FFFFFF"/>
            </w:tcBorders>
            <w:vAlign w:val="center"/>
            <w:hideMark/>
          </w:tcPr>
          <w:p w14:paraId="2A6F11CC" w14:textId="77777777" w:rsidR="00432C08" w:rsidRPr="00421E52" w:rsidRDefault="00432C08" w:rsidP="00A47688">
            <w:pPr>
              <w:pStyle w:val="Corpotesto"/>
              <w:rPr>
                <w:rFonts w:eastAsia="Times New Roman"/>
              </w:rPr>
            </w:pPr>
            <w:r w:rsidRPr="00421E52">
              <w:rPr>
                <w:rFonts w:eastAsia="Times New Roman"/>
              </w:rPr>
              <w:t>Ragione sociale</w:t>
            </w:r>
          </w:p>
        </w:tc>
        <w:tc>
          <w:tcPr>
            <w:tcW w:w="4084" w:type="pct"/>
            <w:gridSpan w:val="16"/>
            <w:tcBorders>
              <w:top w:val="single" w:sz="2" w:space="0" w:color="808080"/>
              <w:left w:val="single" w:sz="2" w:space="0" w:color="FFFFFF"/>
              <w:bottom w:val="single" w:sz="2" w:space="0" w:color="808080"/>
              <w:right w:val="single" w:sz="2" w:space="0" w:color="FFFFFF"/>
            </w:tcBorders>
            <w:shd w:val="clear" w:color="auto" w:fill="E6E1FF"/>
            <w:vAlign w:val="center"/>
            <w:hideMark/>
          </w:tcPr>
          <w:p w14:paraId="020A9235" w14:textId="77777777" w:rsidR="00432C08" w:rsidRPr="00421E52" w:rsidRDefault="00432C08" w:rsidP="00A47688">
            <w:pPr>
              <w:pStyle w:val="Corpotesto"/>
              <w:rPr>
                <w:rFonts w:eastAsia="Times New Roman"/>
              </w:rPr>
            </w:pPr>
            <w:r w:rsidRPr="00421E52">
              <w:rPr>
                <w:rFonts w:eastAsia="Times New Roman"/>
              </w:rPr>
              <w:fldChar w:fldCharType="begin">
                <w:ffData>
                  <w:name w:val="Text3"/>
                  <w:enabled/>
                  <w:calcOnExit/>
                  <w:textInput>
                    <w:maxLength w:val="255"/>
                  </w:textInput>
                </w:ffData>
              </w:fldChar>
            </w:r>
            <w:r w:rsidRPr="00421E52">
              <w:rPr>
                <w:rFonts w:eastAsia="Times New Roman"/>
              </w:rPr>
              <w:instrText xml:space="preserve"> FORMTEXT </w:instrText>
            </w:r>
            <w:r w:rsidRPr="00421E52">
              <w:rPr>
                <w:rFonts w:eastAsia="Times New Roman"/>
              </w:rPr>
            </w:r>
            <w:r w:rsidRPr="00421E52">
              <w:rPr>
                <w:rFonts w:eastAsia="Times New Roman"/>
              </w:rPr>
              <w:fldChar w:fldCharType="separate"/>
            </w:r>
            <w:bookmarkStart w:id="67" w:name="_Toc199426135"/>
            <w:bookmarkStart w:id="68" w:name="_Toc199425853"/>
            <w:bookmarkStart w:id="69" w:name="_Toc199425761"/>
            <w:r w:rsidRPr="00421E52">
              <w:rPr>
                <w:rFonts w:eastAsia="Times New Roman"/>
                <w:noProof/>
              </w:rPr>
              <w:t> </w:t>
            </w:r>
            <w:r w:rsidRPr="00421E52">
              <w:rPr>
                <w:rFonts w:eastAsia="Times New Roman"/>
                <w:noProof/>
              </w:rPr>
              <w:t> </w:t>
            </w:r>
            <w:r w:rsidRPr="00421E52">
              <w:rPr>
                <w:rFonts w:eastAsia="Times New Roman"/>
                <w:noProof/>
              </w:rPr>
              <w:t> </w:t>
            </w:r>
            <w:r w:rsidRPr="00421E52">
              <w:rPr>
                <w:rFonts w:eastAsia="Times New Roman"/>
                <w:noProof/>
              </w:rPr>
              <w:t> </w:t>
            </w:r>
            <w:r w:rsidRPr="00421E52">
              <w:rPr>
                <w:rFonts w:eastAsia="Times New Roman"/>
                <w:noProof/>
              </w:rPr>
              <w:t> </w:t>
            </w:r>
            <w:bookmarkEnd w:id="67"/>
            <w:bookmarkEnd w:id="68"/>
            <w:bookmarkEnd w:id="69"/>
            <w:r w:rsidRPr="00421E52">
              <w:rPr>
                <w:rFonts w:eastAsia="Times New Roman"/>
              </w:rPr>
              <w:fldChar w:fldCharType="end"/>
            </w:r>
          </w:p>
        </w:tc>
      </w:tr>
      <w:tr w:rsidR="00432C08" w:rsidRPr="00421E52" w14:paraId="1D4BB32D" w14:textId="77777777" w:rsidTr="002337AD">
        <w:tc>
          <w:tcPr>
            <w:tcW w:w="5000" w:type="pct"/>
            <w:gridSpan w:val="18"/>
            <w:tcBorders>
              <w:top w:val="single" w:sz="2" w:space="0" w:color="808080"/>
              <w:left w:val="single" w:sz="2" w:space="0" w:color="FFFFFF"/>
              <w:bottom w:val="single" w:sz="2" w:space="0" w:color="808080"/>
              <w:right w:val="single" w:sz="2" w:space="0" w:color="FFFFFF"/>
            </w:tcBorders>
            <w:vAlign w:val="center"/>
          </w:tcPr>
          <w:p w14:paraId="7354F519" w14:textId="77777777" w:rsidR="00432C08" w:rsidRPr="00421E52" w:rsidRDefault="00432C08" w:rsidP="00A47688">
            <w:pPr>
              <w:pStyle w:val="Corpotesto"/>
              <w:rPr>
                <w:rFonts w:eastAsia="Times New Roman"/>
              </w:rPr>
            </w:pPr>
            <w:r w:rsidRPr="00421E52">
              <w:rPr>
                <w:rFonts w:eastAsia="Times New Roman"/>
              </w:rPr>
              <w:t>Responsabile unità organizzativa</w:t>
            </w:r>
          </w:p>
        </w:tc>
      </w:tr>
      <w:tr w:rsidR="00432C08" w:rsidRPr="00421E52" w14:paraId="36F5ABBE" w14:textId="77777777" w:rsidTr="00A47688">
        <w:trPr>
          <w:trHeight w:val="170"/>
        </w:trPr>
        <w:tc>
          <w:tcPr>
            <w:tcW w:w="928" w:type="pct"/>
            <w:gridSpan w:val="3"/>
            <w:tcBorders>
              <w:top w:val="single" w:sz="2" w:space="0" w:color="808080"/>
              <w:left w:val="single" w:sz="2" w:space="0" w:color="FFFFFF"/>
              <w:bottom w:val="single" w:sz="2" w:space="0" w:color="808080"/>
              <w:right w:val="single" w:sz="2" w:space="0" w:color="FFFFFF"/>
            </w:tcBorders>
            <w:vAlign w:val="center"/>
            <w:hideMark/>
          </w:tcPr>
          <w:p w14:paraId="7C2578D2" w14:textId="77777777" w:rsidR="00432C08" w:rsidRPr="00421E52" w:rsidRDefault="00432C08" w:rsidP="00A47688">
            <w:pPr>
              <w:pStyle w:val="Corpotesto"/>
              <w:rPr>
                <w:rFonts w:eastAsia="Times New Roman"/>
              </w:rPr>
            </w:pPr>
            <w:r w:rsidRPr="00421E52">
              <w:rPr>
                <w:rFonts w:eastAsia="Times New Roman"/>
              </w:rPr>
              <w:t>Cognome</w:t>
            </w:r>
          </w:p>
        </w:tc>
        <w:tc>
          <w:tcPr>
            <w:tcW w:w="1616" w:type="pct"/>
            <w:gridSpan w:val="8"/>
            <w:tcBorders>
              <w:top w:val="single" w:sz="2" w:space="0" w:color="808080"/>
              <w:left w:val="single" w:sz="2" w:space="0" w:color="FFFFFF"/>
              <w:bottom w:val="single" w:sz="2" w:space="0" w:color="808080"/>
              <w:right w:val="single" w:sz="2" w:space="0" w:color="FFFFFF"/>
            </w:tcBorders>
            <w:shd w:val="clear" w:color="auto" w:fill="E6E1FF"/>
            <w:vAlign w:val="center"/>
            <w:hideMark/>
          </w:tcPr>
          <w:p w14:paraId="44990853" w14:textId="77777777" w:rsidR="00432C08" w:rsidRPr="00421E52" w:rsidRDefault="00432C08" w:rsidP="00A47688">
            <w:pPr>
              <w:pStyle w:val="Corpotesto"/>
              <w:rPr>
                <w:rFonts w:eastAsia="Times New Roman"/>
              </w:rPr>
            </w:pPr>
            <w:r w:rsidRPr="00421E52">
              <w:rPr>
                <w:rFonts w:eastAsia="Times New Roman"/>
              </w:rPr>
              <w:fldChar w:fldCharType="begin">
                <w:ffData>
                  <w:name w:val="Text4"/>
                  <w:enabled/>
                  <w:calcOnExit w:val="0"/>
                  <w:textInput>
                    <w:maxLength w:val="100"/>
                  </w:textInput>
                </w:ffData>
              </w:fldChar>
            </w:r>
            <w:r w:rsidRPr="00421E52">
              <w:rPr>
                <w:rFonts w:eastAsia="Times New Roman"/>
              </w:rPr>
              <w:instrText xml:space="preserve"> FORMTEXT </w:instrText>
            </w:r>
            <w:r w:rsidRPr="00421E52">
              <w:rPr>
                <w:rFonts w:eastAsia="Times New Roman"/>
              </w:rPr>
            </w:r>
            <w:r w:rsidRPr="00421E52">
              <w:rPr>
                <w:rFonts w:eastAsia="Times New Roman"/>
              </w:rPr>
              <w:fldChar w:fldCharType="separate"/>
            </w:r>
            <w:r w:rsidRPr="00421E52">
              <w:rPr>
                <w:rFonts w:eastAsia="Times New Roman"/>
                <w:noProof/>
              </w:rPr>
              <w:t> </w:t>
            </w:r>
            <w:r w:rsidRPr="00421E52">
              <w:rPr>
                <w:rFonts w:eastAsia="Times New Roman"/>
                <w:noProof/>
              </w:rPr>
              <w:t> </w:t>
            </w:r>
            <w:r w:rsidRPr="00421E52">
              <w:rPr>
                <w:rFonts w:eastAsia="Times New Roman"/>
                <w:noProof/>
              </w:rPr>
              <w:t> </w:t>
            </w:r>
            <w:r w:rsidRPr="00421E52">
              <w:rPr>
                <w:rFonts w:eastAsia="Times New Roman"/>
                <w:noProof/>
              </w:rPr>
              <w:t> </w:t>
            </w:r>
            <w:r w:rsidRPr="00421E52">
              <w:rPr>
                <w:rFonts w:eastAsia="Times New Roman"/>
                <w:noProof/>
              </w:rPr>
              <w:t> </w:t>
            </w:r>
            <w:r w:rsidRPr="00421E52">
              <w:rPr>
                <w:rFonts w:eastAsia="Times New Roman"/>
              </w:rPr>
              <w:fldChar w:fldCharType="end"/>
            </w:r>
          </w:p>
        </w:tc>
        <w:tc>
          <w:tcPr>
            <w:tcW w:w="467" w:type="pct"/>
            <w:gridSpan w:val="3"/>
            <w:tcBorders>
              <w:top w:val="single" w:sz="2" w:space="0" w:color="808080"/>
              <w:left w:val="single" w:sz="2" w:space="0" w:color="FFFFFF"/>
              <w:bottom w:val="single" w:sz="2" w:space="0" w:color="808080"/>
              <w:right w:val="single" w:sz="2" w:space="0" w:color="FFFFFF"/>
            </w:tcBorders>
            <w:vAlign w:val="center"/>
            <w:hideMark/>
          </w:tcPr>
          <w:p w14:paraId="3DE131B1" w14:textId="77777777" w:rsidR="00432C08" w:rsidRPr="00421E52" w:rsidRDefault="00432C08" w:rsidP="00A47688">
            <w:pPr>
              <w:pStyle w:val="Corpotesto"/>
              <w:rPr>
                <w:rFonts w:eastAsia="Times New Roman"/>
              </w:rPr>
            </w:pPr>
            <w:r w:rsidRPr="00421E52">
              <w:rPr>
                <w:rFonts w:eastAsia="Times New Roman"/>
              </w:rPr>
              <w:t>Nome</w:t>
            </w:r>
          </w:p>
        </w:tc>
        <w:tc>
          <w:tcPr>
            <w:tcW w:w="1989" w:type="pct"/>
            <w:gridSpan w:val="4"/>
            <w:tcBorders>
              <w:top w:val="single" w:sz="2" w:space="0" w:color="808080"/>
              <w:left w:val="single" w:sz="2" w:space="0" w:color="FFFFFF"/>
              <w:bottom w:val="single" w:sz="2" w:space="0" w:color="808080"/>
              <w:right w:val="single" w:sz="2" w:space="0" w:color="FFFFFF"/>
            </w:tcBorders>
            <w:shd w:val="clear" w:color="auto" w:fill="E6E1FF"/>
            <w:vAlign w:val="center"/>
            <w:hideMark/>
          </w:tcPr>
          <w:p w14:paraId="033C2F77" w14:textId="77777777" w:rsidR="00432C08" w:rsidRPr="00421E52" w:rsidRDefault="00432C08" w:rsidP="00A47688">
            <w:pPr>
              <w:pStyle w:val="Corpotesto"/>
              <w:rPr>
                <w:rFonts w:eastAsia="Times New Roman"/>
              </w:rPr>
            </w:pPr>
            <w:r w:rsidRPr="00421E52">
              <w:rPr>
                <w:rFonts w:eastAsia="Times New Roman"/>
              </w:rPr>
              <w:fldChar w:fldCharType="begin">
                <w:ffData>
                  <w:name w:val="Text5"/>
                  <w:enabled/>
                  <w:calcOnExit w:val="0"/>
                  <w:textInput>
                    <w:maxLength w:val="100"/>
                  </w:textInput>
                </w:ffData>
              </w:fldChar>
            </w:r>
            <w:r w:rsidRPr="00421E52">
              <w:rPr>
                <w:rFonts w:eastAsia="Times New Roman"/>
              </w:rPr>
              <w:instrText xml:space="preserve"> FORMTEXT </w:instrText>
            </w:r>
            <w:r w:rsidRPr="00421E52">
              <w:rPr>
                <w:rFonts w:eastAsia="Times New Roman"/>
              </w:rPr>
            </w:r>
            <w:r w:rsidRPr="00421E52">
              <w:rPr>
                <w:rFonts w:eastAsia="Times New Roman"/>
              </w:rPr>
              <w:fldChar w:fldCharType="separate"/>
            </w:r>
            <w:r w:rsidRPr="00421E52">
              <w:rPr>
                <w:rFonts w:eastAsia="Times New Roman"/>
                <w:noProof/>
              </w:rPr>
              <w:t> </w:t>
            </w:r>
            <w:r w:rsidRPr="00421E52">
              <w:rPr>
                <w:rFonts w:eastAsia="Times New Roman"/>
                <w:noProof/>
              </w:rPr>
              <w:t> </w:t>
            </w:r>
            <w:r w:rsidRPr="00421E52">
              <w:rPr>
                <w:rFonts w:eastAsia="Times New Roman"/>
                <w:noProof/>
              </w:rPr>
              <w:t> </w:t>
            </w:r>
            <w:r w:rsidRPr="00421E52">
              <w:rPr>
                <w:rFonts w:eastAsia="Times New Roman"/>
                <w:noProof/>
              </w:rPr>
              <w:t> </w:t>
            </w:r>
            <w:r w:rsidRPr="00421E52">
              <w:rPr>
                <w:rFonts w:eastAsia="Times New Roman"/>
                <w:noProof/>
              </w:rPr>
              <w:t> </w:t>
            </w:r>
            <w:r w:rsidRPr="00421E52">
              <w:rPr>
                <w:rFonts w:eastAsia="Times New Roman"/>
              </w:rPr>
              <w:fldChar w:fldCharType="end"/>
            </w:r>
          </w:p>
        </w:tc>
      </w:tr>
      <w:tr w:rsidR="00432C08" w:rsidRPr="00421E52" w14:paraId="620B31D3" w14:textId="77777777" w:rsidTr="00A47688">
        <w:trPr>
          <w:trHeight w:val="170"/>
        </w:trPr>
        <w:tc>
          <w:tcPr>
            <w:tcW w:w="928" w:type="pct"/>
            <w:gridSpan w:val="3"/>
            <w:tcBorders>
              <w:top w:val="single" w:sz="2" w:space="0" w:color="808080"/>
              <w:left w:val="single" w:sz="2" w:space="0" w:color="FFFFFF"/>
              <w:bottom w:val="single" w:sz="2" w:space="0" w:color="808080"/>
              <w:right w:val="single" w:sz="2" w:space="0" w:color="FFFFFF"/>
            </w:tcBorders>
            <w:vAlign w:val="center"/>
            <w:hideMark/>
          </w:tcPr>
          <w:p w14:paraId="09CA64C2" w14:textId="77777777" w:rsidR="00432C08" w:rsidRPr="00421E52" w:rsidRDefault="00432C08" w:rsidP="00A47688">
            <w:pPr>
              <w:pStyle w:val="Corpotesto"/>
              <w:rPr>
                <w:rFonts w:eastAsia="Times New Roman"/>
              </w:rPr>
            </w:pPr>
            <w:r w:rsidRPr="00421E52">
              <w:rPr>
                <w:rFonts w:eastAsia="Times New Roman"/>
              </w:rPr>
              <w:t>Codice fiscale</w:t>
            </w:r>
          </w:p>
        </w:tc>
        <w:tc>
          <w:tcPr>
            <w:tcW w:w="4072" w:type="pct"/>
            <w:gridSpan w:val="15"/>
            <w:tcBorders>
              <w:top w:val="single" w:sz="2" w:space="0" w:color="808080"/>
              <w:left w:val="single" w:sz="2" w:space="0" w:color="FFFFFF"/>
              <w:bottom w:val="single" w:sz="2" w:space="0" w:color="808080"/>
              <w:right w:val="single" w:sz="2" w:space="0" w:color="FFFFFF"/>
            </w:tcBorders>
            <w:shd w:val="clear" w:color="auto" w:fill="E6E1FF"/>
            <w:vAlign w:val="center"/>
            <w:hideMark/>
          </w:tcPr>
          <w:p w14:paraId="34880A98" w14:textId="77777777" w:rsidR="00432C08" w:rsidRPr="00421E52" w:rsidRDefault="00432C08" w:rsidP="00A47688">
            <w:pPr>
              <w:pStyle w:val="Corpotesto"/>
              <w:rPr>
                <w:rFonts w:eastAsia="Times New Roman"/>
              </w:rPr>
            </w:pPr>
            <w:r w:rsidRPr="00421E52">
              <w:rPr>
                <w:rFonts w:eastAsia="Times New Roman"/>
              </w:rPr>
              <w:fldChar w:fldCharType="begin">
                <w:ffData>
                  <w:name w:val="Text6"/>
                  <w:enabled/>
                  <w:calcOnExit w:val="0"/>
                  <w:textInput>
                    <w:maxLength w:val="16"/>
                  </w:textInput>
                </w:ffData>
              </w:fldChar>
            </w:r>
            <w:r w:rsidRPr="00421E52">
              <w:rPr>
                <w:rFonts w:eastAsia="Times New Roman"/>
              </w:rPr>
              <w:instrText xml:space="preserve"> FORMTEXT </w:instrText>
            </w:r>
            <w:r w:rsidRPr="00421E52">
              <w:rPr>
                <w:rFonts w:eastAsia="Times New Roman"/>
              </w:rPr>
            </w:r>
            <w:r w:rsidRPr="00421E52">
              <w:rPr>
                <w:rFonts w:eastAsia="Times New Roman"/>
              </w:rPr>
              <w:fldChar w:fldCharType="separate"/>
            </w:r>
            <w:r w:rsidRPr="00421E52">
              <w:rPr>
                <w:rFonts w:eastAsia="Times New Roman"/>
                <w:noProof/>
              </w:rPr>
              <w:t> </w:t>
            </w:r>
            <w:r w:rsidRPr="00421E52">
              <w:rPr>
                <w:rFonts w:eastAsia="Times New Roman"/>
                <w:noProof/>
              </w:rPr>
              <w:t> </w:t>
            </w:r>
            <w:r w:rsidRPr="00421E52">
              <w:rPr>
                <w:rFonts w:eastAsia="Times New Roman"/>
                <w:noProof/>
              </w:rPr>
              <w:t> </w:t>
            </w:r>
            <w:r w:rsidRPr="00421E52">
              <w:rPr>
                <w:rFonts w:eastAsia="Times New Roman"/>
                <w:noProof/>
              </w:rPr>
              <w:t> </w:t>
            </w:r>
            <w:r w:rsidRPr="00421E52">
              <w:rPr>
                <w:rFonts w:eastAsia="Times New Roman"/>
                <w:noProof/>
              </w:rPr>
              <w:t> </w:t>
            </w:r>
            <w:r w:rsidRPr="00421E52">
              <w:rPr>
                <w:rFonts w:eastAsia="Times New Roman"/>
              </w:rPr>
              <w:fldChar w:fldCharType="end"/>
            </w:r>
          </w:p>
        </w:tc>
      </w:tr>
      <w:tr w:rsidR="00432C08" w:rsidRPr="00421E52" w14:paraId="0F963443" w14:textId="77777777" w:rsidTr="00A47688">
        <w:trPr>
          <w:trHeight w:val="170"/>
        </w:trPr>
        <w:tc>
          <w:tcPr>
            <w:tcW w:w="928" w:type="pct"/>
            <w:gridSpan w:val="3"/>
            <w:tcBorders>
              <w:top w:val="single" w:sz="2" w:space="0" w:color="808080"/>
              <w:left w:val="single" w:sz="2" w:space="0" w:color="FFFFFF"/>
              <w:bottom w:val="single" w:sz="2" w:space="0" w:color="808080"/>
              <w:right w:val="single" w:sz="2" w:space="0" w:color="FFFFFF"/>
            </w:tcBorders>
            <w:vAlign w:val="center"/>
            <w:hideMark/>
          </w:tcPr>
          <w:p w14:paraId="628345DD" w14:textId="77777777" w:rsidR="00432C08" w:rsidRPr="00421E52" w:rsidRDefault="00432C08" w:rsidP="00A47688">
            <w:pPr>
              <w:pStyle w:val="Corpotesto"/>
              <w:rPr>
                <w:rFonts w:eastAsia="Times New Roman"/>
              </w:rPr>
            </w:pPr>
            <w:r w:rsidRPr="00421E52">
              <w:rPr>
                <w:rFonts w:eastAsia="Times New Roman"/>
              </w:rPr>
              <w:lastRenderedPageBreak/>
              <w:t>Ruolo</w:t>
            </w:r>
          </w:p>
        </w:tc>
        <w:tc>
          <w:tcPr>
            <w:tcW w:w="4072" w:type="pct"/>
            <w:gridSpan w:val="15"/>
            <w:tcBorders>
              <w:top w:val="single" w:sz="2" w:space="0" w:color="808080"/>
              <w:left w:val="single" w:sz="2" w:space="0" w:color="FFFFFF"/>
              <w:bottom w:val="single" w:sz="2" w:space="0" w:color="808080"/>
              <w:right w:val="single" w:sz="2" w:space="0" w:color="FFFFFF"/>
            </w:tcBorders>
            <w:shd w:val="clear" w:color="auto" w:fill="E6E1FF"/>
            <w:vAlign w:val="center"/>
            <w:hideMark/>
          </w:tcPr>
          <w:p w14:paraId="611C23CC" w14:textId="77777777" w:rsidR="00432C08" w:rsidRPr="00421E52" w:rsidRDefault="00432C08" w:rsidP="00A47688">
            <w:pPr>
              <w:pStyle w:val="Corpotesto"/>
              <w:rPr>
                <w:rFonts w:eastAsia="Times New Roman"/>
              </w:rPr>
            </w:pPr>
            <w:r w:rsidRPr="00421E52">
              <w:rPr>
                <w:rFonts w:eastAsia="Times New Roman"/>
              </w:rPr>
              <w:t>Indicare se Resp. UO o RL</w:t>
            </w:r>
          </w:p>
        </w:tc>
      </w:tr>
      <w:tr w:rsidR="00432C08" w:rsidRPr="00421E52" w14:paraId="1B8F2130" w14:textId="77777777" w:rsidTr="002337AD">
        <w:tc>
          <w:tcPr>
            <w:tcW w:w="5000" w:type="pct"/>
            <w:gridSpan w:val="18"/>
            <w:tcBorders>
              <w:top w:val="single" w:sz="2" w:space="0" w:color="808080"/>
              <w:left w:val="single" w:sz="2" w:space="0" w:color="FFFFFF"/>
              <w:bottom w:val="single" w:sz="2" w:space="0" w:color="808080"/>
              <w:right w:val="single" w:sz="2" w:space="0" w:color="FFFFFF"/>
            </w:tcBorders>
            <w:vAlign w:val="center"/>
          </w:tcPr>
          <w:p w14:paraId="3E59F169" w14:textId="77777777" w:rsidR="00432C08" w:rsidRPr="00421E52" w:rsidRDefault="00432C08" w:rsidP="00A47688">
            <w:pPr>
              <w:pStyle w:val="Corpotesto"/>
            </w:pPr>
            <w:r w:rsidRPr="00421E52">
              <w:t>Tutor individuato dal soggetto esecutore</w:t>
            </w:r>
          </w:p>
        </w:tc>
      </w:tr>
      <w:tr w:rsidR="00432C08" w:rsidRPr="00421E52" w14:paraId="7842228B" w14:textId="77777777" w:rsidTr="00A47688">
        <w:trPr>
          <w:trHeight w:val="170"/>
        </w:trPr>
        <w:tc>
          <w:tcPr>
            <w:tcW w:w="921" w:type="pct"/>
            <w:gridSpan w:val="2"/>
            <w:tcBorders>
              <w:top w:val="single" w:sz="2" w:space="0" w:color="808080"/>
              <w:left w:val="single" w:sz="2" w:space="0" w:color="FFFFFF"/>
              <w:bottom w:val="single" w:sz="2" w:space="0" w:color="808080"/>
              <w:right w:val="single" w:sz="2" w:space="0" w:color="FFFFFF"/>
            </w:tcBorders>
            <w:vAlign w:val="center"/>
            <w:hideMark/>
          </w:tcPr>
          <w:p w14:paraId="5CF8F252" w14:textId="77777777" w:rsidR="00432C08" w:rsidRPr="00421E52" w:rsidRDefault="00432C08" w:rsidP="00A47688">
            <w:pPr>
              <w:pStyle w:val="Corpotesto"/>
            </w:pPr>
            <w:r w:rsidRPr="00421E52">
              <w:t>Cognome</w:t>
            </w:r>
          </w:p>
        </w:tc>
        <w:tc>
          <w:tcPr>
            <w:tcW w:w="1654" w:type="pct"/>
            <w:gridSpan w:val="10"/>
            <w:tcBorders>
              <w:top w:val="single" w:sz="2" w:space="0" w:color="808080"/>
              <w:left w:val="single" w:sz="2" w:space="0" w:color="FFFFFF"/>
              <w:bottom w:val="single" w:sz="2" w:space="0" w:color="808080"/>
              <w:right w:val="single" w:sz="2" w:space="0" w:color="FFFFFF"/>
            </w:tcBorders>
            <w:shd w:val="clear" w:color="auto" w:fill="E6E1FF"/>
            <w:vAlign w:val="center"/>
            <w:hideMark/>
          </w:tcPr>
          <w:p w14:paraId="5575235B" w14:textId="77777777" w:rsidR="00432C08" w:rsidRPr="00421E52" w:rsidRDefault="00432C08" w:rsidP="00A47688">
            <w:pPr>
              <w:pStyle w:val="Corpotesto"/>
            </w:pPr>
            <w:r w:rsidRPr="00421E52">
              <w:fldChar w:fldCharType="begin">
                <w:ffData>
                  <w:name w:val="Text10"/>
                  <w:enabled/>
                  <w:calcOnExit w:val="0"/>
                  <w:textInput>
                    <w:maxLength w:val="100"/>
                  </w:textInput>
                </w:ffData>
              </w:fldChar>
            </w:r>
            <w:r w:rsidRPr="00421E52">
              <w:instrText xml:space="preserve"> FORMTEXT </w:instrText>
            </w:r>
            <w:r w:rsidRPr="00421E52">
              <w:fldChar w:fldCharType="separate"/>
            </w:r>
            <w:r w:rsidRPr="00421E52">
              <w:rPr>
                <w:noProof/>
              </w:rPr>
              <w:t> </w:t>
            </w:r>
            <w:r w:rsidRPr="00421E52">
              <w:rPr>
                <w:noProof/>
              </w:rPr>
              <w:t> </w:t>
            </w:r>
            <w:r w:rsidRPr="00421E52">
              <w:rPr>
                <w:noProof/>
              </w:rPr>
              <w:t> </w:t>
            </w:r>
            <w:r w:rsidRPr="00421E52">
              <w:rPr>
                <w:noProof/>
              </w:rPr>
              <w:t> </w:t>
            </w:r>
            <w:r w:rsidRPr="00421E52">
              <w:rPr>
                <w:noProof/>
              </w:rPr>
              <w:t> </w:t>
            </w:r>
            <w:r w:rsidRPr="00421E52">
              <w:fldChar w:fldCharType="end"/>
            </w:r>
          </w:p>
        </w:tc>
        <w:tc>
          <w:tcPr>
            <w:tcW w:w="436" w:type="pct"/>
            <w:gridSpan w:val="2"/>
            <w:tcBorders>
              <w:top w:val="single" w:sz="2" w:space="0" w:color="808080"/>
              <w:left w:val="single" w:sz="2" w:space="0" w:color="FFFFFF"/>
              <w:bottom w:val="single" w:sz="2" w:space="0" w:color="808080"/>
              <w:right w:val="single" w:sz="2" w:space="0" w:color="FFFFFF"/>
            </w:tcBorders>
            <w:vAlign w:val="center"/>
            <w:hideMark/>
          </w:tcPr>
          <w:p w14:paraId="09DA45A9" w14:textId="77777777" w:rsidR="00432C08" w:rsidRPr="00421E52" w:rsidRDefault="00432C08" w:rsidP="00A47688">
            <w:pPr>
              <w:pStyle w:val="Corpotesto"/>
            </w:pPr>
            <w:r w:rsidRPr="00421E52">
              <w:t>Nome</w:t>
            </w:r>
          </w:p>
        </w:tc>
        <w:tc>
          <w:tcPr>
            <w:tcW w:w="1989" w:type="pct"/>
            <w:gridSpan w:val="4"/>
            <w:tcBorders>
              <w:top w:val="single" w:sz="2" w:space="0" w:color="808080"/>
              <w:left w:val="single" w:sz="2" w:space="0" w:color="FFFFFF"/>
              <w:bottom w:val="single" w:sz="2" w:space="0" w:color="808080"/>
              <w:right w:val="single" w:sz="2" w:space="0" w:color="FFFFFF"/>
            </w:tcBorders>
            <w:shd w:val="clear" w:color="auto" w:fill="E6E1FF"/>
            <w:vAlign w:val="center"/>
            <w:hideMark/>
          </w:tcPr>
          <w:p w14:paraId="15AF1194" w14:textId="77777777" w:rsidR="00432C08" w:rsidRPr="00421E52" w:rsidRDefault="00432C08" w:rsidP="00A47688">
            <w:pPr>
              <w:pStyle w:val="Corpotesto"/>
            </w:pPr>
            <w:r w:rsidRPr="00421E52">
              <w:fldChar w:fldCharType="begin">
                <w:ffData>
                  <w:name w:val="Text11"/>
                  <w:enabled/>
                  <w:calcOnExit w:val="0"/>
                  <w:textInput>
                    <w:maxLength w:val="100"/>
                  </w:textInput>
                </w:ffData>
              </w:fldChar>
            </w:r>
            <w:r w:rsidRPr="00421E52">
              <w:instrText xml:space="preserve"> FORMTEXT </w:instrText>
            </w:r>
            <w:r w:rsidRPr="00421E52">
              <w:fldChar w:fldCharType="separate"/>
            </w:r>
            <w:r w:rsidRPr="00421E52">
              <w:rPr>
                <w:noProof/>
              </w:rPr>
              <w:t> </w:t>
            </w:r>
            <w:r w:rsidRPr="00421E52">
              <w:rPr>
                <w:noProof/>
              </w:rPr>
              <w:t> </w:t>
            </w:r>
            <w:r w:rsidRPr="00421E52">
              <w:rPr>
                <w:noProof/>
              </w:rPr>
              <w:t> </w:t>
            </w:r>
            <w:r w:rsidRPr="00421E52">
              <w:rPr>
                <w:noProof/>
              </w:rPr>
              <w:t> </w:t>
            </w:r>
            <w:r w:rsidRPr="00421E52">
              <w:rPr>
                <w:noProof/>
              </w:rPr>
              <w:t> </w:t>
            </w:r>
            <w:r w:rsidRPr="00421E52">
              <w:fldChar w:fldCharType="end"/>
            </w:r>
          </w:p>
        </w:tc>
      </w:tr>
      <w:tr w:rsidR="00432C08" w:rsidRPr="00421E52" w14:paraId="6D7DB9A1" w14:textId="77777777" w:rsidTr="00A47688">
        <w:trPr>
          <w:trHeight w:val="170"/>
        </w:trPr>
        <w:tc>
          <w:tcPr>
            <w:tcW w:w="921" w:type="pct"/>
            <w:gridSpan w:val="2"/>
            <w:tcBorders>
              <w:top w:val="single" w:sz="2" w:space="0" w:color="808080"/>
              <w:left w:val="single" w:sz="2" w:space="0" w:color="FFFFFF"/>
              <w:bottom w:val="single" w:sz="2" w:space="0" w:color="808080"/>
              <w:right w:val="single" w:sz="2" w:space="0" w:color="FFFFFF"/>
            </w:tcBorders>
            <w:vAlign w:val="center"/>
            <w:hideMark/>
          </w:tcPr>
          <w:p w14:paraId="1C342F27" w14:textId="77777777" w:rsidR="00432C08" w:rsidRPr="00421E52" w:rsidRDefault="00432C08" w:rsidP="00A47688">
            <w:pPr>
              <w:pStyle w:val="Corpotesto"/>
            </w:pPr>
            <w:r w:rsidRPr="00421E52">
              <w:t>Codice fiscale</w:t>
            </w:r>
          </w:p>
        </w:tc>
        <w:tc>
          <w:tcPr>
            <w:tcW w:w="4079" w:type="pct"/>
            <w:gridSpan w:val="16"/>
            <w:tcBorders>
              <w:top w:val="single" w:sz="2" w:space="0" w:color="808080"/>
              <w:left w:val="single" w:sz="2" w:space="0" w:color="FFFFFF"/>
              <w:bottom w:val="single" w:sz="2" w:space="0" w:color="808080"/>
              <w:right w:val="single" w:sz="2" w:space="0" w:color="FFFFFF"/>
            </w:tcBorders>
            <w:shd w:val="clear" w:color="auto" w:fill="E6E1FF"/>
            <w:vAlign w:val="center"/>
            <w:hideMark/>
          </w:tcPr>
          <w:p w14:paraId="19019A00" w14:textId="77777777" w:rsidR="00432C08" w:rsidRPr="00421E52" w:rsidRDefault="00432C08" w:rsidP="00A47688">
            <w:pPr>
              <w:pStyle w:val="Corpotesto"/>
            </w:pPr>
            <w:r w:rsidRPr="00421E52">
              <w:fldChar w:fldCharType="begin">
                <w:ffData>
                  <w:name w:val="Text12"/>
                  <w:enabled/>
                  <w:calcOnExit w:val="0"/>
                  <w:textInput>
                    <w:maxLength w:val="16"/>
                  </w:textInput>
                </w:ffData>
              </w:fldChar>
            </w:r>
            <w:r w:rsidRPr="00421E52">
              <w:instrText xml:space="preserve"> FORMTEXT </w:instrText>
            </w:r>
            <w:r w:rsidRPr="00421E52">
              <w:fldChar w:fldCharType="separate"/>
            </w:r>
            <w:r w:rsidRPr="00421E52">
              <w:rPr>
                <w:noProof/>
              </w:rPr>
              <w:t> </w:t>
            </w:r>
            <w:r w:rsidRPr="00421E52">
              <w:rPr>
                <w:noProof/>
              </w:rPr>
              <w:t> </w:t>
            </w:r>
            <w:r w:rsidRPr="00421E52">
              <w:rPr>
                <w:noProof/>
              </w:rPr>
              <w:t> </w:t>
            </w:r>
            <w:r w:rsidRPr="00421E52">
              <w:rPr>
                <w:noProof/>
              </w:rPr>
              <w:t> </w:t>
            </w:r>
            <w:r w:rsidRPr="00421E52">
              <w:rPr>
                <w:noProof/>
              </w:rPr>
              <w:t> </w:t>
            </w:r>
            <w:r w:rsidRPr="00421E52">
              <w:fldChar w:fldCharType="end"/>
            </w:r>
          </w:p>
        </w:tc>
      </w:tr>
      <w:tr w:rsidR="00432C08" w:rsidRPr="00421E52" w14:paraId="48A9D053" w14:textId="77777777" w:rsidTr="002337AD">
        <w:tc>
          <w:tcPr>
            <w:tcW w:w="5000" w:type="pct"/>
            <w:gridSpan w:val="18"/>
            <w:tcBorders>
              <w:top w:val="single" w:sz="2" w:space="0" w:color="808080"/>
              <w:left w:val="single" w:sz="2" w:space="0" w:color="FFFFFF"/>
              <w:bottom w:val="single" w:sz="2" w:space="0" w:color="808080"/>
              <w:right w:val="single" w:sz="2" w:space="0" w:color="FFFFFF"/>
            </w:tcBorders>
            <w:vAlign w:val="center"/>
          </w:tcPr>
          <w:p w14:paraId="0B474835" w14:textId="77777777" w:rsidR="00432C08" w:rsidRPr="00421E52" w:rsidRDefault="00432C08" w:rsidP="00A47688">
            <w:pPr>
              <w:pStyle w:val="Corpotesto"/>
            </w:pPr>
          </w:p>
        </w:tc>
      </w:tr>
      <w:tr w:rsidR="00432C08" w:rsidRPr="00421E52" w14:paraId="53053573" w14:textId="77777777" w:rsidTr="002337AD">
        <w:trPr>
          <w:trHeight w:val="400"/>
        </w:trPr>
        <w:tc>
          <w:tcPr>
            <w:tcW w:w="5000" w:type="pct"/>
            <w:gridSpan w:val="18"/>
            <w:tcBorders>
              <w:top w:val="single" w:sz="2" w:space="0" w:color="808080"/>
              <w:left w:val="single" w:sz="2" w:space="0" w:color="FFFFFF"/>
              <w:bottom w:val="single" w:sz="2" w:space="0" w:color="808080"/>
              <w:right w:val="single" w:sz="2" w:space="0" w:color="FFFFFF"/>
            </w:tcBorders>
            <w:vAlign w:val="bottom"/>
            <w:hideMark/>
          </w:tcPr>
          <w:p w14:paraId="35A9ED66" w14:textId="77777777" w:rsidR="00432C08" w:rsidRPr="00421E52" w:rsidRDefault="00432C08" w:rsidP="00A47688">
            <w:pPr>
              <w:pStyle w:val="Corpotesto"/>
            </w:pPr>
            <w:r w:rsidRPr="00421E52">
              <w:t>Percorso di politica attiva</w:t>
            </w:r>
          </w:p>
        </w:tc>
      </w:tr>
      <w:tr w:rsidR="00432C08" w:rsidRPr="00421E52" w14:paraId="7F5C1213" w14:textId="77777777" w:rsidTr="002337AD">
        <w:trPr>
          <w:trHeight w:val="258"/>
        </w:trPr>
        <w:tc>
          <w:tcPr>
            <w:tcW w:w="5000" w:type="pct"/>
            <w:gridSpan w:val="18"/>
            <w:tcBorders>
              <w:top w:val="single" w:sz="2" w:space="0" w:color="808080"/>
              <w:left w:val="single" w:sz="2" w:space="0" w:color="FFFFFF"/>
              <w:bottom w:val="single" w:sz="2" w:space="0" w:color="808080"/>
              <w:right w:val="single" w:sz="2" w:space="0" w:color="FFFFFF"/>
            </w:tcBorders>
            <w:vAlign w:val="center"/>
            <w:hideMark/>
          </w:tcPr>
          <w:p w14:paraId="09E05CFD" w14:textId="77777777" w:rsidR="00432C08" w:rsidRPr="00421E52" w:rsidRDefault="00432C08" w:rsidP="00A47688">
            <w:pPr>
              <w:pStyle w:val="Corpotesto"/>
              <w:rPr>
                <w:u w:val="single"/>
              </w:rPr>
            </w:pPr>
            <w:r w:rsidRPr="00421E52">
              <w:rPr>
                <w:u w:val="single"/>
              </w:rPr>
              <w:t xml:space="preserve">                                                   </w:t>
            </w:r>
          </w:p>
        </w:tc>
      </w:tr>
    </w:tbl>
    <w:tbl>
      <w:tblPr>
        <w:tblW w:w="5000" w:type="pct"/>
        <w:tblBorders>
          <w:top w:val="single" w:sz="2" w:space="0" w:color="FFFFFF"/>
          <w:left w:val="single" w:sz="2" w:space="0" w:color="FFFFFF"/>
          <w:bottom w:val="single" w:sz="2" w:space="0" w:color="808080"/>
          <w:right w:val="single" w:sz="2" w:space="0" w:color="FFFFFF"/>
          <w:insideH w:val="single" w:sz="2" w:space="0" w:color="808080"/>
          <w:insideV w:val="single" w:sz="2" w:space="0" w:color="808080"/>
        </w:tblBorders>
        <w:tblCellMar>
          <w:top w:w="34" w:type="dxa"/>
          <w:left w:w="34" w:type="dxa"/>
          <w:bottom w:w="23" w:type="dxa"/>
          <w:right w:w="34" w:type="dxa"/>
        </w:tblCellMar>
        <w:tblLook w:val="01E0" w:firstRow="1" w:lastRow="1" w:firstColumn="1" w:lastColumn="1" w:noHBand="0" w:noVBand="0"/>
      </w:tblPr>
      <w:tblGrid>
        <w:gridCol w:w="9636"/>
      </w:tblGrid>
      <w:tr w:rsidR="00432C08" w:rsidRPr="001E673B" w14:paraId="1981D9CC" w14:textId="77777777" w:rsidTr="002337AD">
        <w:tc>
          <w:tcPr>
            <w:tcW w:w="5000" w:type="pct"/>
            <w:tcBorders>
              <w:top w:val="single" w:sz="2" w:space="0" w:color="FFFFFF"/>
              <w:left w:val="single" w:sz="2" w:space="0" w:color="FFFFFF"/>
              <w:bottom w:val="single" w:sz="2" w:space="0" w:color="808080"/>
              <w:right w:val="single" w:sz="2" w:space="0" w:color="FFFFFF"/>
            </w:tcBorders>
            <w:vAlign w:val="center"/>
            <w:hideMark/>
          </w:tcPr>
          <w:p w14:paraId="2FCAFE13" w14:textId="77777777" w:rsidR="00432C08" w:rsidRPr="001E673B" w:rsidRDefault="00432C08" w:rsidP="00A47688">
            <w:pPr>
              <w:pStyle w:val="Corpotesto"/>
              <w:rPr>
                <w:rFonts w:eastAsia="Times New Roman" w:cs="Times New Roman"/>
              </w:rPr>
            </w:pPr>
            <w:r w:rsidRPr="001E673B">
              <w:rPr>
                <w:rFonts w:eastAsia="Times New Roman" w:cs="Arial"/>
              </w:rPr>
              <w:t xml:space="preserve">Attività previste </w:t>
            </w:r>
          </w:p>
        </w:tc>
      </w:tr>
      <w:tr w:rsidR="00432C08" w:rsidRPr="001E673B" w14:paraId="35AE4B36" w14:textId="77777777" w:rsidTr="002337AD">
        <w:trPr>
          <w:trHeight w:val="315"/>
        </w:trPr>
        <w:tc>
          <w:tcPr>
            <w:tcW w:w="5000" w:type="pct"/>
            <w:tcBorders>
              <w:top w:val="single" w:sz="2" w:space="0" w:color="808080"/>
              <w:left w:val="single" w:sz="2" w:space="0" w:color="FFFFFF"/>
              <w:bottom w:val="single" w:sz="2" w:space="0" w:color="808080"/>
              <w:right w:val="single" w:sz="2" w:space="0" w:color="FFFFFF"/>
            </w:tcBorders>
            <w:hideMark/>
          </w:tcPr>
          <w:p w14:paraId="258D381C" w14:textId="77777777" w:rsidR="00432C08" w:rsidRPr="001E673B" w:rsidRDefault="00432C08" w:rsidP="00A47688">
            <w:pPr>
              <w:pStyle w:val="Corpotesto"/>
              <w:rPr>
                <w:rFonts w:eastAsia="Times New Roman" w:cs="Times New Roman"/>
                <w:i/>
                <w:color w:val="808080"/>
              </w:rPr>
            </w:pPr>
            <w:r w:rsidRPr="001E673B">
              <w:rPr>
                <w:rFonts w:eastAsia="Times New Roman" w:cs="Times New Roman"/>
                <w:i/>
                <w:color w:val="808080"/>
              </w:rPr>
              <w:t xml:space="preserve">Nei successivi riquadri vanno indicate tutte le attività che il soggetto esecutore e il beneficiario si impegnano comunemente a svolgere. All’elenco delle attività qui segnalate il soggetto esecutore dovrà fare riferimento nel monitoraggio dell’avanzamento del Piano. </w:t>
            </w:r>
          </w:p>
        </w:tc>
      </w:tr>
    </w:tbl>
    <w:p w14:paraId="53C9606B" w14:textId="77777777" w:rsidR="00432C08" w:rsidRPr="001E673B" w:rsidRDefault="00432C08" w:rsidP="00A47688">
      <w:pPr>
        <w:pStyle w:val="Corpotesto"/>
        <w:rPr>
          <w:rFonts w:eastAsia="Times New Roman" w:cs="Times New Roman"/>
          <w:sz w:val="18"/>
          <w:szCs w:val="18"/>
        </w:rPr>
      </w:pPr>
      <w:r w:rsidRPr="001E673B">
        <w:rPr>
          <w:rFonts w:eastAsia="Times New Roman" w:cs="Times New Roman"/>
          <w:sz w:val="18"/>
          <w:szCs w:val="18"/>
        </w:rPr>
        <w:t>A) Servizi al lavoro</w:t>
      </w:r>
    </w:p>
    <w:tbl>
      <w:tblPr>
        <w:tblW w:w="8640" w:type="dxa"/>
        <w:jc w:val="center"/>
        <w:tblBorders>
          <w:top w:val="single" w:sz="2" w:space="0" w:color="C0C0C0"/>
          <w:left w:val="single" w:sz="2" w:space="0" w:color="C0C0C0"/>
          <w:bottom w:val="single" w:sz="2" w:space="0" w:color="C0C0C0"/>
          <w:right w:val="single" w:sz="2" w:space="0" w:color="C0C0C0"/>
          <w:insideH w:val="single" w:sz="2" w:space="0" w:color="C0C0C0"/>
          <w:insideV w:val="single" w:sz="2" w:space="0" w:color="C0C0C0"/>
        </w:tblBorders>
        <w:tblLayout w:type="fixed"/>
        <w:tblCellMar>
          <w:top w:w="34" w:type="dxa"/>
          <w:left w:w="34" w:type="dxa"/>
          <w:bottom w:w="23" w:type="dxa"/>
          <w:right w:w="34" w:type="dxa"/>
        </w:tblCellMar>
        <w:tblLook w:val="01E0" w:firstRow="1" w:lastRow="1" w:firstColumn="1" w:lastColumn="1" w:noHBand="0" w:noVBand="0"/>
      </w:tblPr>
      <w:tblGrid>
        <w:gridCol w:w="1581"/>
        <w:gridCol w:w="1527"/>
        <w:gridCol w:w="1491"/>
        <w:gridCol w:w="1350"/>
        <w:gridCol w:w="1385"/>
        <w:gridCol w:w="1306"/>
      </w:tblGrid>
      <w:tr w:rsidR="00432C08" w:rsidRPr="001E673B" w14:paraId="0F41BFD4" w14:textId="77777777" w:rsidTr="002337AD">
        <w:trPr>
          <w:trHeight w:val="170"/>
          <w:jc w:val="center"/>
        </w:trPr>
        <w:tc>
          <w:tcPr>
            <w:tcW w:w="1580" w:type="dxa"/>
            <w:tcBorders>
              <w:top w:val="single" w:sz="2" w:space="0" w:color="C0C0C0"/>
              <w:left w:val="single" w:sz="2" w:space="0" w:color="C0C0C0"/>
              <w:bottom w:val="single" w:sz="2" w:space="0" w:color="C0C0C0"/>
              <w:right w:val="single" w:sz="2" w:space="0" w:color="C0C0C0"/>
            </w:tcBorders>
            <w:shd w:val="clear" w:color="auto" w:fill="FFFF99"/>
            <w:vAlign w:val="center"/>
            <w:hideMark/>
          </w:tcPr>
          <w:p w14:paraId="6F84D4B1" w14:textId="77777777" w:rsidR="00432C08" w:rsidRPr="001E673B" w:rsidRDefault="00432C08" w:rsidP="00A47688">
            <w:pPr>
              <w:pStyle w:val="Corpotesto"/>
              <w:rPr>
                <w:rFonts w:eastAsia="MS Mincho" w:cs="Times New Roman"/>
                <w:sz w:val="18"/>
                <w:szCs w:val="18"/>
                <w:lang w:eastAsia="ja-JP"/>
              </w:rPr>
            </w:pPr>
            <w:r w:rsidRPr="001E673B">
              <w:rPr>
                <w:rFonts w:eastAsia="Times New Roman" w:cs="Times New Roman"/>
                <w:sz w:val="18"/>
                <w:szCs w:val="18"/>
              </w:rPr>
              <w:t>Tipologia</w:t>
            </w:r>
            <w:r w:rsidRPr="001E673B">
              <w:rPr>
                <w:rFonts w:eastAsia="MS Mincho" w:cs="Times New Roman"/>
                <w:sz w:val="18"/>
                <w:szCs w:val="18"/>
                <w:lang w:eastAsia="ja-JP"/>
              </w:rPr>
              <w:t xml:space="preserve"> </w:t>
            </w:r>
            <w:r w:rsidRPr="001E673B">
              <w:rPr>
                <w:rFonts w:eastAsia="Times New Roman" w:cs="Times New Roman"/>
                <w:sz w:val="18"/>
                <w:szCs w:val="18"/>
              </w:rPr>
              <w:t>delle</w:t>
            </w:r>
            <w:r w:rsidRPr="001E673B">
              <w:rPr>
                <w:rFonts w:eastAsia="MS Mincho" w:cs="Times New Roman"/>
                <w:sz w:val="18"/>
                <w:szCs w:val="18"/>
                <w:lang w:eastAsia="ja-JP"/>
              </w:rPr>
              <w:t xml:space="preserve"> </w:t>
            </w:r>
            <w:r w:rsidRPr="001E673B">
              <w:rPr>
                <w:rFonts w:eastAsia="Times New Roman" w:cs="Times New Roman"/>
                <w:sz w:val="18"/>
                <w:szCs w:val="18"/>
              </w:rPr>
              <w:t>attività</w:t>
            </w:r>
          </w:p>
        </w:tc>
        <w:tc>
          <w:tcPr>
            <w:tcW w:w="1526" w:type="dxa"/>
            <w:tcBorders>
              <w:top w:val="single" w:sz="2" w:space="0" w:color="C0C0C0"/>
              <w:left w:val="single" w:sz="2" w:space="0" w:color="C0C0C0"/>
              <w:bottom w:val="single" w:sz="2" w:space="0" w:color="C0C0C0"/>
              <w:right w:val="single" w:sz="2" w:space="0" w:color="C0C0C0"/>
            </w:tcBorders>
            <w:shd w:val="clear" w:color="auto" w:fill="FFFF99"/>
            <w:vAlign w:val="center"/>
            <w:hideMark/>
          </w:tcPr>
          <w:p w14:paraId="55E072C0" w14:textId="77777777" w:rsidR="00432C08" w:rsidRPr="001E673B" w:rsidRDefault="00432C08" w:rsidP="00A47688">
            <w:pPr>
              <w:pStyle w:val="Corpotesto"/>
              <w:rPr>
                <w:rFonts w:eastAsia="Times New Roman" w:cs="Times New Roman"/>
                <w:sz w:val="18"/>
                <w:szCs w:val="18"/>
              </w:rPr>
            </w:pPr>
            <w:r w:rsidRPr="001E673B">
              <w:rPr>
                <w:rFonts w:eastAsia="Times New Roman" w:cs="Times New Roman"/>
                <w:sz w:val="18"/>
                <w:szCs w:val="18"/>
              </w:rPr>
              <w:t xml:space="preserve">Periodo di attuazione delle attività </w:t>
            </w:r>
          </w:p>
        </w:tc>
        <w:tc>
          <w:tcPr>
            <w:tcW w:w="1490" w:type="dxa"/>
            <w:tcBorders>
              <w:top w:val="single" w:sz="2" w:space="0" w:color="C0C0C0"/>
              <w:left w:val="single" w:sz="2" w:space="0" w:color="C0C0C0"/>
              <w:bottom w:val="single" w:sz="2" w:space="0" w:color="C0C0C0"/>
              <w:right w:val="single" w:sz="2" w:space="0" w:color="C0C0C0"/>
            </w:tcBorders>
            <w:shd w:val="clear" w:color="auto" w:fill="FFFF99"/>
            <w:vAlign w:val="center"/>
            <w:hideMark/>
          </w:tcPr>
          <w:p w14:paraId="1E9F11AF" w14:textId="77777777" w:rsidR="00432C08" w:rsidRPr="001E673B" w:rsidRDefault="00432C08" w:rsidP="00A47688">
            <w:pPr>
              <w:pStyle w:val="Corpotesto"/>
              <w:rPr>
                <w:rFonts w:eastAsia="Times New Roman" w:cs="Times New Roman"/>
                <w:sz w:val="18"/>
                <w:szCs w:val="18"/>
              </w:rPr>
            </w:pPr>
            <w:r w:rsidRPr="001E673B">
              <w:rPr>
                <w:rFonts w:eastAsia="Times New Roman" w:cs="Times New Roman"/>
                <w:sz w:val="18"/>
                <w:szCs w:val="18"/>
              </w:rPr>
              <w:t>Soggetto che eroga il servizio</w:t>
            </w:r>
          </w:p>
        </w:tc>
        <w:tc>
          <w:tcPr>
            <w:tcW w:w="1350" w:type="dxa"/>
            <w:tcBorders>
              <w:top w:val="single" w:sz="2" w:space="0" w:color="C0C0C0"/>
              <w:left w:val="single" w:sz="2" w:space="0" w:color="C0C0C0"/>
              <w:bottom w:val="single" w:sz="2" w:space="0" w:color="C0C0C0"/>
              <w:right w:val="single" w:sz="2" w:space="0" w:color="C0C0C0"/>
            </w:tcBorders>
            <w:shd w:val="clear" w:color="auto" w:fill="FFFF99"/>
            <w:vAlign w:val="center"/>
            <w:hideMark/>
          </w:tcPr>
          <w:p w14:paraId="5776298F" w14:textId="77777777" w:rsidR="00432C08" w:rsidRPr="001E673B" w:rsidRDefault="00432C08" w:rsidP="00A47688">
            <w:pPr>
              <w:pStyle w:val="Corpotesto"/>
              <w:rPr>
                <w:rFonts w:eastAsia="Times New Roman" w:cs="Times New Roman"/>
                <w:sz w:val="18"/>
                <w:szCs w:val="18"/>
              </w:rPr>
            </w:pPr>
            <w:r w:rsidRPr="001E673B">
              <w:rPr>
                <w:rFonts w:eastAsia="Times New Roman" w:cs="Times New Roman"/>
                <w:sz w:val="18"/>
                <w:szCs w:val="18"/>
              </w:rPr>
              <w:t xml:space="preserve">Soggetti terzi coinvolti </w:t>
            </w:r>
          </w:p>
        </w:tc>
        <w:tc>
          <w:tcPr>
            <w:tcW w:w="1385" w:type="dxa"/>
            <w:tcBorders>
              <w:top w:val="single" w:sz="2" w:space="0" w:color="C0C0C0"/>
              <w:left w:val="single" w:sz="2" w:space="0" w:color="C0C0C0"/>
              <w:bottom w:val="single" w:sz="2" w:space="0" w:color="C0C0C0"/>
              <w:right w:val="single" w:sz="2" w:space="0" w:color="C0C0C0"/>
            </w:tcBorders>
            <w:shd w:val="clear" w:color="auto" w:fill="FFFF99"/>
            <w:hideMark/>
          </w:tcPr>
          <w:p w14:paraId="6B253B9F" w14:textId="77777777" w:rsidR="00432C08" w:rsidRPr="001E673B" w:rsidRDefault="00432C08" w:rsidP="00A47688">
            <w:pPr>
              <w:pStyle w:val="Corpotesto"/>
              <w:rPr>
                <w:rFonts w:eastAsia="Times New Roman" w:cs="Times New Roman"/>
                <w:sz w:val="18"/>
                <w:szCs w:val="18"/>
              </w:rPr>
            </w:pPr>
            <w:r w:rsidRPr="001E673B">
              <w:rPr>
                <w:rFonts w:eastAsia="Times New Roman" w:cs="Times New Roman"/>
                <w:sz w:val="18"/>
                <w:szCs w:val="18"/>
              </w:rPr>
              <w:t>Ore</w:t>
            </w:r>
          </w:p>
        </w:tc>
        <w:tc>
          <w:tcPr>
            <w:tcW w:w="1306" w:type="dxa"/>
            <w:tcBorders>
              <w:top w:val="single" w:sz="2" w:space="0" w:color="C0C0C0"/>
              <w:left w:val="single" w:sz="2" w:space="0" w:color="C0C0C0"/>
              <w:bottom w:val="single" w:sz="2" w:space="0" w:color="C0C0C0"/>
              <w:right w:val="single" w:sz="2" w:space="0" w:color="C0C0C0"/>
            </w:tcBorders>
            <w:shd w:val="clear" w:color="auto" w:fill="FFFF99"/>
            <w:hideMark/>
          </w:tcPr>
          <w:p w14:paraId="0E6D3974" w14:textId="77777777" w:rsidR="00432C08" w:rsidRPr="001E673B" w:rsidRDefault="00432C08" w:rsidP="00A47688">
            <w:pPr>
              <w:pStyle w:val="Corpotesto"/>
              <w:rPr>
                <w:rFonts w:eastAsia="Times New Roman" w:cs="Times New Roman"/>
                <w:sz w:val="18"/>
                <w:szCs w:val="18"/>
              </w:rPr>
            </w:pPr>
            <w:r w:rsidRPr="001E673B">
              <w:rPr>
                <w:rFonts w:eastAsia="Times New Roman" w:cs="Times New Roman"/>
                <w:sz w:val="18"/>
                <w:szCs w:val="18"/>
              </w:rPr>
              <w:t>Valorizzazione</w:t>
            </w:r>
          </w:p>
        </w:tc>
      </w:tr>
      <w:tr w:rsidR="00432C08" w:rsidRPr="001E673B" w14:paraId="4C0B4971" w14:textId="77777777" w:rsidTr="002337AD">
        <w:trPr>
          <w:trHeight w:val="170"/>
          <w:jc w:val="center"/>
        </w:trPr>
        <w:tc>
          <w:tcPr>
            <w:tcW w:w="1580" w:type="dxa"/>
            <w:tcBorders>
              <w:top w:val="single" w:sz="2" w:space="0" w:color="C0C0C0"/>
              <w:left w:val="single" w:sz="2" w:space="0" w:color="C0C0C0"/>
              <w:bottom w:val="single" w:sz="2" w:space="0" w:color="C0C0C0"/>
              <w:right w:val="single" w:sz="2" w:space="0" w:color="C0C0C0"/>
            </w:tcBorders>
            <w:hideMark/>
          </w:tcPr>
          <w:p w14:paraId="6868F3B1" w14:textId="77777777" w:rsidR="00432C08" w:rsidRPr="001E673B" w:rsidRDefault="00432C08" w:rsidP="00A47688">
            <w:pPr>
              <w:pStyle w:val="Corpotesto"/>
              <w:rPr>
                <w:rFonts w:eastAsia="Times New Roman" w:cs="Times New Roman"/>
                <w:sz w:val="18"/>
                <w:szCs w:val="18"/>
              </w:rPr>
            </w:pPr>
            <w:r w:rsidRPr="001E673B">
              <w:rPr>
                <w:rFonts w:eastAsia="Times New Roman" w:cs="Times New Roman"/>
                <w:sz w:val="18"/>
                <w:szCs w:val="18"/>
              </w:rPr>
              <w:t>Servizio 1</w:t>
            </w:r>
          </w:p>
        </w:tc>
        <w:tc>
          <w:tcPr>
            <w:tcW w:w="1526" w:type="dxa"/>
            <w:tcBorders>
              <w:top w:val="single" w:sz="2" w:space="0" w:color="C0C0C0"/>
              <w:left w:val="single" w:sz="2" w:space="0" w:color="C0C0C0"/>
              <w:bottom w:val="single" w:sz="2" w:space="0" w:color="C0C0C0"/>
              <w:right w:val="single" w:sz="2" w:space="0" w:color="C0C0C0"/>
            </w:tcBorders>
          </w:tcPr>
          <w:p w14:paraId="1D59B8AD" w14:textId="77777777" w:rsidR="00432C08" w:rsidRPr="001E673B" w:rsidRDefault="00432C08" w:rsidP="00A47688">
            <w:pPr>
              <w:pStyle w:val="Corpotesto"/>
              <w:rPr>
                <w:rFonts w:eastAsia="Times New Roman" w:cs="Times New Roman"/>
                <w:sz w:val="18"/>
                <w:szCs w:val="18"/>
              </w:rPr>
            </w:pPr>
          </w:p>
        </w:tc>
        <w:tc>
          <w:tcPr>
            <w:tcW w:w="1490" w:type="dxa"/>
            <w:tcBorders>
              <w:top w:val="single" w:sz="2" w:space="0" w:color="C0C0C0"/>
              <w:left w:val="single" w:sz="2" w:space="0" w:color="C0C0C0"/>
              <w:bottom w:val="single" w:sz="2" w:space="0" w:color="C0C0C0"/>
              <w:right w:val="single" w:sz="2" w:space="0" w:color="C0C0C0"/>
            </w:tcBorders>
          </w:tcPr>
          <w:p w14:paraId="160E837E" w14:textId="77777777" w:rsidR="00432C08" w:rsidRPr="001E673B" w:rsidRDefault="00432C08" w:rsidP="00A47688">
            <w:pPr>
              <w:pStyle w:val="Corpotesto"/>
              <w:rPr>
                <w:rFonts w:eastAsia="Times New Roman" w:cs="Times New Roman"/>
                <w:sz w:val="18"/>
                <w:szCs w:val="18"/>
              </w:rPr>
            </w:pPr>
          </w:p>
        </w:tc>
        <w:tc>
          <w:tcPr>
            <w:tcW w:w="1350" w:type="dxa"/>
            <w:tcBorders>
              <w:top w:val="single" w:sz="2" w:space="0" w:color="C0C0C0"/>
              <w:left w:val="single" w:sz="2" w:space="0" w:color="C0C0C0"/>
              <w:bottom w:val="single" w:sz="2" w:space="0" w:color="C0C0C0"/>
              <w:right w:val="single" w:sz="2" w:space="0" w:color="C0C0C0"/>
            </w:tcBorders>
            <w:hideMark/>
          </w:tcPr>
          <w:p w14:paraId="45D7268E" w14:textId="77777777" w:rsidR="00432C08" w:rsidRPr="001E673B" w:rsidRDefault="00432C08" w:rsidP="00A47688">
            <w:pPr>
              <w:pStyle w:val="Corpotesto"/>
              <w:rPr>
                <w:rFonts w:eastAsia="Times New Roman" w:cs="Times New Roman"/>
                <w:sz w:val="18"/>
                <w:szCs w:val="18"/>
              </w:rPr>
            </w:pPr>
            <w:r w:rsidRPr="001E673B">
              <w:rPr>
                <w:rFonts w:eastAsia="Times New Roman" w:cs="Times New Roman"/>
                <w:sz w:val="18"/>
                <w:szCs w:val="18"/>
              </w:rPr>
              <w:t>Sì/No</w:t>
            </w:r>
          </w:p>
        </w:tc>
        <w:tc>
          <w:tcPr>
            <w:tcW w:w="1385" w:type="dxa"/>
            <w:tcBorders>
              <w:top w:val="single" w:sz="2" w:space="0" w:color="C0C0C0"/>
              <w:left w:val="single" w:sz="2" w:space="0" w:color="C0C0C0"/>
              <w:bottom w:val="single" w:sz="2" w:space="0" w:color="C0C0C0"/>
              <w:right w:val="single" w:sz="2" w:space="0" w:color="C0C0C0"/>
            </w:tcBorders>
          </w:tcPr>
          <w:p w14:paraId="69EEEEC0" w14:textId="77777777" w:rsidR="00432C08" w:rsidRPr="001E673B" w:rsidRDefault="00432C08" w:rsidP="00A47688">
            <w:pPr>
              <w:pStyle w:val="Corpotesto"/>
              <w:rPr>
                <w:rFonts w:eastAsia="Times New Roman" w:cs="Times New Roman"/>
                <w:sz w:val="18"/>
                <w:szCs w:val="18"/>
              </w:rPr>
            </w:pPr>
          </w:p>
        </w:tc>
        <w:tc>
          <w:tcPr>
            <w:tcW w:w="1306" w:type="dxa"/>
            <w:tcBorders>
              <w:top w:val="single" w:sz="2" w:space="0" w:color="C0C0C0"/>
              <w:left w:val="single" w:sz="2" w:space="0" w:color="C0C0C0"/>
              <w:bottom w:val="single" w:sz="2" w:space="0" w:color="C0C0C0"/>
              <w:right w:val="single" w:sz="2" w:space="0" w:color="C0C0C0"/>
            </w:tcBorders>
          </w:tcPr>
          <w:p w14:paraId="0E4A1B70" w14:textId="77777777" w:rsidR="00432C08" w:rsidRPr="001E673B" w:rsidRDefault="00432C08" w:rsidP="00A47688">
            <w:pPr>
              <w:pStyle w:val="Corpotesto"/>
              <w:rPr>
                <w:rFonts w:eastAsia="Times New Roman" w:cs="Times New Roman"/>
                <w:sz w:val="18"/>
                <w:szCs w:val="18"/>
              </w:rPr>
            </w:pPr>
          </w:p>
        </w:tc>
      </w:tr>
      <w:tr w:rsidR="00432C08" w:rsidRPr="001E673B" w14:paraId="23A6C49F" w14:textId="77777777" w:rsidTr="002337AD">
        <w:trPr>
          <w:trHeight w:val="170"/>
          <w:jc w:val="center"/>
        </w:trPr>
        <w:tc>
          <w:tcPr>
            <w:tcW w:w="1580" w:type="dxa"/>
            <w:tcBorders>
              <w:top w:val="single" w:sz="2" w:space="0" w:color="C0C0C0"/>
              <w:left w:val="single" w:sz="2" w:space="0" w:color="C0C0C0"/>
              <w:bottom w:val="single" w:sz="2" w:space="0" w:color="C0C0C0"/>
              <w:right w:val="single" w:sz="2" w:space="0" w:color="C0C0C0"/>
            </w:tcBorders>
            <w:hideMark/>
          </w:tcPr>
          <w:p w14:paraId="680D3EE7" w14:textId="77777777" w:rsidR="00432C08" w:rsidRPr="001E673B" w:rsidRDefault="00432C08" w:rsidP="00A47688">
            <w:pPr>
              <w:pStyle w:val="Corpotesto"/>
              <w:rPr>
                <w:rFonts w:eastAsia="Times New Roman" w:cs="Times New Roman"/>
                <w:sz w:val="18"/>
                <w:szCs w:val="18"/>
              </w:rPr>
            </w:pPr>
            <w:r w:rsidRPr="001E673B">
              <w:rPr>
                <w:rFonts w:eastAsia="Times New Roman" w:cs="Times New Roman"/>
                <w:sz w:val="18"/>
                <w:szCs w:val="18"/>
              </w:rPr>
              <w:t>Servizio 2</w:t>
            </w:r>
          </w:p>
        </w:tc>
        <w:tc>
          <w:tcPr>
            <w:tcW w:w="1526" w:type="dxa"/>
            <w:tcBorders>
              <w:top w:val="single" w:sz="2" w:space="0" w:color="C0C0C0"/>
              <w:left w:val="single" w:sz="2" w:space="0" w:color="C0C0C0"/>
              <w:bottom w:val="single" w:sz="2" w:space="0" w:color="C0C0C0"/>
              <w:right w:val="single" w:sz="2" w:space="0" w:color="C0C0C0"/>
            </w:tcBorders>
          </w:tcPr>
          <w:p w14:paraId="5F330F5D" w14:textId="77777777" w:rsidR="00432C08" w:rsidRPr="001E673B" w:rsidRDefault="00432C08" w:rsidP="00A47688">
            <w:pPr>
              <w:pStyle w:val="Corpotesto"/>
              <w:rPr>
                <w:rFonts w:eastAsia="Times New Roman" w:cs="Times New Roman"/>
                <w:sz w:val="18"/>
                <w:szCs w:val="18"/>
              </w:rPr>
            </w:pPr>
          </w:p>
        </w:tc>
        <w:tc>
          <w:tcPr>
            <w:tcW w:w="1490" w:type="dxa"/>
            <w:tcBorders>
              <w:top w:val="single" w:sz="2" w:space="0" w:color="C0C0C0"/>
              <w:left w:val="single" w:sz="2" w:space="0" w:color="C0C0C0"/>
              <w:bottom w:val="single" w:sz="2" w:space="0" w:color="C0C0C0"/>
              <w:right w:val="single" w:sz="2" w:space="0" w:color="C0C0C0"/>
            </w:tcBorders>
          </w:tcPr>
          <w:p w14:paraId="44E14EC2" w14:textId="77777777" w:rsidR="00432C08" w:rsidRPr="001E673B" w:rsidRDefault="00432C08" w:rsidP="00A47688">
            <w:pPr>
              <w:pStyle w:val="Corpotesto"/>
              <w:rPr>
                <w:rFonts w:eastAsia="Times New Roman" w:cs="Times New Roman"/>
                <w:sz w:val="18"/>
                <w:szCs w:val="18"/>
              </w:rPr>
            </w:pPr>
          </w:p>
        </w:tc>
        <w:tc>
          <w:tcPr>
            <w:tcW w:w="1350" w:type="dxa"/>
            <w:tcBorders>
              <w:top w:val="single" w:sz="2" w:space="0" w:color="C0C0C0"/>
              <w:left w:val="single" w:sz="2" w:space="0" w:color="C0C0C0"/>
              <w:bottom w:val="single" w:sz="2" w:space="0" w:color="C0C0C0"/>
              <w:right w:val="single" w:sz="2" w:space="0" w:color="C0C0C0"/>
            </w:tcBorders>
            <w:hideMark/>
          </w:tcPr>
          <w:p w14:paraId="12973881" w14:textId="77777777" w:rsidR="00432C08" w:rsidRPr="001E673B" w:rsidRDefault="00432C08" w:rsidP="00A47688">
            <w:pPr>
              <w:pStyle w:val="Corpotesto"/>
              <w:rPr>
                <w:rFonts w:eastAsia="Times New Roman" w:cs="Times New Roman"/>
                <w:sz w:val="18"/>
                <w:szCs w:val="18"/>
              </w:rPr>
            </w:pPr>
            <w:r w:rsidRPr="001E673B">
              <w:rPr>
                <w:rFonts w:eastAsia="Times New Roman" w:cs="Times New Roman"/>
                <w:sz w:val="18"/>
                <w:szCs w:val="18"/>
              </w:rPr>
              <w:t>Sì/No</w:t>
            </w:r>
          </w:p>
        </w:tc>
        <w:tc>
          <w:tcPr>
            <w:tcW w:w="1385" w:type="dxa"/>
            <w:tcBorders>
              <w:top w:val="single" w:sz="2" w:space="0" w:color="C0C0C0"/>
              <w:left w:val="single" w:sz="2" w:space="0" w:color="C0C0C0"/>
              <w:bottom w:val="single" w:sz="2" w:space="0" w:color="C0C0C0"/>
              <w:right w:val="single" w:sz="2" w:space="0" w:color="C0C0C0"/>
            </w:tcBorders>
          </w:tcPr>
          <w:p w14:paraId="4E5F600A" w14:textId="77777777" w:rsidR="00432C08" w:rsidRPr="001E673B" w:rsidRDefault="00432C08" w:rsidP="00A47688">
            <w:pPr>
              <w:pStyle w:val="Corpotesto"/>
              <w:rPr>
                <w:rFonts w:eastAsia="Times New Roman" w:cs="Times New Roman"/>
                <w:sz w:val="18"/>
                <w:szCs w:val="18"/>
              </w:rPr>
            </w:pPr>
          </w:p>
        </w:tc>
        <w:tc>
          <w:tcPr>
            <w:tcW w:w="1306" w:type="dxa"/>
            <w:tcBorders>
              <w:top w:val="single" w:sz="2" w:space="0" w:color="C0C0C0"/>
              <w:left w:val="single" w:sz="2" w:space="0" w:color="C0C0C0"/>
              <w:bottom w:val="single" w:sz="2" w:space="0" w:color="C0C0C0"/>
              <w:right w:val="single" w:sz="2" w:space="0" w:color="C0C0C0"/>
            </w:tcBorders>
          </w:tcPr>
          <w:p w14:paraId="3BF43BCC" w14:textId="77777777" w:rsidR="00432C08" w:rsidRPr="001E673B" w:rsidRDefault="00432C08" w:rsidP="00A47688">
            <w:pPr>
              <w:pStyle w:val="Corpotesto"/>
              <w:rPr>
                <w:rFonts w:eastAsia="Times New Roman" w:cs="Times New Roman"/>
                <w:sz w:val="18"/>
                <w:szCs w:val="18"/>
              </w:rPr>
            </w:pPr>
          </w:p>
        </w:tc>
      </w:tr>
      <w:tr w:rsidR="00432C08" w:rsidRPr="001E673B" w14:paraId="4871D541" w14:textId="77777777" w:rsidTr="002337AD">
        <w:trPr>
          <w:trHeight w:val="170"/>
          <w:jc w:val="center"/>
        </w:trPr>
        <w:tc>
          <w:tcPr>
            <w:tcW w:w="1580" w:type="dxa"/>
            <w:tcBorders>
              <w:top w:val="single" w:sz="2" w:space="0" w:color="C0C0C0"/>
              <w:left w:val="single" w:sz="2" w:space="0" w:color="C0C0C0"/>
              <w:bottom w:val="single" w:sz="2" w:space="0" w:color="C0C0C0"/>
              <w:right w:val="single" w:sz="2" w:space="0" w:color="C0C0C0"/>
            </w:tcBorders>
            <w:hideMark/>
          </w:tcPr>
          <w:p w14:paraId="4FD1D47D" w14:textId="77777777" w:rsidR="00432C08" w:rsidRPr="001E673B" w:rsidRDefault="00432C08" w:rsidP="00A47688">
            <w:pPr>
              <w:pStyle w:val="Corpotesto"/>
              <w:rPr>
                <w:rFonts w:eastAsia="MS Mincho" w:cs="Times New Roman"/>
                <w:sz w:val="18"/>
                <w:szCs w:val="18"/>
                <w:lang w:eastAsia="ja-JP"/>
              </w:rPr>
            </w:pPr>
            <w:r w:rsidRPr="001E673B">
              <w:rPr>
                <w:rFonts w:eastAsia="MS Mincho" w:cs="Times New Roman"/>
                <w:sz w:val="18"/>
                <w:szCs w:val="18"/>
                <w:lang w:eastAsia="ja-JP"/>
              </w:rPr>
              <w:t>…</w:t>
            </w:r>
          </w:p>
        </w:tc>
        <w:tc>
          <w:tcPr>
            <w:tcW w:w="1526" w:type="dxa"/>
            <w:tcBorders>
              <w:top w:val="single" w:sz="2" w:space="0" w:color="C0C0C0"/>
              <w:left w:val="single" w:sz="2" w:space="0" w:color="C0C0C0"/>
              <w:bottom w:val="single" w:sz="2" w:space="0" w:color="C0C0C0"/>
              <w:right w:val="single" w:sz="2" w:space="0" w:color="C0C0C0"/>
            </w:tcBorders>
          </w:tcPr>
          <w:p w14:paraId="3FD19940" w14:textId="77777777" w:rsidR="00432C08" w:rsidRPr="001E673B" w:rsidRDefault="00432C08" w:rsidP="00A47688">
            <w:pPr>
              <w:pStyle w:val="Corpotesto"/>
              <w:rPr>
                <w:rFonts w:eastAsia="Times New Roman" w:cs="Times New Roman"/>
                <w:sz w:val="18"/>
                <w:szCs w:val="18"/>
              </w:rPr>
            </w:pPr>
          </w:p>
        </w:tc>
        <w:tc>
          <w:tcPr>
            <w:tcW w:w="1490" w:type="dxa"/>
            <w:tcBorders>
              <w:top w:val="single" w:sz="2" w:space="0" w:color="C0C0C0"/>
              <w:left w:val="single" w:sz="2" w:space="0" w:color="C0C0C0"/>
              <w:bottom w:val="single" w:sz="2" w:space="0" w:color="C0C0C0"/>
              <w:right w:val="single" w:sz="2" w:space="0" w:color="C0C0C0"/>
            </w:tcBorders>
          </w:tcPr>
          <w:p w14:paraId="66F0FDEB" w14:textId="77777777" w:rsidR="00432C08" w:rsidRPr="001E673B" w:rsidRDefault="00432C08" w:rsidP="00A47688">
            <w:pPr>
              <w:pStyle w:val="Corpotesto"/>
              <w:rPr>
                <w:rFonts w:eastAsia="Times New Roman" w:cs="Times New Roman"/>
                <w:sz w:val="18"/>
                <w:szCs w:val="18"/>
              </w:rPr>
            </w:pPr>
          </w:p>
        </w:tc>
        <w:tc>
          <w:tcPr>
            <w:tcW w:w="1350" w:type="dxa"/>
            <w:tcBorders>
              <w:top w:val="single" w:sz="2" w:space="0" w:color="C0C0C0"/>
              <w:left w:val="single" w:sz="2" w:space="0" w:color="C0C0C0"/>
              <w:bottom w:val="single" w:sz="2" w:space="0" w:color="C0C0C0"/>
              <w:right w:val="single" w:sz="2" w:space="0" w:color="C0C0C0"/>
            </w:tcBorders>
          </w:tcPr>
          <w:p w14:paraId="464A2020" w14:textId="77777777" w:rsidR="00432C08" w:rsidRPr="001E673B" w:rsidRDefault="00432C08" w:rsidP="00A47688">
            <w:pPr>
              <w:pStyle w:val="Corpotesto"/>
              <w:rPr>
                <w:rFonts w:eastAsia="Times New Roman" w:cs="Times New Roman"/>
                <w:sz w:val="18"/>
                <w:szCs w:val="18"/>
              </w:rPr>
            </w:pPr>
          </w:p>
        </w:tc>
        <w:tc>
          <w:tcPr>
            <w:tcW w:w="1385" w:type="dxa"/>
            <w:tcBorders>
              <w:top w:val="single" w:sz="2" w:space="0" w:color="C0C0C0"/>
              <w:left w:val="single" w:sz="2" w:space="0" w:color="C0C0C0"/>
              <w:bottom w:val="single" w:sz="2" w:space="0" w:color="C0C0C0"/>
              <w:right w:val="single" w:sz="2" w:space="0" w:color="C0C0C0"/>
            </w:tcBorders>
          </w:tcPr>
          <w:p w14:paraId="24BF39DA" w14:textId="77777777" w:rsidR="00432C08" w:rsidRPr="001E673B" w:rsidRDefault="00432C08" w:rsidP="00A47688">
            <w:pPr>
              <w:pStyle w:val="Corpotesto"/>
              <w:rPr>
                <w:rFonts w:eastAsia="Times New Roman" w:cs="Times New Roman"/>
                <w:sz w:val="18"/>
                <w:szCs w:val="18"/>
              </w:rPr>
            </w:pPr>
          </w:p>
        </w:tc>
        <w:tc>
          <w:tcPr>
            <w:tcW w:w="1306" w:type="dxa"/>
            <w:tcBorders>
              <w:top w:val="single" w:sz="2" w:space="0" w:color="C0C0C0"/>
              <w:left w:val="single" w:sz="2" w:space="0" w:color="C0C0C0"/>
              <w:bottom w:val="single" w:sz="2" w:space="0" w:color="C0C0C0"/>
              <w:right w:val="single" w:sz="2" w:space="0" w:color="C0C0C0"/>
            </w:tcBorders>
          </w:tcPr>
          <w:p w14:paraId="571B2BF2" w14:textId="77777777" w:rsidR="00432C08" w:rsidRPr="001E673B" w:rsidRDefault="00432C08" w:rsidP="00A47688">
            <w:pPr>
              <w:pStyle w:val="Corpotesto"/>
              <w:rPr>
                <w:rFonts w:eastAsia="Times New Roman" w:cs="Times New Roman"/>
                <w:sz w:val="18"/>
                <w:szCs w:val="18"/>
              </w:rPr>
            </w:pPr>
          </w:p>
        </w:tc>
      </w:tr>
      <w:tr w:rsidR="00432C08" w:rsidRPr="001E673B" w14:paraId="6B96EDDF" w14:textId="77777777" w:rsidTr="002337AD">
        <w:trPr>
          <w:trHeight w:val="170"/>
          <w:jc w:val="center"/>
        </w:trPr>
        <w:tc>
          <w:tcPr>
            <w:tcW w:w="1580" w:type="dxa"/>
            <w:tcBorders>
              <w:top w:val="single" w:sz="2" w:space="0" w:color="C0C0C0"/>
              <w:left w:val="single" w:sz="2" w:space="0" w:color="C0C0C0"/>
              <w:bottom w:val="single" w:sz="2" w:space="0" w:color="C0C0C0"/>
              <w:right w:val="single" w:sz="2" w:space="0" w:color="C0C0C0"/>
            </w:tcBorders>
            <w:hideMark/>
          </w:tcPr>
          <w:p w14:paraId="520EFF7F" w14:textId="77777777" w:rsidR="00432C08" w:rsidRPr="001E673B" w:rsidRDefault="00432C08" w:rsidP="00A47688">
            <w:pPr>
              <w:pStyle w:val="Corpotesto"/>
              <w:rPr>
                <w:rFonts w:eastAsia="MS Mincho" w:cs="Times New Roman"/>
                <w:sz w:val="18"/>
                <w:szCs w:val="18"/>
                <w:lang w:eastAsia="ja-JP"/>
              </w:rPr>
            </w:pPr>
            <w:r w:rsidRPr="001E673B">
              <w:rPr>
                <w:rFonts w:eastAsia="Times New Roman" w:cs="Times New Roman"/>
                <w:sz w:val="18"/>
                <w:szCs w:val="18"/>
              </w:rPr>
              <w:t>Servizio n</w:t>
            </w:r>
          </w:p>
        </w:tc>
        <w:tc>
          <w:tcPr>
            <w:tcW w:w="1526" w:type="dxa"/>
            <w:tcBorders>
              <w:top w:val="single" w:sz="2" w:space="0" w:color="C0C0C0"/>
              <w:left w:val="single" w:sz="2" w:space="0" w:color="C0C0C0"/>
              <w:bottom w:val="single" w:sz="2" w:space="0" w:color="C0C0C0"/>
              <w:right w:val="single" w:sz="2" w:space="0" w:color="C0C0C0"/>
            </w:tcBorders>
          </w:tcPr>
          <w:p w14:paraId="246C7FA8" w14:textId="77777777" w:rsidR="00432C08" w:rsidRPr="001E673B" w:rsidRDefault="00432C08" w:rsidP="00A47688">
            <w:pPr>
              <w:pStyle w:val="Corpotesto"/>
              <w:rPr>
                <w:rFonts w:eastAsia="Times New Roman" w:cs="Times New Roman"/>
                <w:sz w:val="18"/>
                <w:szCs w:val="18"/>
              </w:rPr>
            </w:pPr>
          </w:p>
        </w:tc>
        <w:tc>
          <w:tcPr>
            <w:tcW w:w="1490" w:type="dxa"/>
            <w:tcBorders>
              <w:top w:val="single" w:sz="2" w:space="0" w:color="C0C0C0"/>
              <w:left w:val="single" w:sz="2" w:space="0" w:color="C0C0C0"/>
              <w:bottom w:val="single" w:sz="2" w:space="0" w:color="C0C0C0"/>
              <w:right w:val="single" w:sz="2" w:space="0" w:color="C0C0C0"/>
            </w:tcBorders>
          </w:tcPr>
          <w:p w14:paraId="716A25AC" w14:textId="77777777" w:rsidR="00432C08" w:rsidRPr="001E673B" w:rsidRDefault="00432C08" w:rsidP="00A47688">
            <w:pPr>
              <w:pStyle w:val="Corpotesto"/>
              <w:rPr>
                <w:rFonts w:eastAsia="Times New Roman" w:cs="Times New Roman"/>
                <w:sz w:val="18"/>
                <w:szCs w:val="18"/>
              </w:rPr>
            </w:pPr>
          </w:p>
        </w:tc>
        <w:tc>
          <w:tcPr>
            <w:tcW w:w="1350" w:type="dxa"/>
            <w:tcBorders>
              <w:top w:val="single" w:sz="2" w:space="0" w:color="C0C0C0"/>
              <w:left w:val="single" w:sz="2" w:space="0" w:color="C0C0C0"/>
              <w:bottom w:val="single" w:sz="2" w:space="0" w:color="C0C0C0"/>
              <w:right w:val="single" w:sz="2" w:space="0" w:color="C0C0C0"/>
            </w:tcBorders>
            <w:hideMark/>
          </w:tcPr>
          <w:p w14:paraId="103428EE" w14:textId="77777777" w:rsidR="00432C08" w:rsidRPr="001E673B" w:rsidRDefault="00432C08" w:rsidP="00A47688">
            <w:pPr>
              <w:pStyle w:val="Corpotesto"/>
              <w:rPr>
                <w:rFonts w:eastAsia="Times New Roman" w:cs="Times New Roman"/>
                <w:sz w:val="18"/>
                <w:szCs w:val="18"/>
              </w:rPr>
            </w:pPr>
            <w:r w:rsidRPr="001E673B">
              <w:rPr>
                <w:rFonts w:eastAsia="Times New Roman" w:cs="Times New Roman"/>
                <w:sz w:val="18"/>
                <w:szCs w:val="18"/>
              </w:rPr>
              <w:t>Sì/No</w:t>
            </w:r>
          </w:p>
        </w:tc>
        <w:tc>
          <w:tcPr>
            <w:tcW w:w="1385" w:type="dxa"/>
            <w:tcBorders>
              <w:top w:val="single" w:sz="2" w:space="0" w:color="C0C0C0"/>
              <w:left w:val="single" w:sz="2" w:space="0" w:color="C0C0C0"/>
              <w:bottom w:val="single" w:sz="2" w:space="0" w:color="C0C0C0"/>
              <w:right w:val="single" w:sz="2" w:space="0" w:color="C0C0C0"/>
            </w:tcBorders>
          </w:tcPr>
          <w:p w14:paraId="3C12E63D" w14:textId="77777777" w:rsidR="00432C08" w:rsidRPr="001E673B" w:rsidRDefault="00432C08" w:rsidP="00A47688">
            <w:pPr>
              <w:pStyle w:val="Corpotesto"/>
              <w:rPr>
                <w:rFonts w:eastAsia="Times New Roman" w:cs="Times New Roman"/>
                <w:sz w:val="18"/>
                <w:szCs w:val="18"/>
              </w:rPr>
            </w:pPr>
          </w:p>
        </w:tc>
        <w:tc>
          <w:tcPr>
            <w:tcW w:w="1306" w:type="dxa"/>
            <w:tcBorders>
              <w:top w:val="single" w:sz="2" w:space="0" w:color="C0C0C0"/>
              <w:left w:val="single" w:sz="2" w:space="0" w:color="C0C0C0"/>
              <w:bottom w:val="single" w:sz="2" w:space="0" w:color="C0C0C0"/>
              <w:right w:val="single" w:sz="2" w:space="0" w:color="C0C0C0"/>
            </w:tcBorders>
          </w:tcPr>
          <w:p w14:paraId="3C177958" w14:textId="77777777" w:rsidR="00432C08" w:rsidRPr="001E673B" w:rsidRDefault="00432C08" w:rsidP="00A47688">
            <w:pPr>
              <w:pStyle w:val="Corpotesto"/>
              <w:rPr>
                <w:rFonts w:eastAsia="Times New Roman" w:cs="Times New Roman"/>
                <w:sz w:val="18"/>
                <w:szCs w:val="18"/>
              </w:rPr>
            </w:pPr>
          </w:p>
        </w:tc>
      </w:tr>
    </w:tbl>
    <w:p w14:paraId="18307A1A" w14:textId="77777777" w:rsidR="00432C08" w:rsidRPr="001E673B" w:rsidRDefault="00432C08" w:rsidP="00A47688">
      <w:pPr>
        <w:pStyle w:val="Corpotesto"/>
        <w:rPr>
          <w:rFonts w:eastAsia="Times New Roman" w:cs="Times New Roman"/>
          <w:sz w:val="18"/>
          <w:szCs w:val="18"/>
        </w:rPr>
      </w:pPr>
      <w:r w:rsidRPr="001E673B">
        <w:rPr>
          <w:rFonts w:eastAsia="Times New Roman" w:cs="Times New Roman"/>
          <w:sz w:val="18"/>
          <w:szCs w:val="18"/>
        </w:rPr>
        <w:t>B) Servizi alla formazione</w:t>
      </w:r>
    </w:p>
    <w:tbl>
      <w:tblPr>
        <w:tblW w:w="8640" w:type="dxa"/>
        <w:jc w:val="center"/>
        <w:tblBorders>
          <w:top w:val="single" w:sz="2" w:space="0" w:color="C0C0C0"/>
          <w:left w:val="single" w:sz="2" w:space="0" w:color="C0C0C0"/>
          <w:bottom w:val="single" w:sz="2" w:space="0" w:color="C0C0C0"/>
          <w:right w:val="single" w:sz="2" w:space="0" w:color="C0C0C0"/>
          <w:insideH w:val="single" w:sz="2" w:space="0" w:color="C0C0C0"/>
          <w:insideV w:val="single" w:sz="2" w:space="0" w:color="C0C0C0"/>
        </w:tblBorders>
        <w:tblLayout w:type="fixed"/>
        <w:tblCellMar>
          <w:top w:w="34" w:type="dxa"/>
          <w:left w:w="34" w:type="dxa"/>
          <w:bottom w:w="23" w:type="dxa"/>
          <w:right w:w="34" w:type="dxa"/>
        </w:tblCellMar>
        <w:tblLook w:val="01E0" w:firstRow="1" w:lastRow="1" w:firstColumn="1" w:lastColumn="1" w:noHBand="0" w:noVBand="0"/>
      </w:tblPr>
      <w:tblGrid>
        <w:gridCol w:w="1632"/>
        <w:gridCol w:w="1490"/>
        <w:gridCol w:w="1488"/>
        <w:gridCol w:w="1347"/>
        <w:gridCol w:w="1383"/>
        <w:gridCol w:w="1300"/>
      </w:tblGrid>
      <w:tr w:rsidR="00432C08" w:rsidRPr="001E673B" w14:paraId="23F3CE4D" w14:textId="77777777" w:rsidTr="002337AD">
        <w:trPr>
          <w:trHeight w:val="170"/>
          <w:jc w:val="center"/>
        </w:trPr>
        <w:tc>
          <w:tcPr>
            <w:tcW w:w="1631" w:type="dxa"/>
            <w:tcBorders>
              <w:top w:val="single" w:sz="2" w:space="0" w:color="C0C0C0"/>
              <w:left w:val="single" w:sz="2" w:space="0" w:color="C0C0C0"/>
              <w:bottom w:val="single" w:sz="2" w:space="0" w:color="C0C0C0"/>
              <w:right w:val="single" w:sz="2" w:space="0" w:color="C0C0C0"/>
            </w:tcBorders>
            <w:shd w:val="clear" w:color="auto" w:fill="FFFF99"/>
            <w:vAlign w:val="center"/>
            <w:hideMark/>
          </w:tcPr>
          <w:p w14:paraId="16C8F51D" w14:textId="77777777" w:rsidR="00432C08" w:rsidRPr="001E673B" w:rsidRDefault="00432C08" w:rsidP="00A47688">
            <w:pPr>
              <w:pStyle w:val="Corpotesto"/>
              <w:rPr>
                <w:rFonts w:eastAsia="Times New Roman" w:cs="Times New Roman"/>
                <w:sz w:val="18"/>
                <w:szCs w:val="18"/>
              </w:rPr>
            </w:pPr>
            <w:r w:rsidRPr="001E673B">
              <w:rPr>
                <w:rFonts w:eastAsia="Times New Roman" w:cs="Times New Roman"/>
                <w:sz w:val="18"/>
                <w:szCs w:val="18"/>
              </w:rPr>
              <w:t>Tipologia di attività</w:t>
            </w:r>
          </w:p>
        </w:tc>
        <w:tc>
          <w:tcPr>
            <w:tcW w:w="1489" w:type="dxa"/>
            <w:tcBorders>
              <w:top w:val="single" w:sz="2" w:space="0" w:color="C0C0C0"/>
              <w:left w:val="single" w:sz="2" w:space="0" w:color="C0C0C0"/>
              <w:bottom w:val="single" w:sz="2" w:space="0" w:color="C0C0C0"/>
              <w:right w:val="single" w:sz="2" w:space="0" w:color="C0C0C0"/>
            </w:tcBorders>
            <w:shd w:val="clear" w:color="auto" w:fill="FFFF99"/>
            <w:vAlign w:val="center"/>
            <w:hideMark/>
          </w:tcPr>
          <w:p w14:paraId="36701FD2" w14:textId="77777777" w:rsidR="00432C08" w:rsidRPr="001E673B" w:rsidRDefault="00432C08" w:rsidP="00A47688">
            <w:pPr>
              <w:pStyle w:val="Corpotesto"/>
              <w:rPr>
                <w:rFonts w:eastAsia="Times New Roman" w:cs="Times New Roman"/>
                <w:sz w:val="18"/>
                <w:szCs w:val="18"/>
              </w:rPr>
            </w:pPr>
            <w:r w:rsidRPr="001E673B">
              <w:rPr>
                <w:rFonts w:eastAsia="Times New Roman" w:cs="Times New Roman"/>
                <w:sz w:val="18"/>
                <w:szCs w:val="18"/>
              </w:rPr>
              <w:t>Periodo di attuazione delle attività</w:t>
            </w:r>
          </w:p>
        </w:tc>
        <w:tc>
          <w:tcPr>
            <w:tcW w:w="1487" w:type="dxa"/>
            <w:tcBorders>
              <w:top w:val="single" w:sz="2" w:space="0" w:color="C0C0C0"/>
              <w:left w:val="single" w:sz="2" w:space="0" w:color="C0C0C0"/>
              <w:bottom w:val="single" w:sz="2" w:space="0" w:color="C0C0C0"/>
              <w:right w:val="single" w:sz="2" w:space="0" w:color="C0C0C0"/>
            </w:tcBorders>
            <w:shd w:val="clear" w:color="auto" w:fill="FFFF99"/>
            <w:hideMark/>
          </w:tcPr>
          <w:p w14:paraId="06817D4E" w14:textId="77777777" w:rsidR="00432C08" w:rsidRPr="001E673B" w:rsidRDefault="00432C08" w:rsidP="00A47688">
            <w:pPr>
              <w:pStyle w:val="Corpotesto"/>
              <w:rPr>
                <w:rFonts w:eastAsia="Times New Roman" w:cs="Times New Roman"/>
                <w:sz w:val="18"/>
                <w:szCs w:val="18"/>
              </w:rPr>
            </w:pPr>
            <w:r w:rsidRPr="001E673B">
              <w:rPr>
                <w:rFonts w:eastAsia="Times New Roman" w:cs="Times New Roman"/>
                <w:sz w:val="18"/>
                <w:szCs w:val="18"/>
              </w:rPr>
              <w:t>Soggetto che eroga il servizio</w:t>
            </w:r>
          </w:p>
        </w:tc>
        <w:tc>
          <w:tcPr>
            <w:tcW w:w="1347" w:type="dxa"/>
            <w:tcBorders>
              <w:top w:val="single" w:sz="2" w:space="0" w:color="C0C0C0"/>
              <w:left w:val="single" w:sz="2" w:space="0" w:color="C0C0C0"/>
              <w:bottom w:val="single" w:sz="2" w:space="0" w:color="C0C0C0"/>
              <w:right w:val="single" w:sz="2" w:space="0" w:color="C0C0C0"/>
            </w:tcBorders>
            <w:shd w:val="clear" w:color="auto" w:fill="FFFF99"/>
            <w:vAlign w:val="center"/>
            <w:hideMark/>
          </w:tcPr>
          <w:p w14:paraId="30B0CDC9" w14:textId="77777777" w:rsidR="00432C08" w:rsidRPr="001E673B" w:rsidRDefault="00432C08" w:rsidP="00A47688">
            <w:pPr>
              <w:pStyle w:val="Corpotesto"/>
              <w:rPr>
                <w:rFonts w:eastAsia="Times New Roman" w:cs="Times New Roman"/>
                <w:sz w:val="18"/>
                <w:szCs w:val="18"/>
              </w:rPr>
            </w:pPr>
            <w:r w:rsidRPr="001E673B">
              <w:rPr>
                <w:rFonts w:eastAsia="Times New Roman" w:cs="Times New Roman"/>
                <w:sz w:val="18"/>
                <w:szCs w:val="18"/>
              </w:rPr>
              <w:t>Soggetti terzi coinvolti</w:t>
            </w:r>
          </w:p>
        </w:tc>
        <w:tc>
          <w:tcPr>
            <w:tcW w:w="1383" w:type="dxa"/>
            <w:tcBorders>
              <w:top w:val="single" w:sz="2" w:space="0" w:color="C0C0C0"/>
              <w:left w:val="single" w:sz="2" w:space="0" w:color="C0C0C0"/>
              <w:bottom w:val="single" w:sz="2" w:space="0" w:color="C0C0C0"/>
              <w:right w:val="single" w:sz="2" w:space="0" w:color="C0C0C0"/>
            </w:tcBorders>
            <w:shd w:val="clear" w:color="auto" w:fill="FFFF99"/>
            <w:hideMark/>
          </w:tcPr>
          <w:p w14:paraId="09D3778F" w14:textId="77777777" w:rsidR="00432C08" w:rsidRPr="001E673B" w:rsidRDefault="00432C08" w:rsidP="00A47688">
            <w:pPr>
              <w:pStyle w:val="Corpotesto"/>
              <w:rPr>
                <w:rFonts w:eastAsia="Times New Roman" w:cs="Times New Roman"/>
                <w:sz w:val="18"/>
                <w:szCs w:val="18"/>
              </w:rPr>
            </w:pPr>
            <w:r w:rsidRPr="001E673B">
              <w:rPr>
                <w:rFonts w:eastAsia="Times New Roman" w:cs="Times New Roman"/>
                <w:sz w:val="18"/>
                <w:szCs w:val="18"/>
              </w:rPr>
              <w:t>Ore</w:t>
            </w:r>
          </w:p>
        </w:tc>
        <w:tc>
          <w:tcPr>
            <w:tcW w:w="1300" w:type="dxa"/>
            <w:tcBorders>
              <w:top w:val="single" w:sz="2" w:space="0" w:color="C0C0C0"/>
              <w:left w:val="single" w:sz="2" w:space="0" w:color="C0C0C0"/>
              <w:bottom w:val="single" w:sz="2" w:space="0" w:color="C0C0C0"/>
              <w:right w:val="single" w:sz="2" w:space="0" w:color="C0C0C0"/>
            </w:tcBorders>
            <w:shd w:val="clear" w:color="auto" w:fill="FFFF99"/>
            <w:hideMark/>
          </w:tcPr>
          <w:p w14:paraId="109E4CC5" w14:textId="77777777" w:rsidR="00432C08" w:rsidRPr="001E673B" w:rsidRDefault="00432C08" w:rsidP="00A47688">
            <w:pPr>
              <w:pStyle w:val="Corpotesto"/>
              <w:rPr>
                <w:rFonts w:eastAsia="Times New Roman" w:cs="Times New Roman"/>
                <w:sz w:val="18"/>
                <w:szCs w:val="18"/>
              </w:rPr>
            </w:pPr>
            <w:r w:rsidRPr="001E673B">
              <w:rPr>
                <w:rFonts w:eastAsia="Times New Roman" w:cs="Times New Roman"/>
                <w:sz w:val="18"/>
                <w:szCs w:val="18"/>
              </w:rPr>
              <w:t>Valorizzazione</w:t>
            </w:r>
          </w:p>
        </w:tc>
      </w:tr>
      <w:tr w:rsidR="00432C08" w:rsidRPr="001E673B" w14:paraId="658E2B65" w14:textId="77777777" w:rsidTr="002337AD">
        <w:trPr>
          <w:trHeight w:val="170"/>
          <w:jc w:val="center"/>
        </w:trPr>
        <w:tc>
          <w:tcPr>
            <w:tcW w:w="1631" w:type="dxa"/>
            <w:tcBorders>
              <w:top w:val="single" w:sz="2" w:space="0" w:color="C0C0C0"/>
              <w:left w:val="single" w:sz="2" w:space="0" w:color="C0C0C0"/>
              <w:bottom w:val="single" w:sz="2" w:space="0" w:color="C0C0C0"/>
              <w:right w:val="single" w:sz="2" w:space="0" w:color="C0C0C0"/>
            </w:tcBorders>
            <w:hideMark/>
          </w:tcPr>
          <w:p w14:paraId="5B3E244E" w14:textId="77777777" w:rsidR="00432C08" w:rsidRPr="001E673B" w:rsidRDefault="00432C08" w:rsidP="00A47688">
            <w:pPr>
              <w:pStyle w:val="Corpotesto"/>
              <w:rPr>
                <w:rFonts w:eastAsia="MS Mincho" w:cs="Times New Roman"/>
                <w:sz w:val="18"/>
                <w:szCs w:val="18"/>
                <w:lang w:eastAsia="ja-JP"/>
              </w:rPr>
            </w:pPr>
            <w:r w:rsidRPr="001E673B">
              <w:rPr>
                <w:rFonts w:eastAsia="MS Mincho" w:cs="Times New Roman"/>
                <w:sz w:val="18"/>
                <w:szCs w:val="18"/>
                <w:lang w:eastAsia="ja-JP"/>
              </w:rPr>
              <w:t>Titolo Corso 1</w:t>
            </w:r>
          </w:p>
        </w:tc>
        <w:tc>
          <w:tcPr>
            <w:tcW w:w="1489" w:type="dxa"/>
            <w:tcBorders>
              <w:top w:val="single" w:sz="2" w:space="0" w:color="C0C0C0"/>
              <w:left w:val="single" w:sz="2" w:space="0" w:color="C0C0C0"/>
              <w:bottom w:val="single" w:sz="2" w:space="0" w:color="C0C0C0"/>
              <w:right w:val="single" w:sz="2" w:space="0" w:color="C0C0C0"/>
            </w:tcBorders>
          </w:tcPr>
          <w:p w14:paraId="7A03B759" w14:textId="77777777" w:rsidR="00432C08" w:rsidRPr="001E673B" w:rsidRDefault="00432C08" w:rsidP="00A47688">
            <w:pPr>
              <w:pStyle w:val="Corpotesto"/>
              <w:rPr>
                <w:rFonts w:eastAsia="Times New Roman" w:cs="Times New Roman"/>
                <w:sz w:val="18"/>
                <w:szCs w:val="18"/>
              </w:rPr>
            </w:pPr>
          </w:p>
        </w:tc>
        <w:tc>
          <w:tcPr>
            <w:tcW w:w="1487" w:type="dxa"/>
            <w:tcBorders>
              <w:top w:val="single" w:sz="2" w:space="0" w:color="C0C0C0"/>
              <w:left w:val="single" w:sz="2" w:space="0" w:color="C0C0C0"/>
              <w:bottom w:val="single" w:sz="2" w:space="0" w:color="C0C0C0"/>
              <w:right w:val="single" w:sz="2" w:space="0" w:color="C0C0C0"/>
            </w:tcBorders>
          </w:tcPr>
          <w:p w14:paraId="7B9DCA90" w14:textId="77777777" w:rsidR="00432C08" w:rsidRPr="001E673B" w:rsidRDefault="00432C08" w:rsidP="00A47688">
            <w:pPr>
              <w:pStyle w:val="Corpotesto"/>
              <w:rPr>
                <w:rFonts w:eastAsia="Times New Roman" w:cs="Times New Roman"/>
                <w:sz w:val="18"/>
                <w:szCs w:val="18"/>
              </w:rPr>
            </w:pPr>
          </w:p>
        </w:tc>
        <w:tc>
          <w:tcPr>
            <w:tcW w:w="1347" w:type="dxa"/>
            <w:tcBorders>
              <w:top w:val="single" w:sz="2" w:space="0" w:color="C0C0C0"/>
              <w:left w:val="single" w:sz="2" w:space="0" w:color="C0C0C0"/>
              <w:bottom w:val="single" w:sz="2" w:space="0" w:color="C0C0C0"/>
              <w:right w:val="single" w:sz="2" w:space="0" w:color="C0C0C0"/>
            </w:tcBorders>
            <w:hideMark/>
          </w:tcPr>
          <w:p w14:paraId="6F70F29E" w14:textId="77777777" w:rsidR="00432C08" w:rsidRPr="001E673B" w:rsidRDefault="00432C08" w:rsidP="00A47688">
            <w:pPr>
              <w:pStyle w:val="Corpotesto"/>
              <w:rPr>
                <w:rFonts w:eastAsia="Times New Roman" w:cs="Times New Roman"/>
                <w:sz w:val="18"/>
                <w:szCs w:val="18"/>
              </w:rPr>
            </w:pPr>
            <w:r w:rsidRPr="001E673B">
              <w:rPr>
                <w:rFonts w:eastAsia="Times New Roman" w:cs="Times New Roman"/>
                <w:sz w:val="18"/>
                <w:szCs w:val="18"/>
              </w:rPr>
              <w:t>Sì/No</w:t>
            </w:r>
          </w:p>
        </w:tc>
        <w:tc>
          <w:tcPr>
            <w:tcW w:w="1383" w:type="dxa"/>
            <w:tcBorders>
              <w:top w:val="single" w:sz="2" w:space="0" w:color="C0C0C0"/>
              <w:left w:val="single" w:sz="2" w:space="0" w:color="C0C0C0"/>
              <w:bottom w:val="single" w:sz="2" w:space="0" w:color="C0C0C0"/>
              <w:right w:val="single" w:sz="2" w:space="0" w:color="C0C0C0"/>
            </w:tcBorders>
          </w:tcPr>
          <w:p w14:paraId="5B187E6C" w14:textId="77777777" w:rsidR="00432C08" w:rsidRPr="001E673B" w:rsidRDefault="00432C08" w:rsidP="00A47688">
            <w:pPr>
              <w:pStyle w:val="Corpotesto"/>
              <w:rPr>
                <w:rFonts w:eastAsia="Times New Roman" w:cs="Times New Roman"/>
                <w:sz w:val="18"/>
                <w:szCs w:val="18"/>
              </w:rPr>
            </w:pPr>
          </w:p>
        </w:tc>
        <w:tc>
          <w:tcPr>
            <w:tcW w:w="1300" w:type="dxa"/>
            <w:tcBorders>
              <w:top w:val="single" w:sz="2" w:space="0" w:color="C0C0C0"/>
              <w:left w:val="single" w:sz="2" w:space="0" w:color="C0C0C0"/>
              <w:bottom w:val="single" w:sz="2" w:space="0" w:color="C0C0C0"/>
              <w:right w:val="single" w:sz="2" w:space="0" w:color="C0C0C0"/>
            </w:tcBorders>
          </w:tcPr>
          <w:p w14:paraId="55B6EC25" w14:textId="77777777" w:rsidR="00432C08" w:rsidRPr="001E673B" w:rsidRDefault="00432C08" w:rsidP="00A47688">
            <w:pPr>
              <w:pStyle w:val="Corpotesto"/>
              <w:rPr>
                <w:rFonts w:eastAsia="Times New Roman" w:cs="Times New Roman"/>
                <w:sz w:val="18"/>
                <w:szCs w:val="18"/>
              </w:rPr>
            </w:pPr>
          </w:p>
        </w:tc>
      </w:tr>
      <w:tr w:rsidR="00432C08" w:rsidRPr="001E673B" w14:paraId="4C2250EE" w14:textId="77777777" w:rsidTr="002337AD">
        <w:trPr>
          <w:trHeight w:val="170"/>
          <w:jc w:val="center"/>
        </w:trPr>
        <w:tc>
          <w:tcPr>
            <w:tcW w:w="1631" w:type="dxa"/>
            <w:tcBorders>
              <w:top w:val="single" w:sz="2" w:space="0" w:color="C0C0C0"/>
              <w:left w:val="single" w:sz="2" w:space="0" w:color="C0C0C0"/>
              <w:bottom w:val="single" w:sz="2" w:space="0" w:color="C0C0C0"/>
              <w:right w:val="single" w:sz="2" w:space="0" w:color="C0C0C0"/>
            </w:tcBorders>
            <w:hideMark/>
          </w:tcPr>
          <w:p w14:paraId="1A23A75F" w14:textId="77777777" w:rsidR="00432C08" w:rsidRPr="001E673B" w:rsidRDefault="00432C08" w:rsidP="00A47688">
            <w:pPr>
              <w:pStyle w:val="Corpotesto"/>
              <w:rPr>
                <w:rFonts w:eastAsia="MS Mincho" w:cs="Times New Roman"/>
                <w:sz w:val="18"/>
                <w:szCs w:val="18"/>
                <w:lang w:eastAsia="ja-JP"/>
              </w:rPr>
            </w:pPr>
            <w:r w:rsidRPr="001E673B">
              <w:rPr>
                <w:rFonts w:eastAsia="MS Mincho" w:cs="Times New Roman"/>
                <w:sz w:val="18"/>
                <w:szCs w:val="18"/>
                <w:lang w:eastAsia="ja-JP"/>
              </w:rPr>
              <w:t>Titolo Corso 2</w:t>
            </w:r>
          </w:p>
        </w:tc>
        <w:tc>
          <w:tcPr>
            <w:tcW w:w="1489" w:type="dxa"/>
            <w:tcBorders>
              <w:top w:val="single" w:sz="2" w:space="0" w:color="C0C0C0"/>
              <w:left w:val="single" w:sz="2" w:space="0" w:color="C0C0C0"/>
              <w:bottom w:val="single" w:sz="2" w:space="0" w:color="C0C0C0"/>
              <w:right w:val="single" w:sz="2" w:space="0" w:color="C0C0C0"/>
            </w:tcBorders>
          </w:tcPr>
          <w:p w14:paraId="64D8ADA5" w14:textId="77777777" w:rsidR="00432C08" w:rsidRPr="001E673B" w:rsidRDefault="00432C08" w:rsidP="00A47688">
            <w:pPr>
              <w:pStyle w:val="Corpotesto"/>
              <w:rPr>
                <w:rFonts w:eastAsia="Times New Roman" w:cs="Times New Roman"/>
                <w:sz w:val="18"/>
                <w:szCs w:val="18"/>
              </w:rPr>
            </w:pPr>
          </w:p>
        </w:tc>
        <w:tc>
          <w:tcPr>
            <w:tcW w:w="1487" w:type="dxa"/>
            <w:tcBorders>
              <w:top w:val="single" w:sz="2" w:space="0" w:color="C0C0C0"/>
              <w:left w:val="single" w:sz="2" w:space="0" w:color="C0C0C0"/>
              <w:bottom w:val="single" w:sz="2" w:space="0" w:color="C0C0C0"/>
              <w:right w:val="single" w:sz="2" w:space="0" w:color="C0C0C0"/>
            </w:tcBorders>
          </w:tcPr>
          <w:p w14:paraId="678A6D61" w14:textId="77777777" w:rsidR="00432C08" w:rsidRPr="001E673B" w:rsidRDefault="00432C08" w:rsidP="00A47688">
            <w:pPr>
              <w:pStyle w:val="Corpotesto"/>
              <w:rPr>
                <w:rFonts w:eastAsia="Times New Roman" w:cs="Times New Roman"/>
                <w:sz w:val="18"/>
                <w:szCs w:val="18"/>
              </w:rPr>
            </w:pPr>
          </w:p>
        </w:tc>
        <w:tc>
          <w:tcPr>
            <w:tcW w:w="1347" w:type="dxa"/>
            <w:tcBorders>
              <w:top w:val="single" w:sz="2" w:space="0" w:color="C0C0C0"/>
              <w:left w:val="single" w:sz="2" w:space="0" w:color="C0C0C0"/>
              <w:bottom w:val="single" w:sz="2" w:space="0" w:color="C0C0C0"/>
              <w:right w:val="single" w:sz="2" w:space="0" w:color="C0C0C0"/>
            </w:tcBorders>
            <w:hideMark/>
          </w:tcPr>
          <w:p w14:paraId="4493054B" w14:textId="77777777" w:rsidR="00432C08" w:rsidRPr="001E673B" w:rsidRDefault="00432C08" w:rsidP="00A47688">
            <w:pPr>
              <w:pStyle w:val="Corpotesto"/>
              <w:rPr>
                <w:rFonts w:eastAsia="Times New Roman" w:cs="Times New Roman"/>
                <w:sz w:val="18"/>
                <w:szCs w:val="18"/>
              </w:rPr>
            </w:pPr>
            <w:r w:rsidRPr="001E673B">
              <w:rPr>
                <w:rFonts w:eastAsia="Times New Roman" w:cs="Times New Roman"/>
                <w:sz w:val="18"/>
                <w:szCs w:val="18"/>
              </w:rPr>
              <w:t>Sì/No</w:t>
            </w:r>
          </w:p>
        </w:tc>
        <w:tc>
          <w:tcPr>
            <w:tcW w:w="1383" w:type="dxa"/>
            <w:tcBorders>
              <w:top w:val="single" w:sz="2" w:space="0" w:color="C0C0C0"/>
              <w:left w:val="single" w:sz="2" w:space="0" w:color="C0C0C0"/>
              <w:bottom w:val="single" w:sz="2" w:space="0" w:color="C0C0C0"/>
              <w:right w:val="single" w:sz="2" w:space="0" w:color="C0C0C0"/>
            </w:tcBorders>
          </w:tcPr>
          <w:p w14:paraId="573EED07" w14:textId="77777777" w:rsidR="00432C08" w:rsidRPr="001E673B" w:rsidRDefault="00432C08" w:rsidP="00A47688">
            <w:pPr>
              <w:pStyle w:val="Corpotesto"/>
              <w:rPr>
                <w:rFonts w:eastAsia="Times New Roman" w:cs="Times New Roman"/>
                <w:sz w:val="18"/>
                <w:szCs w:val="18"/>
              </w:rPr>
            </w:pPr>
          </w:p>
        </w:tc>
        <w:tc>
          <w:tcPr>
            <w:tcW w:w="1300" w:type="dxa"/>
            <w:tcBorders>
              <w:top w:val="single" w:sz="2" w:space="0" w:color="C0C0C0"/>
              <w:left w:val="single" w:sz="2" w:space="0" w:color="C0C0C0"/>
              <w:bottom w:val="single" w:sz="2" w:space="0" w:color="C0C0C0"/>
              <w:right w:val="single" w:sz="2" w:space="0" w:color="C0C0C0"/>
            </w:tcBorders>
          </w:tcPr>
          <w:p w14:paraId="24181D21" w14:textId="77777777" w:rsidR="00432C08" w:rsidRPr="001E673B" w:rsidRDefault="00432C08" w:rsidP="00A47688">
            <w:pPr>
              <w:pStyle w:val="Corpotesto"/>
              <w:rPr>
                <w:rFonts w:eastAsia="Times New Roman" w:cs="Times New Roman"/>
                <w:sz w:val="18"/>
                <w:szCs w:val="18"/>
              </w:rPr>
            </w:pPr>
          </w:p>
        </w:tc>
      </w:tr>
      <w:tr w:rsidR="00432C08" w:rsidRPr="001E673B" w14:paraId="4FBF6ECB" w14:textId="77777777" w:rsidTr="002337AD">
        <w:trPr>
          <w:trHeight w:val="170"/>
          <w:jc w:val="center"/>
        </w:trPr>
        <w:tc>
          <w:tcPr>
            <w:tcW w:w="1631" w:type="dxa"/>
            <w:tcBorders>
              <w:top w:val="single" w:sz="2" w:space="0" w:color="C0C0C0"/>
              <w:left w:val="single" w:sz="2" w:space="0" w:color="C0C0C0"/>
              <w:bottom w:val="single" w:sz="2" w:space="0" w:color="C0C0C0"/>
              <w:right w:val="single" w:sz="2" w:space="0" w:color="C0C0C0"/>
            </w:tcBorders>
            <w:hideMark/>
          </w:tcPr>
          <w:p w14:paraId="5B87A169" w14:textId="77777777" w:rsidR="00432C08" w:rsidRPr="001E673B" w:rsidRDefault="00432C08" w:rsidP="00A47688">
            <w:pPr>
              <w:pStyle w:val="Corpotesto"/>
              <w:rPr>
                <w:rFonts w:eastAsia="MS Mincho" w:cs="Times New Roman"/>
                <w:sz w:val="18"/>
                <w:szCs w:val="18"/>
                <w:lang w:eastAsia="ja-JP"/>
              </w:rPr>
            </w:pPr>
            <w:r w:rsidRPr="001E673B">
              <w:rPr>
                <w:rFonts w:eastAsia="MS Mincho" w:cs="Times New Roman"/>
                <w:sz w:val="18"/>
                <w:szCs w:val="18"/>
                <w:lang w:eastAsia="ja-JP"/>
              </w:rPr>
              <w:t>…</w:t>
            </w:r>
          </w:p>
        </w:tc>
        <w:tc>
          <w:tcPr>
            <w:tcW w:w="1489" w:type="dxa"/>
            <w:tcBorders>
              <w:top w:val="single" w:sz="2" w:space="0" w:color="C0C0C0"/>
              <w:left w:val="single" w:sz="2" w:space="0" w:color="C0C0C0"/>
              <w:bottom w:val="single" w:sz="2" w:space="0" w:color="C0C0C0"/>
              <w:right w:val="single" w:sz="2" w:space="0" w:color="C0C0C0"/>
            </w:tcBorders>
          </w:tcPr>
          <w:p w14:paraId="7D482902" w14:textId="77777777" w:rsidR="00432C08" w:rsidRPr="001E673B" w:rsidRDefault="00432C08" w:rsidP="00A47688">
            <w:pPr>
              <w:pStyle w:val="Corpotesto"/>
              <w:rPr>
                <w:rFonts w:eastAsia="Times New Roman" w:cs="Times New Roman"/>
                <w:sz w:val="18"/>
                <w:szCs w:val="18"/>
              </w:rPr>
            </w:pPr>
          </w:p>
        </w:tc>
        <w:tc>
          <w:tcPr>
            <w:tcW w:w="1487" w:type="dxa"/>
            <w:tcBorders>
              <w:top w:val="single" w:sz="2" w:space="0" w:color="C0C0C0"/>
              <w:left w:val="single" w:sz="2" w:space="0" w:color="C0C0C0"/>
              <w:bottom w:val="single" w:sz="2" w:space="0" w:color="C0C0C0"/>
              <w:right w:val="single" w:sz="2" w:space="0" w:color="C0C0C0"/>
            </w:tcBorders>
          </w:tcPr>
          <w:p w14:paraId="545A3932" w14:textId="77777777" w:rsidR="00432C08" w:rsidRPr="001E673B" w:rsidRDefault="00432C08" w:rsidP="00A47688">
            <w:pPr>
              <w:pStyle w:val="Corpotesto"/>
              <w:rPr>
                <w:rFonts w:eastAsia="Times New Roman" w:cs="Times New Roman"/>
                <w:sz w:val="18"/>
                <w:szCs w:val="18"/>
              </w:rPr>
            </w:pPr>
          </w:p>
        </w:tc>
        <w:tc>
          <w:tcPr>
            <w:tcW w:w="1347" w:type="dxa"/>
            <w:tcBorders>
              <w:top w:val="single" w:sz="2" w:space="0" w:color="C0C0C0"/>
              <w:left w:val="single" w:sz="2" w:space="0" w:color="C0C0C0"/>
              <w:bottom w:val="single" w:sz="2" w:space="0" w:color="C0C0C0"/>
              <w:right w:val="single" w:sz="2" w:space="0" w:color="C0C0C0"/>
            </w:tcBorders>
          </w:tcPr>
          <w:p w14:paraId="24511C97" w14:textId="77777777" w:rsidR="00432C08" w:rsidRPr="001E673B" w:rsidRDefault="00432C08" w:rsidP="00A47688">
            <w:pPr>
              <w:pStyle w:val="Corpotesto"/>
              <w:rPr>
                <w:rFonts w:eastAsia="Times New Roman" w:cs="Times New Roman"/>
                <w:sz w:val="18"/>
                <w:szCs w:val="18"/>
              </w:rPr>
            </w:pPr>
          </w:p>
        </w:tc>
        <w:tc>
          <w:tcPr>
            <w:tcW w:w="1383" w:type="dxa"/>
            <w:tcBorders>
              <w:top w:val="single" w:sz="2" w:space="0" w:color="C0C0C0"/>
              <w:left w:val="single" w:sz="2" w:space="0" w:color="C0C0C0"/>
              <w:bottom w:val="single" w:sz="2" w:space="0" w:color="C0C0C0"/>
              <w:right w:val="single" w:sz="2" w:space="0" w:color="C0C0C0"/>
            </w:tcBorders>
          </w:tcPr>
          <w:p w14:paraId="56C29622" w14:textId="77777777" w:rsidR="00432C08" w:rsidRPr="001E673B" w:rsidRDefault="00432C08" w:rsidP="00A47688">
            <w:pPr>
              <w:pStyle w:val="Corpotesto"/>
              <w:rPr>
                <w:rFonts w:eastAsia="Times New Roman" w:cs="Times New Roman"/>
                <w:sz w:val="18"/>
                <w:szCs w:val="18"/>
              </w:rPr>
            </w:pPr>
          </w:p>
        </w:tc>
        <w:tc>
          <w:tcPr>
            <w:tcW w:w="1300" w:type="dxa"/>
            <w:tcBorders>
              <w:top w:val="single" w:sz="2" w:space="0" w:color="C0C0C0"/>
              <w:left w:val="single" w:sz="2" w:space="0" w:color="C0C0C0"/>
              <w:bottom w:val="single" w:sz="2" w:space="0" w:color="C0C0C0"/>
              <w:right w:val="single" w:sz="2" w:space="0" w:color="C0C0C0"/>
            </w:tcBorders>
          </w:tcPr>
          <w:p w14:paraId="020688EC" w14:textId="77777777" w:rsidR="00432C08" w:rsidRPr="001E673B" w:rsidRDefault="00432C08" w:rsidP="00A47688">
            <w:pPr>
              <w:pStyle w:val="Corpotesto"/>
              <w:rPr>
                <w:rFonts w:eastAsia="Times New Roman" w:cs="Times New Roman"/>
                <w:sz w:val="18"/>
                <w:szCs w:val="18"/>
              </w:rPr>
            </w:pPr>
          </w:p>
        </w:tc>
      </w:tr>
      <w:tr w:rsidR="00432C08" w:rsidRPr="001E673B" w14:paraId="57194872" w14:textId="77777777" w:rsidTr="002337AD">
        <w:trPr>
          <w:trHeight w:val="170"/>
          <w:jc w:val="center"/>
        </w:trPr>
        <w:tc>
          <w:tcPr>
            <w:tcW w:w="1631" w:type="dxa"/>
            <w:tcBorders>
              <w:top w:val="single" w:sz="2" w:space="0" w:color="C0C0C0"/>
              <w:left w:val="single" w:sz="2" w:space="0" w:color="C0C0C0"/>
              <w:bottom w:val="single" w:sz="2" w:space="0" w:color="C0C0C0"/>
              <w:right w:val="single" w:sz="2" w:space="0" w:color="C0C0C0"/>
            </w:tcBorders>
            <w:hideMark/>
          </w:tcPr>
          <w:p w14:paraId="7E0A5044" w14:textId="77777777" w:rsidR="00432C08" w:rsidRPr="001E673B" w:rsidRDefault="00432C08" w:rsidP="00A47688">
            <w:pPr>
              <w:pStyle w:val="Corpotesto"/>
              <w:rPr>
                <w:rFonts w:eastAsia="MS Mincho" w:cs="Times New Roman"/>
                <w:sz w:val="18"/>
                <w:szCs w:val="18"/>
                <w:lang w:eastAsia="ja-JP"/>
              </w:rPr>
            </w:pPr>
            <w:r w:rsidRPr="001E673B">
              <w:rPr>
                <w:rFonts w:eastAsia="MS Mincho" w:cs="Times New Roman"/>
                <w:sz w:val="18"/>
                <w:szCs w:val="18"/>
                <w:lang w:eastAsia="ja-JP"/>
              </w:rPr>
              <w:t>Titolo Corso n</w:t>
            </w:r>
          </w:p>
        </w:tc>
        <w:tc>
          <w:tcPr>
            <w:tcW w:w="1489" w:type="dxa"/>
            <w:tcBorders>
              <w:top w:val="single" w:sz="2" w:space="0" w:color="C0C0C0"/>
              <w:left w:val="single" w:sz="2" w:space="0" w:color="C0C0C0"/>
              <w:bottom w:val="single" w:sz="2" w:space="0" w:color="C0C0C0"/>
              <w:right w:val="single" w:sz="2" w:space="0" w:color="C0C0C0"/>
            </w:tcBorders>
          </w:tcPr>
          <w:p w14:paraId="6CB62E78" w14:textId="77777777" w:rsidR="00432C08" w:rsidRPr="001E673B" w:rsidRDefault="00432C08" w:rsidP="00A47688">
            <w:pPr>
              <w:pStyle w:val="Corpotesto"/>
              <w:rPr>
                <w:rFonts w:eastAsia="Times New Roman" w:cs="Times New Roman"/>
                <w:sz w:val="18"/>
                <w:szCs w:val="18"/>
              </w:rPr>
            </w:pPr>
          </w:p>
        </w:tc>
        <w:tc>
          <w:tcPr>
            <w:tcW w:w="1487" w:type="dxa"/>
            <w:tcBorders>
              <w:top w:val="single" w:sz="2" w:space="0" w:color="C0C0C0"/>
              <w:left w:val="single" w:sz="2" w:space="0" w:color="C0C0C0"/>
              <w:bottom w:val="single" w:sz="2" w:space="0" w:color="C0C0C0"/>
              <w:right w:val="single" w:sz="2" w:space="0" w:color="C0C0C0"/>
            </w:tcBorders>
          </w:tcPr>
          <w:p w14:paraId="2421B5D8" w14:textId="77777777" w:rsidR="00432C08" w:rsidRPr="001E673B" w:rsidRDefault="00432C08" w:rsidP="00A47688">
            <w:pPr>
              <w:pStyle w:val="Corpotesto"/>
              <w:rPr>
                <w:rFonts w:eastAsia="Times New Roman" w:cs="Times New Roman"/>
                <w:sz w:val="18"/>
                <w:szCs w:val="18"/>
              </w:rPr>
            </w:pPr>
          </w:p>
        </w:tc>
        <w:tc>
          <w:tcPr>
            <w:tcW w:w="1347" w:type="dxa"/>
            <w:tcBorders>
              <w:top w:val="single" w:sz="2" w:space="0" w:color="C0C0C0"/>
              <w:left w:val="single" w:sz="2" w:space="0" w:color="C0C0C0"/>
              <w:bottom w:val="single" w:sz="2" w:space="0" w:color="C0C0C0"/>
              <w:right w:val="single" w:sz="2" w:space="0" w:color="C0C0C0"/>
            </w:tcBorders>
            <w:hideMark/>
          </w:tcPr>
          <w:p w14:paraId="3C49E9E0" w14:textId="77777777" w:rsidR="00432C08" w:rsidRPr="001E673B" w:rsidRDefault="00432C08" w:rsidP="00A47688">
            <w:pPr>
              <w:pStyle w:val="Corpotesto"/>
              <w:rPr>
                <w:rFonts w:eastAsia="Times New Roman" w:cs="Times New Roman"/>
                <w:sz w:val="18"/>
                <w:szCs w:val="18"/>
              </w:rPr>
            </w:pPr>
            <w:r w:rsidRPr="001E673B">
              <w:rPr>
                <w:rFonts w:eastAsia="Times New Roman" w:cs="Times New Roman"/>
                <w:sz w:val="18"/>
                <w:szCs w:val="18"/>
              </w:rPr>
              <w:t>Sì/No</w:t>
            </w:r>
          </w:p>
        </w:tc>
        <w:tc>
          <w:tcPr>
            <w:tcW w:w="1383" w:type="dxa"/>
            <w:tcBorders>
              <w:top w:val="single" w:sz="2" w:space="0" w:color="C0C0C0"/>
              <w:left w:val="single" w:sz="2" w:space="0" w:color="C0C0C0"/>
              <w:bottom w:val="single" w:sz="2" w:space="0" w:color="C0C0C0"/>
              <w:right w:val="single" w:sz="2" w:space="0" w:color="C0C0C0"/>
            </w:tcBorders>
          </w:tcPr>
          <w:p w14:paraId="7A9DF802" w14:textId="77777777" w:rsidR="00432C08" w:rsidRPr="001E673B" w:rsidRDefault="00432C08" w:rsidP="00A47688">
            <w:pPr>
              <w:pStyle w:val="Corpotesto"/>
              <w:rPr>
                <w:rFonts w:eastAsia="Times New Roman" w:cs="Times New Roman"/>
                <w:sz w:val="18"/>
                <w:szCs w:val="18"/>
              </w:rPr>
            </w:pPr>
          </w:p>
        </w:tc>
        <w:tc>
          <w:tcPr>
            <w:tcW w:w="1300" w:type="dxa"/>
            <w:tcBorders>
              <w:top w:val="single" w:sz="2" w:space="0" w:color="C0C0C0"/>
              <w:left w:val="single" w:sz="2" w:space="0" w:color="C0C0C0"/>
              <w:bottom w:val="single" w:sz="2" w:space="0" w:color="C0C0C0"/>
              <w:right w:val="single" w:sz="2" w:space="0" w:color="C0C0C0"/>
            </w:tcBorders>
          </w:tcPr>
          <w:p w14:paraId="1940696D" w14:textId="77777777" w:rsidR="00432C08" w:rsidRPr="001E673B" w:rsidRDefault="00432C08" w:rsidP="00A47688">
            <w:pPr>
              <w:pStyle w:val="Corpotesto"/>
              <w:rPr>
                <w:rFonts w:eastAsia="Times New Roman" w:cs="Times New Roman"/>
                <w:sz w:val="18"/>
                <w:szCs w:val="18"/>
              </w:rPr>
            </w:pPr>
          </w:p>
        </w:tc>
      </w:tr>
    </w:tbl>
    <w:p w14:paraId="7FFD330C" w14:textId="77777777" w:rsidR="00432C08" w:rsidRDefault="00432C08" w:rsidP="00A47688">
      <w:pPr>
        <w:pStyle w:val="Corpotesto"/>
        <w:rPr>
          <w:rFonts w:eastAsia="Times New Roman" w:cs="Times New Roman"/>
          <w:sz w:val="20"/>
          <w:szCs w:val="20"/>
        </w:rPr>
      </w:pPr>
    </w:p>
    <w:p w14:paraId="4E150E9F" w14:textId="77777777" w:rsidR="00A47688" w:rsidRDefault="00A47688" w:rsidP="00A47688">
      <w:pPr>
        <w:pStyle w:val="Corpotesto"/>
      </w:pPr>
    </w:p>
    <w:p w14:paraId="33D7CA11" w14:textId="77777777" w:rsidR="00A47688" w:rsidRDefault="00A47688" w:rsidP="00A47688">
      <w:pPr>
        <w:pStyle w:val="Corpotesto"/>
      </w:pPr>
    </w:p>
    <w:p w14:paraId="2F9C5A4E" w14:textId="18DEBBD0" w:rsidR="00432C08" w:rsidRPr="00421E52" w:rsidRDefault="00432C08" w:rsidP="00A47688">
      <w:pPr>
        <w:pStyle w:val="Corpotesto"/>
      </w:pPr>
      <w:r w:rsidRPr="00421E52">
        <w:lastRenderedPageBreak/>
        <w:t>Soggetti coinvolti in Partenariato</w:t>
      </w:r>
    </w:p>
    <w:tbl>
      <w:tblPr>
        <w:tblW w:w="5000" w:type="pct"/>
        <w:tblBorders>
          <w:top w:val="single" w:sz="2" w:space="0" w:color="999999"/>
          <w:left w:val="single" w:sz="2" w:space="0" w:color="FFFFFF"/>
          <w:bottom w:val="single" w:sz="2" w:space="0" w:color="808080"/>
          <w:right w:val="single" w:sz="2" w:space="0" w:color="FFFFFF"/>
        </w:tblBorders>
        <w:tblCellMar>
          <w:top w:w="34" w:type="dxa"/>
          <w:left w:w="34" w:type="dxa"/>
          <w:bottom w:w="23" w:type="dxa"/>
          <w:right w:w="34" w:type="dxa"/>
        </w:tblCellMar>
        <w:tblLook w:val="01E0" w:firstRow="1" w:lastRow="1" w:firstColumn="1" w:lastColumn="1" w:noHBand="0" w:noVBand="0"/>
      </w:tblPr>
      <w:tblGrid>
        <w:gridCol w:w="4680"/>
        <w:gridCol w:w="3137"/>
        <w:gridCol w:w="1819"/>
      </w:tblGrid>
      <w:tr w:rsidR="00432C08" w:rsidRPr="00421E52" w14:paraId="766B7EAB" w14:textId="77777777" w:rsidTr="002337AD">
        <w:trPr>
          <w:trHeight w:val="315"/>
        </w:trPr>
        <w:tc>
          <w:tcPr>
            <w:tcW w:w="5000" w:type="pct"/>
            <w:gridSpan w:val="3"/>
            <w:tcBorders>
              <w:top w:val="single" w:sz="2" w:space="0" w:color="999999"/>
              <w:left w:val="single" w:sz="2" w:space="0" w:color="FFFFFF"/>
              <w:bottom w:val="nil"/>
              <w:right w:val="single" w:sz="2" w:space="0" w:color="FFFFFF"/>
            </w:tcBorders>
          </w:tcPr>
          <w:p w14:paraId="1C41416C" w14:textId="77777777" w:rsidR="00432C08" w:rsidRPr="00421E52" w:rsidRDefault="00432C08" w:rsidP="00A47688">
            <w:pPr>
              <w:pStyle w:val="Corpotesto"/>
              <w:rPr>
                <w:i/>
                <w:color w:val="808080"/>
              </w:rPr>
            </w:pPr>
            <w:r w:rsidRPr="00421E52">
              <w:rPr>
                <w:i/>
                <w:color w:val="808080"/>
              </w:rPr>
              <w:t>- Indicare ragione sociale, Codice Fiscale</w:t>
            </w:r>
          </w:p>
          <w:p w14:paraId="0E7792F8" w14:textId="77777777" w:rsidR="00432C08" w:rsidRPr="00421E52" w:rsidRDefault="00432C08" w:rsidP="00A47688">
            <w:pPr>
              <w:pStyle w:val="Corpotesto"/>
              <w:rPr>
                <w:i/>
                <w:color w:val="808080"/>
              </w:rPr>
            </w:pPr>
            <w:r w:rsidRPr="00421E52">
              <w:rPr>
                <w:i/>
                <w:color w:val="808080"/>
              </w:rPr>
              <w:t>- Indicare ragione sociale, Codice Fiscale-</w:t>
            </w:r>
          </w:p>
          <w:p w14:paraId="1C4DF98E" w14:textId="77777777" w:rsidR="00432C08" w:rsidRPr="00421E52" w:rsidRDefault="00432C08" w:rsidP="00A47688">
            <w:pPr>
              <w:pStyle w:val="Corpotesto"/>
              <w:rPr>
                <w:i/>
                <w:color w:val="808080"/>
              </w:rPr>
            </w:pPr>
            <w:r w:rsidRPr="00421E52">
              <w:rPr>
                <w:i/>
                <w:color w:val="808080"/>
              </w:rPr>
              <w:t xml:space="preserve"> Indicare ragione sociale, Codice Fiscale</w:t>
            </w:r>
          </w:p>
        </w:tc>
      </w:tr>
      <w:tr w:rsidR="00432C08" w:rsidRPr="0034085D" w14:paraId="45AC49A1" w14:textId="77777777" w:rsidTr="002337AD">
        <w:tc>
          <w:tcPr>
            <w:tcW w:w="2428" w:type="pct"/>
            <w:tcBorders>
              <w:top w:val="single" w:sz="2" w:space="0" w:color="808080"/>
              <w:left w:val="single" w:sz="2" w:space="0" w:color="FFFFFF"/>
              <w:bottom w:val="single" w:sz="2" w:space="0" w:color="808080"/>
              <w:right w:val="single" w:sz="2" w:space="0" w:color="FFFFFF"/>
            </w:tcBorders>
            <w:vAlign w:val="center"/>
          </w:tcPr>
          <w:p w14:paraId="14E76E45" w14:textId="77777777" w:rsidR="00432C08" w:rsidRPr="0034085D" w:rsidRDefault="00432C08" w:rsidP="00A47688">
            <w:pPr>
              <w:pStyle w:val="Corpotesto"/>
              <w:rPr>
                <w:rFonts w:eastAsia="Times New Roman" w:cs="Times New Roman"/>
                <w:i/>
                <w:iCs/>
                <w:sz w:val="20"/>
                <w:szCs w:val="20"/>
              </w:rPr>
            </w:pPr>
          </w:p>
          <w:p w14:paraId="0D7E0232" w14:textId="77777777" w:rsidR="00432C08" w:rsidRPr="0034085D" w:rsidRDefault="00432C08" w:rsidP="00A47688">
            <w:pPr>
              <w:pStyle w:val="Corpotesto"/>
              <w:rPr>
                <w:rFonts w:eastAsia="Times New Roman" w:cs="Times New Roman"/>
                <w:i/>
                <w:iCs/>
                <w:sz w:val="20"/>
                <w:szCs w:val="20"/>
              </w:rPr>
            </w:pPr>
            <w:r w:rsidRPr="0034085D">
              <w:rPr>
                <w:rFonts w:eastAsia="Times New Roman" w:cs="Times New Roman"/>
                <w:i/>
                <w:iCs/>
                <w:sz w:val="20"/>
                <w:szCs w:val="20"/>
              </w:rPr>
              <w:t>Articolazione della Dote: budget di previsione</w:t>
            </w:r>
          </w:p>
        </w:tc>
        <w:tc>
          <w:tcPr>
            <w:tcW w:w="1628" w:type="pct"/>
            <w:tcBorders>
              <w:top w:val="single" w:sz="2" w:space="0" w:color="808080"/>
              <w:left w:val="single" w:sz="2" w:space="0" w:color="FFFFFF"/>
              <w:bottom w:val="single" w:sz="2" w:space="0" w:color="808080"/>
              <w:right w:val="single" w:sz="2" w:space="0" w:color="FFFFFF"/>
            </w:tcBorders>
            <w:vAlign w:val="center"/>
          </w:tcPr>
          <w:p w14:paraId="3626E353" w14:textId="77777777" w:rsidR="00432C08" w:rsidRPr="0034085D" w:rsidRDefault="00432C08" w:rsidP="00A47688">
            <w:pPr>
              <w:pStyle w:val="Corpotesto"/>
              <w:rPr>
                <w:rFonts w:eastAsia="Times New Roman" w:cs="Times New Roman"/>
                <w:i/>
                <w:iCs/>
                <w:sz w:val="20"/>
                <w:szCs w:val="20"/>
              </w:rPr>
            </w:pPr>
          </w:p>
          <w:p w14:paraId="0CEBB29C" w14:textId="77777777" w:rsidR="00432C08" w:rsidRPr="0034085D" w:rsidRDefault="00432C08" w:rsidP="00A47688">
            <w:pPr>
              <w:pStyle w:val="Corpotesto"/>
              <w:rPr>
                <w:rFonts w:eastAsia="Times New Roman" w:cs="Times New Roman"/>
                <w:i/>
                <w:iCs/>
                <w:sz w:val="20"/>
                <w:szCs w:val="20"/>
              </w:rPr>
            </w:pPr>
            <w:r w:rsidRPr="0034085D">
              <w:rPr>
                <w:rFonts w:eastAsia="Times New Roman" w:cs="Times New Roman"/>
                <w:i/>
                <w:iCs/>
                <w:sz w:val="20"/>
                <w:szCs w:val="20"/>
              </w:rPr>
              <w:t>Ore   Costo ora*</w:t>
            </w:r>
          </w:p>
        </w:tc>
        <w:tc>
          <w:tcPr>
            <w:tcW w:w="944" w:type="pct"/>
            <w:tcBorders>
              <w:top w:val="single" w:sz="2" w:space="0" w:color="808080"/>
              <w:left w:val="single" w:sz="2" w:space="0" w:color="FFFFFF"/>
              <w:bottom w:val="single" w:sz="2" w:space="0" w:color="808080"/>
              <w:right w:val="single" w:sz="2" w:space="0" w:color="FFFFFF"/>
            </w:tcBorders>
            <w:vAlign w:val="center"/>
          </w:tcPr>
          <w:p w14:paraId="492FBAC7" w14:textId="77777777" w:rsidR="00432C08" w:rsidRPr="0034085D" w:rsidRDefault="00432C08" w:rsidP="00A47688">
            <w:pPr>
              <w:pStyle w:val="Corpotesto"/>
              <w:rPr>
                <w:rFonts w:eastAsia="Times New Roman" w:cs="Times New Roman"/>
                <w:i/>
                <w:iCs/>
                <w:sz w:val="20"/>
                <w:szCs w:val="20"/>
              </w:rPr>
            </w:pPr>
          </w:p>
          <w:p w14:paraId="471D2F4C" w14:textId="77777777" w:rsidR="00432C08" w:rsidRPr="0034085D" w:rsidRDefault="00432C08" w:rsidP="00A47688">
            <w:pPr>
              <w:pStyle w:val="Corpotesto"/>
              <w:rPr>
                <w:rFonts w:eastAsia="Times New Roman" w:cs="Times New Roman"/>
                <w:i/>
                <w:iCs/>
                <w:sz w:val="20"/>
                <w:szCs w:val="20"/>
              </w:rPr>
            </w:pPr>
            <w:r w:rsidRPr="0034085D">
              <w:rPr>
                <w:rFonts w:eastAsia="Times New Roman" w:cs="Times New Roman"/>
                <w:i/>
                <w:iCs/>
                <w:sz w:val="20"/>
                <w:szCs w:val="20"/>
              </w:rPr>
              <w:t>Importi</w:t>
            </w:r>
          </w:p>
        </w:tc>
      </w:tr>
      <w:tr w:rsidR="00432C08" w:rsidRPr="0034085D" w14:paraId="0B1972C0" w14:textId="77777777" w:rsidTr="002337AD">
        <w:trPr>
          <w:trHeight w:val="170"/>
        </w:trPr>
        <w:tc>
          <w:tcPr>
            <w:tcW w:w="2428" w:type="pct"/>
            <w:tcBorders>
              <w:top w:val="single" w:sz="2" w:space="0" w:color="808080"/>
              <w:left w:val="single" w:sz="2" w:space="0" w:color="FFFFFF"/>
              <w:bottom w:val="single" w:sz="2" w:space="0" w:color="808080"/>
              <w:right w:val="single" w:sz="2" w:space="0" w:color="FFFFFF"/>
            </w:tcBorders>
            <w:vAlign w:val="center"/>
            <w:hideMark/>
          </w:tcPr>
          <w:p w14:paraId="7D918937" w14:textId="77777777" w:rsidR="00432C08" w:rsidRPr="0034085D" w:rsidRDefault="00432C08" w:rsidP="00A47688">
            <w:pPr>
              <w:pStyle w:val="Corpotesto"/>
              <w:rPr>
                <w:rFonts w:eastAsia="Times New Roman" w:cs="Times New Roman"/>
                <w:sz w:val="20"/>
                <w:szCs w:val="20"/>
              </w:rPr>
            </w:pPr>
            <w:r w:rsidRPr="0034085D">
              <w:rPr>
                <w:rFonts w:eastAsia="Times New Roman" w:cs="Times New Roman"/>
                <w:sz w:val="20"/>
                <w:szCs w:val="20"/>
              </w:rPr>
              <w:t>Servizio 1</w:t>
            </w:r>
          </w:p>
        </w:tc>
        <w:tc>
          <w:tcPr>
            <w:tcW w:w="1628" w:type="pct"/>
            <w:tcBorders>
              <w:top w:val="single" w:sz="2" w:space="0" w:color="808080"/>
              <w:left w:val="single" w:sz="2" w:space="0" w:color="FFFFFF"/>
              <w:bottom w:val="single" w:sz="2" w:space="0" w:color="808080"/>
              <w:right w:val="single" w:sz="2" w:space="0" w:color="FFFFFF"/>
            </w:tcBorders>
            <w:shd w:val="clear" w:color="auto" w:fill="E6E1FF"/>
            <w:vAlign w:val="center"/>
            <w:hideMark/>
          </w:tcPr>
          <w:p w14:paraId="5349FA1E" w14:textId="77777777" w:rsidR="00432C08" w:rsidRPr="0034085D" w:rsidRDefault="00432C08" w:rsidP="00A47688">
            <w:pPr>
              <w:pStyle w:val="Corpotesto"/>
              <w:rPr>
                <w:rFonts w:eastAsia="Times New Roman" w:cs="Times New Roman"/>
                <w:sz w:val="20"/>
                <w:szCs w:val="20"/>
              </w:rPr>
            </w:pPr>
            <w:r w:rsidRPr="0034085D">
              <w:rPr>
                <w:rFonts w:eastAsia="Times New Roman" w:cs="Times New Roman"/>
                <w:sz w:val="20"/>
                <w:szCs w:val="20"/>
              </w:rPr>
              <w:fldChar w:fldCharType="begin">
                <w:ffData>
                  <w:name w:val="Text8"/>
                  <w:enabled/>
                  <w:calcOnExit w:val="0"/>
                  <w:textInput>
                    <w:maxLength w:val="100"/>
                  </w:textInput>
                </w:ffData>
              </w:fldChar>
            </w:r>
            <w:r w:rsidRPr="0034085D">
              <w:rPr>
                <w:rFonts w:eastAsia="Times New Roman" w:cs="Times New Roman"/>
                <w:sz w:val="20"/>
                <w:szCs w:val="20"/>
              </w:rPr>
              <w:instrText xml:space="preserve"> FORMTEXT </w:instrText>
            </w:r>
            <w:r w:rsidRPr="0034085D">
              <w:rPr>
                <w:rFonts w:eastAsia="Times New Roman" w:cs="Times New Roman"/>
                <w:sz w:val="20"/>
                <w:szCs w:val="20"/>
              </w:rPr>
            </w:r>
            <w:r w:rsidRPr="0034085D">
              <w:rPr>
                <w:rFonts w:eastAsia="Times New Roman" w:cs="Times New Roman"/>
                <w:sz w:val="20"/>
                <w:szCs w:val="20"/>
              </w:rPr>
              <w:fldChar w:fldCharType="separate"/>
            </w:r>
            <w:r w:rsidRPr="0034085D">
              <w:rPr>
                <w:rFonts w:ascii="Times New Roman" w:eastAsia="Times New Roman" w:hAnsi="Times New Roman" w:cs="Times New Roman"/>
                <w:noProof/>
                <w:sz w:val="20"/>
                <w:szCs w:val="20"/>
              </w:rPr>
              <w:t> </w:t>
            </w:r>
            <w:r w:rsidRPr="0034085D">
              <w:rPr>
                <w:rFonts w:ascii="Times New Roman" w:eastAsia="Times New Roman" w:hAnsi="Times New Roman" w:cs="Times New Roman"/>
                <w:noProof/>
                <w:sz w:val="20"/>
                <w:szCs w:val="20"/>
              </w:rPr>
              <w:t> </w:t>
            </w:r>
            <w:r w:rsidRPr="0034085D">
              <w:rPr>
                <w:rFonts w:ascii="Times New Roman" w:eastAsia="Times New Roman" w:hAnsi="Times New Roman" w:cs="Times New Roman"/>
                <w:noProof/>
                <w:sz w:val="20"/>
                <w:szCs w:val="20"/>
              </w:rPr>
              <w:t> </w:t>
            </w:r>
            <w:r w:rsidRPr="0034085D">
              <w:rPr>
                <w:rFonts w:ascii="Times New Roman" w:eastAsia="Times New Roman" w:hAnsi="Times New Roman" w:cs="Times New Roman"/>
                <w:noProof/>
                <w:sz w:val="20"/>
                <w:szCs w:val="20"/>
              </w:rPr>
              <w:t> </w:t>
            </w:r>
            <w:r w:rsidRPr="0034085D">
              <w:rPr>
                <w:rFonts w:ascii="Times New Roman" w:eastAsia="Times New Roman" w:hAnsi="Times New Roman" w:cs="Times New Roman"/>
                <w:noProof/>
                <w:sz w:val="20"/>
                <w:szCs w:val="20"/>
              </w:rPr>
              <w:t> </w:t>
            </w:r>
            <w:r w:rsidRPr="0034085D">
              <w:rPr>
                <w:rFonts w:eastAsia="Times New Roman" w:cs="Times New Roman"/>
                <w:sz w:val="20"/>
                <w:szCs w:val="20"/>
              </w:rPr>
              <w:fldChar w:fldCharType="end"/>
            </w:r>
            <w:r w:rsidRPr="0034085D">
              <w:rPr>
                <w:rFonts w:eastAsia="Times New Roman" w:cs="Times New Roman"/>
                <w:sz w:val="20"/>
                <w:szCs w:val="20"/>
              </w:rPr>
              <w:t xml:space="preserve"> </w:t>
            </w:r>
            <w:r w:rsidRPr="0034085D">
              <w:rPr>
                <w:rFonts w:eastAsia="Times New Roman" w:cs="Times New Roman"/>
                <w:sz w:val="20"/>
                <w:szCs w:val="20"/>
              </w:rPr>
              <w:fldChar w:fldCharType="begin">
                <w:ffData>
                  <w:name w:val="Text8"/>
                  <w:enabled/>
                  <w:calcOnExit w:val="0"/>
                  <w:textInput>
                    <w:maxLength w:val="100"/>
                  </w:textInput>
                </w:ffData>
              </w:fldChar>
            </w:r>
            <w:r w:rsidRPr="0034085D">
              <w:rPr>
                <w:rFonts w:eastAsia="Times New Roman" w:cs="Times New Roman"/>
                <w:sz w:val="20"/>
                <w:szCs w:val="20"/>
              </w:rPr>
              <w:instrText xml:space="preserve"> FORMTEXT </w:instrText>
            </w:r>
            <w:r w:rsidRPr="0034085D">
              <w:rPr>
                <w:rFonts w:eastAsia="Times New Roman" w:cs="Times New Roman"/>
                <w:sz w:val="20"/>
                <w:szCs w:val="20"/>
              </w:rPr>
            </w:r>
            <w:r w:rsidRPr="0034085D">
              <w:rPr>
                <w:rFonts w:eastAsia="Times New Roman" w:cs="Times New Roman"/>
                <w:sz w:val="20"/>
                <w:szCs w:val="20"/>
              </w:rPr>
              <w:fldChar w:fldCharType="separate"/>
            </w:r>
            <w:r w:rsidRPr="0034085D">
              <w:rPr>
                <w:rFonts w:ascii="Times New Roman" w:eastAsia="Times New Roman" w:hAnsi="Times New Roman" w:cs="Times New Roman"/>
                <w:noProof/>
                <w:sz w:val="20"/>
                <w:szCs w:val="20"/>
              </w:rPr>
              <w:t> </w:t>
            </w:r>
            <w:r w:rsidRPr="0034085D">
              <w:rPr>
                <w:rFonts w:ascii="Times New Roman" w:eastAsia="Times New Roman" w:hAnsi="Times New Roman" w:cs="Times New Roman"/>
                <w:noProof/>
                <w:sz w:val="20"/>
                <w:szCs w:val="20"/>
              </w:rPr>
              <w:t> </w:t>
            </w:r>
            <w:r w:rsidRPr="0034085D">
              <w:rPr>
                <w:rFonts w:ascii="Times New Roman" w:eastAsia="Times New Roman" w:hAnsi="Times New Roman" w:cs="Times New Roman"/>
                <w:noProof/>
                <w:sz w:val="20"/>
                <w:szCs w:val="20"/>
              </w:rPr>
              <w:t> </w:t>
            </w:r>
            <w:r w:rsidRPr="0034085D">
              <w:rPr>
                <w:rFonts w:ascii="Times New Roman" w:eastAsia="Times New Roman" w:hAnsi="Times New Roman" w:cs="Times New Roman"/>
                <w:noProof/>
                <w:sz w:val="20"/>
                <w:szCs w:val="20"/>
              </w:rPr>
              <w:t> </w:t>
            </w:r>
            <w:r w:rsidRPr="0034085D">
              <w:rPr>
                <w:rFonts w:ascii="Times New Roman" w:eastAsia="Times New Roman" w:hAnsi="Times New Roman" w:cs="Times New Roman"/>
                <w:noProof/>
                <w:sz w:val="20"/>
                <w:szCs w:val="20"/>
              </w:rPr>
              <w:t> </w:t>
            </w:r>
            <w:r w:rsidRPr="0034085D">
              <w:rPr>
                <w:rFonts w:eastAsia="Times New Roman" w:cs="Times New Roman"/>
                <w:sz w:val="20"/>
                <w:szCs w:val="20"/>
              </w:rPr>
              <w:fldChar w:fldCharType="end"/>
            </w:r>
          </w:p>
        </w:tc>
        <w:tc>
          <w:tcPr>
            <w:tcW w:w="944" w:type="pct"/>
            <w:tcBorders>
              <w:top w:val="single" w:sz="2" w:space="0" w:color="808080"/>
              <w:left w:val="single" w:sz="2" w:space="0" w:color="FFFFFF"/>
              <w:bottom w:val="single" w:sz="2" w:space="0" w:color="808080"/>
              <w:right w:val="single" w:sz="2" w:space="0" w:color="FFFFFF"/>
            </w:tcBorders>
            <w:shd w:val="clear" w:color="auto" w:fill="E6E1FF"/>
            <w:vAlign w:val="center"/>
            <w:hideMark/>
          </w:tcPr>
          <w:p w14:paraId="580D238B" w14:textId="77777777" w:rsidR="00432C08" w:rsidRPr="0034085D" w:rsidRDefault="00432C08" w:rsidP="00A47688">
            <w:pPr>
              <w:pStyle w:val="Corpotesto"/>
              <w:rPr>
                <w:rFonts w:eastAsia="Times New Roman" w:cs="Times New Roman"/>
                <w:sz w:val="20"/>
                <w:szCs w:val="20"/>
              </w:rPr>
            </w:pPr>
            <w:r w:rsidRPr="0034085D">
              <w:rPr>
                <w:rFonts w:eastAsia="Times New Roman" w:cs="Times New Roman"/>
                <w:sz w:val="20"/>
                <w:szCs w:val="20"/>
              </w:rPr>
              <w:fldChar w:fldCharType="begin">
                <w:ffData>
                  <w:name w:val="Text23"/>
                  <w:enabled/>
                  <w:calcOnExit/>
                  <w:textInput>
                    <w:type w:val="number"/>
                    <w:maxLength w:val="12"/>
                  </w:textInput>
                </w:ffData>
              </w:fldChar>
            </w:r>
            <w:r w:rsidRPr="0034085D">
              <w:rPr>
                <w:rFonts w:eastAsia="Times New Roman" w:cs="Times New Roman"/>
                <w:sz w:val="20"/>
                <w:szCs w:val="20"/>
              </w:rPr>
              <w:instrText xml:space="preserve"> FORMTEXT </w:instrText>
            </w:r>
            <w:r w:rsidRPr="0034085D">
              <w:rPr>
                <w:rFonts w:eastAsia="Times New Roman" w:cs="Times New Roman"/>
                <w:sz w:val="20"/>
                <w:szCs w:val="20"/>
              </w:rPr>
            </w:r>
            <w:r w:rsidRPr="0034085D">
              <w:rPr>
                <w:rFonts w:eastAsia="Times New Roman" w:cs="Times New Roman"/>
                <w:sz w:val="20"/>
                <w:szCs w:val="20"/>
              </w:rPr>
              <w:fldChar w:fldCharType="separate"/>
            </w:r>
            <w:r w:rsidRPr="0034085D">
              <w:rPr>
                <w:rFonts w:ascii="Times New Roman" w:eastAsia="Times New Roman" w:hAnsi="Times New Roman" w:cs="Times New Roman"/>
                <w:noProof/>
                <w:sz w:val="20"/>
                <w:szCs w:val="20"/>
              </w:rPr>
              <w:t> </w:t>
            </w:r>
            <w:r w:rsidRPr="0034085D">
              <w:rPr>
                <w:rFonts w:ascii="Times New Roman" w:eastAsia="Times New Roman" w:hAnsi="Times New Roman" w:cs="Times New Roman"/>
                <w:noProof/>
                <w:sz w:val="20"/>
                <w:szCs w:val="20"/>
              </w:rPr>
              <w:t> </w:t>
            </w:r>
            <w:r w:rsidRPr="0034085D">
              <w:rPr>
                <w:rFonts w:ascii="Times New Roman" w:eastAsia="Times New Roman" w:hAnsi="Times New Roman" w:cs="Times New Roman"/>
                <w:noProof/>
                <w:sz w:val="20"/>
                <w:szCs w:val="20"/>
              </w:rPr>
              <w:t> </w:t>
            </w:r>
            <w:r w:rsidRPr="0034085D">
              <w:rPr>
                <w:rFonts w:ascii="Times New Roman" w:eastAsia="Times New Roman" w:hAnsi="Times New Roman" w:cs="Times New Roman"/>
                <w:noProof/>
                <w:sz w:val="20"/>
                <w:szCs w:val="20"/>
              </w:rPr>
              <w:t> </w:t>
            </w:r>
            <w:r w:rsidRPr="0034085D">
              <w:rPr>
                <w:rFonts w:ascii="Times New Roman" w:eastAsia="Times New Roman" w:hAnsi="Times New Roman" w:cs="Times New Roman"/>
                <w:noProof/>
                <w:sz w:val="20"/>
                <w:szCs w:val="20"/>
              </w:rPr>
              <w:t> </w:t>
            </w:r>
            <w:r w:rsidRPr="0034085D">
              <w:rPr>
                <w:rFonts w:eastAsia="Times New Roman" w:cs="Times New Roman"/>
                <w:sz w:val="20"/>
                <w:szCs w:val="20"/>
              </w:rPr>
              <w:fldChar w:fldCharType="end"/>
            </w:r>
          </w:p>
        </w:tc>
      </w:tr>
      <w:tr w:rsidR="00432C08" w:rsidRPr="0034085D" w14:paraId="700C3AF5" w14:textId="77777777" w:rsidTr="002337AD">
        <w:trPr>
          <w:trHeight w:val="170"/>
        </w:trPr>
        <w:tc>
          <w:tcPr>
            <w:tcW w:w="2428" w:type="pct"/>
            <w:tcBorders>
              <w:top w:val="single" w:sz="2" w:space="0" w:color="808080"/>
              <w:left w:val="single" w:sz="2" w:space="0" w:color="FFFFFF"/>
              <w:bottom w:val="single" w:sz="2" w:space="0" w:color="808080"/>
              <w:right w:val="single" w:sz="2" w:space="0" w:color="FFFFFF"/>
            </w:tcBorders>
            <w:vAlign w:val="center"/>
            <w:hideMark/>
          </w:tcPr>
          <w:p w14:paraId="6A53EEC3" w14:textId="77777777" w:rsidR="00432C08" w:rsidRPr="0034085D" w:rsidRDefault="00432C08" w:rsidP="00A47688">
            <w:pPr>
              <w:pStyle w:val="Corpotesto"/>
              <w:rPr>
                <w:rFonts w:eastAsia="Times New Roman" w:cs="Times New Roman"/>
                <w:sz w:val="20"/>
                <w:szCs w:val="20"/>
              </w:rPr>
            </w:pPr>
            <w:r w:rsidRPr="0034085D">
              <w:rPr>
                <w:rFonts w:eastAsia="Times New Roman" w:cs="Times New Roman"/>
                <w:sz w:val="20"/>
                <w:szCs w:val="20"/>
              </w:rPr>
              <w:t>Servizio 2</w:t>
            </w:r>
          </w:p>
        </w:tc>
        <w:tc>
          <w:tcPr>
            <w:tcW w:w="1628" w:type="pct"/>
            <w:tcBorders>
              <w:top w:val="single" w:sz="2" w:space="0" w:color="808080"/>
              <w:left w:val="single" w:sz="2" w:space="0" w:color="FFFFFF"/>
              <w:bottom w:val="single" w:sz="2" w:space="0" w:color="808080"/>
              <w:right w:val="single" w:sz="2" w:space="0" w:color="FFFFFF"/>
            </w:tcBorders>
            <w:shd w:val="clear" w:color="auto" w:fill="E6E1FF"/>
            <w:vAlign w:val="center"/>
            <w:hideMark/>
          </w:tcPr>
          <w:p w14:paraId="30FBA5D4" w14:textId="77777777" w:rsidR="00432C08" w:rsidRPr="0034085D" w:rsidRDefault="00432C08" w:rsidP="00A47688">
            <w:pPr>
              <w:pStyle w:val="Corpotesto"/>
              <w:rPr>
                <w:rFonts w:eastAsia="Times New Roman" w:cs="Times New Roman"/>
                <w:sz w:val="20"/>
                <w:szCs w:val="20"/>
              </w:rPr>
            </w:pPr>
            <w:r w:rsidRPr="0034085D">
              <w:rPr>
                <w:rFonts w:eastAsia="Times New Roman" w:cs="Times New Roman"/>
                <w:sz w:val="20"/>
                <w:szCs w:val="20"/>
              </w:rPr>
              <w:fldChar w:fldCharType="begin">
                <w:ffData>
                  <w:name w:val="Text8"/>
                  <w:enabled/>
                  <w:calcOnExit w:val="0"/>
                  <w:textInput>
                    <w:maxLength w:val="100"/>
                  </w:textInput>
                </w:ffData>
              </w:fldChar>
            </w:r>
            <w:r w:rsidRPr="0034085D">
              <w:rPr>
                <w:rFonts w:eastAsia="Times New Roman" w:cs="Times New Roman"/>
                <w:sz w:val="20"/>
                <w:szCs w:val="20"/>
              </w:rPr>
              <w:instrText xml:space="preserve"> FORMTEXT </w:instrText>
            </w:r>
            <w:r w:rsidRPr="0034085D">
              <w:rPr>
                <w:rFonts w:eastAsia="Times New Roman" w:cs="Times New Roman"/>
                <w:sz w:val="20"/>
                <w:szCs w:val="20"/>
              </w:rPr>
            </w:r>
            <w:r w:rsidRPr="0034085D">
              <w:rPr>
                <w:rFonts w:eastAsia="Times New Roman" w:cs="Times New Roman"/>
                <w:sz w:val="20"/>
                <w:szCs w:val="20"/>
              </w:rPr>
              <w:fldChar w:fldCharType="separate"/>
            </w:r>
            <w:r w:rsidRPr="0034085D">
              <w:rPr>
                <w:rFonts w:ascii="Times New Roman" w:eastAsia="Times New Roman" w:hAnsi="Times New Roman" w:cs="Times New Roman"/>
                <w:noProof/>
                <w:sz w:val="20"/>
                <w:szCs w:val="20"/>
              </w:rPr>
              <w:t> </w:t>
            </w:r>
            <w:r w:rsidRPr="0034085D">
              <w:rPr>
                <w:rFonts w:ascii="Times New Roman" w:eastAsia="Times New Roman" w:hAnsi="Times New Roman" w:cs="Times New Roman"/>
                <w:noProof/>
                <w:sz w:val="20"/>
                <w:szCs w:val="20"/>
              </w:rPr>
              <w:t> </w:t>
            </w:r>
            <w:r w:rsidRPr="0034085D">
              <w:rPr>
                <w:rFonts w:ascii="Times New Roman" w:eastAsia="Times New Roman" w:hAnsi="Times New Roman" w:cs="Times New Roman"/>
                <w:noProof/>
                <w:sz w:val="20"/>
                <w:szCs w:val="20"/>
              </w:rPr>
              <w:t> </w:t>
            </w:r>
            <w:r w:rsidRPr="0034085D">
              <w:rPr>
                <w:rFonts w:ascii="Times New Roman" w:eastAsia="Times New Roman" w:hAnsi="Times New Roman" w:cs="Times New Roman"/>
                <w:noProof/>
                <w:sz w:val="20"/>
                <w:szCs w:val="20"/>
              </w:rPr>
              <w:t> </w:t>
            </w:r>
            <w:r w:rsidRPr="0034085D">
              <w:rPr>
                <w:rFonts w:ascii="Times New Roman" w:eastAsia="Times New Roman" w:hAnsi="Times New Roman" w:cs="Times New Roman"/>
                <w:noProof/>
                <w:sz w:val="20"/>
                <w:szCs w:val="20"/>
              </w:rPr>
              <w:t> </w:t>
            </w:r>
            <w:r w:rsidRPr="0034085D">
              <w:rPr>
                <w:rFonts w:eastAsia="Times New Roman" w:cs="Times New Roman"/>
                <w:sz w:val="20"/>
                <w:szCs w:val="20"/>
              </w:rPr>
              <w:fldChar w:fldCharType="end"/>
            </w:r>
            <w:r w:rsidRPr="0034085D">
              <w:rPr>
                <w:rFonts w:eastAsia="Times New Roman" w:cs="Times New Roman"/>
                <w:sz w:val="20"/>
                <w:szCs w:val="20"/>
              </w:rPr>
              <w:t xml:space="preserve"> </w:t>
            </w:r>
            <w:r w:rsidRPr="0034085D">
              <w:rPr>
                <w:rFonts w:eastAsia="Times New Roman" w:cs="Times New Roman"/>
                <w:sz w:val="20"/>
                <w:szCs w:val="20"/>
              </w:rPr>
              <w:fldChar w:fldCharType="begin">
                <w:ffData>
                  <w:name w:val="Text8"/>
                  <w:enabled/>
                  <w:calcOnExit w:val="0"/>
                  <w:textInput>
                    <w:maxLength w:val="100"/>
                  </w:textInput>
                </w:ffData>
              </w:fldChar>
            </w:r>
            <w:r w:rsidRPr="0034085D">
              <w:rPr>
                <w:rFonts w:eastAsia="Times New Roman" w:cs="Times New Roman"/>
                <w:sz w:val="20"/>
                <w:szCs w:val="20"/>
              </w:rPr>
              <w:instrText xml:space="preserve"> FORMTEXT </w:instrText>
            </w:r>
            <w:r w:rsidRPr="0034085D">
              <w:rPr>
                <w:rFonts w:eastAsia="Times New Roman" w:cs="Times New Roman"/>
                <w:sz w:val="20"/>
                <w:szCs w:val="20"/>
              </w:rPr>
            </w:r>
            <w:r w:rsidRPr="0034085D">
              <w:rPr>
                <w:rFonts w:eastAsia="Times New Roman" w:cs="Times New Roman"/>
                <w:sz w:val="20"/>
                <w:szCs w:val="20"/>
              </w:rPr>
              <w:fldChar w:fldCharType="separate"/>
            </w:r>
            <w:r w:rsidRPr="0034085D">
              <w:rPr>
                <w:rFonts w:ascii="Times New Roman" w:eastAsia="Times New Roman" w:hAnsi="Times New Roman" w:cs="Times New Roman"/>
                <w:noProof/>
                <w:sz w:val="20"/>
                <w:szCs w:val="20"/>
              </w:rPr>
              <w:t> </w:t>
            </w:r>
            <w:r w:rsidRPr="0034085D">
              <w:rPr>
                <w:rFonts w:ascii="Times New Roman" w:eastAsia="Times New Roman" w:hAnsi="Times New Roman" w:cs="Times New Roman"/>
                <w:noProof/>
                <w:sz w:val="20"/>
                <w:szCs w:val="20"/>
              </w:rPr>
              <w:t> </w:t>
            </w:r>
            <w:r w:rsidRPr="0034085D">
              <w:rPr>
                <w:rFonts w:ascii="Times New Roman" w:eastAsia="Times New Roman" w:hAnsi="Times New Roman" w:cs="Times New Roman"/>
                <w:noProof/>
                <w:sz w:val="20"/>
                <w:szCs w:val="20"/>
              </w:rPr>
              <w:t> </w:t>
            </w:r>
            <w:r w:rsidRPr="0034085D">
              <w:rPr>
                <w:rFonts w:ascii="Times New Roman" w:eastAsia="Times New Roman" w:hAnsi="Times New Roman" w:cs="Times New Roman"/>
                <w:noProof/>
                <w:sz w:val="20"/>
                <w:szCs w:val="20"/>
              </w:rPr>
              <w:t> </w:t>
            </w:r>
            <w:r w:rsidRPr="0034085D">
              <w:rPr>
                <w:rFonts w:ascii="Times New Roman" w:eastAsia="Times New Roman" w:hAnsi="Times New Roman" w:cs="Times New Roman"/>
                <w:noProof/>
                <w:sz w:val="20"/>
                <w:szCs w:val="20"/>
              </w:rPr>
              <w:t> </w:t>
            </w:r>
            <w:r w:rsidRPr="0034085D">
              <w:rPr>
                <w:rFonts w:eastAsia="Times New Roman" w:cs="Times New Roman"/>
                <w:sz w:val="20"/>
                <w:szCs w:val="20"/>
              </w:rPr>
              <w:fldChar w:fldCharType="end"/>
            </w:r>
          </w:p>
        </w:tc>
        <w:tc>
          <w:tcPr>
            <w:tcW w:w="944" w:type="pct"/>
            <w:tcBorders>
              <w:top w:val="single" w:sz="2" w:space="0" w:color="808080"/>
              <w:left w:val="single" w:sz="2" w:space="0" w:color="FFFFFF"/>
              <w:bottom w:val="single" w:sz="2" w:space="0" w:color="808080"/>
              <w:right w:val="single" w:sz="2" w:space="0" w:color="FFFFFF"/>
            </w:tcBorders>
            <w:shd w:val="clear" w:color="auto" w:fill="E6E1FF"/>
            <w:vAlign w:val="center"/>
            <w:hideMark/>
          </w:tcPr>
          <w:p w14:paraId="41157A93" w14:textId="77777777" w:rsidR="00432C08" w:rsidRPr="0034085D" w:rsidRDefault="00432C08" w:rsidP="00A47688">
            <w:pPr>
              <w:pStyle w:val="Corpotesto"/>
              <w:rPr>
                <w:rFonts w:eastAsia="Times New Roman" w:cs="Times New Roman"/>
                <w:sz w:val="20"/>
                <w:szCs w:val="20"/>
              </w:rPr>
            </w:pPr>
            <w:r w:rsidRPr="0034085D">
              <w:rPr>
                <w:rFonts w:eastAsia="Times New Roman" w:cs="Times New Roman"/>
                <w:sz w:val="20"/>
                <w:szCs w:val="20"/>
              </w:rPr>
              <w:fldChar w:fldCharType="begin">
                <w:ffData>
                  <w:name w:val="Text8"/>
                  <w:enabled/>
                  <w:calcOnExit w:val="0"/>
                  <w:textInput>
                    <w:maxLength w:val="100"/>
                  </w:textInput>
                </w:ffData>
              </w:fldChar>
            </w:r>
            <w:r w:rsidRPr="0034085D">
              <w:rPr>
                <w:rFonts w:eastAsia="Times New Roman" w:cs="Times New Roman"/>
                <w:sz w:val="20"/>
                <w:szCs w:val="20"/>
              </w:rPr>
              <w:instrText xml:space="preserve"> FORMTEXT </w:instrText>
            </w:r>
            <w:r w:rsidRPr="0034085D">
              <w:rPr>
                <w:rFonts w:eastAsia="Times New Roman" w:cs="Times New Roman"/>
                <w:sz w:val="20"/>
                <w:szCs w:val="20"/>
              </w:rPr>
            </w:r>
            <w:r w:rsidRPr="0034085D">
              <w:rPr>
                <w:rFonts w:eastAsia="Times New Roman" w:cs="Times New Roman"/>
                <w:sz w:val="20"/>
                <w:szCs w:val="20"/>
              </w:rPr>
              <w:fldChar w:fldCharType="separate"/>
            </w:r>
            <w:r w:rsidRPr="0034085D">
              <w:rPr>
                <w:rFonts w:ascii="Times New Roman" w:eastAsia="Times New Roman" w:hAnsi="Times New Roman" w:cs="Times New Roman"/>
                <w:noProof/>
                <w:sz w:val="20"/>
                <w:szCs w:val="20"/>
              </w:rPr>
              <w:t> </w:t>
            </w:r>
            <w:r w:rsidRPr="0034085D">
              <w:rPr>
                <w:rFonts w:ascii="Times New Roman" w:eastAsia="Times New Roman" w:hAnsi="Times New Roman" w:cs="Times New Roman"/>
                <w:noProof/>
                <w:sz w:val="20"/>
                <w:szCs w:val="20"/>
              </w:rPr>
              <w:t> </w:t>
            </w:r>
            <w:r w:rsidRPr="0034085D">
              <w:rPr>
                <w:rFonts w:ascii="Times New Roman" w:eastAsia="Times New Roman" w:hAnsi="Times New Roman" w:cs="Times New Roman"/>
                <w:noProof/>
                <w:sz w:val="20"/>
                <w:szCs w:val="20"/>
              </w:rPr>
              <w:t> </w:t>
            </w:r>
            <w:r w:rsidRPr="0034085D">
              <w:rPr>
                <w:rFonts w:ascii="Times New Roman" w:eastAsia="Times New Roman" w:hAnsi="Times New Roman" w:cs="Times New Roman"/>
                <w:noProof/>
                <w:sz w:val="20"/>
                <w:szCs w:val="20"/>
              </w:rPr>
              <w:t> </w:t>
            </w:r>
            <w:r w:rsidRPr="0034085D">
              <w:rPr>
                <w:rFonts w:ascii="Times New Roman" w:eastAsia="Times New Roman" w:hAnsi="Times New Roman" w:cs="Times New Roman"/>
                <w:noProof/>
                <w:sz w:val="20"/>
                <w:szCs w:val="20"/>
              </w:rPr>
              <w:t> </w:t>
            </w:r>
            <w:r w:rsidRPr="0034085D">
              <w:rPr>
                <w:rFonts w:eastAsia="Times New Roman" w:cs="Times New Roman"/>
                <w:sz w:val="20"/>
                <w:szCs w:val="20"/>
              </w:rPr>
              <w:fldChar w:fldCharType="end"/>
            </w:r>
          </w:p>
        </w:tc>
      </w:tr>
      <w:tr w:rsidR="00432C08" w:rsidRPr="0034085D" w14:paraId="72A52736" w14:textId="77777777" w:rsidTr="002337AD">
        <w:trPr>
          <w:trHeight w:val="170"/>
        </w:trPr>
        <w:tc>
          <w:tcPr>
            <w:tcW w:w="2428" w:type="pct"/>
            <w:tcBorders>
              <w:top w:val="single" w:sz="2" w:space="0" w:color="808080"/>
              <w:left w:val="single" w:sz="2" w:space="0" w:color="FFFFFF"/>
              <w:bottom w:val="single" w:sz="2" w:space="0" w:color="808080"/>
              <w:right w:val="single" w:sz="2" w:space="0" w:color="FFFFFF"/>
            </w:tcBorders>
            <w:vAlign w:val="center"/>
            <w:hideMark/>
          </w:tcPr>
          <w:p w14:paraId="203EB5E1" w14:textId="77777777" w:rsidR="00432C08" w:rsidRPr="0034085D" w:rsidRDefault="00432C08" w:rsidP="00A47688">
            <w:pPr>
              <w:pStyle w:val="Corpotesto"/>
              <w:rPr>
                <w:rFonts w:eastAsia="Times New Roman" w:cs="Times New Roman"/>
                <w:sz w:val="20"/>
                <w:szCs w:val="20"/>
              </w:rPr>
            </w:pPr>
            <w:r w:rsidRPr="0034085D">
              <w:rPr>
                <w:rFonts w:eastAsia="Times New Roman" w:cs="Times New Roman"/>
                <w:sz w:val="20"/>
                <w:szCs w:val="20"/>
              </w:rPr>
              <w:t>----</w:t>
            </w:r>
          </w:p>
        </w:tc>
        <w:tc>
          <w:tcPr>
            <w:tcW w:w="1628" w:type="pct"/>
            <w:tcBorders>
              <w:top w:val="single" w:sz="2" w:space="0" w:color="808080"/>
              <w:left w:val="single" w:sz="2" w:space="0" w:color="FFFFFF"/>
              <w:bottom w:val="single" w:sz="2" w:space="0" w:color="808080"/>
              <w:right w:val="single" w:sz="2" w:space="0" w:color="FFFFFF"/>
            </w:tcBorders>
            <w:shd w:val="clear" w:color="auto" w:fill="E6E1FF"/>
            <w:vAlign w:val="center"/>
            <w:hideMark/>
          </w:tcPr>
          <w:p w14:paraId="20D4295E" w14:textId="77777777" w:rsidR="00432C08" w:rsidRPr="0034085D" w:rsidRDefault="00432C08" w:rsidP="00A47688">
            <w:pPr>
              <w:pStyle w:val="Corpotesto"/>
              <w:rPr>
                <w:rFonts w:eastAsia="Times New Roman" w:cs="Times New Roman"/>
                <w:sz w:val="20"/>
                <w:szCs w:val="20"/>
              </w:rPr>
            </w:pPr>
            <w:r w:rsidRPr="0034085D">
              <w:rPr>
                <w:rFonts w:eastAsia="Times New Roman" w:cs="Times New Roman"/>
                <w:sz w:val="20"/>
                <w:szCs w:val="20"/>
              </w:rPr>
              <w:fldChar w:fldCharType="begin">
                <w:ffData>
                  <w:name w:val="Text8"/>
                  <w:enabled/>
                  <w:calcOnExit w:val="0"/>
                  <w:textInput>
                    <w:maxLength w:val="100"/>
                  </w:textInput>
                </w:ffData>
              </w:fldChar>
            </w:r>
            <w:r w:rsidRPr="0034085D">
              <w:rPr>
                <w:rFonts w:eastAsia="Times New Roman" w:cs="Times New Roman"/>
                <w:sz w:val="20"/>
                <w:szCs w:val="20"/>
              </w:rPr>
              <w:instrText xml:space="preserve"> FORMTEXT </w:instrText>
            </w:r>
            <w:r w:rsidRPr="0034085D">
              <w:rPr>
                <w:rFonts w:eastAsia="Times New Roman" w:cs="Times New Roman"/>
                <w:sz w:val="20"/>
                <w:szCs w:val="20"/>
              </w:rPr>
            </w:r>
            <w:r w:rsidRPr="0034085D">
              <w:rPr>
                <w:rFonts w:eastAsia="Times New Roman" w:cs="Times New Roman"/>
                <w:sz w:val="20"/>
                <w:szCs w:val="20"/>
              </w:rPr>
              <w:fldChar w:fldCharType="separate"/>
            </w:r>
            <w:r w:rsidRPr="0034085D">
              <w:rPr>
                <w:rFonts w:ascii="Times New Roman" w:eastAsia="Times New Roman" w:hAnsi="Times New Roman" w:cs="Times New Roman"/>
                <w:noProof/>
                <w:sz w:val="20"/>
                <w:szCs w:val="20"/>
              </w:rPr>
              <w:t> </w:t>
            </w:r>
            <w:r w:rsidRPr="0034085D">
              <w:rPr>
                <w:rFonts w:ascii="Times New Roman" w:eastAsia="Times New Roman" w:hAnsi="Times New Roman" w:cs="Times New Roman"/>
                <w:noProof/>
                <w:sz w:val="20"/>
                <w:szCs w:val="20"/>
              </w:rPr>
              <w:t> </w:t>
            </w:r>
            <w:r w:rsidRPr="0034085D">
              <w:rPr>
                <w:rFonts w:ascii="Times New Roman" w:eastAsia="Times New Roman" w:hAnsi="Times New Roman" w:cs="Times New Roman"/>
                <w:noProof/>
                <w:sz w:val="20"/>
                <w:szCs w:val="20"/>
              </w:rPr>
              <w:t> </w:t>
            </w:r>
            <w:r w:rsidRPr="0034085D">
              <w:rPr>
                <w:rFonts w:ascii="Times New Roman" w:eastAsia="Times New Roman" w:hAnsi="Times New Roman" w:cs="Times New Roman"/>
                <w:noProof/>
                <w:sz w:val="20"/>
                <w:szCs w:val="20"/>
              </w:rPr>
              <w:t> </w:t>
            </w:r>
            <w:r w:rsidRPr="0034085D">
              <w:rPr>
                <w:rFonts w:ascii="Times New Roman" w:eastAsia="Times New Roman" w:hAnsi="Times New Roman" w:cs="Times New Roman"/>
                <w:noProof/>
                <w:sz w:val="20"/>
                <w:szCs w:val="20"/>
              </w:rPr>
              <w:t> </w:t>
            </w:r>
            <w:r w:rsidRPr="0034085D">
              <w:rPr>
                <w:rFonts w:eastAsia="Times New Roman" w:cs="Times New Roman"/>
                <w:sz w:val="20"/>
                <w:szCs w:val="20"/>
              </w:rPr>
              <w:fldChar w:fldCharType="end"/>
            </w:r>
            <w:r w:rsidRPr="0034085D">
              <w:rPr>
                <w:rFonts w:eastAsia="Times New Roman" w:cs="Times New Roman"/>
                <w:sz w:val="20"/>
                <w:szCs w:val="20"/>
              </w:rPr>
              <w:t xml:space="preserve"> </w:t>
            </w:r>
            <w:r w:rsidRPr="0034085D">
              <w:rPr>
                <w:rFonts w:eastAsia="Times New Roman" w:cs="Times New Roman"/>
                <w:sz w:val="20"/>
                <w:szCs w:val="20"/>
              </w:rPr>
              <w:fldChar w:fldCharType="begin">
                <w:ffData>
                  <w:name w:val="Text8"/>
                  <w:enabled/>
                  <w:calcOnExit w:val="0"/>
                  <w:textInput>
                    <w:maxLength w:val="100"/>
                  </w:textInput>
                </w:ffData>
              </w:fldChar>
            </w:r>
            <w:r w:rsidRPr="0034085D">
              <w:rPr>
                <w:rFonts w:eastAsia="Times New Roman" w:cs="Times New Roman"/>
                <w:sz w:val="20"/>
                <w:szCs w:val="20"/>
              </w:rPr>
              <w:instrText xml:space="preserve"> FORMTEXT </w:instrText>
            </w:r>
            <w:r w:rsidRPr="0034085D">
              <w:rPr>
                <w:rFonts w:eastAsia="Times New Roman" w:cs="Times New Roman"/>
                <w:sz w:val="20"/>
                <w:szCs w:val="20"/>
              </w:rPr>
            </w:r>
            <w:r w:rsidRPr="0034085D">
              <w:rPr>
                <w:rFonts w:eastAsia="Times New Roman" w:cs="Times New Roman"/>
                <w:sz w:val="20"/>
                <w:szCs w:val="20"/>
              </w:rPr>
              <w:fldChar w:fldCharType="separate"/>
            </w:r>
            <w:r w:rsidRPr="0034085D">
              <w:rPr>
                <w:rFonts w:ascii="Times New Roman" w:eastAsia="Times New Roman" w:hAnsi="Times New Roman" w:cs="Times New Roman"/>
                <w:noProof/>
                <w:sz w:val="20"/>
                <w:szCs w:val="20"/>
              </w:rPr>
              <w:t> </w:t>
            </w:r>
            <w:r w:rsidRPr="0034085D">
              <w:rPr>
                <w:rFonts w:ascii="Times New Roman" w:eastAsia="Times New Roman" w:hAnsi="Times New Roman" w:cs="Times New Roman"/>
                <w:noProof/>
                <w:sz w:val="20"/>
                <w:szCs w:val="20"/>
              </w:rPr>
              <w:t> </w:t>
            </w:r>
            <w:r w:rsidRPr="0034085D">
              <w:rPr>
                <w:rFonts w:ascii="Times New Roman" w:eastAsia="Times New Roman" w:hAnsi="Times New Roman" w:cs="Times New Roman"/>
                <w:noProof/>
                <w:sz w:val="20"/>
                <w:szCs w:val="20"/>
              </w:rPr>
              <w:t> </w:t>
            </w:r>
            <w:r w:rsidRPr="0034085D">
              <w:rPr>
                <w:rFonts w:ascii="Times New Roman" w:eastAsia="Times New Roman" w:hAnsi="Times New Roman" w:cs="Times New Roman"/>
                <w:noProof/>
                <w:sz w:val="20"/>
                <w:szCs w:val="20"/>
              </w:rPr>
              <w:t> </w:t>
            </w:r>
            <w:r w:rsidRPr="0034085D">
              <w:rPr>
                <w:rFonts w:ascii="Times New Roman" w:eastAsia="Times New Roman" w:hAnsi="Times New Roman" w:cs="Times New Roman"/>
                <w:noProof/>
                <w:sz w:val="20"/>
                <w:szCs w:val="20"/>
              </w:rPr>
              <w:t> </w:t>
            </w:r>
            <w:r w:rsidRPr="0034085D">
              <w:rPr>
                <w:rFonts w:eastAsia="Times New Roman" w:cs="Times New Roman"/>
                <w:sz w:val="20"/>
                <w:szCs w:val="20"/>
              </w:rPr>
              <w:fldChar w:fldCharType="end"/>
            </w:r>
          </w:p>
        </w:tc>
        <w:tc>
          <w:tcPr>
            <w:tcW w:w="944" w:type="pct"/>
            <w:tcBorders>
              <w:top w:val="single" w:sz="2" w:space="0" w:color="808080"/>
              <w:left w:val="single" w:sz="2" w:space="0" w:color="FFFFFF"/>
              <w:bottom w:val="single" w:sz="2" w:space="0" w:color="808080"/>
              <w:right w:val="single" w:sz="2" w:space="0" w:color="FFFFFF"/>
            </w:tcBorders>
            <w:shd w:val="clear" w:color="auto" w:fill="E6E1FF"/>
            <w:vAlign w:val="center"/>
            <w:hideMark/>
          </w:tcPr>
          <w:p w14:paraId="0643D092" w14:textId="77777777" w:rsidR="00432C08" w:rsidRPr="0034085D" w:rsidRDefault="00432C08" w:rsidP="00A47688">
            <w:pPr>
              <w:pStyle w:val="Corpotesto"/>
              <w:rPr>
                <w:rFonts w:eastAsia="Times New Roman" w:cs="Times New Roman"/>
                <w:sz w:val="20"/>
                <w:szCs w:val="20"/>
              </w:rPr>
            </w:pPr>
            <w:r w:rsidRPr="0034085D">
              <w:rPr>
                <w:rFonts w:eastAsia="Times New Roman" w:cs="Times New Roman"/>
                <w:sz w:val="20"/>
                <w:szCs w:val="20"/>
              </w:rPr>
              <w:fldChar w:fldCharType="begin">
                <w:ffData>
                  <w:name w:val="Text8"/>
                  <w:enabled/>
                  <w:calcOnExit w:val="0"/>
                  <w:textInput>
                    <w:maxLength w:val="100"/>
                  </w:textInput>
                </w:ffData>
              </w:fldChar>
            </w:r>
            <w:r w:rsidRPr="0034085D">
              <w:rPr>
                <w:rFonts w:eastAsia="Times New Roman" w:cs="Times New Roman"/>
                <w:sz w:val="20"/>
                <w:szCs w:val="20"/>
              </w:rPr>
              <w:instrText xml:space="preserve"> FORMTEXT </w:instrText>
            </w:r>
            <w:r w:rsidRPr="0034085D">
              <w:rPr>
                <w:rFonts w:eastAsia="Times New Roman" w:cs="Times New Roman"/>
                <w:sz w:val="20"/>
                <w:szCs w:val="20"/>
              </w:rPr>
            </w:r>
            <w:r w:rsidRPr="0034085D">
              <w:rPr>
                <w:rFonts w:eastAsia="Times New Roman" w:cs="Times New Roman"/>
                <w:sz w:val="20"/>
                <w:szCs w:val="20"/>
              </w:rPr>
              <w:fldChar w:fldCharType="separate"/>
            </w:r>
            <w:r w:rsidRPr="0034085D">
              <w:rPr>
                <w:rFonts w:ascii="Times New Roman" w:eastAsia="Times New Roman" w:hAnsi="Times New Roman" w:cs="Times New Roman"/>
                <w:noProof/>
                <w:sz w:val="20"/>
                <w:szCs w:val="20"/>
              </w:rPr>
              <w:t> </w:t>
            </w:r>
            <w:r w:rsidRPr="0034085D">
              <w:rPr>
                <w:rFonts w:ascii="Times New Roman" w:eastAsia="Times New Roman" w:hAnsi="Times New Roman" w:cs="Times New Roman"/>
                <w:noProof/>
                <w:sz w:val="20"/>
                <w:szCs w:val="20"/>
              </w:rPr>
              <w:t> </w:t>
            </w:r>
            <w:r w:rsidRPr="0034085D">
              <w:rPr>
                <w:rFonts w:ascii="Times New Roman" w:eastAsia="Times New Roman" w:hAnsi="Times New Roman" w:cs="Times New Roman"/>
                <w:noProof/>
                <w:sz w:val="20"/>
                <w:szCs w:val="20"/>
              </w:rPr>
              <w:t> </w:t>
            </w:r>
            <w:r w:rsidRPr="0034085D">
              <w:rPr>
                <w:rFonts w:ascii="Times New Roman" w:eastAsia="Times New Roman" w:hAnsi="Times New Roman" w:cs="Times New Roman"/>
                <w:noProof/>
                <w:sz w:val="20"/>
                <w:szCs w:val="20"/>
              </w:rPr>
              <w:t> </w:t>
            </w:r>
            <w:r w:rsidRPr="0034085D">
              <w:rPr>
                <w:rFonts w:ascii="Times New Roman" w:eastAsia="Times New Roman" w:hAnsi="Times New Roman" w:cs="Times New Roman"/>
                <w:noProof/>
                <w:sz w:val="20"/>
                <w:szCs w:val="20"/>
              </w:rPr>
              <w:t> </w:t>
            </w:r>
            <w:r w:rsidRPr="0034085D">
              <w:rPr>
                <w:rFonts w:eastAsia="Times New Roman" w:cs="Times New Roman"/>
                <w:sz w:val="20"/>
                <w:szCs w:val="20"/>
              </w:rPr>
              <w:fldChar w:fldCharType="end"/>
            </w:r>
          </w:p>
        </w:tc>
      </w:tr>
      <w:tr w:rsidR="00432C08" w:rsidRPr="0034085D" w14:paraId="28835788" w14:textId="77777777" w:rsidTr="002337AD">
        <w:trPr>
          <w:trHeight w:val="170"/>
        </w:trPr>
        <w:tc>
          <w:tcPr>
            <w:tcW w:w="2428" w:type="pct"/>
            <w:tcBorders>
              <w:top w:val="single" w:sz="2" w:space="0" w:color="808080"/>
              <w:left w:val="single" w:sz="2" w:space="0" w:color="FFFFFF"/>
              <w:bottom w:val="single" w:sz="2" w:space="0" w:color="808080"/>
              <w:right w:val="single" w:sz="2" w:space="0" w:color="FFFFFF"/>
            </w:tcBorders>
            <w:vAlign w:val="center"/>
            <w:hideMark/>
          </w:tcPr>
          <w:p w14:paraId="44DE28F8" w14:textId="77777777" w:rsidR="00432C08" w:rsidRPr="0034085D" w:rsidRDefault="00432C08" w:rsidP="00A47688">
            <w:pPr>
              <w:pStyle w:val="Corpotesto"/>
              <w:rPr>
                <w:rFonts w:eastAsia="Times New Roman" w:cs="Times New Roman"/>
                <w:sz w:val="20"/>
                <w:szCs w:val="20"/>
              </w:rPr>
            </w:pPr>
            <w:r w:rsidRPr="0034085D">
              <w:rPr>
                <w:rFonts w:eastAsia="Times New Roman" w:cs="Times New Roman"/>
                <w:sz w:val="20"/>
                <w:szCs w:val="20"/>
              </w:rPr>
              <w:t>Servizio n</w:t>
            </w:r>
          </w:p>
        </w:tc>
        <w:tc>
          <w:tcPr>
            <w:tcW w:w="1628" w:type="pct"/>
            <w:tcBorders>
              <w:top w:val="single" w:sz="2" w:space="0" w:color="808080"/>
              <w:left w:val="single" w:sz="2" w:space="0" w:color="FFFFFF"/>
              <w:bottom w:val="single" w:sz="2" w:space="0" w:color="808080"/>
              <w:right w:val="single" w:sz="2" w:space="0" w:color="FFFFFF"/>
            </w:tcBorders>
            <w:shd w:val="clear" w:color="auto" w:fill="E6E1FF"/>
            <w:vAlign w:val="center"/>
            <w:hideMark/>
          </w:tcPr>
          <w:p w14:paraId="19D690BB" w14:textId="77777777" w:rsidR="00432C08" w:rsidRPr="0034085D" w:rsidRDefault="00432C08" w:rsidP="00A47688">
            <w:pPr>
              <w:pStyle w:val="Corpotesto"/>
              <w:rPr>
                <w:rFonts w:eastAsia="Times New Roman" w:cs="Times New Roman"/>
                <w:sz w:val="20"/>
                <w:szCs w:val="20"/>
              </w:rPr>
            </w:pPr>
            <w:r w:rsidRPr="0034085D">
              <w:rPr>
                <w:rFonts w:eastAsia="Times New Roman" w:cs="Times New Roman"/>
                <w:sz w:val="20"/>
                <w:szCs w:val="20"/>
              </w:rPr>
              <w:fldChar w:fldCharType="begin">
                <w:ffData>
                  <w:name w:val="Text8"/>
                  <w:enabled/>
                  <w:calcOnExit w:val="0"/>
                  <w:textInput>
                    <w:maxLength w:val="100"/>
                  </w:textInput>
                </w:ffData>
              </w:fldChar>
            </w:r>
            <w:r w:rsidRPr="0034085D">
              <w:rPr>
                <w:rFonts w:eastAsia="Times New Roman" w:cs="Times New Roman"/>
                <w:sz w:val="20"/>
                <w:szCs w:val="20"/>
              </w:rPr>
              <w:instrText xml:space="preserve"> FORMTEXT </w:instrText>
            </w:r>
            <w:r w:rsidRPr="0034085D">
              <w:rPr>
                <w:rFonts w:eastAsia="Times New Roman" w:cs="Times New Roman"/>
                <w:sz w:val="20"/>
                <w:szCs w:val="20"/>
              </w:rPr>
            </w:r>
            <w:r w:rsidRPr="0034085D">
              <w:rPr>
                <w:rFonts w:eastAsia="Times New Roman" w:cs="Times New Roman"/>
                <w:sz w:val="20"/>
                <w:szCs w:val="20"/>
              </w:rPr>
              <w:fldChar w:fldCharType="separate"/>
            </w:r>
            <w:r w:rsidRPr="0034085D">
              <w:rPr>
                <w:rFonts w:ascii="Times New Roman" w:eastAsia="Times New Roman" w:hAnsi="Times New Roman" w:cs="Times New Roman"/>
                <w:noProof/>
                <w:sz w:val="20"/>
                <w:szCs w:val="20"/>
              </w:rPr>
              <w:t> </w:t>
            </w:r>
            <w:r w:rsidRPr="0034085D">
              <w:rPr>
                <w:rFonts w:ascii="Times New Roman" w:eastAsia="Times New Roman" w:hAnsi="Times New Roman" w:cs="Times New Roman"/>
                <w:noProof/>
                <w:sz w:val="20"/>
                <w:szCs w:val="20"/>
              </w:rPr>
              <w:t> </w:t>
            </w:r>
            <w:r w:rsidRPr="0034085D">
              <w:rPr>
                <w:rFonts w:ascii="Times New Roman" w:eastAsia="Times New Roman" w:hAnsi="Times New Roman" w:cs="Times New Roman"/>
                <w:noProof/>
                <w:sz w:val="20"/>
                <w:szCs w:val="20"/>
              </w:rPr>
              <w:t> </w:t>
            </w:r>
            <w:r w:rsidRPr="0034085D">
              <w:rPr>
                <w:rFonts w:ascii="Times New Roman" w:eastAsia="Times New Roman" w:hAnsi="Times New Roman" w:cs="Times New Roman"/>
                <w:noProof/>
                <w:sz w:val="20"/>
                <w:szCs w:val="20"/>
              </w:rPr>
              <w:t> </w:t>
            </w:r>
            <w:r w:rsidRPr="0034085D">
              <w:rPr>
                <w:rFonts w:ascii="Times New Roman" w:eastAsia="Times New Roman" w:hAnsi="Times New Roman" w:cs="Times New Roman"/>
                <w:noProof/>
                <w:sz w:val="20"/>
                <w:szCs w:val="20"/>
              </w:rPr>
              <w:t> </w:t>
            </w:r>
            <w:r w:rsidRPr="0034085D">
              <w:rPr>
                <w:rFonts w:eastAsia="Times New Roman" w:cs="Times New Roman"/>
                <w:sz w:val="20"/>
                <w:szCs w:val="20"/>
              </w:rPr>
              <w:fldChar w:fldCharType="end"/>
            </w:r>
            <w:r w:rsidRPr="0034085D">
              <w:rPr>
                <w:rFonts w:eastAsia="Times New Roman" w:cs="Times New Roman"/>
                <w:sz w:val="20"/>
                <w:szCs w:val="20"/>
              </w:rPr>
              <w:t xml:space="preserve"> </w:t>
            </w:r>
            <w:r w:rsidRPr="0034085D">
              <w:rPr>
                <w:rFonts w:eastAsia="Times New Roman" w:cs="Times New Roman"/>
                <w:sz w:val="20"/>
                <w:szCs w:val="20"/>
              </w:rPr>
              <w:fldChar w:fldCharType="begin">
                <w:ffData>
                  <w:name w:val="Text8"/>
                  <w:enabled/>
                  <w:calcOnExit w:val="0"/>
                  <w:textInput>
                    <w:maxLength w:val="100"/>
                  </w:textInput>
                </w:ffData>
              </w:fldChar>
            </w:r>
            <w:r w:rsidRPr="0034085D">
              <w:rPr>
                <w:rFonts w:eastAsia="Times New Roman" w:cs="Times New Roman"/>
                <w:sz w:val="20"/>
                <w:szCs w:val="20"/>
              </w:rPr>
              <w:instrText xml:space="preserve"> FORMTEXT </w:instrText>
            </w:r>
            <w:r w:rsidRPr="0034085D">
              <w:rPr>
                <w:rFonts w:eastAsia="Times New Roman" w:cs="Times New Roman"/>
                <w:sz w:val="20"/>
                <w:szCs w:val="20"/>
              </w:rPr>
            </w:r>
            <w:r w:rsidRPr="0034085D">
              <w:rPr>
                <w:rFonts w:eastAsia="Times New Roman" w:cs="Times New Roman"/>
                <w:sz w:val="20"/>
                <w:szCs w:val="20"/>
              </w:rPr>
              <w:fldChar w:fldCharType="separate"/>
            </w:r>
            <w:r w:rsidRPr="0034085D">
              <w:rPr>
                <w:rFonts w:ascii="Times New Roman" w:eastAsia="Times New Roman" w:hAnsi="Times New Roman" w:cs="Times New Roman"/>
                <w:noProof/>
                <w:sz w:val="20"/>
                <w:szCs w:val="20"/>
              </w:rPr>
              <w:t> </w:t>
            </w:r>
            <w:r w:rsidRPr="0034085D">
              <w:rPr>
                <w:rFonts w:ascii="Times New Roman" w:eastAsia="Times New Roman" w:hAnsi="Times New Roman" w:cs="Times New Roman"/>
                <w:noProof/>
                <w:sz w:val="20"/>
                <w:szCs w:val="20"/>
              </w:rPr>
              <w:t> </w:t>
            </w:r>
            <w:r w:rsidRPr="0034085D">
              <w:rPr>
                <w:rFonts w:ascii="Times New Roman" w:eastAsia="Times New Roman" w:hAnsi="Times New Roman" w:cs="Times New Roman"/>
                <w:noProof/>
                <w:sz w:val="20"/>
                <w:szCs w:val="20"/>
              </w:rPr>
              <w:t> </w:t>
            </w:r>
            <w:r w:rsidRPr="0034085D">
              <w:rPr>
                <w:rFonts w:ascii="Times New Roman" w:eastAsia="Times New Roman" w:hAnsi="Times New Roman" w:cs="Times New Roman"/>
                <w:noProof/>
                <w:sz w:val="20"/>
                <w:szCs w:val="20"/>
              </w:rPr>
              <w:t> </w:t>
            </w:r>
            <w:r w:rsidRPr="0034085D">
              <w:rPr>
                <w:rFonts w:ascii="Times New Roman" w:eastAsia="Times New Roman" w:hAnsi="Times New Roman" w:cs="Times New Roman"/>
                <w:noProof/>
                <w:sz w:val="20"/>
                <w:szCs w:val="20"/>
              </w:rPr>
              <w:t> </w:t>
            </w:r>
            <w:r w:rsidRPr="0034085D">
              <w:rPr>
                <w:rFonts w:eastAsia="Times New Roman" w:cs="Times New Roman"/>
                <w:sz w:val="20"/>
                <w:szCs w:val="20"/>
              </w:rPr>
              <w:fldChar w:fldCharType="end"/>
            </w:r>
          </w:p>
        </w:tc>
        <w:tc>
          <w:tcPr>
            <w:tcW w:w="944" w:type="pct"/>
            <w:tcBorders>
              <w:top w:val="single" w:sz="2" w:space="0" w:color="808080"/>
              <w:left w:val="single" w:sz="2" w:space="0" w:color="FFFFFF"/>
              <w:bottom w:val="single" w:sz="2" w:space="0" w:color="808080"/>
              <w:right w:val="single" w:sz="2" w:space="0" w:color="FFFFFF"/>
            </w:tcBorders>
            <w:shd w:val="clear" w:color="auto" w:fill="E6E1FF"/>
            <w:vAlign w:val="center"/>
            <w:hideMark/>
          </w:tcPr>
          <w:p w14:paraId="577B1938" w14:textId="77777777" w:rsidR="00432C08" w:rsidRPr="0034085D" w:rsidRDefault="00432C08" w:rsidP="00A47688">
            <w:pPr>
              <w:pStyle w:val="Corpotesto"/>
              <w:rPr>
                <w:rFonts w:eastAsia="Times New Roman" w:cs="Times New Roman"/>
                <w:sz w:val="20"/>
                <w:szCs w:val="20"/>
              </w:rPr>
            </w:pPr>
            <w:r w:rsidRPr="0034085D">
              <w:rPr>
                <w:rFonts w:eastAsia="Times New Roman" w:cs="Times New Roman"/>
                <w:sz w:val="20"/>
                <w:szCs w:val="20"/>
              </w:rPr>
              <w:fldChar w:fldCharType="begin">
                <w:ffData>
                  <w:name w:val="Text8"/>
                  <w:enabled/>
                  <w:calcOnExit w:val="0"/>
                  <w:textInput>
                    <w:maxLength w:val="100"/>
                  </w:textInput>
                </w:ffData>
              </w:fldChar>
            </w:r>
            <w:r w:rsidRPr="0034085D">
              <w:rPr>
                <w:rFonts w:eastAsia="Times New Roman" w:cs="Times New Roman"/>
                <w:sz w:val="20"/>
                <w:szCs w:val="20"/>
              </w:rPr>
              <w:instrText xml:space="preserve"> FORMTEXT </w:instrText>
            </w:r>
            <w:r w:rsidRPr="0034085D">
              <w:rPr>
                <w:rFonts w:eastAsia="Times New Roman" w:cs="Times New Roman"/>
                <w:sz w:val="20"/>
                <w:szCs w:val="20"/>
              </w:rPr>
            </w:r>
            <w:r w:rsidRPr="0034085D">
              <w:rPr>
                <w:rFonts w:eastAsia="Times New Roman" w:cs="Times New Roman"/>
                <w:sz w:val="20"/>
                <w:szCs w:val="20"/>
              </w:rPr>
              <w:fldChar w:fldCharType="separate"/>
            </w:r>
            <w:r w:rsidRPr="0034085D">
              <w:rPr>
                <w:rFonts w:ascii="Times New Roman" w:eastAsia="Times New Roman" w:hAnsi="Times New Roman" w:cs="Times New Roman"/>
                <w:noProof/>
                <w:sz w:val="20"/>
                <w:szCs w:val="20"/>
              </w:rPr>
              <w:t> </w:t>
            </w:r>
            <w:r w:rsidRPr="0034085D">
              <w:rPr>
                <w:rFonts w:ascii="Times New Roman" w:eastAsia="Times New Roman" w:hAnsi="Times New Roman" w:cs="Times New Roman"/>
                <w:noProof/>
                <w:sz w:val="20"/>
                <w:szCs w:val="20"/>
              </w:rPr>
              <w:t> </w:t>
            </w:r>
            <w:r w:rsidRPr="0034085D">
              <w:rPr>
                <w:rFonts w:ascii="Times New Roman" w:eastAsia="Times New Roman" w:hAnsi="Times New Roman" w:cs="Times New Roman"/>
                <w:noProof/>
                <w:sz w:val="20"/>
                <w:szCs w:val="20"/>
              </w:rPr>
              <w:t> </w:t>
            </w:r>
            <w:r w:rsidRPr="0034085D">
              <w:rPr>
                <w:rFonts w:ascii="Times New Roman" w:eastAsia="Times New Roman" w:hAnsi="Times New Roman" w:cs="Times New Roman"/>
                <w:noProof/>
                <w:sz w:val="20"/>
                <w:szCs w:val="20"/>
              </w:rPr>
              <w:t> </w:t>
            </w:r>
            <w:r w:rsidRPr="0034085D">
              <w:rPr>
                <w:rFonts w:ascii="Times New Roman" w:eastAsia="Times New Roman" w:hAnsi="Times New Roman" w:cs="Times New Roman"/>
                <w:noProof/>
                <w:sz w:val="20"/>
                <w:szCs w:val="20"/>
              </w:rPr>
              <w:t> </w:t>
            </w:r>
            <w:r w:rsidRPr="0034085D">
              <w:rPr>
                <w:rFonts w:eastAsia="Times New Roman" w:cs="Times New Roman"/>
                <w:sz w:val="20"/>
                <w:szCs w:val="20"/>
              </w:rPr>
              <w:fldChar w:fldCharType="end"/>
            </w:r>
          </w:p>
        </w:tc>
      </w:tr>
      <w:tr w:rsidR="00432C08" w:rsidRPr="0034085D" w14:paraId="6FD3EC78" w14:textId="77777777" w:rsidTr="002337AD">
        <w:trPr>
          <w:trHeight w:val="170"/>
        </w:trPr>
        <w:tc>
          <w:tcPr>
            <w:tcW w:w="2428" w:type="pct"/>
            <w:tcBorders>
              <w:top w:val="single" w:sz="2" w:space="0" w:color="808080"/>
              <w:left w:val="single" w:sz="2" w:space="0" w:color="FFFFFF"/>
              <w:bottom w:val="single" w:sz="2" w:space="0" w:color="808080"/>
              <w:right w:val="single" w:sz="2" w:space="0" w:color="FFFFFF"/>
            </w:tcBorders>
            <w:vAlign w:val="center"/>
            <w:hideMark/>
          </w:tcPr>
          <w:p w14:paraId="51C1BC3F" w14:textId="77777777" w:rsidR="00432C08" w:rsidRPr="0034085D" w:rsidRDefault="00432C08" w:rsidP="00A47688">
            <w:pPr>
              <w:pStyle w:val="Corpotesto"/>
              <w:rPr>
                <w:rFonts w:eastAsia="Times New Roman" w:cs="Times New Roman"/>
                <w:sz w:val="20"/>
                <w:szCs w:val="20"/>
              </w:rPr>
            </w:pPr>
            <w:r w:rsidRPr="0034085D">
              <w:rPr>
                <w:rFonts w:eastAsia="Times New Roman" w:cs="Times New Roman"/>
                <w:sz w:val="20"/>
                <w:szCs w:val="20"/>
              </w:rPr>
              <w:t>Totale</w:t>
            </w:r>
          </w:p>
        </w:tc>
        <w:tc>
          <w:tcPr>
            <w:tcW w:w="1628" w:type="pct"/>
            <w:tcBorders>
              <w:top w:val="single" w:sz="2" w:space="0" w:color="808080"/>
              <w:left w:val="single" w:sz="2" w:space="0" w:color="FFFFFF"/>
              <w:bottom w:val="single" w:sz="2" w:space="0" w:color="808080"/>
              <w:right w:val="single" w:sz="2" w:space="0" w:color="FFFFFF"/>
            </w:tcBorders>
            <w:vAlign w:val="center"/>
          </w:tcPr>
          <w:p w14:paraId="105F8D70" w14:textId="77777777" w:rsidR="00432C08" w:rsidRPr="0034085D" w:rsidRDefault="00432C08" w:rsidP="00A47688">
            <w:pPr>
              <w:pStyle w:val="Corpotesto"/>
              <w:rPr>
                <w:rFonts w:eastAsia="Times New Roman" w:cs="Times New Roman"/>
                <w:sz w:val="20"/>
                <w:szCs w:val="20"/>
              </w:rPr>
            </w:pPr>
          </w:p>
        </w:tc>
        <w:tc>
          <w:tcPr>
            <w:tcW w:w="944" w:type="pct"/>
            <w:tcBorders>
              <w:top w:val="single" w:sz="2" w:space="0" w:color="808080"/>
              <w:left w:val="single" w:sz="2" w:space="0" w:color="FFFFFF"/>
              <w:bottom w:val="single" w:sz="2" w:space="0" w:color="808080"/>
              <w:right w:val="single" w:sz="2" w:space="0" w:color="FFFFFF"/>
            </w:tcBorders>
            <w:vAlign w:val="center"/>
            <w:hideMark/>
          </w:tcPr>
          <w:p w14:paraId="3CC1BF47" w14:textId="77777777" w:rsidR="00432C08" w:rsidRPr="0034085D" w:rsidRDefault="00432C08" w:rsidP="00A47688">
            <w:pPr>
              <w:pStyle w:val="Corpotesto"/>
              <w:rPr>
                <w:rFonts w:eastAsia="Times New Roman" w:cs="Times New Roman"/>
                <w:sz w:val="20"/>
                <w:szCs w:val="20"/>
              </w:rPr>
            </w:pPr>
            <w:r w:rsidRPr="0034085D">
              <w:rPr>
                <w:rFonts w:eastAsia="Times New Roman" w:cs="Times New Roman"/>
                <w:sz w:val="20"/>
                <w:szCs w:val="20"/>
              </w:rPr>
              <w:fldChar w:fldCharType="begin">
                <w:ffData>
                  <w:name w:val="Text8"/>
                  <w:enabled/>
                  <w:calcOnExit w:val="0"/>
                  <w:textInput>
                    <w:maxLength w:val="100"/>
                  </w:textInput>
                </w:ffData>
              </w:fldChar>
            </w:r>
            <w:r w:rsidRPr="0034085D">
              <w:rPr>
                <w:rFonts w:eastAsia="Times New Roman" w:cs="Times New Roman"/>
                <w:sz w:val="20"/>
                <w:szCs w:val="20"/>
              </w:rPr>
              <w:instrText xml:space="preserve"> FORMTEXT </w:instrText>
            </w:r>
            <w:r w:rsidRPr="0034085D">
              <w:rPr>
                <w:rFonts w:eastAsia="Times New Roman" w:cs="Times New Roman"/>
                <w:sz w:val="20"/>
                <w:szCs w:val="20"/>
              </w:rPr>
            </w:r>
            <w:r w:rsidRPr="0034085D">
              <w:rPr>
                <w:rFonts w:eastAsia="Times New Roman" w:cs="Times New Roman"/>
                <w:sz w:val="20"/>
                <w:szCs w:val="20"/>
              </w:rPr>
              <w:fldChar w:fldCharType="separate"/>
            </w:r>
            <w:r w:rsidRPr="0034085D">
              <w:rPr>
                <w:rFonts w:ascii="Times New Roman" w:eastAsia="Times New Roman" w:hAnsi="Times New Roman" w:cs="Times New Roman"/>
                <w:noProof/>
                <w:sz w:val="20"/>
                <w:szCs w:val="20"/>
              </w:rPr>
              <w:t> </w:t>
            </w:r>
            <w:r w:rsidRPr="0034085D">
              <w:rPr>
                <w:rFonts w:ascii="Times New Roman" w:eastAsia="Times New Roman" w:hAnsi="Times New Roman" w:cs="Times New Roman"/>
                <w:noProof/>
                <w:sz w:val="20"/>
                <w:szCs w:val="20"/>
              </w:rPr>
              <w:t> </w:t>
            </w:r>
            <w:r w:rsidRPr="0034085D">
              <w:rPr>
                <w:rFonts w:ascii="Times New Roman" w:eastAsia="Times New Roman" w:hAnsi="Times New Roman" w:cs="Times New Roman"/>
                <w:noProof/>
                <w:sz w:val="20"/>
                <w:szCs w:val="20"/>
              </w:rPr>
              <w:t> </w:t>
            </w:r>
            <w:r w:rsidRPr="0034085D">
              <w:rPr>
                <w:rFonts w:ascii="Times New Roman" w:eastAsia="Times New Roman" w:hAnsi="Times New Roman" w:cs="Times New Roman"/>
                <w:noProof/>
                <w:sz w:val="20"/>
                <w:szCs w:val="20"/>
              </w:rPr>
              <w:t> </w:t>
            </w:r>
            <w:r w:rsidRPr="0034085D">
              <w:rPr>
                <w:rFonts w:ascii="Times New Roman" w:eastAsia="Times New Roman" w:hAnsi="Times New Roman" w:cs="Times New Roman"/>
                <w:noProof/>
                <w:sz w:val="20"/>
                <w:szCs w:val="20"/>
              </w:rPr>
              <w:t> </w:t>
            </w:r>
            <w:r w:rsidRPr="0034085D">
              <w:rPr>
                <w:rFonts w:eastAsia="Times New Roman" w:cs="Times New Roman"/>
                <w:sz w:val="20"/>
                <w:szCs w:val="20"/>
              </w:rPr>
              <w:fldChar w:fldCharType="end"/>
            </w:r>
          </w:p>
        </w:tc>
      </w:tr>
      <w:tr w:rsidR="00432C08" w:rsidRPr="0034085D" w14:paraId="625AE0CB" w14:textId="77777777" w:rsidTr="002337AD">
        <w:tc>
          <w:tcPr>
            <w:tcW w:w="5000" w:type="pct"/>
            <w:gridSpan w:val="3"/>
            <w:tcBorders>
              <w:top w:val="single" w:sz="2" w:space="0" w:color="808080"/>
              <w:left w:val="single" w:sz="2" w:space="0" w:color="FFFFFF"/>
              <w:bottom w:val="single" w:sz="2" w:space="0" w:color="808080"/>
              <w:right w:val="single" w:sz="2" w:space="0" w:color="FFFFFF"/>
            </w:tcBorders>
            <w:vAlign w:val="center"/>
            <w:hideMark/>
          </w:tcPr>
          <w:p w14:paraId="3023A417" w14:textId="77777777" w:rsidR="00432C08" w:rsidRPr="0034085D" w:rsidRDefault="00432C08" w:rsidP="00A47688">
            <w:pPr>
              <w:pStyle w:val="Corpotesto"/>
              <w:rPr>
                <w:rFonts w:eastAsia="Times New Roman" w:cs="Times New Roman"/>
                <w:sz w:val="20"/>
                <w:szCs w:val="20"/>
              </w:rPr>
            </w:pPr>
            <w:r w:rsidRPr="0034085D">
              <w:rPr>
                <w:rFonts w:eastAsia="Times New Roman" w:cs="Times New Roman"/>
                <w:sz w:val="20"/>
                <w:szCs w:val="20"/>
              </w:rPr>
              <w:t>Gli strumenti e le modalità di monitoraggio dell’avanzamento del piano e di valutazione dei risultati sono:</w:t>
            </w:r>
          </w:p>
        </w:tc>
      </w:tr>
      <w:tr w:rsidR="00432C08" w:rsidRPr="0034085D" w14:paraId="477E6E3C" w14:textId="77777777" w:rsidTr="002337AD">
        <w:trPr>
          <w:trHeight w:val="702"/>
        </w:trPr>
        <w:tc>
          <w:tcPr>
            <w:tcW w:w="5000" w:type="pct"/>
            <w:gridSpan w:val="3"/>
            <w:tcBorders>
              <w:top w:val="single" w:sz="2" w:space="0" w:color="808080"/>
              <w:left w:val="single" w:sz="2" w:space="0" w:color="FFFFFF"/>
              <w:bottom w:val="single" w:sz="2" w:space="0" w:color="808080"/>
              <w:right w:val="single" w:sz="2" w:space="0" w:color="FFFFFF"/>
            </w:tcBorders>
            <w:shd w:val="clear" w:color="auto" w:fill="E6E1FF"/>
            <w:hideMark/>
          </w:tcPr>
          <w:p w14:paraId="536EAECD" w14:textId="77777777" w:rsidR="00432C08" w:rsidRPr="0034085D" w:rsidRDefault="00432C08" w:rsidP="000D3721">
            <w:pPr>
              <w:pStyle w:val="Corpotesto"/>
              <w:numPr>
                <w:ilvl w:val="0"/>
                <w:numId w:val="10"/>
              </w:numPr>
              <w:rPr>
                <w:rFonts w:eastAsia="Times New Roman" w:cs="Times New Roman"/>
                <w:sz w:val="20"/>
                <w:szCs w:val="20"/>
              </w:rPr>
            </w:pPr>
            <w:r w:rsidRPr="0034085D">
              <w:rPr>
                <w:rFonts w:eastAsia="Times New Roman" w:cs="Times New Roman"/>
                <w:sz w:val="20"/>
                <w:szCs w:val="20"/>
              </w:rPr>
              <w:t>compilazione timesheet</w:t>
            </w:r>
          </w:p>
          <w:p w14:paraId="5834CD41" w14:textId="77777777" w:rsidR="00432C08" w:rsidRPr="0034085D" w:rsidRDefault="00432C08" w:rsidP="000D3721">
            <w:pPr>
              <w:pStyle w:val="Corpotesto"/>
              <w:numPr>
                <w:ilvl w:val="0"/>
                <w:numId w:val="10"/>
              </w:numPr>
              <w:rPr>
                <w:rFonts w:eastAsia="Times New Roman" w:cs="Times New Roman"/>
                <w:sz w:val="20"/>
                <w:szCs w:val="20"/>
              </w:rPr>
            </w:pPr>
            <w:r w:rsidRPr="0034085D">
              <w:rPr>
                <w:rFonts w:eastAsia="Times New Roman" w:cs="Times New Roman"/>
                <w:sz w:val="20"/>
                <w:szCs w:val="20"/>
              </w:rPr>
              <w:t>compilazione registro formativo e delle presenze</w:t>
            </w:r>
          </w:p>
          <w:p w14:paraId="7CB32E32" w14:textId="77777777" w:rsidR="00432C08" w:rsidRPr="0034085D" w:rsidRDefault="00432C08" w:rsidP="000D3721">
            <w:pPr>
              <w:pStyle w:val="Corpotesto"/>
              <w:numPr>
                <w:ilvl w:val="0"/>
                <w:numId w:val="10"/>
              </w:numPr>
              <w:rPr>
                <w:rFonts w:eastAsia="Times New Roman" w:cs="Times New Roman"/>
                <w:sz w:val="20"/>
                <w:szCs w:val="20"/>
              </w:rPr>
            </w:pPr>
            <w:r w:rsidRPr="0034085D">
              <w:rPr>
                <w:rFonts w:eastAsia="Times New Roman" w:cs="Times New Roman"/>
                <w:sz w:val="20"/>
                <w:szCs w:val="20"/>
              </w:rPr>
              <w:t>compilazione registro delle presenze e delle attività</w:t>
            </w:r>
          </w:p>
          <w:p w14:paraId="01003079" w14:textId="77777777" w:rsidR="00432C08" w:rsidRPr="0034085D" w:rsidRDefault="00432C08" w:rsidP="000D3721">
            <w:pPr>
              <w:pStyle w:val="Corpotesto"/>
              <w:numPr>
                <w:ilvl w:val="0"/>
                <w:numId w:val="10"/>
              </w:numPr>
              <w:rPr>
                <w:rFonts w:eastAsia="Times New Roman" w:cs="Times New Roman"/>
                <w:sz w:val="20"/>
                <w:szCs w:val="20"/>
              </w:rPr>
            </w:pPr>
            <w:r w:rsidRPr="0034085D">
              <w:rPr>
                <w:rFonts w:eastAsia="Times New Roman" w:cs="Times New Roman"/>
                <w:sz w:val="20"/>
                <w:szCs w:val="20"/>
              </w:rPr>
              <w:t>output e outcome di servizio</w:t>
            </w:r>
          </w:p>
          <w:p w14:paraId="7F50529E" w14:textId="77777777" w:rsidR="00432C08" w:rsidRPr="0034085D" w:rsidRDefault="00432C08" w:rsidP="000D3721">
            <w:pPr>
              <w:pStyle w:val="Corpotesto"/>
              <w:numPr>
                <w:ilvl w:val="0"/>
                <w:numId w:val="10"/>
              </w:numPr>
              <w:rPr>
                <w:rFonts w:eastAsia="Times New Roman" w:cs="Times New Roman"/>
                <w:sz w:val="20"/>
                <w:szCs w:val="20"/>
              </w:rPr>
            </w:pPr>
            <w:r w:rsidRPr="0034085D">
              <w:rPr>
                <w:rFonts w:eastAsia="Times New Roman" w:cs="Times New Roman"/>
                <w:sz w:val="20"/>
                <w:szCs w:val="20"/>
              </w:rPr>
              <w:t xml:space="preserve">dati delle Comunicazioni Obbligatorie </w:t>
            </w:r>
          </w:p>
        </w:tc>
      </w:tr>
    </w:tbl>
    <w:p w14:paraId="5857DC52" w14:textId="77777777" w:rsidR="00432C08" w:rsidRPr="0034085D" w:rsidRDefault="00432C08" w:rsidP="00A47688">
      <w:pPr>
        <w:pStyle w:val="Corpotesto"/>
        <w:rPr>
          <w:rFonts w:eastAsia="Times New Roman" w:cs="Times New Roman"/>
          <w:sz w:val="20"/>
          <w:szCs w:val="20"/>
        </w:rPr>
      </w:pPr>
    </w:p>
    <w:p w14:paraId="3DAC1E8A" w14:textId="77777777" w:rsidR="00432C08" w:rsidRPr="0034085D" w:rsidRDefault="00432C08" w:rsidP="00A47688">
      <w:pPr>
        <w:pStyle w:val="Corpotesto"/>
        <w:rPr>
          <w:rFonts w:eastAsia="Times New Roman" w:cs="Times New Roman"/>
          <w:sz w:val="20"/>
          <w:szCs w:val="20"/>
        </w:rPr>
      </w:pPr>
      <w:r w:rsidRPr="0034085D">
        <w:rPr>
          <w:rFonts w:eastAsia="Times New Roman" w:cs="Times New Roman"/>
          <w:sz w:val="20"/>
          <w:szCs w:val="20"/>
        </w:rPr>
        <w:t>Luogo______, lì ______</w:t>
      </w:r>
    </w:p>
    <w:p w14:paraId="0F1C6B6D" w14:textId="77777777" w:rsidR="00432C08" w:rsidRPr="0034085D" w:rsidRDefault="00432C08" w:rsidP="00A47688">
      <w:pPr>
        <w:pStyle w:val="Corpotesto"/>
        <w:rPr>
          <w:rFonts w:eastAsia="Times New Roman" w:cs="Times New Roman"/>
          <w:sz w:val="20"/>
          <w:szCs w:val="20"/>
        </w:rPr>
      </w:pPr>
    </w:p>
    <w:tbl>
      <w:tblPr>
        <w:tblW w:w="0" w:type="auto"/>
        <w:tblInd w:w="235" w:type="dxa"/>
        <w:tblLayout w:type="fixed"/>
        <w:tblLook w:val="01E0" w:firstRow="1" w:lastRow="1" w:firstColumn="1" w:lastColumn="1" w:noHBand="0" w:noVBand="0"/>
      </w:tblPr>
      <w:tblGrid>
        <w:gridCol w:w="4079"/>
        <w:gridCol w:w="3961"/>
      </w:tblGrid>
      <w:tr w:rsidR="00432C08" w:rsidRPr="0034085D" w14:paraId="161F7D73" w14:textId="77777777" w:rsidTr="002337AD">
        <w:tc>
          <w:tcPr>
            <w:tcW w:w="4079" w:type="dxa"/>
            <w:hideMark/>
          </w:tcPr>
          <w:p w14:paraId="5051FF86" w14:textId="77777777" w:rsidR="00432C08" w:rsidRPr="0034085D" w:rsidRDefault="00432C08" w:rsidP="00A47688">
            <w:pPr>
              <w:pStyle w:val="Corpotesto"/>
              <w:rPr>
                <w:rFonts w:eastAsia="Times New Roman" w:cs="Times New Roman"/>
                <w:sz w:val="20"/>
                <w:szCs w:val="20"/>
              </w:rPr>
            </w:pPr>
            <w:r w:rsidRPr="0034085D">
              <w:rPr>
                <w:rFonts w:eastAsia="Times New Roman" w:cs="Times New Roman"/>
                <w:sz w:val="20"/>
                <w:szCs w:val="20"/>
              </w:rPr>
              <w:t xml:space="preserve">Soggetto esecutore ______________ </w:t>
            </w:r>
          </w:p>
          <w:p w14:paraId="74C4AA18" w14:textId="77777777" w:rsidR="00432C08" w:rsidRPr="0034085D" w:rsidRDefault="00432C08" w:rsidP="00A47688">
            <w:pPr>
              <w:pStyle w:val="Corpotesto"/>
              <w:rPr>
                <w:rFonts w:eastAsia="Times New Roman" w:cs="Times New Roman"/>
                <w:i/>
                <w:sz w:val="20"/>
                <w:szCs w:val="20"/>
              </w:rPr>
            </w:pPr>
            <w:r w:rsidRPr="0034085D">
              <w:rPr>
                <w:rFonts w:eastAsia="Times New Roman" w:cs="Times New Roman"/>
                <w:i/>
                <w:sz w:val="20"/>
                <w:szCs w:val="20"/>
              </w:rPr>
              <w:t xml:space="preserve">Firma del rappresentante legale o di altro soggetto con potere di firma                 </w:t>
            </w:r>
          </w:p>
        </w:tc>
        <w:tc>
          <w:tcPr>
            <w:tcW w:w="3961" w:type="dxa"/>
            <w:hideMark/>
          </w:tcPr>
          <w:p w14:paraId="37BE4292" w14:textId="77777777" w:rsidR="00432C08" w:rsidRPr="0034085D" w:rsidRDefault="00432C08" w:rsidP="00A47688">
            <w:pPr>
              <w:pStyle w:val="Corpotesto"/>
              <w:rPr>
                <w:rFonts w:eastAsia="Times New Roman" w:cs="Times New Roman"/>
                <w:sz w:val="20"/>
                <w:szCs w:val="20"/>
              </w:rPr>
            </w:pPr>
            <w:r w:rsidRPr="0034085D">
              <w:rPr>
                <w:rFonts w:eastAsia="Times New Roman" w:cs="Times New Roman"/>
                <w:sz w:val="20"/>
                <w:szCs w:val="20"/>
              </w:rPr>
              <w:t>Il Beneficiario _______________</w:t>
            </w:r>
          </w:p>
          <w:p w14:paraId="190CAB97" w14:textId="77777777" w:rsidR="00432C08" w:rsidRPr="0034085D" w:rsidRDefault="00432C08" w:rsidP="00A47688">
            <w:pPr>
              <w:pStyle w:val="Corpotesto"/>
              <w:rPr>
                <w:rFonts w:eastAsia="Times New Roman" w:cs="Times New Roman"/>
                <w:sz w:val="20"/>
                <w:szCs w:val="20"/>
              </w:rPr>
            </w:pPr>
            <w:r w:rsidRPr="0034085D">
              <w:rPr>
                <w:rFonts w:eastAsia="Times New Roman" w:cs="Times New Roman"/>
                <w:i/>
                <w:sz w:val="20"/>
                <w:szCs w:val="20"/>
              </w:rPr>
              <w:t>Firma leggibile del beneficiario o di chi ne fa le veci</w:t>
            </w:r>
          </w:p>
        </w:tc>
      </w:tr>
    </w:tbl>
    <w:p w14:paraId="511C6417" w14:textId="77777777" w:rsidR="00432C08" w:rsidRDefault="00432C08" w:rsidP="00432C08"/>
    <w:p w14:paraId="4938B2DA" w14:textId="77777777" w:rsidR="00432C08" w:rsidRDefault="00432C08" w:rsidP="00432C08"/>
    <w:p w14:paraId="1F322FA3" w14:textId="77777777" w:rsidR="00432C08" w:rsidRDefault="00432C08" w:rsidP="00432C08">
      <w:pPr>
        <w:sectPr w:rsidR="00432C08" w:rsidSect="00432C08">
          <w:footerReference w:type="default" r:id="rId16"/>
          <w:headerReference w:type="first" r:id="rId17"/>
          <w:pgSz w:w="11910" w:h="16840"/>
          <w:pgMar w:top="1417" w:right="1134" w:bottom="1134" w:left="1134" w:header="870" w:footer="751" w:gutter="0"/>
          <w:pgNumType w:start="0"/>
          <w:cols w:space="720"/>
          <w:titlePg/>
          <w:docGrid w:linePitch="326"/>
        </w:sectPr>
      </w:pPr>
    </w:p>
    <w:p w14:paraId="635A3CE8" w14:textId="77777777" w:rsidR="00432C08" w:rsidRPr="00421E52" w:rsidRDefault="00432C08" w:rsidP="00432C08">
      <w:pPr>
        <w:pStyle w:val="Titolo1"/>
      </w:pPr>
      <w:bookmarkStart w:id="70" w:name="_Toc394826858"/>
      <w:bookmarkStart w:id="71" w:name="_Toc211595025"/>
      <w:bookmarkStart w:id="72" w:name="_Toc216344619"/>
      <w:bookmarkStart w:id="73" w:name="_Hlk151736902"/>
      <w:r w:rsidRPr="00421E52">
        <w:lastRenderedPageBreak/>
        <w:t>Allegato 3</w:t>
      </w:r>
      <w:r>
        <w:t>.</w:t>
      </w:r>
      <w:r w:rsidRPr="00421E52">
        <w:t xml:space="preserve"> Dichiarazione riassuntiva unica</w:t>
      </w:r>
      <w:bookmarkEnd w:id="70"/>
      <w:bookmarkEnd w:id="71"/>
      <w:bookmarkEnd w:id="72"/>
    </w:p>
    <w:tbl>
      <w:tblPr>
        <w:tblW w:w="19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870"/>
        <w:gridCol w:w="9870"/>
      </w:tblGrid>
      <w:tr w:rsidR="00432C08" w:rsidRPr="004D3F00" w14:paraId="0761EF37" w14:textId="77777777" w:rsidTr="002337AD">
        <w:tc>
          <w:tcPr>
            <w:tcW w:w="9870" w:type="dxa"/>
            <w:tcBorders>
              <w:top w:val="nil"/>
              <w:left w:val="nil"/>
              <w:bottom w:val="nil"/>
              <w:right w:val="nil"/>
            </w:tcBorders>
            <w:shd w:val="clear" w:color="auto" w:fill="FFFFFF"/>
          </w:tcPr>
          <w:bookmarkEnd w:id="73"/>
          <w:p w14:paraId="17DF6F11" w14:textId="0809577C" w:rsidR="00432C08" w:rsidRDefault="009F26FE" w:rsidP="002337AD">
            <w:pPr>
              <w:spacing w:after="0" w:line="256" w:lineRule="auto"/>
              <w:jc w:val="center"/>
              <w:rPr>
                <w:rFonts w:ascii="Calibri" w:eastAsia="Times New Roman" w:hAnsi="Calibri" w:cs="Times New Roman"/>
                <w:b/>
                <w:bCs/>
              </w:rPr>
            </w:pPr>
            <w:r>
              <w:rPr>
                <w:noProof/>
              </w:rPr>
              <mc:AlternateContent>
                <mc:Choice Requires="wpg">
                  <w:drawing>
                    <wp:anchor distT="0" distB="0" distL="114300" distR="114300" simplePos="0" relativeHeight="251714560" behindDoc="0" locked="0" layoutInCell="1" allowOverlap="1" wp14:anchorId="73A75A03" wp14:editId="0A7E0F36">
                      <wp:simplePos x="0" y="0"/>
                      <wp:positionH relativeFrom="margin">
                        <wp:posOffset>4365266</wp:posOffset>
                      </wp:positionH>
                      <wp:positionV relativeFrom="paragraph">
                        <wp:posOffset>-37023</wp:posOffset>
                      </wp:positionV>
                      <wp:extent cx="1781175" cy="611080"/>
                      <wp:effectExtent l="0" t="0" r="9525" b="0"/>
                      <wp:wrapNone/>
                      <wp:docPr id="2119778910" name="Group 6"/>
                      <wp:cNvGraphicFramePr>
                        <a:graphicFrameLocks xmlns:a="http://schemas.openxmlformats.org/drawingml/2006/main" noChangeAspect="1"/>
                      </wp:cNvGraphicFramePr>
                      <a:graphic xmlns:a="http://schemas.openxmlformats.org/drawingml/2006/main">
                        <a:graphicData uri="http://schemas.microsoft.com/office/word/2010/wordprocessingGroup">
                          <wpg:wgp>
                            <wpg:cNvGrpSpPr>
                              <a:grpSpLocks noChangeAspect="1"/>
                            </wpg:cNvGrpSpPr>
                            <wpg:grpSpPr bwMode="auto">
                              <a:xfrm>
                                <a:off x="0" y="0"/>
                                <a:ext cx="1781175" cy="611080"/>
                                <a:chOff x="2574" y="1151"/>
                                <a:chExt cx="4956" cy="1701"/>
                              </a:xfrm>
                            </wpg:grpSpPr>
                            <pic:pic xmlns:pic="http://schemas.openxmlformats.org/drawingml/2006/picture">
                              <pic:nvPicPr>
                                <pic:cNvPr id="601362387" name="Immagine 0"/>
                                <pic:cNvPicPr>
                                  <a:picLocks noChangeAspect="1" noChangeArrowheads="1"/>
                                </pic:cNvPicPr>
                              </pic:nvPicPr>
                              <pic:blipFill>
                                <a:blip r:embed="rId11" cstate="print">
                                  <a:extLst>
                                    <a:ext uri="{28A0092B-C50C-407E-A947-70E740481C1C}">
                                      <a14:useLocalDpi xmlns:a14="http://schemas.microsoft.com/office/drawing/2010/main" val="0"/>
                                    </a:ext>
                                  </a:extLst>
                                </a:blip>
                                <a:srcRect l="61646" t="37479" r="12030" b="28499"/>
                                <a:stretch>
                                  <a:fillRect/>
                                </a:stretch>
                              </pic:blipFill>
                              <pic:spPr bwMode="auto">
                                <a:xfrm>
                                  <a:off x="4808" y="1498"/>
                                  <a:ext cx="2722" cy="100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171059116" name="Picture 5"/>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2574" y="1151"/>
                                  <a:ext cx="1096" cy="170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14:sizeRelH relativeFrom="page">
                        <wp14:pctWidth>0</wp14:pctWidth>
                      </wp14:sizeRelH>
                      <wp14:sizeRelV relativeFrom="page">
                        <wp14:pctHeight>0</wp14:pctHeight>
                      </wp14:sizeRelV>
                    </wp:anchor>
                  </w:drawing>
                </mc:Choice>
                <mc:Fallback>
                  <w:pict>
                    <v:group w14:anchorId="3511E123" id="Group 6" o:spid="_x0000_s1026" style="position:absolute;margin-left:343.7pt;margin-top:-2.9pt;width:140.25pt;height:48.1pt;z-index:251714560;mso-position-horizontal-relative:margin" coordorigin="2574,1151" coordsize="4956,1701"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">
                      <o:lock v:ext="edit" aspectratio="t"/>
                      <v:shape id="Immagine 0" o:spid="_x0000_s1027" type="#_x0000_t75" style="position:absolute;left:4808;top:1498;width:2722;height:100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">
                        <v:imagedata r:id="rId13" o:title="" croptop="24562f" cropbottom="18677f" cropleft="40400f" cropright="7884f"/>
                      </v:shape>
                      <v:shape id="Picture 5" o:spid="_x0000_s1028" type="#_x0000_t75" style="position:absolute;left:2574;top:1151;width:1096;height:170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">
                        <v:imagedata r:id="rId14" o:title=""/>
                      </v:shape>
                      <w10:wrap anchorx="margin"/>
                    </v:group>
                  </w:pict>
                </mc:Fallback>
              </mc:AlternateContent>
            </w:r>
            <w:r w:rsidR="00A47688">
              <w:rPr>
                <w:noProof/>
              </w:rPr>
              <w:drawing>
                <wp:anchor distT="0" distB="0" distL="114300" distR="114300" simplePos="0" relativeHeight="251662336" behindDoc="0" locked="0" layoutInCell="1" allowOverlap="1" wp14:anchorId="1881C027" wp14:editId="7D58CE76">
                  <wp:simplePos x="0" y="0"/>
                  <wp:positionH relativeFrom="margin">
                    <wp:posOffset>-33020</wp:posOffset>
                  </wp:positionH>
                  <wp:positionV relativeFrom="paragraph">
                    <wp:posOffset>68580</wp:posOffset>
                  </wp:positionV>
                  <wp:extent cx="1952625" cy="498475"/>
                  <wp:effectExtent l="0" t="0" r="9525" b="0"/>
                  <wp:wrapNone/>
                  <wp:docPr id="1269815779" name="Picture 9" descr="Immagine che contiene testo, simbolo, logo, Carattere&#10;&#10;Il contenuto generato dall'IA potrebbe non essere corret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99519985" name="Picture 9" descr="Immagine che contiene testo, simbolo, logo, Carattere&#10;&#10;Il contenuto generato dall'IA potrebbe non essere corretto."/>
                          <pic:cNvPicPr>
                            <a:picLocks noChangeAspect="1"/>
                          </pic:cNvPicPr>
                        </pic:nvPicPr>
                        <pic:blipFill rotWithShape="1">
                          <a:blip r:embed="rId15" cstate="print">
                            <a:extLst>
                              <a:ext uri="{28A0092B-C50C-407E-A947-70E740481C1C}">
                                <a14:useLocalDpi xmlns:a14="http://schemas.microsoft.com/office/drawing/2010/main" val="0"/>
                              </a:ext>
                            </a:extLst>
                          </a:blip>
                          <a:srcRect l="30152" t="-1" b="13186"/>
                          <a:stretch>
                            <a:fillRect/>
                          </a:stretch>
                        </pic:blipFill>
                        <pic:spPr bwMode="auto">
                          <a:xfrm>
                            <a:off x="0" y="0"/>
                            <a:ext cx="1952625" cy="498475"/>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71B4B065" w14:textId="4591DE48" w:rsidR="00432C08" w:rsidRDefault="00432C08" w:rsidP="002337AD">
            <w:pPr>
              <w:spacing w:after="0"/>
              <w:jc w:val="center"/>
              <w:rPr>
                <w:b/>
                <w:bCs/>
              </w:rPr>
            </w:pPr>
          </w:p>
          <w:p w14:paraId="3BE00EFF" w14:textId="1C656FEC" w:rsidR="00432C08" w:rsidRDefault="00432C08" w:rsidP="002337AD">
            <w:pPr>
              <w:spacing w:after="0"/>
              <w:jc w:val="center"/>
              <w:rPr>
                <w:b/>
                <w:bCs/>
              </w:rPr>
            </w:pPr>
          </w:p>
          <w:p w14:paraId="1DAC33AA" w14:textId="77777777" w:rsidR="00432C08" w:rsidRDefault="00432C08" w:rsidP="002337AD">
            <w:pPr>
              <w:spacing w:after="0"/>
              <w:rPr>
                <w:b/>
                <w:bCs/>
              </w:rPr>
            </w:pPr>
          </w:p>
          <w:p w14:paraId="7246D13A" w14:textId="77777777" w:rsidR="00432C08" w:rsidRDefault="00432C08" w:rsidP="002337AD">
            <w:pPr>
              <w:spacing w:after="0"/>
              <w:jc w:val="center"/>
              <w:rPr>
                <w:b/>
                <w:bCs/>
                <w:spacing w:val="-3"/>
              </w:rPr>
            </w:pPr>
            <w:r w:rsidRPr="00B42539">
              <w:rPr>
                <w:b/>
                <w:bCs/>
              </w:rPr>
              <w:t>AVVISO</w:t>
            </w:r>
            <w:r w:rsidRPr="00B42539">
              <w:rPr>
                <w:b/>
                <w:bCs/>
                <w:spacing w:val="-3"/>
              </w:rPr>
              <w:t xml:space="preserve"> </w:t>
            </w:r>
            <w:r w:rsidRPr="00B42539">
              <w:rPr>
                <w:b/>
                <w:bCs/>
              </w:rPr>
              <w:t>PUBBLICO</w:t>
            </w:r>
            <w:r w:rsidRPr="00B42539">
              <w:rPr>
                <w:b/>
                <w:bCs/>
                <w:spacing w:val="-3"/>
              </w:rPr>
              <w:t xml:space="preserve"> </w:t>
            </w:r>
          </w:p>
          <w:p w14:paraId="21D5A16C" w14:textId="77777777" w:rsidR="00432C08" w:rsidRPr="00B42539" w:rsidRDefault="00432C08" w:rsidP="002337AD">
            <w:pPr>
              <w:spacing w:after="0"/>
              <w:jc w:val="center"/>
              <w:rPr>
                <w:b/>
                <w:bCs/>
              </w:rPr>
            </w:pPr>
            <w:r>
              <w:rPr>
                <w:b/>
                <w:bCs/>
                <w:spacing w:val="-3"/>
              </w:rPr>
              <w:t>DOTE UNICA LAVORO PERSONE CON DISABILITA’-</w:t>
            </w:r>
            <w:r>
              <w:rPr>
                <w:b/>
                <w:bCs/>
              </w:rPr>
              <w:t>DULD</w:t>
            </w:r>
            <w:r w:rsidRPr="00B42539">
              <w:rPr>
                <w:b/>
                <w:bCs/>
                <w:spacing w:val="-6"/>
              </w:rPr>
              <w:t xml:space="preserve"> </w:t>
            </w:r>
          </w:p>
          <w:p w14:paraId="1B9E6FBF" w14:textId="77777777" w:rsidR="00432C08" w:rsidRPr="001C3403" w:rsidRDefault="00432C08" w:rsidP="002337AD">
            <w:pPr>
              <w:autoSpaceDN w:val="0"/>
              <w:adjustRightInd w:val="0"/>
              <w:spacing w:after="0"/>
              <w:jc w:val="center"/>
              <w:rPr>
                <w:rFonts w:ascii="¬◊&quot;" w:hAnsi="¬◊&quot;" w:cs="¬◊&quot;"/>
                <w:i/>
                <w:iCs/>
              </w:rPr>
            </w:pPr>
            <w:r w:rsidRPr="001C3403">
              <w:rPr>
                <w:rFonts w:ascii="¬◊&quot;" w:hAnsi="¬◊&quot;" w:cs="¬◊&quot;"/>
                <w:i/>
                <w:iCs/>
              </w:rPr>
              <w:t>a valere sul Fondo Regionale per l'Occupazione dei Disabili – anno</w:t>
            </w:r>
            <w:r>
              <w:rPr>
                <w:rFonts w:ascii="¬◊&quot;" w:hAnsi="¬◊&quot;" w:cs="¬◊&quot;"/>
                <w:i/>
                <w:iCs/>
              </w:rPr>
              <w:t xml:space="preserve"> </w:t>
            </w:r>
            <w:r w:rsidRPr="001C3403">
              <w:rPr>
                <w:rFonts w:ascii="¬◊&quot;" w:hAnsi="¬◊&quot;" w:cs="¬◊&quot;"/>
                <w:i/>
                <w:iCs/>
              </w:rPr>
              <w:t>2024 – di cui alla DGR n. XII/ 3383 del 11/11/2024</w:t>
            </w:r>
          </w:p>
          <w:p w14:paraId="2831BF1D" w14:textId="77777777" w:rsidR="00432C08" w:rsidRDefault="00432C08" w:rsidP="002337AD">
            <w:pPr>
              <w:spacing w:after="0" w:line="256" w:lineRule="auto"/>
              <w:jc w:val="center"/>
              <w:rPr>
                <w:rFonts w:ascii="Calibri" w:eastAsia="Times New Roman" w:hAnsi="Calibri" w:cs="Times New Roman"/>
                <w:b/>
                <w:bCs/>
              </w:rPr>
            </w:pPr>
          </w:p>
          <w:p w14:paraId="177D9561" w14:textId="77777777" w:rsidR="00432C08" w:rsidRPr="00A47688" w:rsidRDefault="00432C08" w:rsidP="00A47688">
            <w:pPr>
              <w:pStyle w:val="Corpotesto"/>
              <w:jc w:val="center"/>
              <w:rPr>
                <w:b/>
                <w:bCs/>
              </w:rPr>
            </w:pPr>
            <w:r w:rsidRPr="00A47688">
              <w:rPr>
                <w:b/>
                <w:bCs/>
              </w:rPr>
              <w:t>Dichiarazione riassuntiva unica</w:t>
            </w:r>
          </w:p>
          <w:tbl>
            <w:tblPr>
              <w:tblW w:w="9915" w:type="dxa"/>
              <w:tblBorders>
                <w:top w:val="single" w:sz="2" w:space="0" w:color="FFFFFF"/>
                <w:left w:val="single" w:sz="2" w:space="0" w:color="FFFFFF"/>
                <w:bottom w:val="single" w:sz="2" w:space="0" w:color="808080"/>
                <w:right w:val="single" w:sz="2" w:space="0" w:color="FFFFFF"/>
                <w:insideH w:val="single" w:sz="2" w:space="0" w:color="808080"/>
                <w:insideV w:val="single" w:sz="2" w:space="0" w:color="FFFFFF"/>
              </w:tblBorders>
              <w:tblLayout w:type="fixed"/>
              <w:tblCellMar>
                <w:top w:w="34" w:type="dxa"/>
                <w:left w:w="34" w:type="dxa"/>
                <w:bottom w:w="23" w:type="dxa"/>
                <w:right w:w="34" w:type="dxa"/>
              </w:tblCellMar>
              <w:tblLook w:val="01E0" w:firstRow="1" w:lastRow="1" w:firstColumn="1" w:lastColumn="1" w:noHBand="0" w:noVBand="0"/>
            </w:tblPr>
            <w:tblGrid>
              <w:gridCol w:w="1459"/>
              <w:gridCol w:w="161"/>
              <w:gridCol w:w="2808"/>
              <w:gridCol w:w="2742"/>
              <w:gridCol w:w="490"/>
              <w:gridCol w:w="139"/>
              <w:gridCol w:w="2116"/>
            </w:tblGrid>
            <w:tr w:rsidR="00432C08" w:rsidRPr="00421E52" w14:paraId="5156B540" w14:textId="77777777" w:rsidTr="002337AD">
              <w:trPr>
                <w:gridAfter w:val="2"/>
                <w:wAfter w:w="1137" w:type="pct"/>
                <w:trHeight w:val="284"/>
              </w:trPr>
              <w:tc>
                <w:tcPr>
                  <w:tcW w:w="3863" w:type="pct"/>
                  <w:gridSpan w:val="5"/>
                  <w:tcBorders>
                    <w:top w:val="single" w:sz="2" w:space="0" w:color="FFFFFF"/>
                    <w:left w:val="single" w:sz="2" w:space="0" w:color="FFFFFF"/>
                    <w:bottom w:val="single" w:sz="2" w:space="0" w:color="808080"/>
                    <w:right w:val="single" w:sz="2" w:space="0" w:color="FFFFFF"/>
                  </w:tcBorders>
                  <w:vAlign w:val="center"/>
                  <w:hideMark/>
                </w:tcPr>
                <w:p w14:paraId="47D8558C" w14:textId="77777777" w:rsidR="00432C08" w:rsidRPr="00421E52" w:rsidRDefault="00432C08" w:rsidP="00A47688">
                  <w:pPr>
                    <w:pStyle w:val="Corpotesto"/>
                    <w:rPr>
                      <w:sz w:val="16"/>
                      <w:szCs w:val="16"/>
                    </w:rPr>
                  </w:pPr>
                  <w:r w:rsidRPr="00421E52">
                    <w:rPr>
                      <w:sz w:val="16"/>
                      <w:szCs w:val="16"/>
                    </w:rPr>
                    <w:t>Soggetto esecutore</w:t>
                  </w:r>
                </w:p>
              </w:tc>
            </w:tr>
            <w:tr w:rsidR="00432C08" w:rsidRPr="00421E52" w14:paraId="3D91BEE1" w14:textId="77777777" w:rsidTr="002337AD">
              <w:trPr>
                <w:gridAfter w:val="2"/>
                <w:wAfter w:w="1137" w:type="pct"/>
                <w:trHeight w:val="170"/>
              </w:trPr>
              <w:tc>
                <w:tcPr>
                  <w:tcW w:w="736" w:type="pct"/>
                  <w:tcBorders>
                    <w:top w:val="single" w:sz="2" w:space="0" w:color="808080"/>
                    <w:left w:val="single" w:sz="2" w:space="0" w:color="FFFFFF"/>
                    <w:bottom w:val="single" w:sz="2" w:space="0" w:color="808080"/>
                    <w:right w:val="single" w:sz="2" w:space="0" w:color="FFFFFF"/>
                  </w:tcBorders>
                  <w:vAlign w:val="center"/>
                  <w:hideMark/>
                </w:tcPr>
                <w:p w14:paraId="0674267B" w14:textId="77777777" w:rsidR="00432C08" w:rsidRPr="00421E52" w:rsidRDefault="00432C08" w:rsidP="00A47688">
                  <w:pPr>
                    <w:pStyle w:val="Corpotesto"/>
                    <w:rPr>
                      <w:sz w:val="16"/>
                      <w:szCs w:val="16"/>
                    </w:rPr>
                  </w:pPr>
                  <w:r w:rsidRPr="00421E52">
                    <w:rPr>
                      <w:sz w:val="16"/>
                      <w:szCs w:val="16"/>
                    </w:rPr>
                    <w:t>ID</w:t>
                  </w:r>
                </w:p>
              </w:tc>
              <w:tc>
                <w:tcPr>
                  <w:tcW w:w="3127" w:type="pct"/>
                  <w:gridSpan w:val="4"/>
                  <w:tcBorders>
                    <w:top w:val="single" w:sz="2" w:space="0" w:color="808080"/>
                    <w:left w:val="single" w:sz="2" w:space="0" w:color="FFFFFF"/>
                    <w:bottom w:val="single" w:sz="2" w:space="0" w:color="808080"/>
                    <w:right w:val="single" w:sz="2" w:space="0" w:color="FFFFFF"/>
                  </w:tcBorders>
                  <w:vAlign w:val="center"/>
                  <w:hideMark/>
                </w:tcPr>
                <w:p w14:paraId="30F4E213" w14:textId="1C27AA69" w:rsidR="00432C08" w:rsidRPr="00421E52" w:rsidRDefault="00432C08" w:rsidP="00A47688">
                  <w:pPr>
                    <w:pStyle w:val="Corpotesto"/>
                    <w:rPr>
                      <w:sz w:val="16"/>
                      <w:szCs w:val="16"/>
                    </w:rPr>
                  </w:pPr>
                  <w:r w:rsidRPr="00421E52">
                    <w:rPr>
                      <w:sz w:val="16"/>
                      <w:szCs w:val="16"/>
                    </w:rPr>
                    <w:fldChar w:fldCharType="begin">
                      <w:ffData>
                        <w:name w:val="Text2"/>
                        <w:enabled/>
                        <w:calcOnExit/>
                        <w:textInput>
                          <w:maxLength w:val="20"/>
                        </w:textInput>
                      </w:ffData>
                    </w:fldChar>
                  </w:r>
                  <w:r w:rsidRPr="00421E52">
                    <w:rPr>
                      <w:sz w:val="16"/>
                      <w:szCs w:val="16"/>
                    </w:rPr>
                    <w:instrText xml:space="preserve"> FORMTEXT </w:instrText>
                  </w:r>
                  <w:r w:rsidRPr="00421E52">
                    <w:rPr>
                      <w:sz w:val="16"/>
                      <w:szCs w:val="16"/>
                    </w:rPr>
                  </w:r>
                  <w:r w:rsidRPr="00421E52">
                    <w:rPr>
                      <w:sz w:val="16"/>
                      <w:szCs w:val="16"/>
                    </w:rPr>
                    <w:fldChar w:fldCharType="separate"/>
                  </w:r>
                  <w:bookmarkStart w:id="74" w:name="_Toc199426311"/>
                  <w:bookmarkStart w:id="75" w:name="_Toc199426254"/>
                  <w:bookmarkStart w:id="76" w:name="_Toc199426139"/>
                  <w:bookmarkStart w:id="77" w:name="_Toc199425857"/>
                  <w:bookmarkStart w:id="78" w:name="_Toc199425765"/>
                  <w:r w:rsidRPr="00421E52">
                    <w:rPr>
                      <w:noProof/>
                      <w:sz w:val="16"/>
                      <w:szCs w:val="16"/>
                    </w:rPr>
                    <w:t> </w:t>
                  </w:r>
                  <w:r w:rsidRPr="00421E52">
                    <w:rPr>
                      <w:noProof/>
                      <w:sz w:val="16"/>
                      <w:szCs w:val="16"/>
                    </w:rPr>
                    <w:t> </w:t>
                  </w:r>
                  <w:r w:rsidRPr="00421E52">
                    <w:rPr>
                      <w:noProof/>
                      <w:sz w:val="16"/>
                      <w:szCs w:val="16"/>
                    </w:rPr>
                    <w:t> </w:t>
                  </w:r>
                  <w:r w:rsidRPr="00421E52">
                    <w:rPr>
                      <w:noProof/>
                      <w:sz w:val="16"/>
                      <w:szCs w:val="16"/>
                    </w:rPr>
                    <w:t> </w:t>
                  </w:r>
                  <w:r w:rsidRPr="00421E52">
                    <w:rPr>
                      <w:noProof/>
                      <w:sz w:val="16"/>
                      <w:szCs w:val="16"/>
                    </w:rPr>
                    <w:t> </w:t>
                  </w:r>
                  <w:bookmarkEnd w:id="74"/>
                  <w:bookmarkEnd w:id="75"/>
                  <w:bookmarkEnd w:id="76"/>
                  <w:bookmarkEnd w:id="77"/>
                  <w:bookmarkEnd w:id="78"/>
                  <w:r w:rsidRPr="00421E52">
                    <w:rPr>
                      <w:sz w:val="16"/>
                      <w:szCs w:val="16"/>
                    </w:rPr>
                    <w:fldChar w:fldCharType="end"/>
                  </w:r>
                </w:p>
              </w:tc>
            </w:tr>
            <w:tr w:rsidR="00432C08" w:rsidRPr="00421E52" w14:paraId="0A41448E" w14:textId="77777777" w:rsidTr="002337AD">
              <w:trPr>
                <w:gridAfter w:val="2"/>
                <w:wAfter w:w="1137" w:type="pct"/>
                <w:trHeight w:val="170"/>
              </w:trPr>
              <w:tc>
                <w:tcPr>
                  <w:tcW w:w="736" w:type="pct"/>
                  <w:tcBorders>
                    <w:top w:val="single" w:sz="2" w:space="0" w:color="808080"/>
                    <w:left w:val="single" w:sz="2" w:space="0" w:color="FFFFFF"/>
                    <w:bottom w:val="single" w:sz="2" w:space="0" w:color="808080"/>
                    <w:right w:val="single" w:sz="2" w:space="0" w:color="FFFFFF"/>
                  </w:tcBorders>
                  <w:vAlign w:val="center"/>
                  <w:hideMark/>
                </w:tcPr>
                <w:p w14:paraId="1B549EA0" w14:textId="77777777" w:rsidR="00432C08" w:rsidRPr="00421E52" w:rsidRDefault="00432C08" w:rsidP="00A47688">
                  <w:pPr>
                    <w:pStyle w:val="Corpotesto"/>
                    <w:rPr>
                      <w:sz w:val="16"/>
                      <w:szCs w:val="16"/>
                    </w:rPr>
                  </w:pPr>
                  <w:r w:rsidRPr="00421E52">
                    <w:rPr>
                      <w:sz w:val="16"/>
                      <w:szCs w:val="16"/>
                    </w:rPr>
                    <w:t>ID unità organizzativa</w:t>
                  </w:r>
                </w:p>
              </w:tc>
              <w:tc>
                <w:tcPr>
                  <w:tcW w:w="3127" w:type="pct"/>
                  <w:gridSpan w:val="4"/>
                  <w:tcBorders>
                    <w:top w:val="single" w:sz="2" w:space="0" w:color="808080"/>
                    <w:left w:val="single" w:sz="2" w:space="0" w:color="FFFFFF"/>
                    <w:bottom w:val="single" w:sz="2" w:space="0" w:color="808080"/>
                    <w:right w:val="single" w:sz="2" w:space="0" w:color="FFFFFF"/>
                  </w:tcBorders>
                  <w:vAlign w:val="center"/>
                </w:tcPr>
                <w:p w14:paraId="18560E49" w14:textId="77777777" w:rsidR="00432C08" w:rsidRPr="00421E52" w:rsidRDefault="00432C08" w:rsidP="00A47688">
                  <w:pPr>
                    <w:pStyle w:val="Corpotesto"/>
                    <w:rPr>
                      <w:sz w:val="16"/>
                      <w:szCs w:val="16"/>
                    </w:rPr>
                  </w:pPr>
                  <w:r w:rsidRPr="00421E52">
                    <w:rPr>
                      <w:sz w:val="16"/>
                      <w:szCs w:val="16"/>
                    </w:rPr>
                    <w:fldChar w:fldCharType="begin">
                      <w:ffData>
                        <w:name w:val="Text1"/>
                        <w:enabled/>
                        <w:calcOnExit/>
                        <w:textInput>
                          <w:maxLength w:val="20"/>
                        </w:textInput>
                      </w:ffData>
                    </w:fldChar>
                  </w:r>
                  <w:r w:rsidRPr="00421E52">
                    <w:rPr>
                      <w:sz w:val="16"/>
                      <w:szCs w:val="16"/>
                    </w:rPr>
                    <w:instrText xml:space="preserve"> FORMTEXT </w:instrText>
                  </w:r>
                  <w:r w:rsidRPr="00421E52">
                    <w:rPr>
                      <w:sz w:val="16"/>
                      <w:szCs w:val="16"/>
                    </w:rPr>
                  </w:r>
                  <w:r w:rsidRPr="00421E52">
                    <w:rPr>
                      <w:sz w:val="16"/>
                      <w:szCs w:val="16"/>
                    </w:rPr>
                    <w:fldChar w:fldCharType="separate"/>
                  </w:r>
                  <w:bookmarkStart w:id="79" w:name="_Toc199426312"/>
                  <w:bookmarkStart w:id="80" w:name="_Toc199426255"/>
                  <w:bookmarkStart w:id="81" w:name="_Toc199426140"/>
                  <w:bookmarkStart w:id="82" w:name="_Toc199425858"/>
                  <w:bookmarkStart w:id="83" w:name="_Toc199425766"/>
                  <w:r w:rsidRPr="00421E52">
                    <w:rPr>
                      <w:noProof/>
                      <w:sz w:val="16"/>
                      <w:szCs w:val="16"/>
                    </w:rPr>
                    <w:t> </w:t>
                  </w:r>
                  <w:r w:rsidRPr="00421E52">
                    <w:rPr>
                      <w:noProof/>
                      <w:sz w:val="16"/>
                      <w:szCs w:val="16"/>
                    </w:rPr>
                    <w:t> </w:t>
                  </w:r>
                  <w:r w:rsidRPr="00421E52">
                    <w:rPr>
                      <w:noProof/>
                      <w:sz w:val="16"/>
                      <w:szCs w:val="16"/>
                    </w:rPr>
                    <w:t> </w:t>
                  </w:r>
                  <w:r w:rsidRPr="00421E52">
                    <w:rPr>
                      <w:noProof/>
                      <w:sz w:val="16"/>
                      <w:szCs w:val="16"/>
                    </w:rPr>
                    <w:t> </w:t>
                  </w:r>
                  <w:r w:rsidRPr="00421E52">
                    <w:rPr>
                      <w:noProof/>
                      <w:sz w:val="16"/>
                      <w:szCs w:val="16"/>
                    </w:rPr>
                    <w:t> </w:t>
                  </w:r>
                  <w:bookmarkEnd w:id="79"/>
                  <w:bookmarkEnd w:id="80"/>
                  <w:bookmarkEnd w:id="81"/>
                  <w:bookmarkEnd w:id="82"/>
                  <w:bookmarkEnd w:id="83"/>
                  <w:r w:rsidRPr="00421E52">
                    <w:rPr>
                      <w:sz w:val="16"/>
                      <w:szCs w:val="16"/>
                    </w:rPr>
                    <w:fldChar w:fldCharType="end"/>
                  </w:r>
                  <w:r w:rsidRPr="00421E52">
                    <w:rPr>
                      <w:sz w:val="16"/>
                      <w:szCs w:val="16"/>
                    </w:rPr>
                    <w:t xml:space="preserve"> </w:t>
                  </w:r>
                </w:p>
                <w:p w14:paraId="386EB5CD" w14:textId="77777777" w:rsidR="00432C08" w:rsidRPr="00421E52" w:rsidRDefault="00432C08" w:rsidP="00A47688">
                  <w:pPr>
                    <w:pStyle w:val="Corpotesto"/>
                    <w:rPr>
                      <w:sz w:val="16"/>
                      <w:szCs w:val="16"/>
                    </w:rPr>
                  </w:pPr>
                </w:p>
              </w:tc>
            </w:tr>
            <w:tr w:rsidR="00432C08" w:rsidRPr="00421E52" w14:paraId="73C0A437" w14:textId="77777777" w:rsidTr="002337AD">
              <w:trPr>
                <w:gridAfter w:val="2"/>
                <w:wAfter w:w="1137" w:type="pct"/>
                <w:trHeight w:val="170"/>
              </w:trPr>
              <w:tc>
                <w:tcPr>
                  <w:tcW w:w="736" w:type="pct"/>
                  <w:tcBorders>
                    <w:top w:val="single" w:sz="2" w:space="0" w:color="808080"/>
                    <w:left w:val="single" w:sz="2" w:space="0" w:color="FFFFFF"/>
                    <w:bottom w:val="single" w:sz="2" w:space="0" w:color="808080"/>
                    <w:right w:val="single" w:sz="2" w:space="0" w:color="FFFFFF"/>
                  </w:tcBorders>
                  <w:vAlign w:val="center"/>
                  <w:hideMark/>
                </w:tcPr>
                <w:p w14:paraId="04EFAF37" w14:textId="77777777" w:rsidR="00432C08" w:rsidRPr="00421E52" w:rsidRDefault="00432C08" w:rsidP="00A47688">
                  <w:pPr>
                    <w:pStyle w:val="Corpotesto"/>
                    <w:rPr>
                      <w:sz w:val="16"/>
                      <w:szCs w:val="16"/>
                    </w:rPr>
                  </w:pPr>
                  <w:r w:rsidRPr="00421E52">
                    <w:rPr>
                      <w:sz w:val="16"/>
                      <w:szCs w:val="16"/>
                    </w:rPr>
                    <w:t>Ragione sociale</w:t>
                  </w:r>
                </w:p>
              </w:tc>
              <w:tc>
                <w:tcPr>
                  <w:tcW w:w="3127" w:type="pct"/>
                  <w:gridSpan w:val="4"/>
                  <w:tcBorders>
                    <w:top w:val="single" w:sz="2" w:space="0" w:color="808080"/>
                    <w:left w:val="single" w:sz="2" w:space="0" w:color="FFFFFF"/>
                    <w:bottom w:val="single" w:sz="2" w:space="0" w:color="808080"/>
                    <w:right w:val="single" w:sz="2" w:space="0" w:color="FFFFFF"/>
                  </w:tcBorders>
                  <w:vAlign w:val="center"/>
                  <w:hideMark/>
                </w:tcPr>
                <w:p w14:paraId="7A218A39" w14:textId="77777777" w:rsidR="00432C08" w:rsidRPr="00421E52" w:rsidRDefault="00432C08" w:rsidP="00A47688">
                  <w:pPr>
                    <w:pStyle w:val="Corpotesto"/>
                    <w:rPr>
                      <w:sz w:val="16"/>
                      <w:szCs w:val="16"/>
                    </w:rPr>
                  </w:pPr>
                  <w:r w:rsidRPr="00421E52">
                    <w:rPr>
                      <w:sz w:val="16"/>
                      <w:szCs w:val="16"/>
                    </w:rPr>
                    <w:fldChar w:fldCharType="begin">
                      <w:ffData>
                        <w:name w:val="Text3"/>
                        <w:enabled/>
                        <w:calcOnExit/>
                        <w:textInput>
                          <w:maxLength w:val="255"/>
                        </w:textInput>
                      </w:ffData>
                    </w:fldChar>
                  </w:r>
                  <w:r w:rsidRPr="00421E52">
                    <w:rPr>
                      <w:sz w:val="16"/>
                      <w:szCs w:val="16"/>
                    </w:rPr>
                    <w:instrText xml:space="preserve"> FORMTEXT </w:instrText>
                  </w:r>
                  <w:r w:rsidRPr="00421E52">
                    <w:rPr>
                      <w:sz w:val="16"/>
                      <w:szCs w:val="16"/>
                    </w:rPr>
                  </w:r>
                  <w:r w:rsidRPr="00421E52">
                    <w:rPr>
                      <w:sz w:val="16"/>
                      <w:szCs w:val="16"/>
                    </w:rPr>
                    <w:fldChar w:fldCharType="separate"/>
                  </w:r>
                  <w:bookmarkStart w:id="84" w:name="_Toc199426313"/>
                  <w:bookmarkStart w:id="85" w:name="_Toc199426256"/>
                  <w:bookmarkStart w:id="86" w:name="_Toc199426141"/>
                  <w:bookmarkStart w:id="87" w:name="_Toc199425859"/>
                  <w:bookmarkStart w:id="88" w:name="_Toc199425767"/>
                  <w:r w:rsidRPr="00421E52">
                    <w:rPr>
                      <w:noProof/>
                      <w:sz w:val="16"/>
                      <w:szCs w:val="16"/>
                    </w:rPr>
                    <w:t> </w:t>
                  </w:r>
                  <w:r w:rsidRPr="00421E52">
                    <w:rPr>
                      <w:noProof/>
                      <w:sz w:val="16"/>
                      <w:szCs w:val="16"/>
                    </w:rPr>
                    <w:t> </w:t>
                  </w:r>
                  <w:r w:rsidRPr="00421E52">
                    <w:rPr>
                      <w:noProof/>
                      <w:sz w:val="16"/>
                      <w:szCs w:val="16"/>
                    </w:rPr>
                    <w:t> </w:t>
                  </w:r>
                  <w:r w:rsidRPr="00421E52">
                    <w:rPr>
                      <w:noProof/>
                      <w:sz w:val="16"/>
                      <w:szCs w:val="16"/>
                    </w:rPr>
                    <w:t> </w:t>
                  </w:r>
                  <w:r w:rsidRPr="00421E52">
                    <w:rPr>
                      <w:noProof/>
                      <w:sz w:val="16"/>
                      <w:szCs w:val="16"/>
                    </w:rPr>
                    <w:t> </w:t>
                  </w:r>
                  <w:bookmarkEnd w:id="84"/>
                  <w:bookmarkEnd w:id="85"/>
                  <w:bookmarkEnd w:id="86"/>
                  <w:bookmarkEnd w:id="87"/>
                  <w:bookmarkEnd w:id="88"/>
                  <w:r w:rsidRPr="00421E52">
                    <w:rPr>
                      <w:sz w:val="16"/>
                      <w:szCs w:val="16"/>
                    </w:rPr>
                    <w:fldChar w:fldCharType="end"/>
                  </w:r>
                </w:p>
              </w:tc>
            </w:tr>
            <w:tr w:rsidR="00432C08" w:rsidRPr="00421E52" w14:paraId="7FC69663" w14:textId="77777777" w:rsidTr="002337AD">
              <w:trPr>
                <w:gridAfter w:val="2"/>
                <w:wAfter w:w="1137" w:type="pct"/>
                <w:trHeight w:val="170"/>
              </w:trPr>
              <w:tc>
                <w:tcPr>
                  <w:tcW w:w="736" w:type="pct"/>
                  <w:tcBorders>
                    <w:top w:val="single" w:sz="2" w:space="0" w:color="808080"/>
                    <w:left w:val="single" w:sz="2" w:space="0" w:color="FFFFFF"/>
                    <w:bottom w:val="single" w:sz="2" w:space="0" w:color="808080"/>
                    <w:right w:val="single" w:sz="2" w:space="0" w:color="FFFFFF"/>
                  </w:tcBorders>
                  <w:vAlign w:val="center"/>
                </w:tcPr>
                <w:p w14:paraId="4068C765" w14:textId="77777777" w:rsidR="00432C08" w:rsidRPr="00421E52" w:rsidRDefault="00432C08" w:rsidP="00A47688">
                  <w:pPr>
                    <w:pStyle w:val="Corpotesto"/>
                    <w:rPr>
                      <w:sz w:val="16"/>
                      <w:szCs w:val="16"/>
                    </w:rPr>
                  </w:pPr>
                  <w:r>
                    <w:rPr>
                      <w:sz w:val="16"/>
                      <w:szCs w:val="16"/>
                    </w:rPr>
                    <w:t>Email</w:t>
                  </w:r>
                </w:p>
              </w:tc>
              <w:tc>
                <w:tcPr>
                  <w:tcW w:w="3127" w:type="pct"/>
                  <w:gridSpan w:val="4"/>
                  <w:tcBorders>
                    <w:top w:val="single" w:sz="2" w:space="0" w:color="808080"/>
                    <w:left w:val="single" w:sz="2" w:space="0" w:color="FFFFFF"/>
                    <w:bottom w:val="single" w:sz="2" w:space="0" w:color="808080"/>
                    <w:right w:val="single" w:sz="2" w:space="0" w:color="FFFFFF"/>
                  </w:tcBorders>
                  <w:vAlign w:val="center"/>
                </w:tcPr>
                <w:p w14:paraId="0EB63972" w14:textId="77777777" w:rsidR="00432C08" w:rsidRPr="00421E52" w:rsidRDefault="00432C08" w:rsidP="00A47688">
                  <w:pPr>
                    <w:pStyle w:val="Corpotesto"/>
                    <w:rPr>
                      <w:sz w:val="16"/>
                      <w:szCs w:val="16"/>
                    </w:rPr>
                  </w:pPr>
                </w:p>
              </w:tc>
            </w:tr>
            <w:tr w:rsidR="00432C08" w:rsidRPr="00421E52" w14:paraId="10D1233C" w14:textId="77777777" w:rsidTr="002337AD">
              <w:trPr>
                <w:gridAfter w:val="2"/>
                <w:wAfter w:w="1137" w:type="pct"/>
                <w:trHeight w:val="170"/>
              </w:trPr>
              <w:tc>
                <w:tcPr>
                  <w:tcW w:w="736" w:type="pct"/>
                  <w:tcBorders>
                    <w:top w:val="single" w:sz="2" w:space="0" w:color="808080"/>
                    <w:left w:val="single" w:sz="2" w:space="0" w:color="FFFFFF"/>
                    <w:bottom w:val="single" w:sz="2" w:space="0" w:color="808080"/>
                    <w:right w:val="single" w:sz="2" w:space="0" w:color="FFFFFF"/>
                  </w:tcBorders>
                  <w:vAlign w:val="center"/>
                </w:tcPr>
                <w:p w14:paraId="00845B37" w14:textId="77777777" w:rsidR="00432C08" w:rsidRDefault="00432C08" w:rsidP="00A47688">
                  <w:pPr>
                    <w:pStyle w:val="Corpotesto"/>
                    <w:rPr>
                      <w:sz w:val="16"/>
                      <w:szCs w:val="16"/>
                    </w:rPr>
                  </w:pPr>
                  <w:r>
                    <w:rPr>
                      <w:sz w:val="16"/>
                      <w:szCs w:val="16"/>
                    </w:rPr>
                    <w:t>PEC</w:t>
                  </w:r>
                </w:p>
              </w:tc>
              <w:tc>
                <w:tcPr>
                  <w:tcW w:w="3127" w:type="pct"/>
                  <w:gridSpan w:val="4"/>
                  <w:tcBorders>
                    <w:top w:val="single" w:sz="2" w:space="0" w:color="808080"/>
                    <w:left w:val="single" w:sz="2" w:space="0" w:color="FFFFFF"/>
                    <w:bottom w:val="single" w:sz="2" w:space="0" w:color="808080"/>
                    <w:right w:val="single" w:sz="2" w:space="0" w:color="FFFFFF"/>
                  </w:tcBorders>
                  <w:vAlign w:val="center"/>
                </w:tcPr>
                <w:p w14:paraId="70ABFB35" w14:textId="77777777" w:rsidR="00432C08" w:rsidRPr="00421E52" w:rsidRDefault="00432C08" w:rsidP="00A47688">
                  <w:pPr>
                    <w:pStyle w:val="Corpotesto"/>
                    <w:rPr>
                      <w:sz w:val="16"/>
                      <w:szCs w:val="16"/>
                    </w:rPr>
                  </w:pPr>
                </w:p>
              </w:tc>
            </w:tr>
            <w:tr w:rsidR="00432C08" w:rsidRPr="00421E52" w14:paraId="1870908D" w14:textId="77777777" w:rsidTr="002337AD">
              <w:trPr>
                <w:gridAfter w:val="1"/>
                <w:wAfter w:w="1067" w:type="pct"/>
              </w:trPr>
              <w:tc>
                <w:tcPr>
                  <w:tcW w:w="3933" w:type="pct"/>
                  <w:gridSpan w:val="6"/>
                  <w:tcBorders>
                    <w:top w:val="single" w:sz="2" w:space="0" w:color="808080"/>
                    <w:left w:val="single" w:sz="2" w:space="0" w:color="FFFFFF"/>
                    <w:bottom w:val="single" w:sz="2" w:space="0" w:color="808080"/>
                    <w:right w:val="single" w:sz="2" w:space="0" w:color="FFFFFF"/>
                  </w:tcBorders>
                  <w:vAlign w:val="center"/>
                </w:tcPr>
                <w:p w14:paraId="424160EE" w14:textId="77777777" w:rsidR="00432C08" w:rsidRPr="00421E52" w:rsidRDefault="00432C08" w:rsidP="00A47688">
                  <w:pPr>
                    <w:pStyle w:val="Corpotesto"/>
                    <w:rPr>
                      <w:sz w:val="16"/>
                      <w:szCs w:val="16"/>
                    </w:rPr>
                  </w:pPr>
                </w:p>
                <w:p w14:paraId="613063C6" w14:textId="77777777" w:rsidR="00432C08" w:rsidRPr="00421E52" w:rsidRDefault="00432C08" w:rsidP="00A47688">
                  <w:pPr>
                    <w:pStyle w:val="Corpotesto"/>
                    <w:rPr>
                      <w:sz w:val="16"/>
                      <w:szCs w:val="16"/>
                    </w:rPr>
                  </w:pPr>
                  <w:r w:rsidRPr="00421E52">
                    <w:rPr>
                      <w:sz w:val="16"/>
                      <w:szCs w:val="16"/>
                    </w:rPr>
                    <w:t>Responsabile unità organizzativa</w:t>
                  </w:r>
                </w:p>
              </w:tc>
            </w:tr>
            <w:tr w:rsidR="00432C08" w:rsidRPr="00421E52" w14:paraId="157B22B0" w14:textId="77777777" w:rsidTr="002337AD">
              <w:trPr>
                <w:trHeight w:val="170"/>
              </w:trPr>
              <w:tc>
                <w:tcPr>
                  <w:tcW w:w="817" w:type="pct"/>
                  <w:gridSpan w:val="2"/>
                  <w:tcBorders>
                    <w:top w:val="single" w:sz="2" w:space="0" w:color="808080"/>
                    <w:left w:val="single" w:sz="2" w:space="0" w:color="FFFFFF"/>
                    <w:bottom w:val="single" w:sz="2" w:space="0" w:color="808080"/>
                    <w:right w:val="single" w:sz="2" w:space="0" w:color="FFFFFF"/>
                  </w:tcBorders>
                  <w:vAlign w:val="center"/>
                  <w:hideMark/>
                </w:tcPr>
                <w:p w14:paraId="31664119" w14:textId="77777777" w:rsidR="00432C08" w:rsidRPr="00421E52" w:rsidRDefault="00432C08" w:rsidP="00A47688">
                  <w:pPr>
                    <w:pStyle w:val="Corpotesto"/>
                    <w:rPr>
                      <w:sz w:val="16"/>
                      <w:szCs w:val="16"/>
                    </w:rPr>
                  </w:pPr>
                  <w:r w:rsidRPr="00421E52">
                    <w:rPr>
                      <w:sz w:val="16"/>
                      <w:szCs w:val="16"/>
                    </w:rPr>
                    <w:t>Cognome</w:t>
                  </w:r>
                </w:p>
              </w:tc>
              <w:tc>
                <w:tcPr>
                  <w:tcW w:w="1416" w:type="pct"/>
                  <w:tcBorders>
                    <w:top w:val="single" w:sz="2" w:space="0" w:color="808080"/>
                    <w:left w:val="single" w:sz="2" w:space="0" w:color="FFFFFF"/>
                    <w:bottom w:val="single" w:sz="2" w:space="0" w:color="808080"/>
                    <w:right w:val="single" w:sz="2" w:space="0" w:color="FFFFFF"/>
                  </w:tcBorders>
                  <w:vAlign w:val="center"/>
                  <w:hideMark/>
                </w:tcPr>
                <w:p w14:paraId="3ADC27AF" w14:textId="77777777" w:rsidR="00432C08" w:rsidRPr="00421E52" w:rsidRDefault="00432C08" w:rsidP="00A47688">
                  <w:pPr>
                    <w:pStyle w:val="Corpotesto"/>
                    <w:rPr>
                      <w:sz w:val="16"/>
                      <w:szCs w:val="16"/>
                    </w:rPr>
                  </w:pPr>
                  <w:r w:rsidRPr="00421E52">
                    <w:rPr>
                      <w:sz w:val="16"/>
                      <w:szCs w:val="16"/>
                    </w:rPr>
                    <w:fldChar w:fldCharType="begin">
                      <w:ffData>
                        <w:name w:val="Text5"/>
                        <w:enabled/>
                        <w:calcOnExit w:val="0"/>
                        <w:textInput>
                          <w:maxLength w:val="100"/>
                        </w:textInput>
                      </w:ffData>
                    </w:fldChar>
                  </w:r>
                  <w:r w:rsidRPr="00421E52">
                    <w:rPr>
                      <w:sz w:val="16"/>
                      <w:szCs w:val="16"/>
                    </w:rPr>
                    <w:instrText xml:space="preserve"> FORMTEXT </w:instrText>
                  </w:r>
                  <w:r w:rsidRPr="00421E52">
                    <w:rPr>
                      <w:sz w:val="16"/>
                      <w:szCs w:val="16"/>
                    </w:rPr>
                  </w:r>
                  <w:r w:rsidRPr="00421E52">
                    <w:rPr>
                      <w:sz w:val="16"/>
                      <w:szCs w:val="16"/>
                    </w:rPr>
                    <w:fldChar w:fldCharType="separate"/>
                  </w:r>
                  <w:r w:rsidRPr="00421E52">
                    <w:rPr>
                      <w:noProof/>
                      <w:sz w:val="16"/>
                      <w:szCs w:val="16"/>
                    </w:rPr>
                    <w:t> </w:t>
                  </w:r>
                  <w:r w:rsidRPr="00421E52">
                    <w:rPr>
                      <w:noProof/>
                      <w:sz w:val="16"/>
                      <w:szCs w:val="16"/>
                    </w:rPr>
                    <w:t> </w:t>
                  </w:r>
                  <w:r w:rsidRPr="00421E52">
                    <w:rPr>
                      <w:noProof/>
                      <w:sz w:val="16"/>
                      <w:szCs w:val="16"/>
                    </w:rPr>
                    <w:t> </w:t>
                  </w:r>
                  <w:r w:rsidRPr="00421E52">
                    <w:rPr>
                      <w:noProof/>
                      <w:sz w:val="16"/>
                      <w:szCs w:val="16"/>
                    </w:rPr>
                    <w:t> </w:t>
                  </w:r>
                  <w:r w:rsidRPr="00421E52">
                    <w:rPr>
                      <w:noProof/>
                      <w:sz w:val="16"/>
                      <w:szCs w:val="16"/>
                    </w:rPr>
                    <w:t> </w:t>
                  </w:r>
                  <w:r w:rsidRPr="00421E52">
                    <w:rPr>
                      <w:sz w:val="16"/>
                      <w:szCs w:val="16"/>
                    </w:rPr>
                    <w:fldChar w:fldCharType="end"/>
                  </w:r>
                </w:p>
              </w:tc>
              <w:tc>
                <w:tcPr>
                  <w:tcW w:w="1383" w:type="pct"/>
                  <w:tcBorders>
                    <w:top w:val="single" w:sz="2" w:space="0" w:color="808080"/>
                    <w:left w:val="single" w:sz="2" w:space="0" w:color="FFFFFF"/>
                    <w:bottom w:val="single" w:sz="2" w:space="0" w:color="808080"/>
                    <w:right w:val="single" w:sz="2" w:space="0" w:color="FFFFFF"/>
                  </w:tcBorders>
                  <w:vAlign w:val="center"/>
                  <w:hideMark/>
                </w:tcPr>
                <w:p w14:paraId="2AEB48FB" w14:textId="77777777" w:rsidR="00432C08" w:rsidRPr="00421E52" w:rsidRDefault="00432C08" w:rsidP="00A47688">
                  <w:pPr>
                    <w:pStyle w:val="Corpotesto"/>
                    <w:rPr>
                      <w:sz w:val="16"/>
                      <w:szCs w:val="16"/>
                    </w:rPr>
                  </w:pPr>
                  <w:r w:rsidRPr="00421E52">
                    <w:rPr>
                      <w:sz w:val="16"/>
                      <w:szCs w:val="16"/>
                    </w:rPr>
                    <w:t>Nome</w:t>
                  </w:r>
                </w:p>
              </w:tc>
              <w:tc>
                <w:tcPr>
                  <w:tcW w:w="1384" w:type="pct"/>
                  <w:gridSpan w:val="3"/>
                  <w:tcBorders>
                    <w:top w:val="single" w:sz="2" w:space="0" w:color="808080"/>
                    <w:left w:val="single" w:sz="2" w:space="0" w:color="FFFFFF"/>
                    <w:bottom w:val="single" w:sz="2" w:space="0" w:color="808080"/>
                    <w:right w:val="single" w:sz="2" w:space="0" w:color="FFFFFF"/>
                  </w:tcBorders>
                  <w:vAlign w:val="center"/>
                  <w:hideMark/>
                </w:tcPr>
                <w:p w14:paraId="1F5B87F2" w14:textId="77777777" w:rsidR="00432C08" w:rsidRPr="00421E52" w:rsidRDefault="00432C08" w:rsidP="00A47688">
                  <w:pPr>
                    <w:pStyle w:val="Corpotesto"/>
                    <w:rPr>
                      <w:sz w:val="16"/>
                      <w:szCs w:val="16"/>
                    </w:rPr>
                  </w:pPr>
                  <w:r w:rsidRPr="00421E52">
                    <w:rPr>
                      <w:sz w:val="16"/>
                      <w:szCs w:val="16"/>
                    </w:rPr>
                    <w:fldChar w:fldCharType="begin">
                      <w:ffData>
                        <w:name w:val="Text5"/>
                        <w:enabled/>
                        <w:calcOnExit w:val="0"/>
                        <w:textInput>
                          <w:maxLength w:val="100"/>
                        </w:textInput>
                      </w:ffData>
                    </w:fldChar>
                  </w:r>
                  <w:r w:rsidRPr="00421E52">
                    <w:rPr>
                      <w:sz w:val="16"/>
                      <w:szCs w:val="16"/>
                    </w:rPr>
                    <w:instrText xml:space="preserve"> FORMTEXT </w:instrText>
                  </w:r>
                  <w:r w:rsidRPr="00421E52">
                    <w:rPr>
                      <w:sz w:val="16"/>
                      <w:szCs w:val="16"/>
                    </w:rPr>
                  </w:r>
                  <w:r w:rsidRPr="00421E52">
                    <w:rPr>
                      <w:sz w:val="16"/>
                      <w:szCs w:val="16"/>
                    </w:rPr>
                    <w:fldChar w:fldCharType="separate"/>
                  </w:r>
                  <w:r w:rsidRPr="00421E52">
                    <w:rPr>
                      <w:noProof/>
                      <w:sz w:val="16"/>
                      <w:szCs w:val="16"/>
                    </w:rPr>
                    <w:t> </w:t>
                  </w:r>
                  <w:r w:rsidRPr="00421E52">
                    <w:rPr>
                      <w:noProof/>
                      <w:sz w:val="16"/>
                      <w:szCs w:val="16"/>
                    </w:rPr>
                    <w:t> </w:t>
                  </w:r>
                  <w:r w:rsidRPr="00421E52">
                    <w:rPr>
                      <w:noProof/>
                      <w:sz w:val="16"/>
                      <w:szCs w:val="16"/>
                    </w:rPr>
                    <w:t> </w:t>
                  </w:r>
                  <w:r w:rsidRPr="00421E52">
                    <w:rPr>
                      <w:noProof/>
                      <w:sz w:val="16"/>
                      <w:szCs w:val="16"/>
                    </w:rPr>
                    <w:t> </w:t>
                  </w:r>
                  <w:r w:rsidRPr="00421E52">
                    <w:rPr>
                      <w:noProof/>
                      <w:sz w:val="16"/>
                      <w:szCs w:val="16"/>
                    </w:rPr>
                    <w:t> </w:t>
                  </w:r>
                  <w:r w:rsidRPr="00421E52">
                    <w:rPr>
                      <w:sz w:val="16"/>
                      <w:szCs w:val="16"/>
                    </w:rPr>
                    <w:fldChar w:fldCharType="end"/>
                  </w:r>
                </w:p>
              </w:tc>
            </w:tr>
            <w:tr w:rsidR="00432C08" w:rsidRPr="00421E52" w14:paraId="11596EF3" w14:textId="77777777" w:rsidTr="002337AD">
              <w:trPr>
                <w:gridAfter w:val="1"/>
                <w:wAfter w:w="1067" w:type="pct"/>
                <w:trHeight w:val="170"/>
              </w:trPr>
              <w:tc>
                <w:tcPr>
                  <w:tcW w:w="817" w:type="pct"/>
                  <w:gridSpan w:val="2"/>
                  <w:tcBorders>
                    <w:top w:val="single" w:sz="2" w:space="0" w:color="808080"/>
                    <w:left w:val="single" w:sz="2" w:space="0" w:color="FFFFFF"/>
                    <w:bottom w:val="single" w:sz="2" w:space="0" w:color="808080"/>
                    <w:right w:val="single" w:sz="2" w:space="0" w:color="FFFFFF"/>
                  </w:tcBorders>
                  <w:vAlign w:val="center"/>
                  <w:hideMark/>
                </w:tcPr>
                <w:p w14:paraId="2FEE7043" w14:textId="77777777" w:rsidR="00432C08" w:rsidRPr="00421E52" w:rsidRDefault="00432C08" w:rsidP="00A47688">
                  <w:pPr>
                    <w:pStyle w:val="Corpotesto"/>
                    <w:rPr>
                      <w:sz w:val="16"/>
                      <w:szCs w:val="16"/>
                    </w:rPr>
                  </w:pPr>
                  <w:r w:rsidRPr="00421E52">
                    <w:rPr>
                      <w:sz w:val="16"/>
                      <w:szCs w:val="16"/>
                    </w:rPr>
                    <w:t>Codice fiscale</w:t>
                  </w:r>
                </w:p>
              </w:tc>
              <w:tc>
                <w:tcPr>
                  <w:tcW w:w="3116" w:type="pct"/>
                  <w:gridSpan w:val="4"/>
                  <w:tcBorders>
                    <w:top w:val="single" w:sz="2" w:space="0" w:color="808080"/>
                    <w:left w:val="single" w:sz="2" w:space="0" w:color="FFFFFF"/>
                    <w:bottom w:val="single" w:sz="2" w:space="0" w:color="808080"/>
                    <w:right w:val="single" w:sz="2" w:space="0" w:color="FFFFFF"/>
                  </w:tcBorders>
                  <w:vAlign w:val="center"/>
                  <w:hideMark/>
                </w:tcPr>
                <w:p w14:paraId="69558843" w14:textId="77777777" w:rsidR="00432C08" w:rsidRPr="00421E52" w:rsidRDefault="00432C08" w:rsidP="00A47688">
                  <w:pPr>
                    <w:pStyle w:val="Corpotesto"/>
                    <w:rPr>
                      <w:sz w:val="16"/>
                      <w:szCs w:val="16"/>
                    </w:rPr>
                  </w:pPr>
                  <w:r w:rsidRPr="00421E52">
                    <w:rPr>
                      <w:sz w:val="16"/>
                      <w:szCs w:val="16"/>
                    </w:rPr>
                    <w:fldChar w:fldCharType="begin">
                      <w:ffData>
                        <w:name w:val="Text6"/>
                        <w:enabled/>
                        <w:calcOnExit w:val="0"/>
                        <w:textInput>
                          <w:maxLength w:val="16"/>
                        </w:textInput>
                      </w:ffData>
                    </w:fldChar>
                  </w:r>
                  <w:r w:rsidRPr="00421E52">
                    <w:rPr>
                      <w:sz w:val="16"/>
                      <w:szCs w:val="16"/>
                    </w:rPr>
                    <w:instrText xml:space="preserve"> FORMTEXT </w:instrText>
                  </w:r>
                  <w:r w:rsidRPr="00421E52">
                    <w:rPr>
                      <w:sz w:val="16"/>
                      <w:szCs w:val="16"/>
                    </w:rPr>
                  </w:r>
                  <w:r w:rsidRPr="00421E52">
                    <w:rPr>
                      <w:sz w:val="16"/>
                      <w:szCs w:val="16"/>
                    </w:rPr>
                    <w:fldChar w:fldCharType="separate"/>
                  </w:r>
                  <w:r w:rsidRPr="00421E52">
                    <w:rPr>
                      <w:noProof/>
                      <w:sz w:val="16"/>
                      <w:szCs w:val="16"/>
                    </w:rPr>
                    <w:t> </w:t>
                  </w:r>
                  <w:r w:rsidRPr="00421E52">
                    <w:rPr>
                      <w:noProof/>
                      <w:sz w:val="16"/>
                      <w:szCs w:val="16"/>
                    </w:rPr>
                    <w:t> </w:t>
                  </w:r>
                  <w:r w:rsidRPr="00421E52">
                    <w:rPr>
                      <w:noProof/>
                      <w:sz w:val="16"/>
                      <w:szCs w:val="16"/>
                    </w:rPr>
                    <w:t> </w:t>
                  </w:r>
                  <w:r w:rsidRPr="00421E52">
                    <w:rPr>
                      <w:noProof/>
                      <w:sz w:val="16"/>
                      <w:szCs w:val="16"/>
                    </w:rPr>
                    <w:t> </w:t>
                  </w:r>
                  <w:r w:rsidRPr="00421E52">
                    <w:rPr>
                      <w:noProof/>
                      <w:sz w:val="16"/>
                      <w:szCs w:val="16"/>
                    </w:rPr>
                    <w:t> </w:t>
                  </w:r>
                  <w:r w:rsidRPr="00421E52">
                    <w:rPr>
                      <w:sz w:val="16"/>
                      <w:szCs w:val="16"/>
                    </w:rPr>
                    <w:fldChar w:fldCharType="end"/>
                  </w:r>
                </w:p>
              </w:tc>
            </w:tr>
            <w:tr w:rsidR="00432C08" w:rsidRPr="00421E52" w14:paraId="5CAB0695" w14:textId="77777777" w:rsidTr="002337AD">
              <w:trPr>
                <w:gridAfter w:val="1"/>
                <w:wAfter w:w="1067" w:type="pct"/>
                <w:trHeight w:val="170"/>
              </w:trPr>
              <w:tc>
                <w:tcPr>
                  <w:tcW w:w="817" w:type="pct"/>
                  <w:gridSpan w:val="2"/>
                  <w:tcBorders>
                    <w:top w:val="single" w:sz="2" w:space="0" w:color="808080"/>
                    <w:left w:val="single" w:sz="2" w:space="0" w:color="FFFFFF"/>
                    <w:bottom w:val="single" w:sz="2" w:space="0" w:color="808080"/>
                    <w:right w:val="single" w:sz="2" w:space="0" w:color="FFFFFF"/>
                  </w:tcBorders>
                  <w:vAlign w:val="center"/>
                  <w:hideMark/>
                </w:tcPr>
                <w:p w14:paraId="2F021660" w14:textId="77777777" w:rsidR="00432C08" w:rsidRPr="00421E52" w:rsidRDefault="00432C08" w:rsidP="00A47688">
                  <w:pPr>
                    <w:pStyle w:val="Corpotesto"/>
                    <w:rPr>
                      <w:sz w:val="16"/>
                      <w:szCs w:val="16"/>
                    </w:rPr>
                  </w:pPr>
                  <w:r w:rsidRPr="00421E52">
                    <w:rPr>
                      <w:sz w:val="16"/>
                      <w:szCs w:val="16"/>
                    </w:rPr>
                    <w:t>Ruolo</w:t>
                  </w:r>
                </w:p>
              </w:tc>
              <w:tc>
                <w:tcPr>
                  <w:tcW w:w="3116" w:type="pct"/>
                  <w:gridSpan w:val="4"/>
                  <w:tcBorders>
                    <w:top w:val="single" w:sz="2" w:space="0" w:color="808080"/>
                    <w:left w:val="single" w:sz="2" w:space="0" w:color="FFFFFF"/>
                    <w:bottom w:val="single" w:sz="2" w:space="0" w:color="808080"/>
                    <w:right w:val="single" w:sz="2" w:space="0" w:color="FFFFFF"/>
                  </w:tcBorders>
                  <w:vAlign w:val="center"/>
                  <w:hideMark/>
                </w:tcPr>
                <w:p w14:paraId="7E214041" w14:textId="77777777" w:rsidR="00432C08" w:rsidRPr="00421E52" w:rsidRDefault="00432C08" w:rsidP="00A47688">
                  <w:pPr>
                    <w:pStyle w:val="Corpotesto"/>
                    <w:rPr>
                      <w:sz w:val="16"/>
                      <w:szCs w:val="16"/>
                    </w:rPr>
                  </w:pPr>
                  <w:r w:rsidRPr="00421E52">
                    <w:rPr>
                      <w:sz w:val="16"/>
                      <w:szCs w:val="16"/>
                    </w:rPr>
                    <w:t>Indicare se Resp. UO o RL</w:t>
                  </w:r>
                </w:p>
              </w:tc>
            </w:tr>
          </w:tbl>
          <w:p w14:paraId="28285D78" w14:textId="77777777" w:rsidR="00432C08" w:rsidRPr="005C54FF" w:rsidRDefault="00432C08" w:rsidP="00A47688">
            <w:pPr>
              <w:pStyle w:val="Corpotesto"/>
              <w:rPr>
                <w:sz w:val="20"/>
                <w:szCs w:val="20"/>
              </w:rPr>
            </w:pPr>
          </w:p>
          <w:p w14:paraId="2F96882E" w14:textId="77777777" w:rsidR="00432C08" w:rsidRPr="005C54FF" w:rsidRDefault="00432C08" w:rsidP="00A47688">
            <w:pPr>
              <w:pStyle w:val="Corpotesto"/>
              <w:rPr>
                <w:sz w:val="20"/>
                <w:szCs w:val="20"/>
              </w:rPr>
            </w:pPr>
            <w:r w:rsidRPr="005C54FF">
              <w:rPr>
                <w:sz w:val="20"/>
                <w:szCs w:val="20"/>
              </w:rPr>
              <w:t>Il/la sottoscritto/a</w:t>
            </w:r>
            <w:r w:rsidRPr="005C54FF">
              <w:rPr>
                <w:sz w:val="20"/>
                <w:szCs w:val="20"/>
              </w:rPr>
              <w:tab/>
              <w:t xml:space="preserve">……………… nato/a a……………………..., prov……, il …………, Cod. Fiscale ………………... in qualità di </w:t>
            </w:r>
          </w:p>
          <w:p w14:paraId="3CF32068" w14:textId="77777777" w:rsidR="00432C08" w:rsidRPr="005C54FF" w:rsidRDefault="00432C08" w:rsidP="00A47688">
            <w:pPr>
              <w:pStyle w:val="Corpotesto"/>
              <w:rPr>
                <w:sz w:val="20"/>
                <w:szCs w:val="20"/>
              </w:rPr>
            </w:pPr>
            <w:r w:rsidRPr="005C54FF">
              <w:rPr>
                <w:sz w:val="20"/>
                <w:szCs w:val="20"/>
              </w:rPr>
              <w:t>□ rappresentante legale / □ altro soggetto con potere di firma ……………………………, del soggetto esecutore ………. con sede in via/piazza</w:t>
            </w:r>
            <w:r w:rsidRPr="005C54FF">
              <w:rPr>
                <w:sz w:val="20"/>
                <w:szCs w:val="20"/>
              </w:rPr>
              <w:tab/>
              <w:t>…………………………, n.</w:t>
            </w:r>
            <w:proofErr w:type="gramStart"/>
            <w:r w:rsidRPr="005C54FF">
              <w:rPr>
                <w:sz w:val="20"/>
                <w:szCs w:val="20"/>
              </w:rPr>
              <w:t xml:space="preserve"> ….</w:t>
            </w:r>
            <w:proofErr w:type="gramEnd"/>
            <w:r w:rsidRPr="005C54FF">
              <w:rPr>
                <w:sz w:val="20"/>
                <w:szCs w:val="20"/>
              </w:rPr>
              <w:t>, CAP…. Prov. ….</w:t>
            </w:r>
            <w:r>
              <w:t xml:space="preserve"> </w:t>
            </w:r>
            <w:r w:rsidRPr="001C3403">
              <w:rPr>
                <w:sz w:val="20"/>
                <w:szCs w:val="20"/>
              </w:rPr>
              <w:t>Indirizzo PEC ……………. (indirizzo email ………) che saranno utilizzato dalla Provincia/Città metropolitana titolare dell’Avviso per le comunicazioni ufficiali relative alla Dote).</w:t>
            </w:r>
          </w:p>
          <w:p w14:paraId="562F0B80" w14:textId="77777777" w:rsidR="00432C08" w:rsidRPr="005C54FF" w:rsidRDefault="00432C08" w:rsidP="00A47688">
            <w:pPr>
              <w:pStyle w:val="Corpotesto"/>
              <w:rPr>
                <w:sz w:val="20"/>
                <w:szCs w:val="20"/>
              </w:rPr>
            </w:pPr>
          </w:p>
          <w:p w14:paraId="65D8FF8B" w14:textId="77777777" w:rsidR="00432C08" w:rsidRPr="005C54FF" w:rsidRDefault="00432C08" w:rsidP="00A47688">
            <w:pPr>
              <w:pStyle w:val="Corpotesto"/>
              <w:rPr>
                <w:sz w:val="20"/>
                <w:szCs w:val="20"/>
              </w:rPr>
            </w:pPr>
            <w:r w:rsidRPr="005C54FF">
              <w:rPr>
                <w:sz w:val="20"/>
                <w:szCs w:val="20"/>
              </w:rPr>
              <w:t>DICHIARA</w:t>
            </w:r>
          </w:p>
          <w:p w14:paraId="50D073BA" w14:textId="77777777" w:rsidR="00432C08" w:rsidRPr="005C54FF" w:rsidRDefault="00432C08" w:rsidP="00A47688">
            <w:pPr>
              <w:pStyle w:val="Corpotesto"/>
              <w:rPr>
                <w:sz w:val="20"/>
                <w:szCs w:val="20"/>
              </w:rPr>
            </w:pPr>
            <w:r w:rsidRPr="005C54FF">
              <w:rPr>
                <w:sz w:val="20"/>
                <w:szCs w:val="20"/>
              </w:rPr>
              <w:t xml:space="preserve">di aver sottoscritto l’Atto di Adesione Unico con riferimento all’iniziativa </w:t>
            </w:r>
            <w:r w:rsidRPr="005C54FF">
              <w:rPr>
                <w:sz w:val="20"/>
                <w:szCs w:val="20"/>
              </w:rPr>
              <w:fldChar w:fldCharType="begin">
                <w:ffData>
                  <w:name w:val="Text5"/>
                  <w:enabled/>
                  <w:calcOnExit w:val="0"/>
                  <w:textInput>
                    <w:maxLength w:val="100"/>
                  </w:textInput>
                </w:ffData>
              </w:fldChar>
            </w:r>
            <w:r w:rsidRPr="005C54FF">
              <w:rPr>
                <w:sz w:val="20"/>
                <w:szCs w:val="20"/>
              </w:rPr>
              <w:instrText xml:space="preserve"> FORMTEXT </w:instrText>
            </w:r>
            <w:r w:rsidRPr="005C54FF">
              <w:rPr>
                <w:sz w:val="20"/>
                <w:szCs w:val="20"/>
              </w:rPr>
            </w:r>
            <w:r w:rsidRPr="005C54FF">
              <w:rPr>
                <w:sz w:val="20"/>
                <w:szCs w:val="20"/>
              </w:rPr>
              <w:fldChar w:fldCharType="separate"/>
            </w:r>
            <w:r w:rsidRPr="005C54FF">
              <w:rPr>
                <w:sz w:val="20"/>
                <w:szCs w:val="20"/>
              </w:rPr>
              <w:t> </w:t>
            </w:r>
            <w:r w:rsidRPr="005C54FF">
              <w:rPr>
                <w:sz w:val="20"/>
                <w:szCs w:val="20"/>
              </w:rPr>
              <w:t> </w:t>
            </w:r>
            <w:r w:rsidRPr="005C54FF">
              <w:rPr>
                <w:sz w:val="20"/>
                <w:szCs w:val="20"/>
              </w:rPr>
              <w:t> </w:t>
            </w:r>
            <w:r w:rsidRPr="005C54FF">
              <w:rPr>
                <w:sz w:val="20"/>
                <w:szCs w:val="20"/>
              </w:rPr>
              <w:t> </w:t>
            </w:r>
            <w:r w:rsidRPr="005C54FF">
              <w:rPr>
                <w:sz w:val="20"/>
                <w:szCs w:val="20"/>
              </w:rPr>
              <w:t> </w:t>
            </w:r>
            <w:r w:rsidRPr="005C54FF">
              <w:rPr>
                <w:sz w:val="20"/>
                <w:szCs w:val="20"/>
              </w:rPr>
              <w:fldChar w:fldCharType="end"/>
            </w:r>
            <w:r w:rsidRPr="005C54FF">
              <w:rPr>
                <w:sz w:val="20"/>
                <w:szCs w:val="20"/>
              </w:rPr>
              <w:t xml:space="preserve"> di cui al d.d.u.o. </w:t>
            </w:r>
            <w:r w:rsidRPr="005C54FF">
              <w:rPr>
                <w:sz w:val="20"/>
                <w:szCs w:val="20"/>
              </w:rPr>
              <w:fldChar w:fldCharType="begin">
                <w:ffData>
                  <w:name w:val="Text5"/>
                  <w:enabled/>
                  <w:calcOnExit w:val="0"/>
                  <w:textInput>
                    <w:maxLength w:val="100"/>
                  </w:textInput>
                </w:ffData>
              </w:fldChar>
            </w:r>
            <w:r w:rsidRPr="005C54FF">
              <w:rPr>
                <w:sz w:val="20"/>
                <w:szCs w:val="20"/>
              </w:rPr>
              <w:instrText xml:space="preserve"> FORMTEXT </w:instrText>
            </w:r>
            <w:r w:rsidRPr="005C54FF">
              <w:rPr>
                <w:sz w:val="20"/>
                <w:szCs w:val="20"/>
              </w:rPr>
            </w:r>
            <w:r w:rsidRPr="005C54FF">
              <w:rPr>
                <w:sz w:val="20"/>
                <w:szCs w:val="20"/>
              </w:rPr>
              <w:fldChar w:fldCharType="separate"/>
            </w:r>
            <w:r w:rsidRPr="005C54FF">
              <w:rPr>
                <w:sz w:val="20"/>
                <w:szCs w:val="20"/>
              </w:rPr>
              <w:t> </w:t>
            </w:r>
            <w:r w:rsidRPr="005C54FF">
              <w:rPr>
                <w:sz w:val="20"/>
                <w:szCs w:val="20"/>
              </w:rPr>
              <w:t> </w:t>
            </w:r>
            <w:r w:rsidRPr="005C54FF">
              <w:rPr>
                <w:sz w:val="20"/>
                <w:szCs w:val="20"/>
              </w:rPr>
              <w:t> </w:t>
            </w:r>
            <w:r w:rsidRPr="005C54FF">
              <w:rPr>
                <w:sz w:val="20"/>
                <w:szCs w:val="20"/>
              </w:rPr>
              <w:t> </w:t>
            </w:r>
            <w:r w:rsidRPr="005C54FF">
              <w:rPr>
                <w:sz w:val="20"/>
                <w:szCs w:val="20"/>
              </w:rPr>
              <w:t> </w:t>
            </w:r>
            <w:r w:rsidRPr="005C54FF">
              <w:rPr>
                <w:sz w:val="20"/>
                <w:szCs w:val="20"/>
              </w:rPr>
              <w:fldChar w:fldCharType="end"/>
            </w:r>
            <w:r w:rsidRPr="005C54FF">
              <w:rPr>
                <w:sz w:val="20"/>
                <w:szCs w:val="20"/>
              </w:rPr>
              <w:t xml:space="preserve"> e quindi di accettare senza riserve le condizioni stabilite da Regione Lombardia per l’erogazione dei servizi formativi e/o al lavoro in regime di concessione.</w:t>
            </w:r>
          </w:p>
          <w:p w14:paraId="67F4868D" w14:textId="77777777" w:rsidR="00432C08" w:rsidRPr="005C54FF" w:rsidRDefault="00432C08" w:rsidP="00A47688">
            <w:pPr>
              <w:pStyle w:val="Corpotesto"/>
              <w:rPr>
                <w:sz w:val="20"/>
                <w:szCs w:val="20"/>
              </w:rPr>
            </w:pPr>
            <w:r w:rsidRPr="005C54FF">
              <w:rPr>
                <w:sz w:val="20"/>
                <w:szCs w:val="20"/>
              </w:rPr>
              <w:t>di aver preso in carico il/la Sig./ra:</w:t>
            </w:r>
          </w:p>
          <w:p w14:paraId="2ADAC337" w14:textId="77777777" w:rsidR="00432C08" w:rsidRPr="005C54FF" w:rsidRDefault="00432C08" w:rsidP="00A47688">
            <w:pPr>
              <w:pStyle w:val="Corpotesto"/>
              <w:rPr>
                <w:sz w:val="20"/>
                <w:szCs w:val="20"/>
              </w:rPr>
            </w:pPr>
          </w:p>
          <w:tbl>
            <w:tblPr>
              <w:tblW w:w="5000" w:type="pct"/>
              <w:tblBorders>
                <w:top w:val="single" w:sz="2" w:space="0" w:color="FFFFFF"/>
                <w:left w:val="single" w:sz="2" w:space="0" w:color="FFFFFF"/>
                <w:bottom w:val="single" w:sz="2" w:space="0" w:color="808080"/>
                <w:right w:val="single" w:sz="2" w:space="0" w:color="FFFFFF"/>
                <w:insideH w:val="single" w:sz="2" w:space="0" w:color="808080"/>
                <w:insideV w:val="single" w:sz="2" w:space="0" w:color="FFFFFF"/>
              </w:tblBorders>
              <w:tblCellMar>
                <w:top w:w="34" w:type="dxa"/>
                <w:left w:w="34" w:type="dxa"/>
                <w:bottom w:w="23" w:type="dxa"/>
                <w:right w:w="34" w:type="dxa"/>
              </w:tblCellMar>
              <w:tblLook w:val="01E0" w:firstRow="1" w:lastRow="1" w:firstColumn="1" w:lastColumn="1" w:noHBand="0" w:noVBand="0"/>
            </w:tblPr>
            <w:tblGrid>
              <w:gridCol w:w="1806"/>
              <w:gridCol w:w="179"/>
              <w:gridCol w:w="378"/>
              <w:gridCol w:w="1588"/>
              <w:gridCol w:w="191"/>
              <w:gridCol w:w="396"/>
              <w:gridCol w:w="189"/>
              <w:gridCol w:w="382"/>
              <w:gridCol w:w="235"/>
              <w:gridCol w:w="203"/>
              <w:gridCol w:w="560"/>
              <w:gridCol w:w="193"/>
              <w:gridCol w:w="1995"/>
              <w:gridCol w:w="353"/>
              <w:gridCol w:w="832"/>
              <w:gridCol w:w="168"/>
            </w:tblGrid>
            <w:tr w:rsidR="00432C08" w:rsidRPr="00421E52" w14:paraId="33427647" w14:textId="77777777" w:rsidTr="002337AD">
              <w:trPr>
                <w:gridAfter w:val="1"/>
                <w:wAfter w:w="87" w:type="pct"/>
                <w:trHeight w:val="284"/>
              </w:trPr>
              <w:tc>
                <w:tcPr>
                  <w:tcW w:w="4913" w:type="pct"/>
                  <w:gridSpan w:val="15"/>
                  <w:tcBorders>
                    <w:top w:val="single" w:sz="2" w:space="0" w:color="FFFFFF"/>
                    <w:left w:val="single" w:sz="2" w:space="0" w:color="FFFFFF"/>
                    <w:bottom w:val="single" w:sz="2" w:space="0" w:color="808080"/>
                    <w:right w:val="single" w:sz="2" w:space="0" w:color="FFFFFF"/>
                  </w:tcBorders>
                  <w:vAlign w:val="center"/>
                  <w:hideMark/>
                </w:tcPr>
                <w:p w14:paraId="257FCF5A" w14:textId="77777777" w:rsidR="00432C08" w:rsidRPr="00421E52" w:rsidRDefault="00432C08" w:rsidP="00A47688">
                  <w:pPr>
                    <w:pStyle w:val="Corpotesto"/>
                    <w:rPr>
                      <w:sz w:val="16"/>
                      <w:szCs w:val="16"/>
                    </w:rPr>
                  </w:pPr>
                  <w:r w:rsidRPr="00421E52">
                    <w:rPr>
                      <w:sz w:val="16"/>
                      <w:szCs w:val="16"/>
                    </w:rPr>
                    <w:t>[Campi compilati in automatico dal PIP]</w:t>
                  </w:r>
                </w:p>
              </w:tc>
            </w:tr>
            <w:tr w:rsidR="00432C08" w:rsidRPr="00421E52" w14:paraId="446AB9E2" w14:textId="77777777" w:rsidTr="002337AD">
              <w:trPr>
                <w:gridAfter w:val="1"/>
                <w:wAfter w:w="87" w:type="pct"/>
                <w:trHeight w:val="170"/>
              </w:trPr>
              <w:tc>
                <w:tcPr>
                  <w:tcW w:w="936" w:type="pct"/>
                  <w:tcBorders>
                    <w:top w:val="single" w:sz="2" w:space="0" w:color="808080"/>
                    <w:left w:val="single" w:sz="2" w:space="0" w:color="FFFFFF"/>
                    <w:bottom w:val="single" w:sz="2" w:space="0" w:color="808080"/>
                    <w:right w:val="single" w:sz="2" w:space="0" w:color="FFFFFF"/>
                  </w:tcBorders>
                  <w:vAlign w:val="center"/>
                  <w:hideMark/>
                </w:tcPr>
                <w:p w14:paraId="17C05FAE" w14:textId="77777777" w:rsidR="00432C08" w:rsidRPr="00421E52" w:rsidRDefault="00432C08" w:rsidP="00A47688">
                  <w:pPr>
                    <w:pStyle w:val="Corpotesto"/>
                    <w:rPr>
                      <w:sz w:val="16"/>
                      <w:szCs w:val="16"/>
                    </w:rPr>
                  </w:pPr>
                  <w:r w:rsidRPr="00421E52">
                    <w:rPr>
                      <w:sz w:val="16"/>
                      <w:szCs w:val="16"/>
                    </w:rPr>
                    <w:lastRenderedPageBreak/>
                    <w:t>Cognome</w:t>
                  </w:r>
                </w:p>
              </w:tc>
              <w:tc>
                <w:tcPr>
                  <w:tcW w:w="1834" w:type="pct"/>
                  <w:gridSpan w:val="8"/>
                  <w:tcBorders>
                    <w:top w:val="single" w:sz="2" w:space="0" w:color="808080"/>
                    <w:left w:val="single" w:sz="2" w:space="0" w:color="FFFFFF"/>
                    <w:bottom w:val="single" w:sz="2" w:space="0" w:color="808080"/>
                    <w:right w:val="single" w:sz="2" w:space="0" w:color="FFFFFF"/>
                  </w:tcBorders>
                  <w:vAlign w:val="center"/>
                  <w:hideMark/>
                </w:tcPr>
                <w:p w14:paraId="4A23608A" w14:textId="77777777" w:rsidR="00432C08" w:rsidRPr="00421E52" w:rsidRDefault="00432C08" w:rsidP="00A47688">
                  <w:pPr>
                    <w:pStyle w:val="Corpotesto"/>
                    <w:rPr>
                      <w:sz w:val="16"/>
                      <w:szCs w:val="16"/>
                    </w:rPr>
                  </w:pPr>
                  <w:r w:rsidRPr="00421E52">
                    <w:rPr>
                      <w:sz w:val="16"/>
                      <w:szCs w:val="16"/>
                    </w:rPr>
                    <w:fldChar w:fldCharType="begin">
                      <w:ffData>
                        <w:name w:val="Text7"/>
                        <w:enabled/>
                        <w:calcOnExit w:val="0"/>
                        <w:textInput>
                          <w:maxLength w:val="100"/>
                        </w:textInput>
                      </w:ffData>
                    </w:fldChar>
                  </w:r>
                  <w:r w:rsidRPr="00421E52">
                    <w:rPr>
                      <w:sz w:val="16"/>
                      <w:szCs w:val="16"/>
                    </w:rPr>
                    <w:instrText xml:space="preserve"> FORMTEXT </w:instrText>
                  </w:r>
                  <w:r w:rsidRPr="00421E52">
                    <w:rPr>
                      <w:sz w:val="16"/>
                      <w:szCs w:val="16"/>
                    </w:rPr>
                  </w:r>
                  <w:r w:rsidRPr="00421E52">
                    <w:rPr>
                      <w:sz w:val="16"/>
                      <w:szCs w:val="16"/>
                    </w:rPr>
                    <w:fldChar w:fldCharType="separate"/>
                  </w:r>
                  <w:bookmarkStart w:id="89" w:name="_Toc199426455"/>
                  <w:bookmarkStart w:id="90" w:name="_Toc199426383"/>
                  <w:bookmarkStart w:id="91" w:name="_Toc199426315"/>
                  <w:bookmarkStart w:id="92" w:name="_Toc199426258"/>
                  <w:bookmarkStart w:id="93" w:name="_Toc199426143"/>
                  <w:bookmarkStart w:id="94" w:name="_Toc199425861"/>
                  <w:bookmarkStart w:id="95" w:name="_Toc199425769"/>
                  <w:r w:rsidRPr="00421E52">
                    <w:rPr>
                      <w:noProof/>
                      <w:sz w:val="16"/>
                      <w:szCs w:val="16"/>
                    </w:rPr>
                    <w:t> </w:t>
                  </w:r>
                  <w:r w:rsidRPr="00421E52">
                    <w:rPr>
                      <w:noProof/>
                      <w:sz w:val="16"/>
                      <w:szCs w:val="16"/>
                    </w:rPr>
                    <w:t> </w:t>
                  </w:r>
                  <w:r w:rsidRPr="00421E52">
                    <w:rPr>
                      <w:noProof/>
                      <w:sz w:val="16"/>
                      <w:szCs w:val="16"/>
                    </w:rPr>
                    <w:t> </w:t>
                  </w:r>
                  <w:r w:rsidRPr="00421E52">
                    <w:rPr>
                      <w:noProof/>
                      <w:sz w:val="16"/>
                      <w:szCs w:val="16"/>
                    </w:rPr>
                    <w:t> </w:t>
                  </w:r>
                  <w:r w:rsidRPr="00421E52">
                    <w:rPr>
                      <w:noProof/>
                      <w:sz w:val="16"/>
                      <w:szCs w:val="16"/>
                    </w:rPr>
                    <w:t> </w:t>
                  </w:r>
                  <w:bookmarkEnd w:id="89"/>
                  <w:bookmarkEnd w:id="90"/>
                  <w:bookmarkEnd w:id="91"/>
                  <w:bookmarkEnd w:id="92"/>
                  <w:bookmarkEnd w:id="93"/>
                  <w:bookmarkEnd w:id="94"/>
                  <w:bookmarkEnd w:id="95"/>
                  <w:r w:rsidRPr="00421E52">
                    <w:rPr>
                      <w:sz w:val="16"/>
                      <w:szCs w:val="16"/>
                    </w:rPr>
                    <w:fldChar w:fldCharType="end"/>
                  </w:r>
                </w:p>
              </w:tc>
              <w:tc>
                <w:tcPr>
                  <w:tcW w:w="395" w:type="pct"/>
                  <w:gridSpan w:val="2"/>
                  <w:tcBorders>
                    <w:top w:val="single" w:sz="2" w:space="0" w:color="808080"/>
                    <w:left w:val="single" w:sz="2" w:space="0" w:color="FFFFFF"/>
                    <w:bottom w:val="single" w:sz="2" w:space="0" w:color="808080"/>
                    <w:right w:val="single" w:sz="2" w:space="0" w:color="FFFFFF"/>
                  </w:tcBorders>
                  <w:vAlign w:val="center"/>
                  <w:hideMark/>
                </w:tcPr>
                <w:p w14:paraId="4A3B6F2A" w14:textId="77777777" w:rsidR="00432C08" w:rsidRPr="00421E52" w:rsidRDefault="00432C08" w:rsidP="00A47688">
                  <w:pPr>
                    <w:pStyle w:val="Corpotesto"/>
                    <w:rPr>
                      <w:sz w:val="16"/>
                      <w:szCs w:val="16"/>
                    </w:rPr>
                  </w:pPr>
                  <w:r w:rsidRPr="00421E52">
                    <w:rPr>
                      <w:sz w:val="16"/>
                      <w:szCs w:val="16"/>
                    </w:rPr>
                    <w:t>Nome</w:t>
                  </w:r>
                </w:p>
              </w:tc>
              <w:tc>
                <w:tcPr>
                  <w:tcW w:w="1748" w:type="pct"/>
                  <w:gridSpan w:val="4"/>
                  <w:tcBorders>
                    <w:top w:val="single" w:sz="2" w:space="0" w:color="808080"/>
                    <w:left w:val="single" w:sz="2" w:space="0" w:color="FFFFFF"/>
                    <w:bottom w:val="single" w:sz="2" w:space="0" w:color="808080"/>
                    <w:right w:val="single" w:sz="2" w:space="0" w:color="FFFFFF"/>
                  </w:tcBorders>
                  <w:vAlign w:val="center"/>
                  <w:hideMark/>
                </w:tcPr>
                <w:p w14:paraId="652480B6" w14:textId="77777777" w:rsidR="00432C08" w:rsidRPr="00421E52" w:rsidRDefault="00432C08" w:rsidP="00A47688">
                  <w:pPr>
                    <w:pStyle w:val="Corpotesto"/>
                    <w:rPr>
                      <w:sz w:val="16"/>
                      <w:szCs w:val="16"/>
                    </w:rPr>
                  </w:pPr>
                  <w:r w:rsidRPr="00421E52">
                    <w:rPr>
                      <w:sz w:val="16"/>
                      <w:szCs w:val="16"/>
                    </w:rPr>
                    <w:fldChar w:fldCharType="begin">
                      <w:ffData>
                        <w:name w:val="Text8"/>
                        <w:enabled/>
                        <w:calcOnExit w:val="0"/>
                        <w:textInput>
                          <w:maxLength w:val="100"/>
                        </w:textInput>
                      </w:ffData>
                    </w:fldChar>
                  </w:r>
                  <w:r w:rsidRPr="00421E52">
                    <w:rPr>
                      <w:sz w:val="16"/>
                      <w:szCs w:val="16"/>
                    </w:rPr>
                    <w:instrText xml:space="preserve"> FORMTEXT </w:instrText>
                  </w:r>
                  <w:r w:rsidRPr="00421E52">
                    <w:rPr>
                      <w:sz w:val="16"/>
                      <w:szCs w:val="16"/>
                    </w:rPr>
                  </w:r>
                  <w:r w:rsidRPr="00421E52">
                    <w:rPr>
                      <w:sz w:val="16"/>
                      <w:szCs w:val="16"/>
                    </w:rPr>
                    <w:fldChar w:fldCharType="separate"/>
                  </w:r>
                  <w:bookmarkStart w:id="96" w:name="_Toc199426457"/>
                  <w:bookmarkStart w:id="97" w:name="_Toc199426385"/>
                  <w:bookmarkStart w:id="98" w:name="_Toc199426317"/>
                  <w:bookmarkStart w:id="99" w:name="_Toc199426260"/>
                  <w:bookmarkStart w:id="100" w:name="_Toc199426145"/>
                  <w:bookmarkStart w:id="101" w:name="_Toc199425863"/>
                  <w:bookmarkStart w:id="102" w:name="_Toc199425771"/>
                  <w:r w:rsidRPr="00421E52">
                    <w:rPr>
                      <w:noProof/>
                      <w:sz w:val="16"/>
                      <w:szCs w:val="16"/>
                    </w:rPr>
                    <w:t> </w:t>
                  </w:r>
                  <w:r w:rsidRPr="00421E52">
                    <w:rPr>
                      <w:noProof/>
                      <w:sz w:val="16"/>
                      <w:szCs w:val="16"/>
                    </w:rPr>
                    <w:t> </w:t>
                  </w:r>
                  <w:r w:rsidRPr="00421E52">
                    <w:rPr>
                      <w:noProof/>
                      <w:sz w:val="16"/>
                      <w:szCs w:val="16"/>
                    </w:rPr>
                    <w:t> </w:t>
                  </w:r>
                  <w:r w:rsidRPr="00421E52">
                    <w:rPr>
                      <w:noProof/>
                      <w:sz w:val="16"/>
                      <w:szCs w:val="16"/>
                    </w:rPr>
                    <w:t> </w:t>
                  </w:r>
                  <w:r w:rsidRPr="00421E52">
                    <w:rPr>
                      <w:noProof/>
                      <w:sz w:val="16"/>
                      <w:szCs w:val="16"/>
                    </w:rPr>
                    <w:t> </w:t>
                  </w:r>
                  <w:bookmarkEnd w:id="96"/>
                  <w:bookmarkEnd w:id="97"/>
                  <w:bookmarkEnd w:id="98"/>
                  <w:bookmarkEnd w:id="99"/>
                  <w:bookmarkEnd w:id="100"/>
                  <w:bookmarkEnd w:id="101"/>
                  <w:bookmarkEnd w:id="102"/>
                  <w:r w:rsidRPr="00421E52">
                    <w:rPr>
                      <w:sz w:val="16"/>
                      <w:szCs w:val="16"/>
                    </w:rPr>
                    <w:fldChar w:fldCharType="end"/>
                  </w:r>
                </w:p>
              </w:tc>
            </w:tr>
            <w:tr w:rsidR="00432C08" w:rsidRPr="00421E52" w14:paraId="494C2431" w14:textId="77777777" w:rsidTr="002337AD">
              <w:trPr>
                <w:gridAfter w:val="1"/>
                <w:wAfter w:w="87" w:type="pct"/>
                <w:trHeight w:val="170"/>
              </w:trPr>
              <w:tc>
                <w:tcPr>
                  <w:tcW w:w="936" w:type="pct"/>
                  <w:tcBorders>
                    <w:top w:val="single" w:sz="2" w:space="0" w:color="808080"/>
                    <w:left w:val="single" w:sz="2" w:space="0" w:color="FFFFFF"/>
                    <w:bottom w:val="single" w:sz="2" w:space="0" w:color="808080"/>
                    <w:right w:val="single" w:sz="2" w:space="0" w:color="FFFFFF"/>
                  </w:tcBorders>
                  <w:vAlign w:val="center"/>
                  <w:hideMark/>
                </w:tcPr>
                <w:p w14:paraId="4D69DEEE" w14:textId="77777777" w:rsidR="00432C08" w:rsidRPr="00421E52" w:rsidRDefault="00432C08" w:rsidP="00A47688">
                  <w:pPr>
                    <w:pStyle w:val="Corpotesto"/>
                    <w:rPr>
                      <w:sz w:val="16"/>
                      <w:szCs w:val="16"/>
                    </w:rPr>
                  </w:pPr>
                  <w:r w:rsidRPr="00421E52">
                    <w:rPr>
                      <w:sz w:val="16"/>
                      <w:szCs w:val="16"/>
                    </w:rPr>
                    <w:t>Sesso</w:t>
                  </w:r>
                </w:p>
              </w:tc>
              <w:tc>
                <w:tcPr>
                  <w:tcW w:w="1834" w:type="pct"/>
                  <w:gridSpan w:val="8"/>
                  <w:tcBorders>
                    <w:top w:val="single" w:sz="2" w:space="0" w:color="808080"/>
                    <w:left w:val="single" w:sz="2" w:space="0" w:color="FFFFFF"/>
                    <w:bottom w:val="single" w:sz="2" w:space="0" w:color="808080"/>
                    <w:right w:val="single" w:sz="2" w:space="0" w:color="FFFFFF"/>
                  </w:tcBorders>
                  <w:vAlign w:val="center"/>
                  <w:hideMark/>
                </w:tcPr>
                <w:p w14:paraId="719A2367" w14:textId="77777777" w:rsidR="00432C08" w:rsidRPr="00421E52" w:rsidRDefault="00432C08" w:rsidP="00A47688">
                  <w:pPr>
                    <w:pStyle w:val="Corpotesto"/>
                    <w:rPr>
                      <w:sz w:val="16"/>
                      <w:szCs w:val="16"/>
                    </w:rPr>
                  </w:pPr>
                  <w:r w:rsidRPr="00421E52">
                    <w:rPr>
                      <w:sz w:val="16"/>
                      <w:szCs w:val="16"/>
                    </w:rPr>
                    <w:fldChar w:fldCharType="begin">
                      <w:ffData>
                        <w:name w:val="Text7"/>
                        <w:enabled/>
                        <w:calcOnExit w:val="0"/>
                        <w:textInput>
                          <w:maxLength w:val="100"/>
                        </w:textInput>
                      </w:ffData>
                    </w:fldChar>
                  </w:r>
                  <w:r w:rsidRPr="00421E52">
                    <w:rPr>
                      <w:sz w:val="16"/>
                      <w:szCs w:val="16"/>
                    </w:rPr>
                    <w:instrText xml:space="preserve"> FORMTEXT </w:instrText>
                  </w:r>
                  <w:r w:rsidRPr="00421E52">
                    <w:rPr>
                      <w:sz w:val="16"/>
                      <w:szCs w:val="16"/>
                    </w:rPr>
                  </w:r>
                  <w:r w:rsidRPr="00421E52">
                    <w:rPr>
                      <w:sz w:val="16"/>
                      <w:szCs w:val="16"/>
                    </w:rPr>
                    <w:fldChar w:fldCharType="separate"/>
                  </w:r>
                  <w:bookmarkStart w:id="103" w:name="_Toc199426458"/>
                  <w:bookmarkStart w:id="104" w:name="_Toc199426386"/>
                  <w:bookmarkStart w:id="105" w:name="_Toc199426318"/>
                  <w:bookmarkStart w:id="106" w:name="_Toc199426261"/>
                  <w:bookmarkStart w:id="107" w:name="_Toc199426146"/>
                  <w:bookmarkStart w:id="108" w:name="_Toc199425864"/>
                  <w:bookmarkStart w:id="109" w:name="_Toc199425772"/>
                  <w:r w:rsidRPr="00421E52">
                    <w:rPr>
                      <w:noProof/>
                      <w:sz w:val="16"/>
                      <w:szCs w:val="16"/>
                    </w:rPr>
                    <w:t> </w:t>
                  </w:r>
                  <w:r w:rsidRPr="00421E52">
                    <w:rPr>
                      <w:noProof/>
                      <w:sz w:val="16"/>
                      <w:szCs w:val="16"/>
                    </w:rPr>
                    <w:t> </w:t>
                  </w:r>
                  <w:r w:rsidRPr="00421E52">
                    <w:rPr>
                      <w:noProof/>
                      <w:sz w:val="16"/>
                      <w:szCs w:val="16"/>
                    </w:rPr>
                    <w:t> </w:t>
                  </w:r>
                  <w:r w:rsidRPr="00421E52">
                    <w:rPr>
                      <w:noProof/>
                      <w:sz w:val="16"/>
                      <w:szCs w:val="16"/>
                    </w:rPr>
                    <w:t> </w:t>
                  </w:r>
                  <w:r w:rsidRPr="00421E52">
                    <w:rPr>
                      <w:noProof/>
                      <w:sz w:val="16"/>
                      <w:szCs w:val="16"/>
                    </w:rPr>
                    <w:t> </w:t>
                  </w:r>
                  <w:bookmarkEnd w:id="103"/>
                  <w:bookmarkEnd w:id="104"/>
                  <w:bookmarkEnd w:id="105"/>
                  <w:bookmarkEnd w:id="106"/>
                  <w:bookmarkEnd w:id="107"/>
                  <w:bookmarkEnd w:id="108"/>
                  <w:bookmarkEnd w:id="109"/>
                  <w:r w:rsidRPr="00421E52">
                    <w:rPr>
                      <w:sz w:val="16"/>
                      <w:szCs w:val="16"/>
                    </w:rPr>
                    <w:fldChar w:fldCharType="end"/>
                  </w:r>
                </w:p>
              </w:tc>
              <w:tc>
                <w:tcPr>
                  <w:tcW w:w="395" w:type="pct"/>
                  <w:gridSpan w:val="2"/>
                  <w:tcBorders>
                    <w:top w:val="single" w:sz="2" w:space="0" w:color="808080"/>
                    <w:left w:val="single" w:sz="2" w:space="0" w:color="FFFFFF"/>
                    <w:bottom w:val="single" w:sz="2" w:space="0" w:color="808080"/>
                    <w:right w:val="single" w:sz="2" w:space="0" w:color="FFFFFF"/>
                  </w:tcBorders>
                  <w:vAlign w:val="center"/>
                </w:tcPr>
                <w:p w14:paraId="414D298B" w14:textId="77777777" w:rsidR="00432C08" w:rsidRPr="00421E52" w:rsidRDefault="00432C08" w:rsidP="00A47688">
                  <w:pPr>
                    <w:pStyle w:val="Corpotesto"/>
                    <w:rPr>
                      <w:sz w:val="16"/>
                      <w:szCs w:val="16"/>
                    </w:rPr>
                  </w:pPr>
                </w:p>
              </w:tc>
              <w:tc>
                <w:tcPr>
                  <w:tcW w:w="1748" w:type="pct"/>
                  <w:gridSpan w:val="4"/>
                  <w:tcBorders>
                    <w:top w:val="single" w:sz="2" w:space="0" w:color="808080"/>
                    <w:left w:val="single" w:sz="2" w:space="0" w:color="FFFFFF"/>
                    <w:bottom w:val="single" w:sz="2" w:space="0" w:color="808080"/>
                    <w:right w:val="single" w:sz="2" w:space="0" w:color="FFFFFF"/>
                  </w:tcBorders>
                  <w:vAlign w:val="center"/>
                </w:tcPr>
                <w:p w14:paraId="483F8E8A" w14:textId="77777777" w:rsidR="00432C08" w:rsidRPr="00421E52" w:rsidRDefault="00432C08" w:rsidP="00A47688">
                  <w:pPr>
                    <w:pStyle w:val="Corpotesto"/>
                    <w:rPr>
                      <w:sz w:val="16"/>
                      <w:szCs w:val="16"/>
                    </w:rPr>
                  </w:pPr>
                </w:p>
              </w:tc>
            </w:tr>
            <w:tr w:rsidR="00432C08" w:rsidRPr="00421E52" w14:paraId="2E0D5A4B" w14:textId="77777777" w:rsidTr="002337AD">
              <w:trPr>
                <w:gridAfter w:val="1"/>
                <w:wAfter w:w="87" w:type="pct"/>
                <w:trHeight w:val="170"/>
              </w:trPr>
              <w:tc>
                <w:tcPr>
                  <w:tcW w:w="936" w:type="pct"/>
                  <w:tcBorders>
                    <w:top w:val="single" w:sz="2" w:space="0" w:color="808080"/>
                    <w:left w:val="single" w:sz="2" w:space="0" w:color="FFFFFF"/>
                    <w:bottom w:val="single" w:sz="2" w:space="0" w:color="808080"/>
                    <w:right w:val="single" w:sz="2" w:space="0" w:color="FFFFFF"/>
                  </w:tcBorders>
                  <w:vAlign w:val="center"/>
                  <w:hideMark/>
                </w:tcPr>
                <w:p w14:paraId="09154066" w14:textId="77777777" w:rsidR="00432C08" w:rsidRPr="00421E52" w:rsidRDefault="00432C08" w:rsidP="00A47688">
                  <w:pPr>
                    <w:pStyle w:val="Corpotesto"/>
                    <w:rPr>
                      <w:sz w:val="16"/>
                      <w:szCs w:val="16"/>
                    </w:rPr>
                  </w:pPr>
                  <w:r w:rsidRPr="00421E52">
                    <w:rPr>
                      <w:sz w:val="16"/>
                      <w:szCs w:val="16"/>
                    </w:rPr>
                    <w:t>Codice Fiscale</w:t>
                  </w:r>
                </w:p>
              </w:tc>
              <w:tc>
                <w:tcPr>
                  <w:tcW w:w="3977" w:type="pct"/>
                  <w:gridSpan w:val="14"/>
                  <w:tcBorders>
                    <w:top w:val="single" w:sz="2" w:space="0" w:color="808080"/>
                    <w:left w:val="single" w:sz="2" w:space="0" w:color="FFFFFF"/>
                    <w:bottom w:val="single" w:sz="2" w:space="0" w:color="808080"/>
                    <w:right w:val="single" w:sz="2" w:space="0" w:color="FFFFFF"/>
                  </w:tcBorders>
                  <w:vAlign w:val="center"/>
                  <w:hideMark/>
                </w:tcPr>
                <w:p w14:paraId="0F543F4E" w14:textId="77777777" w:rsidR="00432C08" w:rsidRPr="00421E52" w:rsidRDefault="00432C08" w:rsidP="00A47688">
                  <w:pPr>
                    <w:pStyle w:val="Corpotesto"/>
                    <w:rPr>
                      <w:sz w:val="16"/>
                      <w:szCs w:val="16"/>
                    </w:rPr>
                  </w:pPr>
                  <w:r w:rsidRPr="00421E52">
                    <w:rPr>
                      <w:sz w:val="16"/>
                      <w:szCs w:val="16"/>
                    </w:rPr>
                    <w:fldChar w:fldCharType="begin">
                      <w:ffData>
                        <w:name w:val="Text8"/>
                        <w:enabled/>
                        <w:calcOnExit w:val="0"/>
                        <w:textInput>
                          <w:maxLength w:val="100"/>
                        </w:textInput>
                      </w:ffData>
                    </w:fldChar>
                  </w:r>
                  <w:r w:rsidRPr="00421E52">
                    <w:rPr>
                      <w:sz w:val="16"/>
                      <w:szCs w:val="16"/>
                    </w:rPr>
                    <w:instrText xml:space="preserve"> FORMTEXT </w:instrText>
                  </w:r>
                  <w:r w:rsidRPr="00421E52">
                    <w:rPr>
                      <w:sz w:val="16"/>
                      <w:szCs w:val="16"/>
                    </w:rPr>
                  </w:r>
                  <w:r w:rsidRPr="00421E52">
                    <w:rPr>
                      <w:sz w:val="16"/>
                      <w:szCs w:val="16"/>
                    </w:rPr>
                    <w:fldChar w:fldCharType="separate"/>
                  </w:r>
                  <w:bookmarkStart w:id="110" w:name="_Toc199426459"/>
                  <w:bookmarkStart w:id="111" w:name="_Toc199426387"/>
                  <w:bookmarkStart w:id="112" w:name="_Toc199426319"/>
                  <w:bookmarkStart w:id="113" w:name="_Toc199426262"/>
                  <w:bookmarkStart w:id="114" w:name="_Toc199426147"/>
                  <w:bookmarkStart w:id="115" w:name="_Toc199425865"/>
                  <w:bookmarkStart w:id="116" w:name="_Toc199425773"/>
                  <w:r w:rsidRPr="00421E52">
                    <w:rPr>
                      <w:noProof/>
                      <w:sz w:val="16"/>
                      <w:szCs w:val="16"/>
                    </w:rPr>
                    <w:t> </w:t>
                  </w:r>
                  <w:r w:rsidRPr="00421E52">
                    <w:rPr>
                      <w:noProof/>
                      <w:sz w:val="16"/>
                      <w:szCs w:val="16"/>
                    </w:rPr>
                    <w:t> </w:t>
                  </w:r>
                  <w:r w:rsidRPr="00421E52">
                    <w:rPr>
                      <w:noProof/>
                      <w:sz w:val="16"/>
                      <w:szCs w:val="16"/>
                    </w:rPr>
                    <w:t> </w:t>
                  </w:r>
                  <w:r w:rsidRPr="00421E52">
                    <w:rPr>
                      <w:noProof/>
                      <w:sz w:val="16"/>
                      <w:szCs w:val="16"/>
                    </w:rPr>
                    <w:t> </w:t>
                  </w:r>
                  <w:r w:rsidRPr="00421E52">
                    <w:rPr>
                      <w:noProof/>
                      <w:sz w:val="16"/>
                      <w:szCs w:val="16"/>
                    </w:rPr>
                    <w:t> </w:t>
                  </w:r>
                  <w:bookmarkEnd w:id="110"/>
                  <w:bookmarkEnd w:id="111"/>
                  <w:bookmarkEnd w:id="112"/>
                  <w:bookmarkEnd w:id="113"/>
                  <w:bookmarkEnd w:id="114"/>
                  <w:bookmarkEnd w:id="115"/>
                  <w:bookmarkEnd w:id="116"/>
                  <w:r w:rsidRPr="00421E52">
                    <w:rPr>
                      <w:sz w:val="16"/>
                      <w:szCs w:val="16"/>
                    </w:rPr>
                    <w:fldChar w:fldCharType="end"/>
                  </w:r>
                  <w:r w:rsidRPr="00421E52">
                    <w:rPr>
                      <w:sz w:val="16"/>
                      <w:szCs w:val="16"/>
                    </w:rPr>
                    <w:tab/>
                  </w:r>
                  <w:r w:rsidRPr="00421E52">
                    <w:rPr>
                      <w:sz w:val="16"/>
                      <w:szCs w:val="16"/>
                    </w:rPr>
                    <w:tab/>
                  </w:r>
                  <w:r w:rsidRPr="00421E52">
                    <w:rPr>
                      <w:sz w:val="16"/>
                      <w:szCs w:val="16"/>
                    </w:rPr>
                    <w:tab/>
                  </w:r>
                  <w:r w:rsidRPr="00421E52">
                    <w:rPr>
                      <w:sz w:val="16"/>
                      <w:szCs w:val="16"/>
                    </w:rPr>
                    <w:tab/>
                  </w:r>
                  <w:r w:rsidRPr="00421E52">
                    <w:rPr>
                      <w:sz w:val="16"/>
                      <w:szCs w:val="16"/>
                    </w:rPr>
                    <w:tab/>
                  </w:r>
                  <w:r w:rsidRPr="00421E52">
                    <w:rPr>
                      <w:sz w:val="16"/>
                      <w:szCs w:val="16"/>
                    </w:rPr>
                    <w:tab/>
                  </w:r>
                </w:p>
              </w:tc>
            </w:tr>
            <w:tr w:rsidR="00432C08" w:rsidRPr="00421E52" w14:paraId="38E3373E" w14:textId="77777777" w:rsidTr="002337AD">
              <w:trPr>
                <w:gridAfter w:val="1"/>
                <w:wAfter w:w="87" w:type="pct"/>
                <w:trHeight w:val="170"/>
              </w:trPr>
              <w:tc>
                <w:tcPr>
                  <w:tcW w:w="936" w:type="pct"/>
                  <w:tcBorders>
                    <w:top w:val="single" w:sz="2" w:space="0" w:color="808080"/>
                    <w:left w:val="single" w:sz="2" w:space="0" w:color="FFFFFF"/>
                    <w:bottom w:val="single" w:sz="2" w:space="0" w:color="808080"/>
                    <w:right w:val="single" w:sz="2" w:space="0" w:color="FFFFFF"/>
                  </w:tcBorders>
                  <w:vAlign w:val="center"/>
                  <w:hideMark/>
                </w:tcPr>
                <w:p w14:paraId="514DC99C" w14:textId="77777777" w:rsidR="00432C08" w:rsidRPr="00421E52" w:rsidRDefault="00432C08" w:rsidP="00A47688">
                  <w:pPr>
                    <w:pStyle w:val="Corpotesto"/>
                    <w:rPr>
                      <w:sz w:val="16"/>
                      <w:szCs w:val="16"/>
                    </w:rPr>
                  </w:pPr>
                  <w:r w:rsidRPr="00421E52">
                    <w:rPr>
                      <w:sz w:val="16"/>
                      <w:szCs w:val="16"/>
                    </w:rPr>
                    <w:t>Nato a</w:t>
                  </w:r>
                </w:p>
              </w:tc>
              <w:tc>
                <w:tcPr>
                  <w:tcW w:w="1416" w:type="pct"/>
                  <w:gridSpan w:val="5"/>
                  <w:tcBorders>
                    <w:top w:val="single" w:sz="2" w:space="0" w:color="808080"/>
                    <w:left w:val="single" w:sz="2" w:space="0" w:color="FFFFFF"/>
                    <w:bottom w:val="single" w:sz="2" w:space="0" w:color="808080"/>
                    <w:right w:val="single" w:sz="2" w:space="0" w:color="FFFFFF"/>
                  </w:tcBorders>
                  <w:vAlign w:val="center"/>
                  <w:hideMark/>
                </w:tcPr>
                <w:p w14:paraId="303C41C3" w14:textId="77777777" w:rsidR="00432C08" w:rsidRPr="00421E52" w:rsidRDefault="00432C08" w:rsidP="00A47688">
                  <w:pPr>
                    <w:pStyle w:val="Corpotesto"/>
                    <w:rPr>
                      <w:sz w:val="16"/>
                      <w:szCs w:val="16"/>
                    </w:rPr>
                  </w:pPr>
                  <w:r w:rsidRPr="00421E52">
                    <w:rPr>
                      <w:sz w:val="16"/>
                      <w:szCs w:val="16"/>
                    </w:rPr>
                    <w:fldChar w:fldCharType="begin">
                      <w:ffData>
                        <w:name w:val="Text8"/>
                        <w:enabled/>
                        <w:calcOnExit w:val="0"/>
                        <w:textInput>
                          <w:maxLength w:val="100"/>
                        </w:textInput>
                      </w:ffData>
                    </w:fldChar>
                  </w:r>
                  <w:r w:rsidRPr="00421E52">
                    <w:rPr>
                      <w:sz w:val="16"/>
                      <w:szCs w:val="16"/>
                    </w:rPr>
                    <w:instrText xml:space="preserve"> FORMTEXT </w:instrText>
                  </w:r>
                  <w:r w:rsidRPr="00421E52">
                    <w:rPr>
                      <w:sz w:val="16"/>
                      <w:szCs w:val="16"/>
                    </w:rPr>
                  </w:r>
                  <w:r w:rsidRPr="00421E52">
                    <w:rPr>
                      <w:sz w:val="16"/>
                      <w:szCs w:val="16"/>
                    </w:rPr>
                    <w:fldChar w:fldCharType="separate"/>
                  </w:r>
                  <w:bookmarkStart w:id="117" w:name="_Toc199426460"/>
                  <w:bookmarkStart w:id="118" w:name="_Toc199426388"/>
                  <w:bookmarkStart w:id="119" w:name="_Toc199426320"/>
                  <w:bookmarkStart w:id="120" w:name="_Toc199426263"/>
                  <w:bookmarkStart w:id="121" w:name="_Toc199426148"/>
                  <w:bookmarkStart w:id="122" w:name="_Toc199425866"/>
                  <w:bookmarkStart w:id="123" w:name="_Toc199425774"/>
                  <w:r w:rsidRPr="00421E52">
                    <w:rPr>
                      <w:noProof/>
                      <w:sz w:val="16"/>
                      <w:szCs w:val="16"/>
                    </w:rPr>
                    <w:t> </w:t>
                  </w:r>
                  <w:r w:rsidRPr="00421E52">
                    <w:rPr>
                      <w:noProof/>
                      <w:sz w:val="16"/>
                      <w:szCs w:val="16"/>
                    </w:rPr>
                    <w:t> </w:t>
                  </w:r>
                  <w:r w:rsidRPr="00421E52">
                    <w:rPr>
                      <w:noProof/>
                      <w:sz w:val="16"/>
                      <w:szCs w:val="16"/>
                    </w:rPr>
                    <w:t> </w:t>
                  </w:r>
                  <w:r w:rsidRPr="00421E52">
                    <w:rPr>
                      <w:noProof/>
                      <w:sz w:val="16"/>
                      <w:szCs w:val="16"/>
                    </w:rPr>
                    <w:t> </w:t>
                  </w:r>
                  <w:r w:rsidRPr="00421E52">
                    <w:rPr>
                      <w:noProof/>
                      <w:sz w:val="16"/>
                      <w:szCs w:val="16"/>
                    </w:rPr>
                    <w:t> </w:t>
                  </w:r>
                  <w:bookmarkEnd w:id="117"/>
                  <w:bookmarkEnd w:id="118"/>
                  <w:bookmarkEnd w:id="119"/>
                  <w:bookmarkEnd w:id="120"/>
                  <w:bookmarkEnd w:id="121"/>
                  <w:bookmarkEnd w:id="122"/>
                  <w:bookmarkEnd w:id="123"/>
                  <w:r w:rsidRPr="00421E52">
                    <w:rPr>
                      <w:sz w:val="16"/>
                      <w:szCs w:val="16"/>
                    </w:rPr>
                    <w:fldChar w:fldCharType="end"/>
                  </w:r>
                </w:p>
              </w:tc>
              <w:tc>
                <w:tcPr>
                  <w:tcW w:w="296" w:type="pct"/>
                  <w:gridSpan w:val="2"/>
                  <w:tcBorders>
                    <w:top w:val="single" w:sz="2" w:space="0" w:color="808080"/>
                    <w:left w:val="single" w:sz="2" w:space="0" w:color="FFFFFF"/>
                    <w:bottom w:val="single" w:sz="2" w:space="0" w:color="808080"/>
                    <w:right w:val="single" w:sz="2" w:space="0" w:color="FFFFFF"/>
                  </w:tcBorders>
                  <w:vAlign w:val="center"/>
                  <w:hideMark/>
                </w:tcPr>
                <w:p w14:paraId="12B39263" w14:textId="77777777" w:rsidR="00432C08" w:rsidRPr="00421E52" w:rsidRDefault="00432C08" w:rsidP="00A47688">
                  <w:pPr>
                    <w:pStyle w:val="Corpotesto"/>
                    <w:rPr>
                      <w:sz w:val="16"/>
                      <w:szCs w:val="16"/>
                    </w:rPr>
                  </w:pPr>
                  <w:r w:rsidRPr="00421E52">
                    <w:rPr>
                      <w:sz w:val="16"/>
                      <w:szCs w:val="16"/>
                    </w:rPr>
                    <w:t>Il</w:t>
                  </w:r>
                </w:p>
              </w:tc>
              <w:tc>
                <w:tcPr>
                  <w:tcW w:w="2265" w:type="pct"/>
                  <w:gridSpan w:val="7"/>
                  <w:tcBorders>
                    <w:top w:val="single" w:sz="2" w:space="0" w:color="808080"/>
                    <w:left w:val="single" w:sz="2" w:space="0" w:color="FFFFFF"/>
                    <w:bottom w:val="single" w:sz="2" w:space="0" w:color="808080"/>
                    <w:right w:val="single" w:sz="2" w:space="0" w:color="FFFFFF"/>
                  </w:tcBorders>
                  <w:vAlign w:val="center"/>
                  <w:hideMark/>
                </w:tcPr>
                <w:p w14:paraId="0E038A74" w14:textId="77777777" w:rsidR="00432C08" w:rsidRPr="00421E52" w:rsidRDefault="00432C08" w:rsidP="00A47688">
                  <w:pPr>
                    <w:pStyle w:val="Corpotesto"/>
                    <w:rPr>
                      <w:sz w:val="16"/>
                      <w:szCs w:val="16"/>
                    </w:rPr>
                  </w:pPr>
                  <w:r w:rsidRPr="00421E52">
                    <w:rPr>
                      <w:sz w:val="16"/>
                      <w:szCs w:val="16"/>
                    </w:rPr>
                    <w:fldChar w:fldCharType="begin">
                      <w:ffData>
                        <w:name w:val="Text8"/>
                        <w:enabled/>
                        <w:calcOnExit w:val="0"/>
                        <w:textInput>
                          <w:maxLength w:val="100"/>
                        </w:textInput>
                      </w:ffData>
                    </w:fldChar>
                  </w:r>
                  <w:r w:rsidRPr="00421E52">
                    <w:rPr>
                      <w:sz w:val="16"/>
                      <w:szCs w:val="16"/>
                    </w:rPr>
                    <w:instrText xml:space="preserve"> FORMTEXT </w:instrText>
                  </w:r>
                  <w:r w:rsidRPr="00421E52">
                    <w:rPr>
                      <w:sz w:val="16"/>
                      <w:szCs w:val="16"/>
                    </w:rPr>
                  </w:r>
                  <w:r w:rsidRPr="00421E52">
                    <w:rPr>
                      <w:sz w:val="16"/>
                      <w:szCs w:val="16"/>
                    </w:rPr>
                    <w:fldChar w:fldCharType="separate"/>
                  </w:r>
                  <w:bookmarkStart w:id="124" w:name="_Toc199426462"/>
                  <w:bookmarkStart w:id="125" w:name="_Toc199426390"/>
                  <w:bookmarkStart w:id="126" w:name="_Toc199426322"/>
                  <w:bookmarkStart w:id="127" w:name="_Toc199426265"/>
                  <w:bookmarkStart w:id="128" w:name="_Toc199426150"/>
                  <w:bookmarkStart w:id="129" w:name="_Toc199425868"/>
                  <w:bookmarkStart w:id="130" w:name="_Toc199425776"/>
                  <w:r w:rsidRPr="00421E52">
                    <w:rPr>
                      <w:noProof/>
                      <w:sz w:val="16"/>
                      <w:szCs w:val="16"/>
                    </w:rPr>
                    <w:t> </w:t>
                  </w:r>
                  <w:r w:rsidRPr="00421E52">
                    <w:rPr>
                      <w:noProof/>
                      <w:sz w:val="16"/>
                      <w:szCs w:val="16"/>
                    </w:rPr>
                    <w:t> </w:t>
                  </w:r>
                  <w:r w:rsidRPr="00421E52">
                    <w:rPr>
                      <w:noProof/>
                      <w:sz w:val="16"/>
                      <w:szCs w:val="16"/>
                    </w:rPr>
                    <w:t> </w:t>
                  </w:r>
                  <w:r w:rsidRPr="00421E52">
                    <w:rPr>
                      <w:noProof/>
                      <w:sz w:val="16"/>
                      <w:szCs w:val="16"/>
                    </w:rPr>
                    <w:t> </w:t>
                  </w:r>
                  <w:r w:rsidRPr="00421E52">
                    <w:rPr>
                      <w:noProof/>
                      <w:sz w:val="16"/>
                      <w:szCs w:val="16"/>
                    </w:rPr>
                    <w:t> </w:t>
                  </w:r>
                  <w:bookmarkEnd w:id="124"/>
                  <w:bookmarkEnd w:id="125"/>
                  <w:bookmarkEnd w:id="126"/>
                  <w:bookmarkEnd w:id="127"/>
                  <w:bookmarkEnd w:id="128"/>
                  <w:bookmarkEnd w:id="129"/>
                  <w:bookmarkEnd w:id="130"/>
                  <w:r w:rsidRPr="00421E52">
                    <w:rPr>
                      <w:sz w:val="16"/>
                      <w:szCs w:val="16"/>
                    </w:rPr>
                    <w:fldChar w:fldCharType="end"/>
                  </w:r>
                </w:p>
              </w:tc>
            </w:tr>
            <w:tr w:rsidR="00432C08" w:rsidRPr="00421E52" w14:paraId="4871FE9F" w14:textId="77777777" w:rsidTr="002337AD">
              <w:trPr>
                <w:gridAfter w:val="1"/>
                <w:wAfter w:w="87" w:type="pct"/>
                <w:trHeight w:val="170"/>
              </w:trPr>
              <w:tc>
                <w:tcPr>
                  <w:tcW w:w="936" w:type="pct"/>
                  <w:tcBorders>
                    <w:top w:val="single" w:sz="2" w:space="0" w:color="808080"/>
                    <w:left w:val="single" w:sz="2" w:space="0" w:color="FFFFFF"/>
                    <w:bottom w:val="single" w:sz="2" w:space="0" w:color="808080"/>
                    <w:right w:val="single" w:sz="2" w:space="0" w:color="FFFFFF"/>
                  </w:tcBorders>
                  <w:vAlign w:val="center"/>
                  <w:hideMark/>
                </w:tcPr>
                <w:p w14:paraId="7FCB1AB7" w14:textId="77777777" w:rsidR="00432C08" w:rsidRPr="00421E52" w:rsidRDefault="00432C08" w:rsidP="00A47688">
                  <w:pPr>
                    <w:pStyle w:val="Corpotesto"/>
                    <w:rPr>
                      <w:sz w:val="16"/>
                      <w:szCs w:val="16"/>
                    </w:rPr>
                  </w:pPr>
                  <w:r w:rsidRPr="00421E52">
                    <w:rPr>
                      <w:sz w:val="16"/>
                      <w:szCs w:val="16"/>
                    </w:rPr>
                    <w:t xml:space="preserve">Residente a </w:t>
                  </w:r>
                </w:p>
              </w:tc>
              <w:tc>
                <w:tcPr>
                  <w:tcW w:w="1416" w:type="pct"/>
                  <w:gridSpan w:val="5"/>
                  <w:tcBorders>
                    <w:top w:val="single" w:sz="2" w:space="0" w:color="808080"/>
                    <w:left w:val="single" w:sz="2" w:space="0" w:color="FFFFFF"/>
                    <w:bottom w:val="single" w:sz="2" w:space="0" w:color="808080"/>
                    <w:right w:val="single" w:sz="2" w:space="0" w:color="FFFFFF"/>
                  </w:tcBorders>
                  <w:vAlign w:val="center"/>
                  <w:hideMark/>
                </w:tcPr>
                <w:p w14:paraId="2DCCCC7A" w14:textId="77777777" w:rsidR="00432C08" w:rsidRPr="00421E52" w:rsidRDefault="00432C08" w:rsidP="00A47688">
                  <w:pPr>
                    <w:pStyle w:val="Corpotesto"/>
                    <w:rPr>
                      <w:sz w:val="16"/>
                      <w:szCs w:val="16"/>
                    </w:rPr>
                  </w:pPr>
                  <w:r w:rsidRPr="00421E52">
                    <w:rPr>
                      <w:sz w:val="16"/>
                      <w:szCs w:val="16"/>
                    </w:rPr>
                    <w:fldChar w:fldCharType="begin">
                      <w:ffData>
                        <w:name w:val="Text8"/>
                        <w:enabled/>
                        <w:calcOnExit w:val="0"/>
                        <w:textInput>
                          <w:maxLength w:val="100"/>
                        </w:textInput>
                      </w:ffData>
                    </w:fldChar>
                  </w:r>
                  <w:r w:rsidRPr="00421E52">
                    <w:rPr>
                      <w:sz w:val="16"/>
                      <w:szCs w:val="16"/>
                    </w:rPr>
                    <w:instrText xml:space="preserve"> FORMTEXT </w:instrText>
                  </w:r>
                  <w:r w:rsidRPr="00421E52">
                    <w:rPr>
                      <w:sz w:val="16"/>
                      <w:szCs w:val="16"/>
                    </w:rPr>
                  </w:r>
                  <w:r w:rsidRPr="00421E52">
                    <w:rPr>
                      <w:sz w:val="16"/>
                      <w:szCs w:val="16"/>
                    </w:rPr>
                    <w:fldChar w:fldCharType="separate"/>
                  </w:r>
                  <w:bookmarkStart w:id="131" w:name="_Toc199426463"/>
                  <w:bookmarkStart w:id="132" w:name="_Toc199426391"/>
                  <w:bookmarkStart w:id="133" w:name="_Toc199426323"/>
                  <w:bookmarkStart w:id="134" w:name="_Toc199426266"/>
                  <w:bookmarkStart w:id="135" w:name="_Toc199426151"/>
                  <w:bookmarkStart w:id="136" w:name="_Toc199425869"/>
                  <w:bookmarkStart w:id="137" w:name="_Toc199425777"/>
                  <w:r w:rsidRPr="00421E52">
                    <w:rPr>
                      <w:noProof/>
                      <w:sz w:val="16"/>
                      <w:szCs w:val="16"/>
                    </w:rPr>
                    <w:t> </w:t>
                  </w:r>
                  <w:r w:rsidRPr="00421E52">
                    <w:rPr>
                      <w:noProof/>
                      <w:sz w:val="16"/>
                      <w:szCs w:val="16"/>
                    </w:rPr>
                    <w:t> </w:t>
                  </w:r>
                  <w:r w:rsidRPr="00421E52">
                    <w:rPr>
                      <w:noProof/>
                      <w:sz w:val="16"/>
                      <w:szCs w:val="16"/>
                    </w:rPr>
                    <w:t> </w:t>
                  </w:r>
                  <w:r w:rsidRPr="00421E52">
                    <w:rPr>
                      <w:noProof/>
                      <w:sz w:val="16"/>
                      <w:szCs w:val="16"/>
                    </w:rPr>
                    <w:t> </w:t>
                  </w:r>
                  <w:r w:rsidRPr="00421E52">
                    <w:rPr>
                      <w:noProof/>
                      <w:sz w:val="16"/>
                      <w:szCs w:val="16"/>
                    </w:rPr>
                    <w:t> </w:t>
                  </w:r>
                  <w:bookmarkEnd w:id="131"/>
                  <w:bookmarkEnd w:id="132"/>
                  <w:bookmarkEnd w:id="133"/>
                  <w:bookmarkEnd w:id="134"/>
                  <w:bookmarkEnd w:id="135"/>
                  <w:bookmarkEnd w:id="136"/>
                  <w:bookmarkEnd w:id="137"/>
                  <w:r w:rsidRPr="00421E52">
                    <w:rPr>
                      <w:sz w:val="16"/>
                      <w:szCs w:val="16"/>
                    </w:rPr>
                    <w:fldChar w:fldCharType="end"/>
                  </w:r>
                </w:p>
              </w:tc>
              <w:tc>
                <w:tcPr>
                  <w:tcW w:w="296" w:type="pct"/>
                  <w:gridSpan w:val="2"/>
                  <w:tcBorders>
                    <w:top w:val="single" w:sz="2" w:space="0" w:color="808080"/>
                    <w:left w:val="single" w:sz="2" w:space="0" w:color="FFFFFF"/>
                    <w:bottom w:val="single" w:sz="2" w:space="0" w:color="808080"/>
                    <w:right w:val="single" w:sz="2" w:space="0" w:color="FFFFFF"/>
                  </w:tcBorders>
                  <w:vAlign w:val="center"/>
                  <w:hideMark/>
                </w:tcPr>
                <w:p w14:paraId="24CD30AD" w14:textId="77777777" w:rsidR="00432C08" w:rsidRPr="00421E52" w:rsidRDefault="00432C08" w:rsidP="00A47688">
                  <w:pPr>
                    <w:pStyle w:val="Corpotesto"/>
                    <w:rPr>
                      <w:sz w:val="16"/>
                      <w:szCs w:val="16"/>
                    </w:rPr>
                  </w:pPr>
                  <w:r w:rsidRPr="00421E52">
                    <w:rPr>
                      <w:sz w:val="16"/>
                      <w:szCs w:val="16"/>
                    </w:rPr>
                    <w:t>Via</w:t>
                  </w:r>
                </w:p>
              </w:tc>
              <w:tc>
                <w:tcPr>
                  <w:tcW w:w="1651" w:type="pct"/>
                  <w:gridSpan w:val="5"/>
                  <w:tcBorders>
                    <w:top w:val="single" w:sz="2" w:space="0" w:color="808080"/>
                    <w:left w:val="single" w:sz="2" w:space="0" w:color="FFFFFF"/>
                    <w:bottom w:val="single" w:sz="2" w:space="0" w:color="808080"/>
                    <w:right w:val="single" w:sz="2" w:space="0" w:color="FFFFFF"/>
                  </w:tcBorders>
                  <w:vAlign w:val="center"/>
                  <w:hideMark/>
                </w:tcPr>
                <w:p w14:paraId="6ED113D8" w14:textId="77777777" w:rsidR="00432C08" w:rsidRPr="00421E52" w:rsidRDefault="00432C08" w:rsidP="00A47688">
                  <w:pPr>
                    <w:pStyle w:val="Corpotesto"/>
                    <w:rPr>
                      <w:sz w:val="16"/>
                      <w:szCs w:val="16"/>
                    </w:rPr>
                  </w:pPr>
                  <w:r w:rsidRPr="00421E52">
                    <w:rPr>
                      <w:sz w:val="16"/>
                      <w:szCs w:val="16"/>
                    </w:rPr>
                    <w:fldChar w:fldCharType="begin">
                      <w:ffData>
                        <w:name w:val="Text8"/>
                        <w:enabled/>
                        <w:calcOnExit w:val="0"/>
                        <w:textInput>
                          <w:maxLength w:val="100"/>
                        </w:textInput>
                      </w:ffData>
                    </w:fldChar>
                  </w:r>
                  <w:r w:rsidRPr="00421E52">
                    <w:rPr>
                      <w:sz w:val="16"/>
                      <w:szCs w:val="16"/>
                    </w:rPr>
                    <w:instrText xml:space="preserve"> FORMTEXT </w:instrText>
                  </w:r>
                  <w:r w:rsidRPr="00421E52">
                    <w:rPr>
                      <w:sz w:val="16"/>
                      <w:szCs w:val="16"/>
                    </w:rPr>
                  </w:r>
                  <w:r w:rsidRPr="00421E52">
                    <w:rPr>
                      <w:sz w:val="16"/>
                      <w:szCs w:val="16"/>
                    </w:rPr>
                    <w:fldChar w:fldCharType="separate"/>
                  </w:r>
                  <w:bookmarkStart w:id="138" w:name="_Toc199426465"/>
                  <w:bookmarkStart w:id="139" w:name="_Toc199426393"/>
                  <w:bookmarkStart w:id="140" w:name="_Toc199426325"/>
                  <w:bookmarkStart w:id="141" w:name="_Toc199426268"/>
                  <w:bookmarkStart w:id="142" w:name="_Toc199426153"/>
                  <w:bookmarkStart w:id="143" w:name="_Toc199425871"/>
                  <w:bookmarkStart w:id="144" w:name="_Toc199425779"/>
                  <w:r w:rsidRPr="00421E52">
                    <w:rPr>
                      <w:noProof/>
                      <w:sz w:val="16"/>
                      <w:szCs w:val="16"/>
                    </w:rPr>
                    <w:t> </w:t>
                  </w:r>
                  <w:r w:rsidRPr="00421E52">
                    <w:rPr>
                      <w:noProof/>
                      <w:sz w:val="16"/>
                      <w:szCs w:val="16"/>
                    </w:rPr>
                    <w:t> </w:t>
                  </w:r>
                  <w:r w:rsidRPr="00421E52">
                    <w:rPr>
                      <w:noProof/>
                      <w:sz w:val="16"/>
                      <w:szCs w:val="16"/>
                    </w:rPr>
                    <w:t> </w:t>
                  </w:r>
                  <w:r w:rsidRPr="00421E52">
                    <w:rPr>
                      <w:noProof/>
                      <w:sz w:val="16"/>
                      <w:szCs w:val="16"/>
                    </w:rPr>
                    <w:t> </w:t>
                  </w:r>
                  <w:r w:rsidRPr="00421E52">
                    <w:rPr>
                      <w:noProof/>
                      <w:sz w:val="16"/>
                      <w:szCs w:val="16"/>
                    </w:rPr>
                    <w:t> </w:t>
                  </w:r>
                  <w:bookmarkEnd w:id="138"/>
                  <w:bookmarkEnd w:id="139"/>
                  <w:bookmarkEnd w:id="140"/>
                  <w:bookmarkEnd w:id="141"/>
                  <w:bookmarkEnd w:id="142"/>
                  <w:bookmarkEnd w:id="143"/>
                  <w:bookmarkEnd w:id="144"/>
                  <w:r w:rsidRPr="00421E52">
                    <w:rPr>
                      <w:sz w:val="16"/>
                      <w:szCs w:val="16"/>
                    </w:rPr>
                    <w:fldChar w:fldCharType="end"/>
                  </w:r>
                </w:p>
              </w:tc>
              <w:tc>
                <w:tcPr>
                  <w:tcW w:w="183" w:type="pct"/>
                  <w:tcBorders>
                    <w:top w:val="single" w:sz="2" w:space="0" w:color="808080"/>
                    <w:left w:val="single" w:sz="2" w:space="0" w:color="FFFFFF"/>
                    <w:bottom w:val="single" w:sz="2" w:space="0" w:color="808080"/>
                    <w:right w:val="single" w:sz="2" w:space="0" w:color="FFFFFF"/>
                  </w:tcBorders>
                  <w:vAlign w:val="center"/>
                  <w:hideMark/>
                </w:tcPr>
                <w:p w14:paraId="65F32BBE" w14:textId="77777777" w:rsidR="00432C08" w:rsidRPr="00421E52" w:rsidRDefault="00432C08" w:rsidP="00A47688">
                  <w:pPr>
                    <w:pStyle w:val="Corpotesto"/>
                    <w:rPr>
                      <w:sz w:val="16"/>
                      <w:szCs w:val="16"/>
                    </w:rPr>
                  </w:pPr>
                  <w:r w:rsidRPr="00421E52">
                    <w:rPr>
                      <w:sz w:val="16"/>
                      <w:szCs w:val="16"/>
                    </w:rPr>
                    <w:t>N.</w:t>
                  </w:r>
                </w:p>
              </w:tc>
              <w:tc>
                <w:tcPr>
                  <w:tcW w:w="431" w:type="pct"/>
                  <w:tcBorders>
                    <w:top w:val="single" w:sz="2" w:space="0" w:color="808080"/>
                    <w:left w:val="single" w:sz="2" w:space="0" w:color="FFFFFF"/>
                    <w:bottom w:val="single" w:sz="2" w:space="0" w:color="808080"/>
                    <w:right w:val="single" w:sz="2" w:space="0" w:color="FFFFFF"/>
                  </w:tcBorders>
                  <w:vAlign w:val="center"/>
                  <w:hideMark/>
                </w:tcPr>
                <w:p w14:paraId="3CE215FA" w14:textId="77777777" w:rsidR="00432C08" w:rsidRPr="00421E52" w:rsidRDefault="00432C08" w:rsidP="00A47688">
                  <w:pPr>
                    <w:pStyle w:val="Corpotesto"/>
                    <w:rPr>
                      <w:sz w:val="16"/>
                      <w:szCs w:val="16"/>
                    </w:rPr>
                  </w:pPr>
                  <w:r w:rsidRPr="00421E52">
                    <w:rPr>
                      <w:sz w:val="16"/>
                      <w:szCs w:val="16"/>
                    </w:rPr>
                    <w:fldChar w:fldCharType="begin">
                      <w:ffData>
                        <w:name w:val="Text8"/>
                        <w:enabled/>
                        <w:calcOnExit w:val="0"/>
                        <w:textInput>
                          <w:maxLength w:val="100"/>
                        </w:textInput>
                      </w:ffData>
                    </w:fldChar>
                  </w:r>
                  <w:r w:rsidRPr="00421E52">
                    <w:rPr>
                      <w:sz w:val="16"/>
                      <w:szCs w:val="16"/>
                    </w:rPr>
                    <w:instrText xml:space="preserve"> FORMTEXT </w:instrText>
                  </w:r>
                  <w:r w:rsidRPr="00421E52">
                    <w:rPr>
                      <w:sz w:val="16"/>
                      <w:szCs w:val="16"/>
                    </w:rPr>
                  </w:r>
                  <w:r w:rsidRPr="00421E52">
                    <w:rPr>
                      <w:sz w:val="16"/>
                      <w:szCs w:val="16"/>
                    </w:rPr>
                    <w:fldChar w:fldCharType="separate"/>
                  </w:r>
                  <w:bookmarkStart w:id="145" w:name="_Toc199426467"/>
                  <w:bookmarkStart w:id="146" w:name="_Toc199426395"/>
                  <w:bookmarkStart w:id="147" w:name="_Toc199426327"/>
                  <w:bookmarkStart w:id="148" w:name="_Toc199426270"/>
                  <w:bookmarkStart w:id="149" w:name="_Toc199426155"/>
                  <w:bookmarkStart w:id="150" w:name="_Toc199425873"/>
                  <w:bookmarkStart w:id="151" w:name="_Toc199425781"/>
                  <w:r w:rsidRPr="00421E52">
                    <w:rPr>
                      <w:noProof/>
                      <w:sz w:val="16"/>
                      <w:szCs w:val="16"/>
                    </w:rPr>
                    <w:t> </w:t>
                  </w:r>
                  <w:r w:rsidRPr="00421E52">
                    <w:rPr>
                      <w:noProof/>
                      <w:sz w:val="16"/>
                      <w:szCs w:val="16"/>
                    </w:rPr>
                    <w:t> </w:t>
                  </w:r>
                  <w:r w:rsidRPr="00421E52">
                    <w:rPr>
                      <w:noProof/>
                      <w:sz w:val="16"/>
                      <w:szCs w:val="16"/>
                    </w:rPr>
                    <w:t> </w:t>
                  </w:r>
                  <w:r w:rsidRPr="00421E52">
                    <w:rPr>
                      <w:noProof/>
                      <w:sz w:val="16"/>
                      <w:szCs w:val="16"/>
                    </w:rPr>
                    <w:t> </w:t>
                  </w:r>
                  <w:r w:rsidRPr="00421E52">
                    <w:rPr>
                      <w:noProof/>
                      <w:sz w:val="16"/>
                      <w:szCs w:val="16"/>
                    </w:rPr>
                    <w:t> </w:t>
                  </w:r>
                  <w:bookmarkEnd w:id="145"/>
                  <w:bookmarkEnd w:id="146"/>
                  <w:bookmarkEnd w:id="147"/>
                  <w:bookmarkEnd w:id="148"/>
                  <w:bookmarkEnd w:id="149"/>
                  <w:bookmarkEnd w:id="150"/>
                  <w:bookmarkEnd w:id="151"/>
                  <w:r w:rsidRPr="00421E52">
                    <w:rPr>
                      <w:sz w:val="16"/>
                      <w:szCs w:val="16"/>
                    </w:rPr>
                    <w:fldChar w:fldCharType="end"/>
                  </w:r>
                </w:p>
              </w:tc>
            </w:tr>
            <w:tr w:rsidR="00432C08" w:rsidRPr="00421E52" w14:paraId="2766365D" w14:textId="77777777" w:rsidTr="002337AD">
              <w:trPr>
                <w:gridAfter w:val="1"/>
                <w:wAfter w:w="87" w:type="pct"/>
                <w:trHeight w:val="170"/>
              </w:trPr>
              <w:tc>
                <w:tcPr>
                  <w:tcW w:w="936" w:type="pct"/>
                  <w:tcBorders>
                    <w:top w:val="single" w:sz="2" w:space="0" w:color="808080"/>
                    <w:left w:val="single" w:sz="2" w:space="0" w:color="FFFFFF"/>
                    <w:bottom w:val="single" w:sz="2" w:space="0" w:color="808080"/>
                    <w:right w:val="single" w:sz="2" w:space="0" w:color="FFFFFF"/>
                  </w:tcBorders>
                  <w:vAlign w:val="center"/>
                </w:tcPr>
                <w:p w14:paraId="5841FBB1" w14:textId="77777777" w:rsidR="00432C08" w:rsidRPr="00421E52" w:rsidRDefault="00432C08" w:rsidP="00A47688">
                  <w:pPr>
                    <w:pStyle w:val="Corpotesto"/>
                    <w:rPr>
                      <w:sz w:val="16"/>
                      <w:szCs w:val="16"/>
                    </w:rPr>
                  </w:pPr>
                </w:p>
              </w:tc>
              <w:tc>
                <w:tcPr>
                  <w:tcW w:w="289" w:type="pct"/>
                  <w:gridSpan w:val="2"/>
                  <w:tcBorders>
                    <w:top w:val="single" w:sz="2" w:space="0" w:color="808080"/>
                    <w:left w:val="single" w:sz="2" w:space="0" w:color="FFFFFF"/>
                    <w:bottom w:val="single" w:sz="2" w:space="0" w:color="808080"/>
                    <w:right w:val="single" w:sz="2" w:space="0" w:color="FFFFFF"/>
                  </w:tcBorders>
                  <w:vAlign w:val="center"/>
                  <w:hideMark/>
                </w:tcPr>
                <w:p w14:paraId="76619EA6" w14:textId="77777777" w:rsidR="00432C08" w:rsidRPr="00421E52" w:rsidRDefault="00432C08" w:rsidP="00A47688">
                  <w:pPr>
                    <w:pStyle w:val="Corpotesto"/>
                    <w:rPr>
                      <w:sz w:val="16"/>
                      <w:szCs w:val="16"/>
                    </w:rPr>
                  </w:pPr>
                  <w:r w:rsidRPr="00421E52">
                    <w:rPr>
                      <w:sz w:val="16"/>
                      <w:szCs w:val="16"/>
                    </w:rPr>
                    <w:t>CAP</w:t>
                  </w:r>
                </w:p>
              </w:tc>
              <w:tc>
                <w:tcPr>
                  <w:tcW w:w="1545" w:type="pct"/>
                  <w:gridSpan w:val="6"/>
                  <w:tcBorders>
                    <w:top w:val="single" w:sz="2" w:space="0" w:color="808080"/>
                    <w:left w:val="single" w:sz="2" w:space="0" w:color="FFFFFF"/>
                    <w:bottom w:val="single" w:sz="2" w:space="0" w:color="808080"/>
                    <w:right w:val="single" w:sz="2" w:space="0" w:color="FFFFFF"/>
                  </w:tcBorders>
                  <w:vAlign w:val="center"/>
                  <w:hideMark/>
                </w:tcPr>
                <w:p w14:paraId="1A102EFB" w14:textId="77777777" w:rsidR="00432C08" w:rsidRPr="00421E52" w:rsidRDefault="00432C08" w:rsidP="00A47688">
                  <w:pPr>
                    <w:pStyle w:val="Corpotesto"/>
                    <w:rPr>
                      <w:sz w:val="16"/>
                      <w:szCs w:val="16"/>
                    </w:rPr>
                  </w:pPr>
                  <w:r w:rsidRPr="00421E52">
                    <w:rPr>
                      <w:sz w:val="16"/>
                      <w:szCs w:val="16"/>
                    </w:rPr>
                    <w:fldChar w:fldCharType="begin">
                      <w:ffData>
                        <w:name w:val="Text7"/>
                        <w:enabled/>
                        <w:calcOnExit w:val="0"/>
                        <w:textInput>
                          <w:maxLength w:val="100"/>
                        </w:textInput>
                      </w:ffData>
                    </w:fldChar>
                  </w:r>
                  <w:r w:rsidRPr="00421E52">
                    <w:rPr>
                      <w:sz w:val="16"/>
                      <w:szCs w:val="16"/>
                    </w:rPr>
                    <w:instrText xml:space="preserve"> FORMTEXT </w:instrText>
                  </w:r>
                  <w:r w:rsidRPr="00421E52">
                    <w:rPr>
                      <w:sz w:val="16"/>
                      <w:szCs w:val="16"/>
                    </w:rPr>
                  </w:r>
                  <w:r w:rsidRPr="00421E52">
                    <w:rPr>
                      <w:sz w:val="16"/>
                      <w:szCs w:val="16"/>
                    </w:rPr>
                    <w:fldChar w:fldCharType="separate"/>
                  </w:r>
                  <w:bookmarkStart w:id="152" w:name="_Toc199426469"/>
                  <w:bookmarkStart w:id="153" w:name="_Toc199426397"/>
                  <w:bookmarkStart w:id="154" w:name="_Toc199426329"/>
                  <w:bookmarkStart w:id="155" w:name="_Toc199426272"/>
                  <w:bookmarkStart w:id="156" w:name="_Toc199426157"/>
                  <w:bookmarkStart w:id="157" w:name="_Toc199425875"/>
                  <w:bookmarkStart w:id="158" w:name="_Toc199425783"/>
                  <w:r w:rsidRPr="00421E52">
                    <w:rPr>
                      <w:noProof/>
                      <w:sz w:val="16"/>
                      <w:szCs w:val="16"/>
                    </w:rPr>
                    <w:t> </w:t>
                  </w:r>
                  <w:r w:rsidRPr="00421E52">
                    <w:rPr>
                      <w:noProof/>
                      <w:sz w:val="16"/>
                      <w:szCs w:val="16"/>
                    </w:rPr>
                    <w:t> </w:t>
                  </w:r>
                  <w:r w:rsidRPr="00421E52">
                    <w:rPr>
                      <w:noProof/>
                      <w:sz w:val="16"/>
                      <w:szCs w:val="16"/>
                    </w:rPr>
                    <w:t> </w:t>
                  </w:r>
                  <w:r w:rsidRPr="00421E52">
                    <w:rPr>
                      <w:noProof/>
                      <w:sz w:val="16"/>
                      <w:szCs w:val="16"/>
                    </w:rPr>
                    <w:t> </w:t>
                  </w:r>
                  <w:r w:rsidRPr="00421E52">
                    <w:rPr>
                      <w:noProof/>
                      <w:sz w:val="16"/>
                      <w:szCs w:val="16"/>
                    </w:rPr>
                    <w:t> </w:t>
                  </w:r>
                  <w:bookmarkEnd w:id="152"/>
                  <w:bookmarkEnd w:id="153"/>
                  <w:bookmarkEnd w:id="154"/>
                  <w:bookmarkEnd w:id="155"/>
                  <w:bookmarkEnd w:id="156"/>
                  <w:bookmarkEnd w:id="157"/>
                  <w:bookmarkEnd w:id="158"/>
                  <w:r w:rsidRPr="00421E52">
                    <w:rPr>
                      <w:sz w:val="16"/>
                      <w:szCs w:val="16"/>
                    </w:rPr>
                    <w:fldChar w:fldCharType="end"/>
                  </w:r>
                </w:p>
              </w:tc>
              <w:tc>
                <w:tcPr>
                  <w:tcW w:w="395" w:type="pct"/>
                  <w:gridSpan w:val="2"/>
                  <w:tcBorders>
                    <w:top w:val="single" w:sz="2" w:space="0" w:color="808080"/>
                    <w:left w:val="single" w:sz="2" w:space="0" w:color="FFFFFF"/>
                    <w:bottom w:val="single" w:sz="2" w:space="0" w:color="808080"/>
                    <w:right w:val="single" w:sz="2" w:space="0" w:color="FFFFFF"/>
                  </w:tcBorders>
                  <w:vAlign w:val="center"/>
                  <w:hideMark/>
                </w:tcPr>
                <w:p w14:paraId="79E72394" w14:textId="77777777" w:rsidR="00432C08" w:rsidRPr="00421E52" w:rsidRDefault="00432C08" w:rsidP="00A47688">
                  <w:pPr>
                    <w:pStyle w:val="Corpotesto"/>
                    <w:rPr>
                      <w:sz w:val="16"/>
                      <w:szCs w:val="16"/>
                    </w:rPr>
                  </w:pPr>
                  <w:r w:rsidRPr="00421E52">
                    <w:rPr>
                      <w:sz w:val="16"/>
                      <w:szCs w:val="16"/>
                    </w:rPr>
                    <w:t>Prov.</w:t>
                  </w:r>
                </w:p>
              </w:tc>
              <w:tc>
                <w:tcPr>
                  <w:tcW w:w="1748" w:type="pct"/>
                  <w:gridSpan w:val="4"/>
                  <w:tcBorders>
                    <w:top w:val="single" w:sz="2" w:space="0" w:color="808080"/>
                    <w:left w:val="single" w:sz="2" w:space="0" w:color="FFFFFF"/>
                    <w:bottom w:val="single" w:sz="2" w:space="0" w:color="808080"/>
                    <w:right w:val="single" w:sz="2" w:space="0" w:color="FFFFFF"/>
                  </w:tcBorders>
                  <w:vAlign w:val="center"/>
                  <w:hideMark/>
                </w:tcPr>
                <w:p w14:paraId="334CE126" w14:textId="77777777" w:rsidR="00432C08" w:rsidRPr="00421E52" w:rsidRDefault="00432C08" w:rsidP="00A47688">
                  <w:pPr>
                    <w:pStyle w:val="Corpotesto"/>
                    <w:rPr>
                      <w:sz w:val="16"/>
                      <w:szCs w:val="16"/>
                    </w:rPr>
                  </w:pPr>
                  <w:r w:rsidRPr="00421E52">
                    <w:rPr>
                      <w:sz w:val="16"/>
                      <w:szCs w:val="16"/>
                    </w:rPr>
                    <w:fldChar w:fldCharType="begin">
                      <w:ffData>
                        <w:name w:val="Text8"/>
                        <w:enabled/>
                        <w:calcOnExit w:val="0"/>
                        <w:textInput>
                          <w:maxLength w:val="100"/>
                        </w:textInput>
                      </w:ffData>
                    </w:fldChar>
                  </w:r>
                  <w:r w:rsidRPr="00421E52">
                    <w:rPr>
                      <w:sz w:val="16"/>
                      <w:szCs w:val="16"/>
                    </w:rPr>
                    <w:instrText xml:space="preserve"> FORMTEXT </w:instrText>
                  </w:r>
                  <w:r w:rsidRPr="00421E52">
                    <w:rPr>
                      <w:sz w:val="16"/>
                      <w:szCs w:val="16"/>
                    </w:rPr>
                  </w:r>
                  <w:r w:rsidRPr="00421E52">
                    <w:rPr>
                      <w:sz w:val="16"/>
                      <w:szCs w:val="16"/>
                    </w:rPr>
                    <w:fldChar w:fldCharType="separate"/>
                  </w:r>
                  <w:bookmarkStart w:id="159" w:name="_Toc199426471"/>
                  <w:bookmarkStart w:id="160" w:name="_Toc199426399"/>
                  <w:bookmarkStart w:id="161" w:name="_Toc199426331"/>
                  <w:bookmarkStart w:id="162" w:name="_Toc199426274"/>
                  <w:bookmarkStart w:id="163" w:name="_Toc199426159"/>
                  <w:bookmarkStart w:id="164" w:name="_Toc199425877"/>
                  <w:bookmarkStart w:id="165" w:name="_Toc199425785"/>
                  <w:r w:rsidRPr="00421E52">
                    <w:rPr>
                      <w:noProof/>
                      <w:sz w:val="16"/>
                      <w:szCs w:val="16"/>
                    </w:rPr>
                    <w:t> </w:t>
                  </w:r>
                  <w:r w:rsidRPr="00421E52">
                    <w:rPr>
                      <w:noProof/>
                      <w:sz w:val="16"/>
                      <w:szCs w:val="16"/>
                    </w:rPr>
                    <w:t> </w:t>
                  </w:r>
                  <w:r w:rsidRPr="00421E52">
                    <w:rPr>
                      <w:noProof/>
                      <w:sz w:val="16"/>
                      <w:szCs w:val="16"/>
                    </w:rPr>
                    <w:t> </w:t>
                  </w:r>
                  <w:r w:rsidRPr="00421E52">
                    <w:rPr>
                      <w:noProof/>
                      <w:sz w:val="16"/>
                      <w:szCs w:val="16"/>
                    </w:rPr>
                    <w:t> </w:t>
                  </w:r>
                  <w:r w:rsidRPr="00421E52">
                    <w:rPr>
                      <w:noProof/>
                      <w:sz w:val="16"/>
                      <w:szCs w:val="16"/>
                    </w:rPr>
                    <w:t> </w:t>
                  </w:r>
                  <w:bookmarkEnd w:id="159"/>
                  <w:bookmarkEnd w:id="160"/>
                  <w:bookmarkEnd w:id="161"/>
                  <w:bookmarkEnd w:id="162"/>
                  <w:bookmarkEnd w:id="163"/>
                  <w:bookmarkEnd w:id="164"/>
                  <w:bookmarkEnd w:id="165"/>
                  <w:r w:rsidRPr="00421E52">
                    <w:rPr>
                      <w:sz w:val="16"/>
                      <w:szCs w:val="16"/>
                    </w:rPr>
                    <w:fldChar w:fldCharType="end"/>
                  </w:r>
                </w:p>
              </w:tc>
            </w:tr>
            <w:tr w:rsidR="00432C08" w:rsidRPr="00421E52" w14:paraId="48978677" w14:textId="77777777" w:rsidTr="002337AD">
              <w:trPr>
                <w:gridAfter w:val="1"/>
                <w:wAfter w:w="87" w:type="pct"/>
                <w:trHeight w:val="170"/>
              </w:trPr>
              <w:tc>
                <w:tcPr>
                  <w:tcW w:w="936" w:type="pct"/>
                  <w:tcBorders>
                    <w:top w:val="single" w:sz="2" w:space="0" w:color="808080"/>
                    <w:left w:val="single" w:sz="2" w:space="0" w:color="FFFFFF"/>
                    <w:bottom w:val="single" w:sz="2" w:space="0" w:color="808080"/>
                    <w:right w:val="single" w:sz="2" w:space="0" w:color="FFFFFF"/>
                  </w:tcBorders>
                  <w:vAlign w:val="center"/>
                  <w:hideMark/>
                </w:tcPr>
                <w:p w14:paraId="1740532C" w14:textId="77777777" w:rsidR="00432C08" w:rsidRPr="00421E52" w:rsidRDefault="00432C08" w:rsidP="00A47688">
                  <w:pPr>
                    <w:pStyle w:val="Corpotesto"/>
                    <w:rPr>
                      <w:sz w:val="16"/>
                      <w:szCs w:val="16"/>
                    </w:rPr>
                  </w:pPr>
                  <w:r w:rsidRPr="00421E52">
                    <w:rPr>
                      <w:sz w:val="16"/>
                      <w:szCs w:val="16"/>
                    </w:rPr>
                    <w:t>Domiciliato a</w:t>
                  </w:r>
                </w:p>
              </w:tc>
              <w:tc>
                <w:tcPr>
                  <w:tcW w:w="1416" w:type="pct"/>
                  <w:gridSpan w:val="5"/>
                  <w:tcBorders>
                    <w:top w:val="single" w:sz="2" w:space="0" w:color="808080"/>
                    <w:left w:val="single" w:sz="2" w:space="0" w:color="FFFFFF"/>
                    <w:bottom w:val="single" w:sz="2" w:space="0" w:color="808080"/>
                    <w:right w:val="single" w:sz="2" w:space="0" w:color="FFFFFF"/>
                  </w:tcBorders>
                  <w:vAlign w:val="center"/>
                  <w:hideMark/>
                </w:tcPr>
                <w:p w14:paraId="19C37A1B" w14:textId="77777777" w:rsidR="00432C08" w:rsidRPr="00421E52" w:rsidRDefault="00432C08" w:rsidP="00A47688">
                  <w:pPr>
                    <w:pStyle w:val="Corpotesto"/>
                    <w:rPr>
                      <w:sz w:val="16"/>
                      <w:szCs w:val="16"/>
                    </w:rPr>
                  </w:pPr>
                  <w:r w:rsidRPr="00421E52">
                    <w:rPr>
                      <w:sz w:val="16"/>
                      <w:szCs w:val="16"/>
                    </w:rPr>
                    <w:fldChar w:fldCharType="begin">
                      <w:ffData>
                        <w:name w:val="Text8"/>
                        <w:enabled/>
                        <w:calcOnExit w:val="0"/>
                        <w:textInput>
                          <w:maxLength w:val="100"/>
                        </w:textInput>
                      </w:ffData>
                    </w:fldChar>
                  </w:r>
                  <w:r w:rsidRPr="00421E52">
                    <w:rPr>
                      <w:sz w:val="16"/>
                      <w:szCs w:val="16"/>
                    </w:rPr>
                    <w:instrText xml:space="preserve"> FORMTEXT </w:instrText>
                  </w:r>
                  <w:r w:rsidRPr="00421E52">
                    <w:rPr>
                      <w:sz w:val="16"/>
                      <w:szCs w:val="16"/>
                    </w:rPr>
                  </w:r>
                  <w:r w:rsidRPr="00421E52">
                    <w:rPr>
                      <w:sz w:val="16"/>
                      <w:szCs w:val="16"/>
                    </w:rPr>
                    <w:fldChar w:fldCharType="separate"/>
                  </w:r>
                  <w:bookmarkStart w:id="166" w:name="_Toc199426472"/>
                  <w:bookmarkStart w:id="167" w:name="_Toc199426400"/>
                  <w:bookmarkStart w:id="168" w:name="_Toc199426332"/>
                  <w:bookmarkStart w:id="169" w:name="_Toc199426275"/>
                  <w:bookmarkStart w:id="170" w:name="_Toc199426160"/>
                  <w:bookmarkStart w:id="171" w:name="_Toc199425878"/>
                  <w:bookmarkStart w:id="172" w:name="_Toc199425786"/>
                  <w:r w:rsidRPr="00421E52">
                    <w:rPr>
                      <w:noProof/>
                      <w:sz w:val="16"/>
                      <w:szCs w:val="16"/>
                    </w:rPr>
                    <w:t> </w:t>
                  </w:r>
                  <w:r w:rsidRPr="00421E52">
                    <w:rPr>
                      <w:noProof/>
                      <w:sz w:val="16"/>
                      <w:szCs w:val="16"/>
                    </w:rPr>
                    <w:t> </w:t>
                  </w:r>
                  <w:r w:rsidRPr="00421E52">
                    <w:rPr>
                      <w:noProof/>
                      <w:sz w:val="16"/>
                      <w:szCs w:val="16"/>
                    </w:rPr>
                    <w:t> </w:t>
                  </w:r>
                  <w:r w:rsidRPr="00421E52">
                    <w:rPr>
                      <w:noProof/>
                      <w:sz w:val="16"/>
                      <w:szCs w:val="16"/>
                    </w:rPr>
                    <w:t> </w:t>
                  </w:r>
                  <w:r w:rsidRPr="00421E52">
                    <w:rPr>
                      <w:noProof/>
                      <w:sz w:val="16"/>
                      <w:szCs w:val="16"/>
                    </w:rPr>
                    <w:t> </w:t>
                  </w:r>
                  <w:bookmarkEnd w:id="166"/>
                  <w:bookmarkEnd w:id="167"/>
                  <w:bookmarkEnd w:id="168"/>
                  <w:bookmarkEnd w:id="169"/>
                  <w:bookmarkEnd w:id="170"/>
                  <w:bookmarkEnd w:id="171"/>
                  <w:bookmarkEnd w:id="172"/>
                  <w:r w:rsidRPr="00421E52">
                    <w:rPr>
                      <w:sz w:val="16"/>
                      <w:szCs w:val="16"/>
                    </w:rPr>
                    <w:fldChar w:fldCharType="end"/>
                  </w:r>
                </w:p>
              </w:tc>
              <w:tc>
                <w:tcPr>
                  <w:tcW w:w="296" w:type="pct"/>
                  <w:gridSpan w:val="2"/>
                  <w:tcBorders>
                    <w:top w:val="single" w:sz="2" w:space="0" w:color="808080"/>
                    <w:left w:val="single" w:sz="2" w:space="0" w:color="FFFFFF"/>
                    <w:bottom w:val="single" w:sz="2" w:space="0" w:color="808080"/>
                    <w:right w:val="single" w:sz="2" w:space="0" w:color="FFFFFF"/>
                  </w:tcBorders>
                  <w:vAlign w:val="center"/>
                  <w:hideMark/>
                </w:tcPr>
                <w:p w14:paraId="7B301D58" w14:textId="77777777" w:rsidR="00432C08" w:rsidRPr="00421E52" w:rsidRDefault="00432C08" w:rsidP="00A47688">
                  <w:pPr>
                    <w:pStyle w:val="Corpotesto"/>
                    <w:rPr>
                      <w:sz w:val="16"/>
                      <w:szCs w:val="16"/>
                    </w:rPr>
                  </w:pPr>
                  <w:r w:rsidRPr="00421E52">
                    <w:rPr>
                      <w:sz w:val="16"/>
                      <w:szCs w:val="16"/>
                    </w:rPr>
                    <w:t>Via</w:t>
                  </w:r>
                </w:p>
              </w:tc>
              <w:tc>
                <w:tcPr>
                  <w:tcW w:w="1651" w:type="pct"/>
                  <w:gridSpan w:val="5"/>
                  <w:tcBorders>
                    <w:top w:val="single" w:sz="2" w:space="0" w:color="808080"/>
                    <w:left w:val="single" w:sz="2" w:space="0" w:color="FFFFFF"/>
                    <w:bottom w:val="single" w:sz="2" w:space="0" w:color="808080"/>
                    <w:right w:val="single" w:sz="2" w:space="0" w:color="FFFFFF"/>
                  </w:tcBorders>
                  <w:vAlign w:val="center"/>
                  <w:hideMark/>
                </w:tcPr>
                <w:p w14:paraId="7FE2BA5E" w14:textId="77777777" w:rsidR="00432C08" w:rsidRPr="00421E52" w:rsidRDefault="00432C08" w:rsidP="00A47688">
                  <w:pPr>
                    <w:pStyle w:val="Corpotesto"/>
                    <w:rPr>
                      <w:sz w:val="16"/>
                      <w:szCs w:val="16"/>
                    </w:rPr>
                  </w:pPr>
                  <w:r w:rsidRPr="00421E52">
                    <w:rPr>
                      <w:sz w:val="16"/>
                      <w:szCs w:val="16"/>
                    </w:rPr>
                    <w:fldChar w:fldCharType="begin">
                      <w:ffData>
                        <w:name w:val="Text8"/>
                        <w:enabled/>
                        <w:calcOnExit w:val="0"/>
                        <w:textInput>
                          <w:maxLength w:val="100"/>
                        </w:textInput>
                      </w:ffData>
                    </w:fldChar>
                  </w:r>
                  <w:r w:rsidRPr="00421E52">
                    <w:rPr>
                      <w:sz w:val="16"/>
                      <w:szCs w:val="16"/>
                    </w:rPr>
                    <w:instrText xml:space="preserve"> FORMTEXT </w:instrText>
                  </w:r>
                  <w:r w:rsidRPr="00421E52">
                    <w:rPr>
                      <w:sz w:val="16"/>
                      <w:szCs w:val="16"/>
                    </w:rPr>
                  </w:r>
                  <w:r w:rsidRPr="00421E52">
                    <w:rPr>
                      <w:sz w:val="16"/>
                      <w:szCs w:val="16"/>
                    </w:rPr>
                    <w:fldChar w:fldCharType="separate"/>
                  </w:r>
                  <w:bookmarkStart w:id="173" w:name="_Toc199426474"/>
                  <w:bookmarkStart w:id="174" w:name="_Toc199426402"/>
                  <w:bookmarkStart w:id="175" w:name="_Toc199426334"/>
                  <w:bookmarkStart w:id="176" w:name="_Toc199426277"/>
                  <w:bookmarkStart w:id="177" w:name="_Toc199426162"/>
                  <w:bookmarkStart w:id="178" w:name="_Toc199425880"/>
                  <w:bookmarkStart w:id="179" w:name="_Toc199425788"/>
                  <w:r w:rsidRPr="00421E52">
                    <w:rPr>
                      <w:noProof/>
                      <w:sz w:val="16"/>
                      <w:szCs w:val="16"/>
                    </w:rPr>
                    <w:t> </w:t>
                  </w:r>
                  <w:r w:rsidRPr="00421E52">
                    <w:rPr>
                      <w:noProof/>
                      <w:sz w:val="16"/>
                      <w:szCs w:val="16"/>
                    </w:rPr>
                    <w:t> </w:t>
                  </w:r>
                  <w:r w:rsidRPr="00421E52">
                    <w:rPr>
                      <w:noProof/>
                      <w:sz w:val="16"/>
                      <w:szCs w:val="16"/>
                    </w:rPr>
                    <w:t> </w:t>
                  </w:r>
                  <w:r w:rsidRPr="00421E52">
                    <w:rPr>
                      <w:noProof/>
                      <w:sz w:val="16"/>
                      <w:szCs w:val="16"/>
                    </w:rPr>
                    <w:t> </w:t>
                  </w:r>
                  <w:r w:rsidRPr="00421E52">
                    <w:rPr>
                      <w:noProof/>
                      <w:sz w:val="16"/>
                      <w:szCs w:val="16"/>
                    </w:rPr>
                    <w:t> </w:t>
                  </w:r>
                  <w:bookmarkEnd w:id="173"/>
                  <w:bookmarkEnd w:id="174"/>
                  <w:bookmarkEnd w:id="175"/>
                  <w:bookmarkEnd w:id="176"/>
                  <w:bookmarkEnd w:id="177"/>
                  <w:bookmarkEnd w:id="178"/>
                  <w:bookmarkEnd w:id="179"/>
                  <w:r w:rsidRPr="00421E52">
                    <w:rPr>
                      <w:sz w:val="16"/>
                      <w:szCs w:val="16"/>
                    </w:rPr>
                    <w:fldChar w:fldCharType="end"/>
                  </w:r>
                </w:p>
              </w:tc>
              <w:tc>
                <w:tcPr>
                  <w:tcW w:w="183" w:type="pct"/>
                  <w:tcBorders>
                    <w:top w:val="single" w:sz="2" w:space="0" w:color="808080"/>
                    <w:left w:val="single" w:sz="2" w:space="0" w:color="FFFFFF"/>
                    <w:bottom w:val="single" w:sz="2" w:space="0" w:color="808080"/>
                    <w:right w:val="single" w:sz="2" w:space="0" w:color="FFFFFF"/>
                  </w:tcBorders>
                  <w:vAlign w:val="center"/>
                  <w:hideMark/>
                </w:tcPr>
                <w:p w14:paraId="38149CAA" w14:textId="77777777" w:rsidR="00432C08" w:rsidRPr="00421E52" w:rsidRDefault="00432C08" w:rsidP="00A47688">
                  <w:pPr>
                    <w:pStyle w:val="Corpotesto"/>
                    <w:rPr>
                      <w:sz w:val="16"/>
                      <w:szCs w:val="16"/>
                    </w:rPr>
                  </w:pPr>
                  <w:r w:rsidRPr="00421E52">
                    <w:rPr>
                      <w:sz w:val="16"/>
                      <w:szCs w:val="16"/>
                    </w:rPr>
                    <w:t>N.</w:t>
                  </w:r>
                </w:p>
              </w:tc>
              <w:tc>
                <w:tcPr>
                  <w:tcW w:w="431" w:type="pct"/>
                  <w:tcBorders>
                    <w:top w:val="single" w:sz="2" w:space="0" w:color="808080"/>
                    <w:left w:val="single" w:sz="2" w:space="0" w:color="FFFFFF"/>
                    <w:bottom w:val="single" w:sz="2" w:space="0" w:color="808080"/>
                    <w:right w:val="single" w:sz="2" w:space="0" w:color="FFFFFF"/>
                  </w:tcBorders>
                  <w:vAlign w:val="center"/>
                  <w:hideMark/>
                </w:tcPr>
                <w:p w14:paraId="09CAEA9F" w14:textId="77777777" w:rsidR="00432C08" w:rsidRPr="00421E52" w:rsidRDefault="00432C08" w:rsidP="00A47688">
                  <w:pPr>
                    <w:pStyle w:val="Corpotesto"/>
                    <w:rPr>
                      <w:sz w:val="16"/>
                      <w:szCs w:val="16"/>
                    </w:rPr>
                  </w:pPr>
                  <w:r w:rsidRPr="00421E52">
                    <w:rPr>
                      <w:sz w:val="16"/>
                      <w:szCs w:val="16"/>
                    </w:rPr>
                    <w:fldChar w:fldCharType="begin">
                      <w:ffData>
                        <w:name w:val="Text8"/>
                        <w:enabled/>
                        <w:calcOnExit w:val="0"/>
                        <w:textInput>
                          <w:maxLength w:val="100"/>
                        </w:textInput>
                      </w:ffData>
                    </w:fldChar>
                  </w:r>
                  <w:r w:rsidRPr="00421E52">
                    <w:rPr>
                      <w:sz w:val="16"/>
                      <w:szCs w:val="16"/>
                    </w:rPr>
                    <w:instrText xml:space="preserve"> FORMTEXT </w:instrText>
                  </w:r>
                  <w:r w:rsidRPr="00421E52">
                    <w:rPr>
                      <w:sz w:val="16"/>
                      <w:szCs w:val="16"/>
                    </w:rPr>
                  </w:r>
                  <w:r w:rsidRPr="00421E52">
                    <w:rPr>
                      <w:sz w:val="16"/>
                      <w:szCs w:val="16"/>
                    </w:rPr>
                    <w:fldChar w:fldCharType="separate"/>
                  </w:r>
                  <w:bookmarkStart w:id="180" w:name="_Toc199426476"/>
                  <w:bookmarkStart w:id="181" w:name="_Toc199426404"/>
                  <w:bookmarkStart w:id="182" w:name="_Toc199426336"/>
                  <w:bookmarkStart w:id="183" w:name="_Toc199426279"/>
                  <w:bookmarkStart w:id="184" w:name="_Toc199426164"/>
                  <w:bookmarkStart w:id="185" w:name="_Toc199425882"/>
                  <w:bookmarkStart w:id="186" w:name="_Toc199425790"/>
                  <w:r w:rsidRPr="00421E52">
                    <w:rPr>
                      <w:noProof/>
                      <w:sz w:val="16"/>
                      <w:szCs w:val="16"/>
                    </w:rPr>
                    <w:t> </w:t>
                  </w:r>
                  <w:r w:rsidRPr="00421E52">
                    <w:rPr>
                      <w:noProof/>
                      <w:sz w:val="16"/>
                      <w:szCs w:val="16"/>
                    </w:rPr>
                    <w:t> </w:t>
                  </w:r>
                  <w:r w:rsidRPr="00421E52">
                    <w:rPr>
                      <w:noProof/>
                      <w:sz w:val="16"/>
                      <w:szCs w:val="16"/>
                    </w:rPr>
                    <w:t> </w:t>
                  </w:r>
                  <w:r w:rsidRPr="00421E52">
                    <w:rPr>
                      <w:noProof/>
                      <w:sz w:val="16"/>
                      <w:szCs w:val="16"/>
                    </w:rPr>
                    <w:t> </w:t>
                  </w:r>
                  <w:r w:rsidRPr="00421E52">
                    <w:rPr>
                      <w:noProof/>
                      <w:sz w:val="16"/>
                      <w:szCs w:val="16"/>
                    </w:rPr>
                    <w:t> </w:t>
                  </w:r>
                  <w:bookmarkEnd w:id="180"/>
                  <w:bookmarkEnd w:id="181"/>
                  <w:bookmarkEnd w:id="182"/>
                  <w:bookmarkEnd w:id="183"/>
                  <w:bookmarkEnd w:id="184"/>
                  <w:bookmarkEnd w:id="185"/>
                  <w:bookmarkEnd w:id="186"/>
                  <w:r w:rsidRPr="00421E52">
                    <w:rPr>
                      <w:sz w:val="16"/>
                      <w:szCs w:val="16"/>
                    </w:rPr>
                    <w:fldChar w:fldCharType="end"/>
                  </w:r>
                </w:p>
              </w:tc>
            </w:tr>
            <w:tr w:rsidR="00432C08" w:rsidRPr="00421E52" w14:paraId="00D2397E" w14:textId="77777777" w:rsidTr="002337AD">
              <w:trPr>
                <w:gridAfter w:val="1"/>
                <w:wAfter w:w="87" w:type="pct"/>
                <w:trHeight w:val="170"/>
              </w:trPr>
              <w:tc>
                <w:tcPr>
                  <w:tcW w:w="936" w:type="pct"/>
                  <w:tcBorders>
                    <w:top w:val="single" w:sz="2" w:space="0" w:color="808080"/>
                    <w:left w:val="single" w:sz="2" w:space="0" w:color="FFFFFF"/>
                    <w:bottom w:val="single" w:sz="2" w:space="0" w:color="808080"/>
                    <w:right w:val="single" w:sz="2" w:space="0" w:color="FFFFFF"/>
                  </w:tcBorders>
                  <w:vAlign w:val="center"/>
                </w:tcPr>
                <w:p w14:paraId="780E5F9D" w14:textId="77777777" w:rsidR="00432C08" w:rsidRPr="00421E52" w:rsidRDefault="00432C08" w:rsidP="00A47688">
                  <w:pPr>
                    <w:pStyle w:val="Corpotesto"/>
                    <w:rPr>
                      <w:sz w:val="16"/>
                      <w:szCs w:val="16"/>
                    </w:rPr>
                  </w:pPr>
                </w:p>
              </w:tc>
              <w:tc>
                <w:tcPr>
                  <w:tcW w:w="289" w:type="pct"/>
                  <w:gridSpan w:val="2"/>
                  <w:tcBorders>
                    <w:top w:val="single" w:sz="2" w:space="0" w:color="808080"/>
                    <w:left w:val="single" w:sz="2" w:space="0" w:color="FFFFFF"/>
                    <w:bottom w:val="single" w:sz="2" w:space="0" w:color="808080"/>
                    <w:right w:val="single" w:sz="2" w:space="0" w:color="FFFFFF"/>
                  </w:tcBorders>
                  <w:vAlign w:val="center"/>
                  <w:hideMark/>
                </w:tcPr>
                <w:p w14:paraId="5A7708D0" w14:textId="77777777" w:rsidR="00432C08" w:rsidRPr="00421E52" w:rsidRDefault="00432C08" w:rsidP="00A47688">
                  <w:pPr>
                    <w:pStyle w:val="Corpotesto"/>
                    <w:rPr>
                      <w:sz w:val="16"/>
                      <w:szCs w:val="16"/>
                    </w:rPr>
                  </w:pPr>
                  <w:r w:rsidRPr="00421E52">
                    <w:rPr>
                      <w:sz w:val="16"/>
                      <w:szCs w:val="16"/>
                    </w:rPr>
                    <w:t>CAP</w:t>
                  </w:r>
                </w:p>
              </w:tc>
              <w:tc>
                <w:tcPr>
                  <w:tcW w:w="1545" w:type="pct"/>
                  <w:gridSpan w:val="6"/>
                  <w:tcBorders>
                    <w:top w:val="single" w:sz="2" w:space="0" w:color="808080"/>
                    <w:left w:val="single" w:sz="2" w:space="0" w:color="FFFFFF"/>
                    <w:bottom w:val="single" w:sz="2" w:space="0" w:color="808080"/>
                    <w:right w:val="single" w:sz="2" w:space="0" w:color="FFFFFF"/>
                  </w:tcBorders>
                  <w:vAlign w:val="center"/>
                  <w:hideMark/>
                </w:tcPr>
                <w:p w14:paraId="2399FA4B" w14:textId="77777777" w:rsidR="00432C08" w:rsidRPr="00421E52" w:rsidRDefault="00432C08" w:rsidP="00A47688">
                  <w:pPr>
                    <w:pStyle w:val="Corpotesto"/>
                    <w:rPr>
                      <w:sz w:val="16"/>
                      <w:szCs w:val="16"/>
                    </w:rPr>
                  </w:pPr>
                  <w:r w:rsidRPr="00421E52">
                    <w:rPr>
                      <w:sz w:val="16"/>
                      <w:szCs w:val="16"/>
                    </w:rPr>
                    <w:fldChar w:fldCharType="begin">
                      <w:ffData>
                        <w:name w:val="Text7"/>
                        <w:enabled/>
                        <w:calcOnExit w:val="0"/>
                        <w:textInput>
                          <w:maxLength w:val="100"/>
                        </w:textInput>
                      </w:ffData>
                    </w:fldChar>
                  </w:r>
                  <w:r w:rsidRPr="00421E52">
                    <w:rPr>
                      <w:sz w:val="16"/>
                      <w:szCs w:val="16"/>
                    </w:rPr>
                    <w:instrText xml:space="preserve"> FORMTEXT </w:instrText>
                  </w:r>
                  <w:r w:rsidRPr="00421E52">
                    <w:rPr>
                      <w:sz w:val="16"/>
                      <w:szCs w:val="16"/>
                    </w:rPr>
                  </w:r>
                  <w:r w:rsidRPr="00421E52">
                    <w:rPr>
                      <w:sz w:val="16"/>
                      <w:szCs w:val="16"/>
                    </w:rPr>
                    <w:fldChar w:fldCharType="separate"/>
                  </w:r>
                  <w:bookmarkStart w:id="187" w:name="_Toc199426478"/>
                  <w:bookmarkStart w:id="188" w:name="_Toc199426406"/>
                  <w:bookmarkStart w:id="189" w:name="_Toc199426338"/>
                  <w:bookmarkStart w:id="190" w:name="_Toc199426281"/>
                  <w:bookmarkStart w:id="191" w:name="_Toc199426166"/>
                  <w:bookmarkStart w:id="192" w:name="_Toc199425884"/>
                  <w:bookmarkStart w:id="193" w:name="_Toc199425792"/>
                  <w:r w:rsidRPr="00421E52">
                    <w:rPr>
                      <w:noProof/>
                      <w:sz w:val="16"/>
                      <w:szCs w:val="16"/>
                    </w:rPr>
                    <w:t> </w:t>
                  </w:r>
                  <w:r w:rsidRPr="00421E52">
                    <w:rPr>
                      <w:noProof/>
                      <w:sz w:val="16"/>
                      <w:szCs w:val="16"/>
                    </w:rPr>
                    <w:t> </w:t>
                  </w:r>
                  <w:r w:rsidRPr="00421E52">
                    <w:rPr>
                      <w:noProof/>
                      <w:sz w:val="16"/>
                      <w:szCs w:val="16"/>
                    </w:rPr>
                    <w:t> </w:t>
                  </w:r>
                  <w:r w:rsidRPr="00421E52">
                    <w:rPr>
                      <w:noProof/>
                      <w:sz w:val="16"/>
                      <w:szCs w:val="16"/>
                    </w:rPr>
                    <w:t> </w:t>
                  </w:r>
                  <w:r w:rsidRPr="00421E52">
                    <w:rPr>
                      <w:noProof/>
                      <w:sz w:val="16"/>
                      <w:szCs w:val="16"/>
                    </w:rPr>
                    <w:t> </w:t>
                  </w:r>
                  <w:bookmarkEnd w:id="187"/>
                  <w:bookmarkEnd w:id="188"/>
                  <w:bookmarkEnd w:id="189"/>
                  <w:bookmarkEnd w:id="190"/>
                  <w:bookmarkEnd w:id="191"/>
                  <w:bookmarkEnd w:id="192"/>
                  <w:bookmarkEnd w:id="193"/>
                  <w:r w:rsidRPr="00421E52">
                    <w:rPr>
                      <w:sz w:val="16"/>
                      <w:szCs w:val="16"/>
                    </w:rPr>
                    <w:fldChar w:fldCharType="end"/>
                  </w:r>
                </w:p>
              </w:tc>
              <w:tc>
                <w:tcPr>
                  <w:tcW w:w="395" w:type="pct"/>
                  <w:gridSpan w:val="2"/>
                  <w:tcBorders>
                    <w:top w:val="single" w:sz="2" w:space="0" w:color="808080"/>
                    <w:left w:val="single" w:sz="2" w:space="0" w:color="FFFFFF"/>
                    <w:bottom w:val="single" w:sz="2" w:space="0" w:color="808080"/>
                    <w:right w:val="single" w:sz="2" w:space="0" w:color="FFFFFF"/>
                  </w:tcBorders>
                  <w:vAlign w:val="center"/>
                  <w:hideMark/>
                </w:tcPr>
                <w:p w14:paraId="6523C3D8" w14:textId="77777777" w:rsidR="00432C08" w:rsidRPr="00421E52" w:rsidRDefault="00432C08" w:rsidP="00A47688">
                  <w:pPr>
                    <w:pStyle w:val="Corpotesto"/>
                    <w:rPr>
                      <w:sz w:val="16"/>
                      <w:szCs w:val="16"/>
                    </w:rPr>
                  </w:pPr>
                  <w:r w:rsidRPr="00421E52">
                    <w:rPr>
                      <w:sz w:val="16"/>
                      <w:szCs w:val="16"/>
                    </w:rPr>
                    <w:t>Prov.</w:t>
                  </w:r>
                </w:p>
              </w:tc>
              <w:tc>
                <w:tcPr>
                  <w:tcW w:w="1748" w:type="pct"/>
                  <w:gridSpan w:val="4"/>
                  <w:tcBorders>
                    <w:top w:val="single" w:sz="2" w:space="0" w:color="808080"/>
                    <w:left w:val="single" w:sz="2" w:space="0" w:color="FFFFFF"/>
                    <w:bottom w:val="single" w:sz="2" w:space="0" w:color="808080"/>
                    <w:right w:val="single" w:sz="2" w:space="0" w:color="FFFFFF"/>
                  </w:tcBorders>
                  <w:vAlign w:val="center"/>
                  <w:hideMark/>
                </w:tcPr>
                <w:p w14:paraId="281D22F1" w14:textId="77777777" w:rsidR="00432C08" w:rsidRPr="00421E52" w:rsidRDefault="00432C08" w:rsidP="00A47688">
                  <w:pPr>
                    <w:pStyle w:val="Corpotesto"/>
                    <w:rPr>
                      <w:sz w:val="16"/>
                      <w:szCs w:val="16"/>
                    </w:rPr>
                  </w:pPr>
                  <w:r w:rsidRPr="00421E52">
                    <w:rPr>
                      <w:sz w:val="16"/>
                      <w:szCs w:val="16"/>
                    </w:rPr>
                    <w:fldChar w:fldCharType="begin">
                      <w:ffData>
                        <w:name w:val="Text8"/>
                        <w:enabled/>
                        <w:calcOnExit w:val="0"/>
                        <w:textInput>
                          <w:maxLength w:val="100"/>
                        </w:textInput>
                      </w:ffData>
                    </w:fldChar>
                  </w:r>
                  <w:r w:rsidRPr="00421E52">
                    <w:rPr>
                      <w:sz w:val="16"/>
                      <w:szCs w:val="16"/>
                    </w:rPr>
                    <w:instrText xml:space="preserve"> FORMTEXT </w:instrText>
                  </w:r>
                  <w:r w:rsidRPr="00421E52">
                    <w:rPr>
                      <w:sz w:val="16"/>
                      <w:szCs w:val="16"/>
                    </w:rPr>
                  </w:r>
                  <w:r w:rsidRPr="00421E52">
                    <w:rPr>
                      <w:sz w:val="16"/>
                      <w:szCs w:val="16"/>
                    </w:rPr>
                    <w:fldChar w:fldCharType="separate"/>
                  </w:r>
                  <w:bookmarkStart w:id="194" w:name="_Toc199426480"/>
                  <w:bookmarkStart w:id="195" w:name="_Toc199426408"/>
                  <w:bookmarkStart w:id="196" w:name="_Toc199426340"/>
                  <w:bookmarkStart w:id="197" w:name="_Toc199426283"/>
                  <w:bookmarkStart w:id="198" w:name="_Toc199426168"/>
                  <w:bookmarkStart w:id="199" w:name="_Toc199425886"/>
                  <w:bookmarkStart w:id="200" w:name="_Toc199425794"/>
                  <w:r w:rsidRPr="00421E52">
                    <w:rPr>
                      <w:noProof/>
                      <w:sz w:val="16"/>
                      <w:szCs w:val="16"/>
                    </w:rPr>
                    <w:t> </w:t>
                  </w:r>
                  <w:r w:rsidRPr="00421E52">
                    <w:rPr>
                      <w:noProof/>
                      <w:sz w:val="16"/>
                      <w:szCs w:val="16"/>
                    </w:rPr>
                    <w:t> </w:t>
                  </w:r>
                  <w:r w:rsidRPr="00421E52">
                    <w:rPr>
                      <w:noProof/>
                      <w:sz w:val="16"/>
                      <w:szCs w:val="16"/>
                    </w:rPr>
                    <w:t> </w:t>
                  </w:r>
                  <w:r w:rsidRPr="00421E52">
                    <w:rPr>
                      <w:noProof/>
                      <w:sz w:val="16"/>
                      <w:szCs w:val="16"/>
                    </w:rPr>
                    <w:t> </w:t>
                  </w:r>
                  <w:r w:rsidRPr="00421E52">
                    <w:rPr>
                      <w:noProof/>
                      <w:sz w:val="16"/>
                      <w:szCs w:val="16"/>
                    </w:rPr>
                    <w:t> </w:t>
                  </w:r>
                  <w:bookmarkEnd w:id="194"/>
                  <w:bookmarkEnd w:id="195"/>
                  <w:bookmarkEnd w:id="196"/>
                  <w:bookmarkEnd w:id="197"/>
                  <w:bookmarkEnd w:id="198"/>
                  <w:bookmarkEnd w:id="199"/>
                  <w:bookmarkEnd w:id="200"/>
                  <w:r w:rsidRPr="00421E52">
                    <w:rPr>
                      <w:sz w:val="16"/>
                      <w:szCs w:val="16"/>
                    </w:rPr>
                    <w:fldChar w:fldCharType="end"/>
                  </w:r>
                </w:p>
              </w:tc>
            </w:tr>
            <w:tr w:rsidR="00432C08" w:rsidRPr="00421E52" w14:paraId="3199DD9C" w14:textId="77777777" w:rsidTr="002337AD">
              <w:trPr>
                <w:gridAfter w:val="1"/>
                <w:wAfter w:w="87" w:type="pct"/>
                <w:trHeight w:val="170"/>
              </w:trPr>
              <w:tc>
                <w:tcPr>
                  <w:tcW w:w="1225" w:type="pct"/>
                  <w:gridSpan w:val="3"/>
                  <w:tcBorders>
                    <w:top w:val="single" w:sz="2" w:space="0" w:color="808080"/>
                    <w:left w:val="single" w:sz="2" w:space="0" w:color="FFFFFF"/>
                    <w:bottom w:val="single" w:sz="2" w:space="0" w:color="808080"/>
                    <w:right w:val="single" w:sz="2" w:space="0" w:color="FFFFFF"/>
                  </w:tcBorders>
                  <w:vAlign w:val="center"/>
                  <w:hideMark/>
                </w:tcPr>
                <w:p w14:paraId="1BF44442" w14:textId="77777777" w:rsidR="00432C08" w:rsidRPr="00421E52" w:rsidRDefault="00432C08" w:rsidP="00A47688">
                  <w:pPr>
                    <w:pStyle w:val="Corpotesto"/>
                    <w:rPr>
                      <w:sz w:val="16"/>
                      <w:szCs w:val="16"/>
                    </w:rPr>
                  </w:pPr>
                  <w:r w:rsidRPr="00421E52">
                    <w:rPr>
                      <w:sz w:val="16"/>
                      <w:szCs w:val="16"/>
                    </w:rPr>
                    <w:t>Indirizzo email</w:t>
                  </w:r>
                </w:p>
              </w:tc>
              <w:tc>
                <w:tcPr>
                  <w:tcW w:w="1545" w:type="pct"/>
                  <w:gridSpan w:val="6"/>
                  <w:tcBorders>
                    <w:top w:val="single" w:sz="2" w:space="0" w:color="808080"/>
                    <w:left w:val="single" w:sz="2" w:space="0" w:color="FFFFFF"/>
                    <w:bottom w:val="single" w:sz="2" w:space="0" w:color="808080"/>
                    <w:right w:val="single" w:sz="2" w:space="0" w:color="FFFFFF"/>
                  </w:tcBorders>
                  <w:vAlign w:val="center"/>
                </w:tcPr>
                <w:p w14:paraId="04EB5546" w14:textId="77777777" w:rsidR="00432C08" w:rsidRPr="00421E52" w:rsidRDefault="00432C08" w:rsidP="00A47688">
                  <w:pPr>
                    <w:pStyle w:val="Corpotesto"/>
                    <w:rPr>
                      <w:sz w:val="16"/>
                      <w:szCs w:val="16"/>
                    </w:rPr>
                  </w:pPr>
                </w:p>
              </w:tc>
              <w:tc>
                <w:tcPr>
                  <w:tcW w:w="395" w:type="pct"/>
                  <w:gridSpan w:val="2"/>
                  <w:tcBorders>
                    <w:top w:val="single" w:sz="2" w:space="0" w:color="808080"/>
                    <w:left w:val="single" w:sz="2" w:space="0" w:color="FFFFFF"/>
                    <w:bottom w:val="single" w:sz="2" w:space="0" w:color="808080"/>
                    <w:right w:val="single" w:sz="2" w:space="0" w:color="FFFFFF"/>
                  </w:tcBorders>
                  <w:vAlign w:val="center"/>
                </w:tcPr>
                <w:p w14:paraId="53330D5F" w14:textId="77777777" w:rsidR="00432C08" w:rsidRPr="00421E52" w:rsidRDefault="00432C08" w:rsidP="00A47688">
                  <w:pPr>
                    <w:pStyle w:val="Corpotesto"/>
                    <w:rPr>
                      <w:sz w:val="16"/>
                      <w:szCs w:val="16"/>
                    </w:rPr>
                  </w:pPr>
                </w:p>
              </w:tc>
              <w:tc>
                <w:tcPr>
                  <w:tcW w:w="1748" w:type="pct"/>
                  <w:gridSpan w:val="4"/>
                  <w:tcBorders>
                    <w:top w:val="single" w:sz="2" w:space="0" w:color="808080"/>
                    <w:left w:val="single" w:sz="2" w:space="0" w:color="FFFFFF"/>
                    <w:bottom w:val="single" w:sz="2" w:space="0" w:color="808080"/>
                    <w:right w:val="single" w:sz="2" w:space="0" w:color="FFFFFF"/>
                  </w:tcBorders>
                  <w:vAlign w:val="center"/>
                </w:tcPr>
                <w:p w14:paraId="6894DAC6" w14:textId="77777777" w:rsidR="00432C08" w:rsidRPr="00421E52" w:rsidRDefault="00432C08" w:rsidP="00A47688">
                  <w:pPr>
                    <w:pStyle w:val="Corpotesto"/>
                    <w:rPr>
                      <w:sz w:val="16"/>
                      <w:szCs w:val="16"/>
                    </w:rPr>
                  </w:pPr>
                </w:p>
              </w:tc>
            </w:tr>
            <w:tr w:rsidR="00432C08" w:rsidRPr="00421E52" w14:paraId="46CC91EB" w14:textId="77777777" w:rsidTr="002337AD">
              <w:trPr>
                <w:gridAfter w:val="1"/>
                <w:wAfter w:w="87" w:type="pct"/>
                <w:trHeight w:val="170"/>
              </w:trPr>
              <w:tc>
                <w:tcPr>
                  <w:tcW w:w="1225" w:type="pct"/>
                  <w:gridSpan w:val="3"/>
                  <w:tcBorders>
                    <w:top w:val="single" w:sz="2" w:space="0" w:color="808080"/>
                    <w:left w:val="single" w:sz="2" w:space="0" w:color="FFFFFF"/>
                    <w:bottom w:val="single" w:sz="2" w:space="0" w:color="808080"/>
                    <w:right w:val="single" w:sz="2" w:space="0" w:color="FFFFFF"/>
                  </w:tcBorders>
                  <w:vAlign w:val="center"/>
                  <w:hideMark/>
                </w:tcPr>
                <w:p w14:paraId="76D770ED" w14:textId="77777777" w:rsidR="00432C08" w:rsidRPr="00421E52" w:rsidRDefault="00432C08" w:rsidP="00A47688">
                  <w:pPr>
                    <w:pStyle w:val="Corpotesto"/>
                    <w:rPr>
                      <w:sz w:val="16"/>
                      <w:szCs w:val="16"/>
                    </w:rPr>
                  </w:pPr>
                  <w:r w:rsidRPr="00421E52">
                    <w:rPr>
                      <w:sz w:val="16"/>
                      <w:szCs w:val="16"/>
                    </w:rPr>
                    <w:t>Recapito telefonico</w:t>
                  </w:r>
                </w:p>
              </w:tc>
              <w:tc>
                <w:tcPr>
                  <w:tcW w:w="1545" w:type="pct"/>
                  <w:gridSpan w:val="6"/>
                  <w:tcBorders>
                    <w:top w:val="single" w:sz="2" w:space="0" w:color="808080"/>
                    <w:left w:val="single" w:sz="2" w:space="0" w:color="FFFFFF"/>
                    <w:bottom w:val="single" w:sz="2" w:space="0" w:color="808080"/>
                    <w:right w:val="single" w:sz="2" w:space="0" w:color="FFFFFF"/>
                  </w:tcBorders>
                  <w:vAlign w:val="center"/>
                </w:tcPr>
                <w:p w14:paraId="42142A56" w14:textId="77777777" w:rsidR="00432C08" w:rsidRPr="00421E52" w:rsidRDefault="00432C08" w:rsidP="00A47688">
                  <w:pPr>
                    <w:pStyle w:val="Corpotesto"/>
                    <w:rPr>
                      <w:sz w:val="16"/>
                      <w:szCs w:val="16"/>
                    </w:rPr>
                  </w:pPr>
                </w:p>
              </w:tc>
              <w:tc>
                <w:tcPr>
                  <w:tcW w:w="395" w:type="pct"/>
                  <w:gridSpan w:val="2"/>
                  <w:tcBorders>
                    <w:top w:val="single" w:sz="2" w:space="0" w:color="808080"/>
                    <w:left w:val="single" w:sz="2" w:space="0" w:color="FFFFFF"/>
                    <w:bottom w:val="single" w:sz="2" w:space="0" w:color="808080"/>
                    <w:right w:val="single" w:sz="2" w:space="0" w:color="FFFFFF"/>
                  </w:tcBorders>
                  <w:vAlign w:val="center"/>
                </w:tcPr>
                <w:p w14:paraId="1AA8F0FF" w14:textId="77777777" w:rsidR="00432C08" w:rsidRPr="00421E52" w:rsidRDefault="00432C08" w:rsidP="00A47688">
                  <w:pPr>
                    <w:pStyle w:val="Corpotesto"/>
                    <w:rPr>
                      <w:sz w:val="16"/>
                      <w:szCs w:val="16"/>
                    </w:rPr>
                  </w:pPr>
                </w:p>
              </w:tc>
              <w:tc>
                <w:tcPr>
                  <w:tcW w:w="1748" w:type="pct"/>
                  <w:gridSpan w:val="4"/>
                  <w:tcBorders>
                    <w:top w:val="single" w:sz="2" w:space="0" w:color="808080"/>
                    <w:left w:val="single" w:sz="2" w:space="0" w:color="FFFFFF"/>
                    <w:bottom w:val="single" w:sz="2" w:space="0" w:color="808080"/>
                    <w:right w:val="single" w:sz="2" w:space="0" w:color="FFFFFF"/>
                  </w:tcBorders>
                  <w:vAlign w:val="center"/>
                </w:tcPr>
                <w:p w14:paraId="5E32329D" w14:textId="77777777" w:rsidR="00432C08" w:rsidRPr="00421E52" w:rsidRDefault="00432C08" w:rsidP="00A47688">
                  <w:pPr>
                    <w:pStyle w:val="Corpotesto"/>
                    <w:rPr>
                      <w:sz w:val="16"/>
                      <w:szCs w:val="16"/>
                    </w:rPr>
                  </w:pPr>
                </w:p>
              </w:tc>
            </w:tr>
            <w:tr w:rsidR="00432C08" w:rsidRPr="00421E52" w14:paraId="78819795" w14:textId="77777777" w:rsidTr="002337AD">
              <w:trPr>
                <w:gridAfter w:val="1"/>
                <w:wAfter w:w="87" w:type="pct"/>
                <w:trHeight w:val="170"/>
              </w:trPr>
              <w:tc>
                <w:tcPr>
                  <w:tcW w:w="936" w:type="pct"/>
                  <w:tcBorders>
                    <w:top w:val="single" w:sz="2" w:space="0" w:color="808080"/>
                    <w:left w:val="single" w:sz="2" w:space="0" w:color="FFFFFF"/>
                    <w:bottom w:val="single" w:sz="2" w:space="0" w:color="808080"/>
                    <w:right w:val="single" w:sz="2" w:space="0" w:color="FFFFFF"/>
                  </w:tcBorders>
                  <w:vAlign w:val="center"/>
                  <w:hideMark/>
                </w:tcPr>
                <w:p w14:paraId="3106B8E4" w14:textId="77777777" w:rsidR="00432C08" w:rsidRPr="00421E52" w:rsidRDefault="00432C08" w:rsidP="00A47688">
                  <w:pPr>
                    <w:pStyle w:val="Corpotesto"/>
                    <w:rPr>
                      <w:sz w:val="16"/>
                      <w:szCs w:val="16"/>
                    </w:rPr>
                  </w:pPr>
                  <w:r w:rsidRPr="00421E52">
                    <w:rPr>
                      <w:sz w:val="16"/>
                      <w:szCs w:val="16"/>
                    </w:rPr>
                    <w:t>Titolo di studio</w:t>
                  </w:r>
                </w:p>
              </w:tc>
              <w:tc>
                <w:tcPr>
                  <w:tcW w:w="1211" w:type="pct"/>
                  <w:gridSpan w:val="4"/>
                  <w:tcBorders>
                    <w:top w:val="single" w:sz="2" w:space="0" w:color="808080"/>
                    <w:left w:val="single" w:sz="2" w:space="0" w:color="FFFFFF"/>
                    <w:bottom w:val="single" w:sz="2" w:space="0" w:color="808080"/>
                    <w:right w:val="single" w:sz="2" w:space="0" w:color="FFFFFF"/>
                  </w:tcBorders>
                  <w:vAlign w:val="center"/>
                  <w:hideMark/>
                </w:tcPr>
                <w:p w14:paraId="69EFD878" w14:textId="77777777" w:rsidR="00432C08" w:rsidRPr="00421E52" w:rsidRDefault="00432C08" w:rsidP="00A47688">
                  <w:pPr>
                    <w:pStyle w:val="Corpotesto"/>
                    <w:rPr>
                      <w:sz w:val="16"/>
                      <w:szCs w:val="16"/>
                    </w:rPr>
                  </w:pPr>
                  <w:r w:rsidRPr="00421E52">
                    <w:rPr>
                      <w:sz w:val="16"/>
                      <w:szCs w:val="16"/>
                    </w:rPr>
                    <w:fldChar w:fldCharType="begin">
                      <w:ffData>
                        <w:name w:val="Text8"/>
                        <w:enabled/>
                        <w:calcOnExit w:val="0"/>
                        <w:textInput>
                          <w:maxLength w:val="100"/>
                        </w:textInput>
                      </w:ffData>
                    </w:fldChar>
                  </w:r>
                  <w:r w:rsidRPr="00421E52">
                    <w:rPr>
                      <w:sz w:val="16"/>
                      <w:szCs w:val="16"/>
                    </w:rPr>
                    <w:instrText xml:space="preserve"> FORMTEXT </w:instrText>
                  </w:r>
                  <w:r w:rsidRPr="00421E52">
                    <w:rPr>
                      <w:sz w:val="16"/>
                      <w:szCs w:val="16"/>
                    </w:rPr>
                  </w:r>
                  <w:r w:rsidRPr="00421E52">
                    <w:rPr>
                      <w:sz w:val="16"/>
                      <w:szCs w:val="16"/>
                    </w:rPr>
                    <w:fldChar w:fldCharType="separate"/>
                  </w:r>
                  <w:bookmarkStart w:id="201" w:name="_Toc199426481"/>
                  <w:bookmarkStart w:id="202" w:name="_Toc199426409"/>
                  <w:bookmarkStart w:id="203" w:name="_Toc199426341"/>
                  <w:bookmarkStart w:id="204" w:name="_Toc199426284"/>
                  <w:bookmarkStart w:id="205" w:name="_Toc199426169"/>
                  <w:bookmarkStart w:id="206" w:name="_Toc199425887"/>
                  <w:bookmarkStart w:id="207" w:name="_Toc199425795"/>
                  <w:r w:rsidRPr="00421E52">
                    <w:rPr>
                      <w:noProof/>
                      <w:sz w:val="16"/>
                      <w:szCs w:val="16"/>
                    </w:rPr>
                    <w:t> </w:t>
                  </w:r>
                  <w:r w:rsidRPr="00421E52">
                    <w:rPr>
                      <w:noProof/>
                      <w:sz w:val="16"/>
                      <w:szCs w:val="16"/>
                    </w:rPr>
                    <w:t> </w:t>
                  </w:r>
                  <w:r w:rsidRPr="00421E52">
                    <w:rPr>
                      <w:noProof/>
                      <w:sz w:val="16"/>
                      <w:szCs w:val="16"/>
                    </w:rPr>
                    <w:t> </w:t>
                  </w:r>
                  <w:r w:rsidRPr="00421E52">
                    <w:rPr>
                      <w:noProof/>
                      <w:sz w:val="16"/>
                      <w:szCs w:val="16"/>
                    </w:rPr>
                    <w:t> </w:t>
                  </w:r>
                  <w:r w:rsidRPr="00421E52">
                    <w:rPr>
                      <w:noProof/>
                      <w:sz w:val="16"/>
                      <w:szCs w:val="16"/>
                    </w:rPr>
                    <w:t> </w:t>
                  </w:r>
                  <w:bookmarkEnd w:id="201"/>
                  <w:bookmarkEnd w:id="202"/>
                  <w:bookmarkEnd w:id="203"/>
                  <w:bookmarkEnd w:id="204"/>
                  <w:bookmarkEnd w:id="205"/>
                  <w:bookmarkEnd w:id="206"/>
                  <w:bookmarkEnd w:id="207"/>
                  <w:r w:rsidRPr="00421E52">
                    <w:rPr>
                      <w:sz w:val="16"/>
                      <w:szCs w:val="16"/>
                    </w:rPr>
                    <w:fldChar w:fldCharType="end"/>
                  </w:r>
                </w:p>
              </w:tc>
              <w:tc>
                <w:tcPr>
                  <w:tcW w:w="501" w:type="pct"/>
                  <w:gridSpan w:val="3"/>
                  <w:tcBorders>
                    <w:top w:val="single" w:sz="2" w:space="0" w:color="808080"/>
                    <w:left w:val="single" w:sz="2" w:space="0" w:color="FFFFFF"/>
                    <w:bottom w:val="single" w:sz="2" w:space="0" w:color="808080"/>
                    <w:right w:val="single" w:sz="2" w:space="0" w:color="FFFFFF"/>
                  </w:tcBorders>
                  <w:vAlign w:val="center"/>
                </w:tcPr>
                <w:p w14:paraId="31506509" w14:textId="77777777" w:rsidR="00432C08" w:rsidRPr="00421E52" w:rsidRDefault="00432C08" w:rsidP="00A47688">
                  <w:pPr>
                    <w:pStyle w:val="Corpotesto"/>
                    <w:rPr>
                      <w:sz w:val="16"/>
                      <w:szCs w:val="16"/>
                    </w:rPr>
                  </w:pPr>
                </w:p>
              </w:tc>
              <w:tc>
                <w:tcPr>
                  <w:tcW w:w="2265" w:type="pct"/>
                  <w:gridSpan w:val="7"/>
                  <w:tcBorders>
                    <w:top w:val="single" w:sz="2" w:space="0" w:color="808080"/>
                    <w:left w:val="single" w:sz="2" w:space="0" w:color="FFFFFF"/>
                    <w:bottom w:val="single" w:sz="2" w:space="0" w:color="808080"/>
                    <w:right w:val="single" w:sz="2" w:space="0" w:color="FFFFFF"/>
                  </w:tcBorders>
                  <w:vAlign w:val="center"/>
                  <w:hideMark/>
                </w:tcPr>
                <w:p w14:paraId="7440E441" w14:textId="77777777" w:rsidR="00432C08" w:rsidRPr="00421E52" w:rsidRDefault="00432C08" w:rsidP="00A47688">
                  <w:pPr>
                    <w:pStyle w:val="Corpotesto"/>
                    <w:rPr>
                      <w:sz w:val="16"/>
                      <w:szCs w:val="16"/>
                    </w:rPr>
                  </w:pPr>
                  <w:r w:rsidRPr="00421E52">
                    <w:rPr>
                      <w:sz w:val="16"/>
                      <w:szCs w:val="16"/>
                    </w:rPr>
                    <w:fldChar w:fldCharType="begin">
                      <w:ffData>
                        <w:name w:val="Text13"/>
                        <w:enabled/>
                        <w:calcOnExit w:val="0"/>
                        <w:textInput>
                          <w:maxLength w:val="255"/>
                        </w:textInput>
                      </w:ffData>
                    </w:fldChar>
                  </w:r>
                  <w:r w:rsidRPr="00421E52">
                    <w:rPr>
                      <w:sz w:val="16"/>
                      <w:szCs w:val="16"/>
                    </w:rPr>
                    <w:instrText xml:space="preserve"> FORMTEXT </w:instrText>
                  </w:r>
                  <w:r w:rsidRPr="00421E52">
                    <w:rPr>
                      <w:sz w:val="16"/>
                      <w:szCs w:val="16"/>
                    </w:rPr>
                  </w:r>
                  <w:r w:rsidRPr="00421E52">
                    <w:rPr>
                      <w:sz w:val="16"/>
                      <w:szCs w:val="16"/>
                    </w:rPr>
                    <w:fldChar w:fldCharType="separate"/>
                  </w:r>
                  <w:bookmarkStart w:id="208" w:name="_Toc199426482"/>
                  <w:bookmarkStart w:id="209" w:name="_Toc199426410"/>
                  <w:bookmarkStart w:id="210" w:name="_Toc199426342"/>
                  <w:bookmarkStart w:id="211" w:name="_Toc199426285"/>
                  <w:bookmarkStart w:id="212" w:name="_Toc199426170"/>
                  <w:bookmarkStart w:id="213" w:name="_Toc199425888"/>
                  <w:bookmarkStart w:id="214" w:name="_Toc199425796"/>
                  <w:r w:rsidRPr="00421E52">
                    <w:rPr>
                      <w:noProof/>
                      <w:sz w:val="16"/>
                      <w:szCs w:val="16"/>
                    </w:rPr>
                    <w:t> </w:t>
                  </w:r>
                  <w:r w:rsidRPr="00421E52">
                    <w:rPr>
                      <w:noProof/>
                      <w:sz w:val="16"/>
                      <w:szCs w:val="16"/>
                    </w:rPr>
                    <w:t> </w:t>
                  </w:r>
                  <w:r w:rsidRPr="00421E52">
                    <w:rPr>
                      <w:noProof/>
                      <w:sz w:val="16"/>
                      <w:szCs w:val="16"/>
                    </w:rPr>
                    <w:t> </w:t>
                  </w:r>
                  <w:r w:rsidRPr="00421E52">
                    <w:rPr>
                      <w:noProof/>
                      <w:sz w:val="16"/>
                      <w:szCs w:val="16"/>
                    </w:rPr>
                    <w:t> </w:t>
                  </w:r>
                  <w:r w:rsidRPr="00421E52">
                    <w:rPr>
                      <w:noProof/>
                      <w:sz w:val="16"/>
                      <w:szCs w:val="16"/>
                    </w:rPr>
                    <w:t> </w:t>
                  </w:r>
                  <w:bookmarkEnd w:id="208"/>
                  <w:bookmarkEnd w:id="209"/>
                  <w:bookmarkEnd w:id="210"/>
                  <w:bookmarkEnd w:id="211"/>
                  <w:bookmarkEnd w:id="212"/>
                  <w:bookmarkEnd w:id="213"/>
                  <w:bookmarkEnd w:id="214"/>
                  <w:r w:rsidRPr="00421E52">
                    <w:rPr>
                      <w:sz w:val="16"/>
                      <w:szCs w:val="16"/>
                    </w:rPr>
                    <w:fldChar w:fldCharType="end"/>
                  </w:r>
                </w:p>
              </w:tc>
            </w:tr>
            <w:tr w:rsidR="00432C08" w:rsidRPr="00421E52" w14:paraId="0B81DF7F" w14:textId="77777777" w:rsidTr="002337AD">
              <w:trPr>
                <w:gridAfter w:val="1"/>
                <w:wAfter w:w="87" w:type="pct"/>
                <w:trHeight w:val="170"/>
              </w:trPr>
              <w:tc>
                <w:tcPr>
                  <w:tcW w:w="936" w:type="pct"/>
                  <w:tcBorders>
                    <w:top w:val="single" w:sz="2" w:space="0" w:color="808080"/>
                    <w:left w:val="single" w:sz="2" w:space="0" w:color="FFFFFF"/>
                    <w:bottom w:val="single" w:sz="2" w:space="0" w:color="808080"/>
                    <w:right w:val="single" w:sz="2" w:space="0" w:color="FFFFFF"/>
                  </w:tcBorders>
                  <w:vAlign w:val="center"/>
                  <w:hideMark/>
                </w:tcPr>
                <w:p w14:paraId="1EA126A4" w14:textId="77777777" w:rsidR="00432C08" w:rsidRPr="00421E52" w:rsidRDefault="00432C08" w:rsidP="00A47688">
                  <w:pPr>
                    <w:pStyle w:val="Corpotesto"/>
                    <w:rPr>
                      <w:sz w:val="16"/>
                      <w:szCs w:val="16"/>
                    </w:rPr>
                  </w:pPr>
                  <w:r w:rsidRPr="00421E52">
                    <w:rPr>
                      <w:sz w:val="16"/>
                      <w:szCs w:val="16"/>
                    </w:rPr>
                    <w:t>Conseguito il</w:t>
                  </w:r>
                </w:p>
              </w:tc>
              <w:tc>
                <w:tcPr>
                  <w:tcW w:w="1112" w:type="pct"/>
                  <w:gridSpan w:val="3"/>
                  <w:tcBorders>
                    <w:top w:val="single" w:sz="2" w:space="0" w:color="808080"/>
                    <w:left w:val="single" w:sz="2" w:space="0" w:color="FFFFFF"/>
                    <w:bottom w:val="single" w:sz="2" w:space="0" w:color="808080"/>
                    <w:right w:val="single" w:sz="2" w:space="0" w:color="FFFFFF"/>
                  </w:tcBorders>
                  <w:vAlign w:val="center"/>
                  <w:hideMark/>
                </w:tcPr>
                <w:p w14:paraId="275430A1" w14:textId="77777777" w:rsidR="00432C08" w:rsidRPr="00421E52" w:rsidRDefault="00432C08" w:rsidP="00A47688">
                  <w:pPr>
                    <w:pStyle w:val="Corpotesto"/>
                    <w:rPr>
                      <w:sz w:val="16"/>
                      <w:szCs w:val="16"/>
                    </w:rPr>
                  </w:pPr>
                  <w:r w:rsidRPr="00421E52">
                    <w:rPr>
                      <w:sz w:val="16"/>
                      <w:szCs w:val="16"/>
                    </w:rPr>
                    <w:fldChar w:fldCharType="begin">
                      <w:ffData>
                        <w:name w:val="Text13"/>
                        <w:enabled/>
                        <w:calcOnExit w:val="0"/>
                        <w:textInput>
                          <w:maxLength w:val="255"/>
                        </w:textInput>
                      </w:ffData>
                    </w:fldChar>
                  </w:r>
                  <w:r w:rsidRPr="00421E52">
                    <w:rPr>
                      <w:sz w:val="16"/>
                      <w:szCs w:val="16"/>
                    </w:rPr>
                    <w:instrText xml:space="preserve"> FORMTEXT </w:instrText>
                  </w:r>
                  <w:r w:rsidRPr="00421E52">
                    <w:rPr>
                      <w:sz w:val="16"/>
                      <w:szCs w:val="16"/>
                    </w:rPr>
                  </w:r>
                  <w:r w:rsidRPr="00421E52">
                    <w:rPr>
                      <w:sz w:val="16"/>
                      <w:szCs w:val="16"/>
                    </w:rPr>
                    <w:fldChar w:fldCharType="separate"/>
                  </w:r>
                  <w:bookmarkStart w:id="215" w:name="_Toc199426483"/>
                  <w:bookmarkStart w:id="216" w:name="_Toc199426411"/>
                  <w:bookmarkStart w:id="217" w:name="_Toc199426343"/>
                  <w:bookmarkStart w:id="218" w:name="_Toc199426286"/>
                  <w:bookmarkStart w:id="219" w:name="_Toc199426171"/>
                  <w:bookmarkStart w:id="220" w:name="_Toc199425889"/>
                  <w:bookmarkStart w:id="221" w:name="_Toc199425797"/>
                  <w:r w:rsidRPr="00421E52">
                    <w:rPr>
                      <w:noProof/>
                      <w:sz w:val="16"/>
                      <w:szCs w:val="16"/>
                    </w:rPr>
                    <w:t> </w:t>
                  </w:r>
                  <w:r w:rsidRPr="00421E52">
                    <w:rPr>
                      <w:noProof/>
                      <w:sz w:val="16"/>
                      <w:szCs w:val="16"/>
                    </w:rPr>
                    <w:t> </w:t>
                  </w:r>
                  <w:r w:rsidRPr="00421E52">
                    <w:rPr>
                      <w:noProof/>
                      <w:sz w:val="16"/>
                      <w:szCs w:val="16"/>
                    </w:rPr>
                    <w:t> </w:t>
                  </w:r>
                  <w:r w:rsidRPr="00421E52">
                    <w:rPr>
                      <w:noProof/>
                      <w:sz w:val="16"/>
                      <w:szCs w:val="16"/>
                    </w:rPr>
                    <w:t> </w:t>
                  </w:r>
                  <w:r w:rsidRPr="00421E52">
                    <w:rPr>
                      <w:noProof/>
                      <w:sz w:val="16"/>
                      <w:szCs w:val="16"/>
                    </w:rPr>
                    <w:t> </w:t>
                  </w:r>
                  <w:bookmarkEnd w:id="215"/>
                  <w:bookmarkEnd w:id="216"/>
                  <w:bookmarkEnd w:id="217"/>
                  <w:bookmarkEnd w:id="218"/>
                  <w:bookmarkEnd w:id="219"/>
                  <w:bookmarkEnd w:id="220"/>
                  <w:bookmarkEnd w:id="221"/>
                  <w:r w:rsidRPr="00421E52">
                    <w:rPr>
                      <w:sz w:val="16"/>
                      <w:szCs w:val="16"/>
                    </w:rPr>
                    <w:fldChar w:fldCharType="end"/>
                  </w:r>
                </w:p>
              </w:tc>
              <w:tc>
                <w:tcPr>
                  <w:tcW w:w="402" w:type="pct"/>
                  <w:gridSpan w:val="3"/>
                  <w:tcBorders>
                    <w:top w:val="single" w:sz="2" w:space="0" w:color="808080"/>
                    <w:left w:val="single" w:sz="2" w:space="0" w:color="FFFFFF"/>
                    <w:bottom w:val="single" w:sz="2" w:space="0" w:color="808080"/>
                    <w:right w:val="single" w:sz="2" w:space="0" w:color="FFFFFF"/>
                  </w:tcBorders>
                  <w:vAlign w:val="center"/>
                  <w:hideMark/>
                </w:tcPr>
                <w:p w14:paraId="63DA5C2A" w14:textId="77777777" w:rsidR="00432C08" w:rsidRPr="00421E52" w:rsidRDefault="00432C08" w:rsidP="00A47688">
                  <w:pPr>
                    <w:pStyle w:val="Corpotesto"/>
                    <w:rPr>
                      <w:sz w:val="16"/>
                      <w:szCs w:val="16"/>
                    </w:rPr>
                  </w:pPr>
                  <w:r w:rsidRPr="00421E52">
                    <w:rPr>
                      <w:sz w:val="16"/>
                      <w:szCs w:val="16"/>
                    </w:rPr>
                    <w:t>Presso (Nazione)</w:t>
                  </w:r>
                </w:p>
              </w:tc>
              <w:tc>
                <w:tcPr>
                  <w:tcW w:w="2463" w:type="pct"/>
                  <w:gridSpan w:val="8"/>
                  <w:tcBorders>
                    <w:top w:val="single" w:sz="2" w:space="0" w:color="808080"/>
                    <w:left w:val="single" w:sz="2" w:space="0" w:color="FFFFFF"/>
                    <w:bottom w:val="single" w:sz="2" w:space="0" w:color="808080"/>
                    <w:right w:val="single" w:sz="2" w:space="0" w:color="FFFFFF"/>
                  </w:tcBorders>
                  <w:vAlign w:val="center"/>
                  <w:hideMark/>
                </w:tcPr>
                <w:p w14:paraId="4B0EA2A1" w14:textId="77777777" w:rsidR="00432C08" w:rsidRPr="00421E52" w:rsidRDefault="00432C08" w:rsidP="00A47688">
                  <w:pPr>
                    <w:pStyle w:val="Corpotesto"/>
                    <w:rPr>
                      <w:sz w:val="16"/>
                      <w:szCs w:val="16"/>
                    </w:rPr>
                  </w:pPr>
                  <w:r w:rsidRPr="00421E52">
                    <w:rPr>
                      <w:sz w:val="16"/>
                      <w:szCs w:val="16"/>
                    </w:rPr>
                    <w:fldChar w:fldCharType="begin">
                      <w:ffData>
                        <w:name w:val="Text13"/>
                        <w:enabled/>
                        <w:calcOnExit w:val="0"/>
                        <w:textInput>
                          <w:maxLength w:val="255"/>
                        </w:textInput>
                      </w:ffData>
                    </w:fldChar>
                  </w:r>
                  <w:r w:rsidRPr="00421E52">
                    <w:rPr>
                      <w:sz w:val="16"/>
                      <w:szCs w:val="16"/>
                    </w:rPr>
                    <w:instrText xml:space="preserve"> FORMTEXT </w:instrText>
                  </w:r>
                  <w:r w:rsidRPr="00421E52">
                    <w:rPr>
                      <w:sz w:val="16"/>
                      <w:szCs w:val="16"/>
                    </w:rPr>
                  </w:r>
                  <w:r w:rsidRPr="00421E52">
                    <w:rPr>
                      <w:sz w:val="16"/>
                      <w:szCs w:val="16"/>
                    </w:rPr>
                    <w:fldChar w:fldCharType="separate"/>
                  </w:r>
                  <w:bookmarkStart w:id="222" w:name="_Toc199426485"/>
                  <w:bookmarkStart w:id="223" w:name="_Toc199426413"/>
                  <w:bookmarkStart w:id="224" w:name="_Toc199426345"/>
                  <w:bookmarkStart w:id="225" w:name="_Toc199426288"/>
                  <w:bookmarkStart w:id="226" w:name="_Toc199426173"/>
                  <w:bookmarkStart w:id="227" w:name="_Toc199425891"/>
                  <w:bookmarkStart w:id="228" w:name="_Toc199425799"/>
                  <w:r w:rsidRPr="00421E52">
                    <w:rPr>
                      <w:noProof/>
                      <w:sz w:val="16"/>
                      <w:szCs w:val="16"/>
                    </w:rPr>
                    <w:t> </w:t>
                  </w:r>
                  <w:r w:rsidRPr="00421E52">
                    <w:rPr>
                      <w:noProof/>
                      <w:sz w:val="16"/>
                      <w:szCs w:val="16"/>
                    </w:rPr>
                    <w:t> </w:t>
                  </w:r>
                  <w:r w:rsidRPr="00421E52">
                    <w:rPr>
                      <w:noProof/>
                      <w:sz w:val="16"/>
                      <w:szCs w:val="16"/>
                    </w:rPr>
                    <w:t> </w:t>
                  </w:r>
                  <w:r w:rsidRPr="00421E52">
                    <w:rPr>
                      <w:noProof/>
                      <w:sz w:val="16"/>
                      <w:szCs w:val="16"/>
                    </w:rPr>
                    <w:t> </w:t>
                  </w:r>
                  <w:r w:rsidRPr="00421E52">
                    <w:rPr>
                      <w:noProof/>
                      <w:sz w:val="16"/>
                      <w:szCs w:val="16"/>
                    </w:rPr>
                    <w:t> </w:t>
                  </w:r>
                  <w:bookmarkEnd w:id="222"/>
                  <w:bookmarkEnd w:id="223"/>
                  <w:bookmarkEnd w:id="224"/>
                  <w:bookmarkEnd w:id="225"/>
                  <w:bookmarkEnd w:id="226"/>
                  <w:bookmarkEnd w:id="227"/>
                  <w:bookmarkEnd w:id="228"/>
                  <w:r w:rsidRPr="00421E52">
                    <w:rPr>
                      <w:sz w:val="16"/>
                      <w:szCs w:val="16"/>
                    </w:rPr>
                    <w:fldChar w:fldCharType="end"/>
                  </w:r>
                </w:p>
              </w:tc>
            </w:tr>
            <w:tr w:rsidR="00432C08" w:rsidRPr="00421E52" w14:paraId="16AAA645" w14:textId="77777777" w:rsidTr="002337AD">
              <w:tc>
                <w:tcPr>
                  <w:tcW w:w="5000" w:type="pct"/>
                  <w:gridSpan w:val="16"/>
                  <w:tcBorders>
                    <w:top w:val="single" w:sz="2" w:space="0" w:color="808080"/>
                    <w:left w:val="single" w:sz="2" w:space="0" w:color="FFFFFF"/>
                    <w:bottom w:val="single" w:sz="2" w:space="0" w:color="808080"/>
                    <w:right w:val="single" w:sz="2" w:space="0" w:color="FFFFFF"/>
                  </w:tcBorders>
                  <w:vAlign w:val="center"/>
                </w:tcPr>
                <w:p w14:paraId="1067B8EC" w14:textId="77777777" w:rsidR="00432C08" w:rsidRPr="00421E52" w:rsidRDefault="00432C08" w:rsidP="00A47688">
                  <w:pPr>
                    <w:pStyle w:val="Corpotesto"/>
                    <w:rPr>
                      <w:sz w:val="16"/>
                      <w:szCs w:val="16"/>
                    </w:rPr>
                  </w:pPr>
                  <w:r w:rsidRPr="00421E52">
                    <w:rPr>
                      <w:sz w:val="16"/>
                      <w:szCs w:val="16"/>
                    </w:rPr>
                    <w:t xml:space="preserve">di aver accertato le generalità del Sig./ra </w:t>
                  </w:r>
                  <w:r w:rsidRPr="00421E52">
                    <w:rPr>
                      <w:sz w:val="16"/>
                      <w:szCs w:val="16"/>
                    </w:rPr>
                    <w:fldChar w:fldCharType="begin">
                      <w:ffData>
                        <w:name w:val="Text13"/>
                        <w:enabled/>
                        <w:calcOnExit w:val="0"/>
                        <w:textInput>
                          <w:maxLength w:val="255"/>
                        </w:textInput>
                      </w:ffData>
                    </w:fldChar>
                  </w:r>
                  <w:r w:rsidRPr="00421E52">
                    <w:rPr>
                      <w:sz w:val="16"/>
                      <w:szCs w:val="16"/>
                    </w:rPr>
                    <w:instrText xml:space="preserve"> FORMTEXT </w:instrText>
                  </w:r>
                  <w:r w:rsidRPr="00421E52">
                    <w:rPr>
                      <w:sz w:val="16"/>
                      <w:szCs w:val="16"/>
                    </w:rPr>
                  </w:r>
                  <w:r w:rsidRPr="00421E52">
                    <w:rPr>
                      <w:sz w:val="16"/>
                      <w:szCs w:val="16"/>
                    </w:rPr>
                    <w:fldChar w:fldCharType="separate"/>
                  </w:r>
                  <w:r w:rsidRPr="00421E52">
                    <w:rPr>
                      <w:sz w:val="16"/>
                      <w:szCs w:val="16"/>
                    </w:rPr>
                    <w:t> </w:t>
                  </w:r>
                  <w:r w:rsidRPr="00421E52">
                    <w:rPr>
                      <w:sz w:val="16"/>
                      <w:szCs w:val="16"/>
                    </w:rPr>
                    <w:t> </w:t>
                  </w:r>
                  <w:r w:rsidRPr="00421E52">
                    <w:rPr>
                      <w:sz w:val="16"/>
                      <w:szCs w:val="16"/>
                    </w:rPr>
                    <w:t> </w:t>
                  </w:r>
                  <w:r w:rsidRPr="00421E52">
                    <w:rPr>
                      <w:sz w:val="16"/>
                      <w:szCs w:val="16"/>
                    </w:rPr>
                    <w:t> </w:t>
                  </w:r>
                  <w:r w:rsidRPr="00421E52">
                    <w:rPr>
                      <w:sz w:val="16"/>
                      <w:szCs w:val="16"/>
                    </w:rPr>
                    <w:t> </w:t>
                  </w:r>
                  <w:r w:rsidRPr="00421E52">
                    <w:rPr>
                      <w:sz w:val="16"/>
                      <w:szCs w:val="16"/>
                    </w:rPr>
                    <w:fldChar w:fldCharType="end"/>
                  </w:r>
                  <w:r w:rsidRPr="00421E52">
                    <w:rPr>
                      <w:sz w:val="16"/>
                      <w:szCs w:val="16"/>
                    </w:rPr>
                    <w:t xml:space="preserve"> codice fiscale </w:t>
                  </w:r>
                  <w:r w:rsidRPr="00421E52">
                    <w:rPr>
                      <w:sz w:val="16"/>
                      <w:szCs w:val="16"/>
                    </w:rPr>
                    <w:fldChar w:fldCharType="begin">
                      <w:ffData>
                        <w:name w:val="Text13"/>
                        <w:enabled/>
                        <w:calcOnExit w:val="0"/>
                        <w:textInput>
                          <w:maxLength w:val="255"/>
                        </w:textInput>
                      </w:ffData>
                    </w:fldChar>
                  </w:r>
                  <w:r w:rsidRPr="00421E52">
                    <w:rPr>
                      <w:sz w:val="16"/>
                      <w:szCs w:val="16"/>
                    </w:rPr>
                    <w:instrText xml:space="preserve"> FORMTEXT </w:instrText>
                  </w:r>
                  <w:r w:rsidRPr="00421E52">
                    <w:rPr>
                      <w:sz w:val="16"/>
                      <w:szCs w:val="16"/>
                    </w:rPr>
                  </w:r>
                  <w:r w:rsidRPr="00421E52">
                    <w:rPr>
                      <w:sz w:val="16"/>
                      <w:szCs w:val="16"/>
                    </w:rPr>
                    <w:fldChar w:fldCharType="separate"/>
                  </w:r>
                  <w:r w:rsidRPr="00421E52">
                    <w:rPr>
                      <w:sz w:val="16"/>
                      <w:szCs w:val="16"/>
                    </w:rPr>
                    <w:t> </w:t>
                  </w:r>
                  <w:r w:rsidRPr="00421E52">
                    <w:rPr>
                      <w:sz w:val="16"/>
                      <w:szCs w:val="16"/>
                    </w:rPr>
                    <w:t> </w:t>
                  </w:r>
                  <w:r w:rsidRPr="00421E52">
                    <w:rPr>
                      <w:sz w:val="16"/>
                      <w:szCs w:val="16"/>
                    </w:rPr>
                    <w:t> </w:t>
                  </w:r>
                  <w:r w:rsidRPr="00421E52">
                    <w:rPr>
                      <w:sz w:val="16"/>
                      <w:szCs w:val="16"/>
                    </w:rPr>
                    <w:t> </w:t>
                  </w:r>
                  <w:r w:rsidRPr="00421E52">
                    <w:rPr>
                      <w:sz w:val="16"/>
                      <w:szCs w:val="16"/>
                    </w:rPr>
                    <w:t> </w:t>
                  </w:r>
                  <w:r w:rsidRPr="00421E52">
                    <w:rPr>
                      <w:sz w:val="16"/>
                      <w:szCs w:val="16"/>
                    </w:rPr>
                    <w:fldChar w:fldCharType="end"/>
                  </w:r>
                  <w:r w:rsidRPr="00421E52">
                    <w:rPr>
                      <w:sz w:val="16"/>
                      <w:szCs w:val="16"/>
                    </w:rPr>
                    <w:t xml:space="preserve"> e di aver acquisito dal/la stesso/a la documentazione attestante il possesso dei requisiti soggettivi previsti per l’accesso all’iniziativa, di cui al d.d.u.o. del </w:t>
                  </w:r>
                  <w:r w:rsidRPr="00421E52">
                    <w:rPr>
                      <w:sz w:val="16"/>
                      <w:szCs w:val="16"/>
                    </w:rPr>
                    <w:fldChar w:fldCharType="begin">
                      <w:ffData>
                        <w:name w:val="Text13"/>
                        <w:enabled/>
                        <w:calcOnExit w:val="0"/>
                        <w:textInput>
                          <w:maxLength w:val="255"/>
                        </w:textInput>
                      </w:ffData>
                    </w:fldChar>
                  </w:r>
                  <w:r w:rsidRPr="00421E52">
                    <w:rPr>
                      <w:sz w:val="16"/>
                      <w:szCs w:val="16"/>
                    </w:rPr>
                    <w:instrText xml:space="preserve"> FORMTEXT </w:instrText>
                  </w:r>
                  <w:r w:rsidRPr="00421E52">
                    <w:rPr>
                      <w:sz w:val="16"/>
                      <w:szCs w:val="16"/>
                    </w:rPr>
                  </w:r>
                  <w:r w:rsidRPr="00421E52">
                    <w:rPr>
                      <w:sz w:val="16"/>
                      <w:szCs w:val="16"/>
                    </w:rPr>
                    <w:fldChar w:fldCharType="separate"/>
                  </w:r>
                  <w:r w:rsidRPr="00421E52">
                    <w:rPr>
                      <w:sz w:val="16"/>
                      <w:szCs w:val="16"/>
                    </w:rPr>
                    <w:t> </w:t>
                  </w:r>
                  <w:r w:rsidRPr="00421E52">
                    <w:rPr>
                      <w:sz w:val="16"/>
                      <w:szCs w:val="16"/>
                    </w:rPr>
                    <w:t> </w:t>
                  </w:r>
                  <w:r w:rsidRPr="00421E52">
                    <w:rPr>
                      <w:sz w:val="16"/>
                      <w:szCs w:val="16"/>
                    </w:rPr>
                    <w:t> </w:t>
                  </w:r>
                  <w:r w:rsidRPr="00421E52">
                    <w:rPr>
                      <w:sz w:val="16"/>
                      <w:szCs w:val="16"/>
                    </w:rPr>
                    <w:t> </w:t>
                  </w:r>
                  <w:r w:rsidRPr="00421E52">
                    <w:rPr>
                      <w:sz w:val="16"/>
                      <w:szCs w:val="16"/>
                    </w:rPr>
                    <w:t> </w:t>
                  </w:r>
                  <w:r w:rsidRPr="00421E52">
                    <w:rPr>
                      <w:sz w:val="16"/>
                      <w:szCs w:val="16"/>
                    </w:rPr>
                    <w:fldChar w:fldCharType="end"/>
                  </w:r>
                  <w:r w:rsidRPr="00421E52">
                    <w:rPr>
                      <w:sz w:val="16"/>
                      <w:szCs w:val="16"/>
                    </w:rPr>
                    <w:t>/</w:t>
                  </w:r>
                  <w:r w:rsidRPr="00421E52">
                    <w:rPr>
                      <w:sz w:val="16"/>
                      <w:szCs w:val="16"/>
                    </w:rPr>
                    <w:fldChar w:fldCharType="begin">
                      <w:ffData>
                        <w:name w:val="Text13"/>
                        <w:enabled/>
                        <w:calcOnExit w:val="0"/>
                        <w:textInput>
                          <w:maxLength w:val="255"/>
                        </w:textInput>
                      </w:ffData>
                    </w:fldChar>
                  </w:r>
                  <w:r w:rsidRPr="00421E52">
                    <w:rPr>
                      <w:sz w:val="16"/>
                      <w:szCs w:val="16"/>
                    </w:rPr>
                    <w:instrText xml:space="preserve"> FORMTEXT </w:instrText>
                  </w:r>
                  <w:r w:rsidRPr="00421E52">
                    <w:rPr>
                      <w:sz w:val="16"/>
                      <w:szCs w:val="16"/>
                    </w:rPr>
                  </w:r>
                  <w:r w:rsidRPr="00421E52">
                    <w:rPr>
                      <w:sz w:val="16"/>
                      <w:szCs w:val="16"/>
                    </w:rPr>
                    <w:fldChar w:fldCharType="separate"/>
                  </w:r>
                  <w:r w:rsidRPr="00421E52">
                    <w:rPr>
                      <w:sz w:val="16"/>
                      <w:szCs w:val="16"/>
                    </w:rPr>
                    <w:t> </w:t>
                  </w:r>
                  <w:r w:rsidRPr="00421E52">
                    <w:rPr>
                      <w:sz w:val="16"/>
                      <w:szCs w:val="16"/>
                    </w:rPr>
                    <w:t> </w:t>
                  </w:r>
                  <w:r w:rsidRPr="00421E52">
                    <w:rPr>
                      <w:sz w:val="16"/>
                      <w:szCs w:val="16"/>
                    </w:rPr>
                    <w:t> </w:t>
                  </w:r>
                  <w:r w:rsidRPr="00421E52">
                    <w:rPr>
                      <w:sz w:val="16"/>
                      <w:szCs w:val="16"/>
                    </w:rPr>
                    <w:t> </w:t>
                  </w:r>
                  <w:r w:rsidRPr="00421E52">
                    <w:rPr>
                      <w:sz w:val="16"/>
                      <w:szCs w:val="16"/>
                    </w:rPr>
                    <w:t> </w:t>
                  </w:r>
                  <w:r w:rsidRPr="00421E52">
                    <w:rPr>
                      <w:sz w:val="16"/>
                      <w:szCs w:val="16"/>
                    </w:rPr>
                    <w:fldChar w:fldCharType="end"/>
                  </w:r>
                  <w:r w:rsidRPr="00421E52">
                    <w:rPr>
                      <w:sz w:val="16"/>
                      <w:szCs w:val="16"/>
                    </w:rPr>
                    <w:t>/</w:t>
                  </w:r>
                  <w:r w:rsidRPr="00421E52">
                    <w:rPr>
                      <w:sz w:val="16"/>
                      <w:szCs w:val="16"/>
                    </w:rPr>
                    <w:fldChar w:fldCharType="begin">
                      <w:ffData>
                        <w:name w:val="Text13"/>
                        <w:enabled/>
                        <w:calcOnExit w:val="0"/>
                        <w:textInput>
                          <w:maxLength w:val="255"/>
                        </w:textInput>
                      </w:ffData>
                    </w:fldChar>
                  </w:r>
                  <w:r w:rsidRPr="00421E52">
                    <w:rPr>
                      <w:sz w:val="16"/>
                      <w:szCs w:val="16"/>
                    </w:rPr>
                    <w:instrText xml:space="preserve"> FORMTEXT </w:instrText>
                  </w:r>
                  <w:r w:rsidRPr="00421E52">
                    <w:rPr>
                      <w:sz w:val="16"/>
                      <w:szCs w:val="16"/>
                    </w:rPr>
                  </w:r>
                  <w:r w:rsidRPr="00421E52">
                    <w:rPr>
                      <w:sz w:val="16"/>
                      <w:szCs w:val="16"/>
                    </w:rPr>
                    <w:fldChar w:fldCharType="separate"/>
                  </w:r>
                  <w:r w:rsidRPr="00421E52">
                    <w:rPr>
                      <w:sz w:val="16"/>
                      <w:szCs w:val="16"/>
                    </w:rPr>
                    <w:t> </w:t>
                  </w:r>
                  <w:r w:rsidRPr="00421E52">
                    <w:rPr>
                      <w:sz w:val="16"/>
                      <w:szCs w:val="16"/>
                    </w:rPr>
                    <w:t> </w:t>
                  </w:r>
                  <w:r w:rsidRPr="00421E52">
                    <w:rPr>
                      <w:sz w:val="16"/>
                      <w:szCs w:val="16"/>
                    </w:rPr>
                    <w:t> </w:t>
                  </w:r>
                  <w:r w:rsidRPr="00421E52">
                    <w:rPr>
                      <w:sz w:val="16"/>
                      <w:szCs w:val="16"/>
                    </w:rPr>
                    <w:t> </w:t>
                  </w:r>
                  <w:r w:rsidRPr="00421E52">
                    <w:rPr>
                      <w:sz w:val="16"/>
                      <w:szCs w:val="16"/>
                    </w:rPr>
                    <w:t> </w:t>
                  </w:r>
                  <w:r w:rsidRPr="00421E52">
                    <w:rPr>
                      <w:sz w:val="16"/>
                      <w:szCs w:val="16"/>
                    </w:rPr>
                    <w:fldChar w:fldCharType="end"/>
                  </w:r>
                  <w:r w:rsidRPr="00421E52">
                    <w:rPr>
                      <w:sz w:val="16"/>
                      <w:szCs w:val="16"/>
                    </w:rPr>
                    <w:t xml:space="preserve"> n. </w:t>
                  </w:r>
                  <w:r w:rsidRPr="00421E52">
                    <w:rPr>
                      <w:sz w:val="16"/>
                      <w:szCs w:val="16"/>
                    </w:rPr>
                    <w:fldChar w:fldCharType="begin">
                      <w:ffData>
                        <w:name w:val="Text13"/>
                        <w:enabled/>
                        <w:calcOnExit w:val="0"/>
                        <w:textInput>
                          <w:maxLength w:val="255"/>
                        </w:textInput>
                      </w:ffData>
                    </w:fldChar>
                  </w:r>
                  <w:r w:rsidRPr="00421E52">
                    <w:rPr>
                      <w:sz w:val="16"/>
                      <w:szCs w:val="16"/>
                    </w:rPr>
                    <w:instrText xml:space="preserve"> FORMTEXT </w:instrText>
                  </w:r>
                  <w:r w:rsidRPr="00421E52">
                    <w:rPr>
                      <w:sz w:val="16"/>
                      <w:szCs w:val="16"/>
                    </w:rPr>
                  </w:r>
                  <w:r w:rsidRPr="00421E52">
                    <w:rPr>
                      <w:sz w:val="16"/>
                      <w:szCs w:val="16"/>
                    </w:rPr>
                    <w:fldChar w:fldCharType="separate"/>
                  </w:r>
                  <w:r w:rsidRPr="00421E52">
                    <w:rPr>
                      <w:sz w:val="16"/>
                      <w:szCs w:val="16"/>
                    </w:rPr>
                    <w:t> </w:t>
                  </w:r>
                  <w:r w:rsidRPr="00421E52">
                    <w:rPr>
                      <w:sz w:val="16"/>
                      <w:szCs w:val="16"/>
                    </w:rPr>
                    <w:t> </w:t>
                  </w:r>
                  <w:r w:rsidRPr="00421E52">
                    <w:rPr>
                      <w:sz w:val="16"/>
                      <w:szCs w:val="16"/>
                    </w:rPr>
                    <w:t> </w:t>
                  </w:r>
                  <w:r w:rsidRPr="00421E52">
                    <w:rPr>
                      <w:sz w:val="16"/>
                      <w:szCs w:val="16"/>
                    </w:rPr>
                    <w:t> </w:t>
                  </w:r>
                  <w:r w:rsidRPr="00421E52">
                    <w:rPr>
                      <w:sz w:val="16"/>
                      <w:szCs w:val="16"/>
                    </w:rPr>
                    <w:t> </w:t>
                  </w:r>
                  <w:r w:rsidRPr="00421E52">
                    <w:rPr>
                      <w:sz w:val="16"/>
                      <w:szCs w:val="16"/>
                    </w:rPr>
                    <w:fldChar w:fldCharType="end"/>
                  </w:r>
                  <w:r w:rsidRPr="00421E52">
                    <w:rPr>
                      <w:sz w:val="16"/>
                      <w:szCs w:val="16"/>
                    </w:rPr>
                    <w:t>;</w:t>
                  </w:r>
                </w:p>
                <w:p w14:paraId="762DE888" w14:textId="77777777" w:rsidR="00432C08" w:rsidRPr="00421E52" w:rsidRDefault="00432C08" w:rsidP="00A47688">
                  <w:pPr>
                    <w:pStyle w:val="Corpotesto"/>
                    <w:rPr>
                      <w:sz w:val="16"/>
                      <w:szCs w:val="16"/>
                    </w:rPr>
                  </w:pPr>
                  <w:r w:rsidRPr="00421E52">
                    <w:rPr>
                      <w:sz w:val="16"/>
                      <w:szCs w:val="16"/>
                    </w:rPr>
                    <w:t xml:space="preserve">di aver accertato che il beneficiario preso in carico, sulla base delle sue caratteristiche soggettive, si colloca nella fascia d’aiuto n. </w:t>
                  </w:r>
                  <w:r w:rsidRPr="00421E52">
                    <w:rPr>
                      <w:sz w:val="16"/>
                      <w:szCs w:val="16"/>
                    </w:rPr>
                    <w:fldChar w:fldCharType="begin">
                      <w:ffData>
                        <w:name w:val="Text13"/>
                        <w:enabled/>
                        <w:calcOnExit w:val="0"/>
                        <w:textInput>
                          <w:maxLength w:val="255"/>
                        </w:textInput>
                      </w:ffData>
                    </w:fldChar>
                  </w:r>
                  <w:r w:rsidRPr="00421E52">
                    <w:rPr>
                      <w:sz w:val="16"/>
                      <w:szCs w:val="16"/>
                    </w:rPr>
                    <w:instrText xml:space="preserve"> FORMTEXT </w:instrText>
                  </w:r>
                  <w:r w:rsidRPr="00421E52">
                    <w:rPr>
                      <w:sz w:val="16"/>
                      <w:szCs w:val="16"/>
                    </w:rPr>
                  </w:r>
                  <w:r w:rsidRPr="00421E52">
                    <w:rPr>
                      <w:sz w:val="16"/>
                      <w:szCs w:val="16"/>
                    </w:rPr>
                    <w:fldChar w:fldCharType="separate"/>
                  </w:r>
                  <w:r w:rsidRPr="00421E52">
                    <w:rPr>
                      <w:noProof/>
                      <w:sz w:val="16"/>
                      <w:szCs w:val="16"/>
                    </w:rPr>
                    <w:t> </w:t>
                  </w:r>
                  <w:r w:rsidRPr="00421E52">
                    <w:rPr>
                      <w:noProof/>
                      <w:sz w:val="16"/>
                      <w:szCs w:val="16"/>
                    </w:rPr>
                    <w:t> </w:t>
                  </w:r>
                  <w:r w:rsidRPr="00421E52">
                    <w:rPr>
                      <w:noProof/>
                      <w:sz w:val="16"/>
                      <w:szCs w:val="16"/>
                    </w:rPr>
                    <w:t> </w:t>
                  </w:r>
                  <w:r w:rsidRPr="00421E52">
                    <w:rPr>
                      <w:noProof/>
                      <w:sz w:val="16"/>
                      <w:szCs w:val="16"/>
                    </w:rPr>
                    <w:t> </w:t>
                  </w:r>
                  <w:r w:rsidRPr="00421E52">
                    <w:rPr>
                      <w:noProof/>
                      <w:sz w:val="16"/>
                      <w:szCs w:val="16"/>
                    </w:rPr>
                    <w:t> </w:t>
                  </w:r>
                  <w:r w:rsidRPr="00421E52">
                    <w:rPr>
                      <w:sz w:val="16"/>
                      <w:szCs w:val="16"/>
                    </w:rPr>
                    <w:fldChar w:fldCharType="end"/>
                  </w:r>
                  <w:r w:rsidRPr="00421E52">
                    <w:rPr>
                      <w:sz w:val="16"/>
                      <w:szCs w:val="16"/>
                    </w:rPr>
                    <w:t xml:space="preserve">; </w:t>
                  </w:r>
                </w:p>
                <w:p w14:paraId="5A3EAF74" w14:textId="77777777" w:rsidR="00432C08" w:rsidRPr="00421E52" w:rsidRDefault="00432C08" w:rsidP="00A47688">
                  <w:pPr>
                    <w:pStyle w:val="Corpotesto"/>
                    <w:rPr>
                      <w:sz w:val="16"/>
                      <w:szCs w:val="16"/>
                    </w:rPr>
                  </w:pPr>
                  <w:r w:rsidRPr="00421E52">
                    <w:rPr>
                      <w:sz w:val="16"/>
                      <w:szCs w:val="16"/>
                    </w:rPr>
                    <w:t xml:space="preserve">di aver concordato e sottoscritto, con il Sig./ra Sig./ra </w:t>
                  </w:r>
                  <w:r w:rsidRPr="00421E52">
                    <w:rPr>
                      <w:sz w:val="16"/>
                      <w:szCs w:val="16"/>
                    </w:rPr>
                    <w:fldChar w:fldCharType="begin">
                      <w:ffData>
                        <w:name w:val="Text13"/>
                        <w:enabled/>
                        <w:calcOnExit w:val="0"/>
                        <w:textInput>
                          <w:maxLength w:val="255"/>
                        </w:textInput>
                      </w:ffData>
                    </w:fldChar>
                  </w:r>
                  <w:r w:rsidRPr="00421E52">
                    <w:rPr>
                      <w:sz w:val="16"/>
                      <w:szCs w:val="16"/>
                    </w:rPr>
                    <w:instrText xml:space="preserve"> FORMTEXT </w:instrText>
                  </w:r>
                  <w:r w:rsidRPr="00421E52">
                    <w:rPr>
                      <w:sz w:val="16"/>
                      <w:szCs w:val="16"/>
                    </w:rPr>
                  </w:r>
                  <w:r w:rsidRPr="00421E52">
                    <w:rPr>
                      <w:sz w:val="16"/>
                      <w:szCs w:val="16"/>
                    </w:rPr>
                    <w:fldChar w:fldCharType="separate"/>
                  </w:r>
                  <w:r w:rsidRPr="00421E52">
                    <w:rPr>
                      <w:noProof/>
                      <w:sz w:val="16"/>
                      <w:szCs w:val="16"/>
                    </w:rPr>
                    <w:t> </w:t>
                  </w:r>
                  <w:r w:rsidRPr="00421E52">
                    <w:rPr>
                      <w:noProof/>
                      <w:sz w:val="16"/>
                      <w:szCs w:val="16"/>
                    </w:rPr>
                    <w:t> </w:t>
                  </w:r>
                  <w:r w:rsidRPr="00421E52">
                    <w:rPr>
                      <w:noProof/>
                      <w:sz w:val="16"/>
                      <w:szCs w:val="16"/>
                    </w:rPr>
                    <w:t> </w:t>
                  </w:r>
                  <w:r w:rsidRPr="00421E52">
                    <w:rPr>
                      <w:noProof/>
                      <w:sz w:val="16"/>
                      <w:szCs w:val="16"/>
                    </w:rPr>
                    <w:t> </w:t>
                  </w:r>
                  <w:r w:rsidRPr="00421E52">
                    <w:rPr>
                      <w:noProof/>
                      <w:sz w:val="16"/>
                      <w:szCs w:val="16"/>
                    </w:rPr>
                    <w:t> </w:t>
                  </w:r>
                  <w:r w:rsidRPr="00421E52">
                    <w:rPr>
                      <w:sz w:val="16"/>
                      <w:szCs w:val="16"/>
                    </w:rPr>
                    <w:fldChar w:fldCharType="end"/>
                  </w:r>
                  <w:r w:rsidRPr="00421E52">
                    <w:rPr>
                      <w:sz w:val="16"/>
                      <w:szCs w:val="16"/>
                    </w:rPr>
                    <w:t xml:space="preserve"> codice fiscale </w:t>
                  </w:r>
                  <w:r w:rsidRPr="00421E52">
                    <w:rPr>
                      <w:sz w:val="16"/>
                      <w:szCs w:val="16"/>
                    </w:rPr>
                    <w:fldChar w:fldCharType="begin">
                      <w:ffData>
                        <w:name w:val="Text13"/>
                        <w:enabled/>
                        <w:calcOnExit w:val="0"/>
                        <w:textInput>
                          <w:maxLength w:val="255"/>
                        </w:textInput>
                      </w:ffData>
                    </w:fldChar>
                  </w:r>
                  <w:r w:rsidRPr="00421E52">
                    <w:rPr>
                      <w:sz w:val="16"/>
                      <w:szCs w:val="16"/>
                    </w:rPr>
                    <w:instrText xml:space="preserve"> FORMTEXT </w:instrText>
                  </w:r>
                  <w:r w:rsidRPr="00421E52">
                    <w:rPr>
                      <w:sz w:val="16"/>
                      <w:szCs w:val="16"/>
                    </w:rPr>
                  </w:r>
                  <w:r w:rsidRPr="00421E52">
                    <w:rPr>
                      <w:sz w:val="16"/>
                      <w:szCs w:val="16"/>
                    </w:rPr>
                    <w:fldChar w:fldCharType="separate"/>
                  </w:r>
                  <w:r w:rsidRPr="00421E52">
                    <w:rPr>
                      <w:noProof/>
                      <w:sz w:val="16"/>
                      <w:szCs w:val="16"/>
                    </w:rPr>
                    <w:t> </w:t>
                  </w:r>
                  <w:r w:rsidRPr="00421E52">
                    <w:rPr>
                      <w:noProof/>
                      <w:sz w:val="16"/>
                      <w:szCs w:val="16"/>
                    </w:rPr>
                    <w:t> </w:t>
                  </w:r>
                  <w:r w:rsidRPr="00421E52">
                    <w:rPr>
                      <w:noProof/>
                      <w:sz w:val="16"/>
                      <w:szCs w:val="16"/>
                    </w:rPr>
                    <w:t> </w:t>
                  </w:r>
                  <w:r w:rsidRPr="00421E52">
                    <w:rPr>
                      <w:noProof/>
                      <w:sz w:val="16"/>
                      <w:szCs w:val="16"/>
                    </w:rPr>
                    <w:t> </w:t>
                  </w:r>
                  <w:r w:rsidRPr="00421E52">
                    <w:rPr>
                      <w:noProof/>
                      <w:sz w:val="16"/>
                      <w:szCs w:val="16"/>
                    </w:rPr>
                    <w:t> </w:t>
                  </w:r>
                  <w:r w:rsidRPr="00421E52">
                    <w:rPr>
                      <w:sz w:val="16"/>
                      <w:szCs w:val="16"/>
                    </w:rPr>
                    <w:fldChar w:fldCharType="end"/>
                  </w:r>
                  <w:r w:rsidRPr="00421E52">
                    <w:rPr>
                      <w:sz w:val="16"/>
                      <w:szCs w:val="16"/>
                    </w:rPr>
                    <w:t>, un Piano di Intervento Personalizzato (PIP) che prevede i seguenti servizi con relativa valorizzazione economica (*):</w:t>
                  </w:r>
                </w:p>
                <w:p w14:paraId="31DDCD55" w14:textId="77777777" w:rsidR="00432C08" w:rsidRPr="00421E52" w:rsidRDefault="00432C08" w:rsidP="00A47688">
                  <w:pPr>
                    <w:pStyle w:val="Corpotesto"/>
                    <w:rPr>
                      <w:sz w:val="16"/>
                      <w:szCs w:val="16"/>
                    </w:rPr>
                  </w:pPr>
                  <w:r w:rsidRPr="00421E52">
                    <w:rPr>
                      <w:sz w:val="16"/>
                      <w:szCs w:val="16"/>
                    </w:rPr>
                    <w:t>A) Servizi al lavoro</w:t>
                  </w:r>
                </w:p>
                <w:tbl>
                  <w:tblPr>
                    <w:tblW w:w="8640" w:type="dxa"/>
                    <w:jc w:val="center"/>
                    <w:tblBorders>
                      <w:top w:val="single" w:sz="2" w:space="0" w:color="C0C0C0"/>
                      <w:left w:val="single" w:sz="2" w:space="0" w:color="C0C0C0"/>
                      <w:bottom w:val="single" w:sz="2" w:space="0" w:color="C0C0C0"/>
                      <w:right w:val="single" w:sz="2" w:space="0" w:color="C0C0C0"/>
                      <w:insideH w:val="single" w:sz="2" w:space="0" w:color="C0C0C0"/>
                      <w:insideV w:val="single" w:sz="2" w:space="0" w:color="C0C0C0"/>
                    </w:tblBorders>
                    <w:tblLayout w:type="fixed"/>
                    <w:tblCellMar>
                      <w:top w:w="34" w:type="dxa"/>
                      <w:left w:w="34" w:type="dxa"/>
                      <w:bottom w:w="23" w:type="dxa"/>
                      <w:right w:w="34" w:type="dxa"/>
                    </w:tblCellMar>
                    <w:tblLook w:val="01E0" w:firstRow="1" w:lastRow="1" w:firstColumn="1" w:lastColumn="1" w:noHBand="0" w:noVBand="0"/>
                  </w:tblPr>
                  <w:tblGrid>
                    <w:gridCol w:w="1581"/>
                    <w:gridCol w:w="1527"/>
                    <w:gridCol w:w="1491"/>
                    <w:gridCol w:w="1350"/>
                    <w:gridCol w:w="1385"/>
                    <w:gridCol w:w="1306"/>
                  </w:tblGrid>
                  <w:tr w:rsidR="00432C08" w:rsidRPr="00421E52" w14:paraId="2128C0B1" w14:textId="77777777" w:rsidTr="002337AD">
                    <w:trPr>
                      <w:trHeight w:val="170"/>
                      <w:jc w:val="center"/>
                    </w:trPr>
                    <w:tc>
                      <w:tcPr>
                        <w:tcW w:w="1580" w:type="dxa"/>
                        <w:tcBorders>
                          <w:top w:val="single" w:sz="2" w:space="0" w:color="C0C0C0"/>
                          <w:left w:val="single" w:sz="2" w:space="0" w:color="C0C0C0"/>
                          <w:bottom w:val="single" w:sz="2" w:space="0" w:color="C0C0C0"/>
                          <w:right w:val="single" w:sz="2" w:space="0" w:color="C0C0C0"/>
                        </w:tcBorders>
                        <w:shd w:val="clear" w:color="auto" w:fill="FFFF99"/>
                        <w:vAlign w:val="center"/>
                        <w:hideMark/>
                      </w:tcPr>
                      <w:p w14:paraId="251B07B4" w14:textId="77777777" w:rsidR="00432C08" w:rsidRPr="00421E52" w:rsidRDefault="00432C08" w:rsidP="00A47688">
                        <w:pPr>
                          <w:pStyle w:val="Corpotesto"/>
                          <w:rPr>
                            <w:rFonts w:eastAsia="MS Mincho"/>
                            <w:sz w:val="16"/>
                            <w:szCs w:val="16"/>
                            <w:lang w:eastAsia="ja-JP"/>
                          </w:rPr>
                        </w:pPr>
                        <w:r w:rsidRPr="00421E52">
                          <w:rPr>
                            <w:sz w:val="16"/>
                            <w:szCs w:val="16"/>
                          </w:rPr>
                          <w:t>Tipologia</w:t>
                        </w:r>
                        <w:r w:rsidRPr="00421E52">
                          <w:rPr>
                            <w:rFonts w:eastAsia="MS Mincho"/>
                            <w:sz w:val="16"/>
                            <w:szCs w:val="16"/>
                            <w:lang w:eastAsia="ja-JP"/>
                          </w:rPr>
                          <w:t xml:space="preserve"> </w:t>
                        </w:r>
                        <w:r w:rsidRPr="00421E52">
                          <w:rPr>
                            <w:sz w:val="16"/>
                            <w:szCs w:val="16"/>
                          </w:rPr>
                          <w:t>delle</w:t>
                        </w:r>
                        <w:r w:rsidRPr="00421E52">
                          <w:rPr>
                            <w:rFonts w:eastAsia="MS Mincho"/>
                            <w:sz w:val="16"/>
                            <w:szCs w:val="16"/>
                            <w:lang w:eastAsia="ja-JP"/>
                          </w:rPr>
                          <w:t xml:space="preserve"> </w:t>
                        </w:r>
                        <w:r w:rsidRPr="00421E52">
                          <w:rPr>
                            <w:sz w:val="16"/>
                            <w:szCs w:val="16"/>
                          </w:rPr>
                          <w:t>attività</w:t>
                        </w:r>
                      </w:p>
                    </w:tc>
                    <w:tc>
                      <w:tcPr>
                        <w:tcW w:w="1526" w:type="dxa"/>
                        <w:tcBorders>
                          <w:top w:val="single" w:sz="2" w:space="0" w:color="C0C0C0"/>
                          <w:left w:val="single" w:sz="2" w:space="0" w:color="C0C0C0"/>
                          <w:bottom w:val="single" w:sz="2" w:space="0" w:color="C0C0C0"/>
                          <w:right w:val="single" w:sz="2" w:space="0" w:color="C0C0C0"/>
                        </w:tcBorders>
                        <w:shd w:val="clear" w:color="auto" w:fill="FFFF99"/>
                        <w:vAlign w:val="center"/>
                        <w:hideMark/>
                      </w:tcPr>
                      <w:p w14:paraId="1903455B" w14:textId="77777777" w:rsidR="00432C08" w:rsidRPr="00421E52" w:rsidRDefault="00432C08" w:rsidP="00A47688">
                        <w:pPr>
                          <w:pStyle w:val="Corpotesto"/>
                          <w:rPr>
                            <w:sz w:val="16"/>
                            <w:szCs w:val="16"/>
                          </w:rPr>
                        </w:pPr>
                        <w:r w:rsidRPr="00421E52">
                          <w:rPr>
                            <w:sz w:val="16"/>
                            <w:szCs w:val="16"/>
                          </w:rPr>
                          <w:t>Periodo di attuazione delle attività</w:t>
                        </w:r>
                      </w:p>
                    </w:tc>
                    <w:tc>
                      <w:tcPr>
                        <w:tcW w:w="1490" w:type="dxa"/>
                        <w:tcBorders>
                          <w:top w:val="single" w:sz="2" w:space="0" w:color="C0C0C0"/>
                          <w:left w:val="single" w:sz="2" w:space="0" w:color="C0C0C0"/>
                          <w:bottom w:val="single" w:sz="2" w:space="0" w:color="C0C0C0"/>
                          <w:right w:val="single" w:sz="2" w:space="0" w:color="C0C0C0"/>
                        </w:tcBorders>
                        <w:shd w:val="clear" w:color="auto" w:fill="FFFF99"/>
                        <w:vAlign w:val="center"/>
                        <w:hideMark/>
                      </w:tcPr>
                      <w:p w14:paraId="2D887A0B" w14:textId="77777777" w:rsidR="00432C08" w:rsidRPr="00421E52" w:rsidRDefault="00432C08" w:rsidP="00A47688">
                        <w:pPr>
                          <w:pStyle w:val="Corpotesto"/>
                          <w:rPr>
                            <w:sz w:val="16"/>
                            <w:szCs w:val="16"/>
                          </w:rPr>
                        </w:pPr>
                        <w:r w:rsidRPr="00421E52">
                          <w:rPr>
                            <w:sz w:val="16"/>
                            <w:szCs w:val="16"/>
                          </w:rPr>
                          <w:t>Soggetto che eroga il servizio</w:t>
                        </w:r>
                      </w:p>
                    </w:tc>
                    <w:tc>
                      <w:tcPr>
                        <w:tcW w:w="1350" w:type="dxa"/>
                        <w:tcBorders>
                          <w:top w:val="single" w:sz="2" w:space="0" w:color="C0C0C0"/>
                          <w:left w:val="single" w:sz="2" w:space="0" w:color="C0C0C0"/>
                          <w:bottom w:val="single" w:sz="2" w:space="0" w:color="C0C0C0"/>
                          <w:right w:val="single" w:sz="2" w:space="0" w:color="C0C0C0"/>
                        </w:tcBorders>
                        <w:shd w:val="clear" w:color="auto" w:fill="FFFF99"/>
                        <w:vAlign w:val="center"/>
                        <w:hideMark/>
                      </w:tcPr>
                      <w:p w14:paraId="67BEC47F" w14:textId="77777777" w:rsidR="00432C08" w:rsidRPr="00421E52" w:rsidRDefault="00432C08" w:rsidP="00A47688">
                        <w:pPr>
                          <w:pStyle w:val="Corpotesto"/>
                          <w:rPr>
                            <w:sz w:val="16"/>
                            <w:szCs w:val="16"/>
                          </w:rPr>
                        </w:pPr>
                        <w:r w:rsidRPr="00421E52">
                          <w:rPr>
                            <w:sz w:val="16"/>
                            <w:szCs w:val="16"/>
                          </w:rPr>
                          <w:t>Soggetti terzi coinvolti</w:t>
                        </w:r>
                      </w:p>
                    </w:tc>
                    <w:tc>
                      <w:tcPr>
                        <w:tcW w:w="1385" w:type="dxa"/>
                        <w:tcBorders>
                          <w:top w:val="single" w:sz="2" w:space="0" w:color="C0C0C0"/>
                          <w:left w:val="single" w:sz="2" w:space="0" w:color="C0C0C0"/>
                          <w:bottom w:val="single" w:sz="2" w:space="0" w:color="C0C0C0"/>
                          <w:right w:val="single" w:sz="2" w:space="0" w:color="C0C0C0"/>
                        </w:tcBorders>
                        <w:shd w:val="clear" w:color="auto" w:fill="FFFF99"/>
                        <w:hideMark/>
                      </w:tcPr>
                      <w:p w14:paraId="1C852770" w14:textId="77777777" w:rsidR="00432C08" w:rsidRPr="00421E52" w:rsidRDefault="00432C08" w:rsidP="00A47688">
                        <w:pPr>
                          <w:pStyle w:val="Corpotesto"/>
                          <w:rPr>
                            <w:sz w:val="16"/>
                            <w:szCs w:val="16"/>
                          </w:rPr>
                        </w:pPr>
                        <w:r w:rsidRPr="00421E52">
                          <w:rPr>
                            <w:sz w:val="16"/>
                            <w:szCs w:val="16"/>
                          </w:rPr>
                          <w:t>Ore</w:t>
                        </w:r>
                      </w:p>
                    </w:tc>
                    <w:tc>
                      <w:tcPr>
                        <w:tcW w:w="1306" w:type="dxa"/>
                        <w:tcBorders>
                          <w:top w:val="single" w:sz="2" w:space="0" w:color="C0C0C0"/>
                          <w:left w:val="single" w:sz="2" w:space="0" w:color="C0C0C0"/>
                          <w:bottom w:val="single" w:sz="2" w:space="0" w:color="C0C0C0"/>
                          <w:right w:val="single" w:sz="2" w:space="0" w:color="C0C0C0"/>
                        </w:tcBorders>
                        <w:shd w:val="clear" w:color="auto" w:fill="FFFF99"/>
                        <w:hideMark/>
                      </w:tcPr>
                      <w:p w14:paraId="3B46AB5C" w14:textId="77777777" w:rsidR="00432C08" w:rsidRPr="00421E52" w:rsidRDefault="00432C08" w:rsidP="00A47688">
                        <w:pPr>
                          <w:pStyle w:val="Corpotesto"/>
                          <w:rPr>
                            <w:sz w:val="16"/>
                            <w:szCs w:val="16"/>
                          </w:rPr>
                        </w:pPr>
                        <w:r w:rsidRPr="00421E52">
                          <w:rPr>
                            <w:sz w:val="16"/>
                            <w:szCs w:val="16"/>
                          </w:rPr>
                          <w:t>Valorizzazione</w:t>
                        </w:r>
                      </w:p>
                    </w:tc>
                  </w:tr>
                  <w:tr w:rsidR="00432C08" w:rsidRPr="00421E52" w14:paraId="5A719A84" w14:textId="77777777" w:rsidTr="002337AD">
                    <w:trPr>
                      <w:trHeight w:val="170"/>
                      <w:jc w:val="center"/>
                    </w:trPr>
                    <w:tc>
                      <w:tcPr>
                        <w:tcW w:w="1580" w:type="dxa"/>
                        <w:tcBorders>
                          <w:top w:val="single" w:sz="2" w:space="0" w:color="C0C0C0"/>
                          <w:left w:val="single" w:sz="2" w:space="0" w:color="C0C0C0"/>
                          <w:bottom w:val="single" w:sz="2" w:space="0" w:color="C0C0C0"/>
                          <w:right w:val="single" w:sz="2" w:space="0" w:color="C0C0C0"/>
                        </w:tcBorders>
                        <w:hideMark/>
                      </w:tcPr>
                      <w:p w14:paraId="3374F8BB" w14:textId="77777777" w:rsidR="00432C08" w:rsidRPr="00421E52" w:rsidRDefault="00432C08" w:rsidP="00A47688">
                        <w:pPr>
                          <w:pStyle w:val="Corpotesto"/>
                          <w:rPr>
                            <w:sz w:val="16"/>
                            <w:szCs w:val="16"/>
                          </w:rPr>
                        </w:pPr>
                        <w:r w:rsidRPr="00421E52">
                          <w:rPr>
                            <w:sz w:val="16"/>
                            <w:szCs w:val="16"/>
                          </w:rPr>
                          <w:t>Servizio 1</w:t>
                        </w:r>
                      </w:p>
                    </w:tc>
                    <w:tc>
                      <w:tcPr>
                        <w:tcW w:w="1526" w:type="dxa"/>
                        <w:tcBorders>
                          <w:top w:val="single" w:sz="2" w:space="0" w:color="C0C0C0"/>
                          <w:left w:val="single" w:sz="2" w:space="0" w:color="C0C0C0"/>
                          <w:bottom w:val="single" w:sz="2" w:space="0" w:color="C0C0C0"/>
                          <w:right w:val="single" w:sz="2" w:space="0" w:color="C0C0C0"/>
                        </w:tcBorders>
                      </w:tcPr>
                      <w:p w14:paraId="2976DAC7" w14:textId="77777777" w:rsidR="00432C08" w:rsidRPr="00421E52" w:rsidRDefault="00432C08" w:rsidP="00A47688">
                        <w:pPr>
                          <w:pStyle w:val="Corpotesto"/>
                          <w:rPr>
                            <w:sz w:val="16"/>
                            <w:szCs w:val="16"/>
                          </w:rPr>
                        </w:pPr>
                      </w:p>
                    </w:tc>
                    <w:tc>
                      <w:tcPr>
                        <w:tcW w:w="1490" w:type="dxa"/>
                        <w:tcBorders>
                          <w:top w:val="single" w:sz="2" w:space="0" w:color="C0C0C0"/>
                          <w:left w:val="single" w:sz="2" w:space="0" w:color="C0C0C0"/>
                          <w:bottom w:val="single" w:sz="2" w:space="0" w:color="C0C0C0"/>
                          <w:right w:val="single" w:sz="2" w:space="0" w:color="C0C0C0"/>
                        </w:tcBorders>
                      </w:tcPr>
                      <w:p w14:paraId="4FB3CAA6" w14:textId="77777777" w:rsidR="00432C08" w:rsidRPr="00421E52" w:rsidRDefault="00432C08" w:rsidP="00A47688">
                        <w:pPr>
                          <w:pStyle w:val="Corpotesto"/>
                          <w:rPr>
                            <w:sz w:val="16"/>
                            <w:szCs w:val="16"/>
                          </w:rPr>
                        </w:pPr>
                      </w:p>
                    </w:tc>
                    <w:tc>
                      <w:tcPr>
                        <w:tcW w:w="1350" w:type="dxa"/>
                        <w:tcBorders>
                          <w:top w:val="single" w:sz="2" w:space="0" w:color="C0C0C0"/>
                          <w:left w:val="single" w:sz="2" w:space="0" w:color="C0C0C0"/>
                          <w:bottom w:val="single" w:sz="2" w:space="0" w:color="C0C0C0"/>
                          <w:right w:val="single" w:sz="2" w:space="0" w:color="C0C0C0"/>
                        </w:tcBorders>
                        <w:hideMark/>
                      </w:tcPr>
                      <w:p w14:paraId="3F7231A6" w14:textId="77777777" w:rsidR="00432C08" w:rsidRPr="00421E52" w:rsidRDefault="00432C08" w:rsidP="00A47688">
                        <w:pPr>
                          <w:pStyle w:val="Corpotesto"/>
                          <w:rPr>
                            <w:sz w:val="16"/>
                            <w:szCs w:val="16"/>
                          </w:rPr>
                        </w:pPr>
                        <w:r w:rsidRPr="00421E52">
                          <w:rPr>
                            <w:sz w:val="16"/>
                            <w:szCs w:val="16"/>
                          </w:rPr>
                          <w:t>Sì/No</w:t>
                        </w:r>
                      </w:p>
                    </w:tc>
                    <w:tc>
                      <w:tcPr>
                        <w:tcW w:w="1385" w:type="dxa"/>
                        <w:tcBorders>
                          <w:top w:val="single" w:sz="2" w:space="0" w:color="C0C0C0"/>
                          <w:left w:val="single" w:sz="2" w:space="0" w:color="C0C0C0"/>
                          <w:bottom w:val="single" w:sz="2" w:space="0" w:color="C0C0C0"/>
                          <w:right w:val="single" w:sz="2" w:space="0" w:color="C0C0C0"/>
                        </w:tcBorders>
                      </w:tcPr>
                      <w:p w14:paraId="1AE78400" w14:textId="77777777" w:rsidR="00432C08" w:rsidRPr="00421E52" w:rsidRDefault="00432C08" w:rsidP="00A47688">
                        <w:pPr>
                          <w:pStyle w:val="Corpotesto"/>
                          <w:rPr>
                            <w:sz w:val="16"/>
                            <w:szCs w:val="16"/>
                          </w:rPr>
                        </w:pPr>
                      </w:p>
                    </w:tc>
                    <w:tc>
                      <w:tcPr>
                        <w:tcW w:w="1306" w:type="dxa"/>
                        <w:tcBorders>
                          <w:top w:val="single" w:sz="2" w:space="0" w:color="C0C0C0"/>
                          <w:left w:val="single" w:sz="2" w:space="0" w:color="C0C0C0"/>
                          <w:bottom w:val="single" w:sz="2" w:space="0" w:color="C0C0C0"/>
                          <w:right w:val="single" w:sz="2" w:space="0" w:color="C0C0C0"/>
                        </w:tcBorders>
                      </w:tcPr>
                      <w:p w14:paraId="3EBFAD8C" w14:textId="77777777" w:rsidR="00432C08" w:rsidRPr="00421E52" w:rsidRDefault="00432C08" w:rsidP="00A47688">
                        <w:pPr>
                          <w:pStyle w:val="Corpotesto"/>
                          <w:rPr>
                            <w:sz w:val="16"/>
                            <w:szCs w:val="16"/>
                          </w:rPr>
                        </w:pPr>
                      </w:p>
                    </w:tc>
                  </w:tr>
                  <w:tr w:rsidR="00432C08" w:rsidRPr="00421E52" w14:paraId="4EB67D84" w14:textId="77777777" w:rsidTr="002337AD">
                    <w:trPr>
                      <w:trHeight w:val="170"/>
                      <w:jc w:val="center"/>
                    </w:trPr>
                    <w:tc>
                      <w:tcPr>
                        <w:tcW w:w="1580" w:type="dxa"/>
                        <w:tcBorders>
                          <w:top w:val="single" w:sz="2" w:space="0" w:color="C0C0C0"/>
                          <w:left w:val="single" w:sz="2" w:space="0" w:color="C0C0C0"/>
                          <w:bottom w:val="single" w:sz="2" w:space="0" w:color="C0C0C0"/>
                          <w:right w:val="single" w:sz="2" w:space="0" w:color="C0C0C0"/>
                        </w:tcBorders>
                        <w:hideMark/>
                      </w:tcPr>
                      <w:p w14:paraId="53419ECE" w14:textId="77777777" w:rsidR="00432C08" w:rsidRPr="00421E52" w:rsidRDefault="00432C08" w:rsidP="00A47688">
                        <w:pPr>
                          <w:pStyle w:val="Corpotesto"/>
                          <w:rPr>
                            <w:sz w:val="16"/>
                            <w:szCs w:val="16"/>
                          </w:rPr>
                        </w:pPr>
                        <w:r w:rsidRPr="00421E52">
                          <w:rPr>
                            <w:sz w:val="16"/>
                            <w:szCs w:val="16"/>
                          </w:rPr>
                          <w:t>Servizio 2</w:t>
                        </w:r>
                      </w:p>
                    </w:tc>
                    <w:tc>
                      <w:tcPr>
                        <w:tcW w:w="1526" w:type="dxa"/>
                        <w:tcBorders>
                          <w:top w:val="single" w:sz="2" w:space="0" w:color="C0C0C0"/>
                          <w:left w:val="single" w:sz="2" w:space="0" w:color="C0C0C0"/>
                          <w:bottom w:val="single" w:sz="2" w:space="0" w:color="C0C0C0"/>
                          <w:right w:val="single" w:sz="2" w:space="0" w:color="C0C0C0"/>
                        </w:tcBorders>
                      </w:tcPr>
                      <w:p w14:paraId="17763169" w14:textId="77777777" w:rsidR="00432C08" w:rsidRPr="00421E52" w:rsidRDefault="00432C08" w:rsidP="00A47688">
                        <w:pPr>
                          <w:pStyle w:val="Corpotesto"/>
                          <w:rPr>
                            <w:sz w:val="16"/>
                            <w:szCs w:val="16"/>
                          </w:rPr>
                        </w:pPr>
                      </w:p>
                    </w:tc>
                    <w:tc>
                      <w:tcPr>
                        <w:tcW w:w="1490" w:type="dxa"/>
                        <w:tcBorders>
                          <w:top w:val="single" w:sz="2" w:space="0" w:color="C0C0C0"/>
                          <w:left w:val="single" w:sz="2" w:space="0" w:color="C0C0C0"/>
                          <w:bottom w:val="single" w:sz="2" w:space="0" w:color="C0C0C0"/>
                          <w:right w:val="single" w:sz="2" w:space="0" w:color="C0C0C0"/>
                        </w:tcBorders>
                      </w:tcPr>
                      <w:p w14:paraId="2C524431" w14:textId="77777777" w:rsidR="00432C08" w:rsidRPr="00421E52" w:rsidRDefault="00432C08" w:rsidP="00A47688">
                        <w:pPr>
                          <w:pStyle w:val="Corpotesto"/>
                          <w:rPr>
                            <w:sz w:val="16"/>
                            <w:szCs w:val="16"/>
                          </w:rPr>
                        </w:pPr>
                      </w:p>
                    </w:tc>
                    <w:tc>
                      <w:tcPr>
                        <w:tcW w:w="1350" w:type="dxa"/>
                        <w:tcBorders>
                          <w:top w:val="single" w:sz="2" w:space="0" w:color="C0C0C0"/>
                          <w:left w:val="single" w:sz="2" w:space="0" w:color="C0C0C0"/>
                          <w:bottom w:val="single" w:sz="2" w:space="0" w:color="C0C0C0"/>
                          <w:right w:val="single" w:sz="2" w:space="0" w:color="C0C0C0"/>
                        </w:tcBorders>
                        <w:hideMark/>
                      </w:tcPr>
                      <w:p w14:paraId="6B0EC45F" w14:textId="77777777" w:rsidR="00432C08" w:rsidRPr="00421E52" w:rsidRDefault="00432C08" w:rsidP="00A47688">
                        <w:pPr>
                          <w:pStyle w:val="Corpotesto"/>
                          <w:rPr>
                            <w:sz w:val="16"/>
                            <w:szCs w:val="16"/>
                          </w:rPr>
                        </w:pPr>
                        <w:r w:rsidRPr="00421E52">
                          <w:rPr>
                            <w:sz w:val="16"/>
                            <w:szCs w:val="16"/>
                          </w:rPr>
                          <w:t>Sì/No</w:t>
                        </w:r>
                      </w:p>
                    </w:tc>
                    <w:tc>
                      <w:tcPr>
                        <w:tcW w:w="1385" w:type="dxa"/>
                        <w:tcBorders>
                          <w:top w:val="single" w:sz="2" w:space="0" w:color="C0C0C0"/>
                          <w:left w:val="single" w:sz="2" w:space="0" w:color="C0C0C0"/>
                          <w:bottom w:val="single" w:sz="2" w:space="0" w:color="C0C0C0"/>
                          <w:right w:val="single" w:sz="2" w:space="0" w:color="C0C0C0"/>
                        </w:tcBorders>
                      </w:tcPr>
                      <w:p w14:paraId="30904FAC" w14:textId="77777777" w:rsidR="00432C08" w:rsidRPr="00421E52" w:rsidRDefault="00432C08" w:rsidP="00A47688">
                        <w:pPr>
                          <w:pStyle w:val="Corpotesto"/>
                          <w:rPr>
                            <w:sz w:val="16"/>
                            <w:szCs w:val="16"/>
                          </w:rPr>
                        </w:pPr>
                      </w:p>
                    </w:tc>
                    <w:tc>
                      <w:tcPr>
                        <w:tcW w:w="1306" w:type="dxa"/>
                        <w:tcBorders>
                          <w:top w:val="single" w:sz="2" w:space="0" w:color="C0C0C0"/>
                          <w:left w:val="single" w:sz="2" w:space="0" w:color="C0C0C0"/>
                          <w:bottom w:val="single" w:sz="2" w:space="0" w:color="C0C0C0"/>
                          <w:right w:val="single" w:sz="2" w:space="0" w:color="C0C0C0"/>
                        </w:tcBorders>
                      </w:tcPr>
                      <w:p w14:paraId="2B4D4756" w14:textId="77777777" w:rsidR="00432C08" w:rsidRPr="00421E52" w:rsidRDefault="00432C08" w:rsidP="00A47688">
                        <w:pPr>
                          <w:pStyle w:val="Corpotesto"/>
                          <w:rPr>
                            <w:sz w:val="16"/>
                            <w:szCs w:val="16"/>
                          </w:rPr>
                        </w:pPr>
                      </w:p>
                    </w:tc>
                  </w:tr>
                  <w:tr w:rsidR="00432C08" w:rsidRPr="00421E52" w14:paraId="32C593F9" w14:textId="77777777" w:rsidTr="002337AD">
                    <w:trPr>
                      <w:trHeight w:val="170"/>
                      <w:jc w:val="center"/>
                    </w:trPr>
                    <w:tc>
                      <w:tcPr>
                        <w:tcW w:w="1580" w:type="dxa"/>
                        <w:tcBorders>
                          <w:top w:val="single" w:sz="2" w:space="0" w:color="C0C0C0"/>
                          <w:left w:val="single" w:sz="2" w:space="0" w:color="C0C0C0"/>
                          <w:bottom w:val="single" w:sz="2" w:space="0" w:color="C0C0C0"/>
                          <w:right w:val="single" w:sz="2" w:space="0" w:color="C0C0C0"/>
                        </w:tcBorders>
                        <w:hideMark/>
                      </w:tcPr>
                      <w:p w14:paraId="49FA1189" w14:textId="77777777" w:rsidR="00432C08" w:rsidRPr="00421E52" w:rsidRDefault="00432C08" w:rsidP="00A47688">
                        <w:pPr>
                          <w:pStyle w:val="Corpotesto"/>
                          <w:rPr>
                            <w:rFonts w:eastAsia="MS Mincho"/>
                            <w:sz w:val="16"/>
                            <w:szCs w:val="16"/>
                            <w:lang w:eastAsia="ja-JP"/>
                          </w:rPr>
                        </w:pPr>
                        <w:r w:rsidRPr="00421E52">
                          <w:rPr>
                            <w:rFonts w:eastAsia="MS Mincho"/>
                            <w:sz w:val="16"/>
                            <w:szCs w:val="16"/>
                            <w:lang w:eastAsia="ja-JP"/>
                          </w:rPr>
                          <w:t>…</w:t>
                        </w:r>
                      </w:p>
                    </w:tc>
                    <w:tc>
                      <w:tcPr>
                        <w:tcW w:w="1526" w:type="dxa"/>
                        <w:tcBorders>
                          <w:top w:val="single" w:sz="2" w:space="0" w:color="C0C0C0"/>
                          <w:left w:val="single" w:sz="2" w:space="0" w:color="C0C0C0"/>
                          <w:bottom w:val="single" w:sz="2" w:space="0" w:color="C0C0C0"/>
                          <w:right w:val="single" w:sz="2" w:space="0" w:color="C0C0C0"/>
                        </w:tcBorders>
                      </w:tcPr>
                      <w:p w14:paraId="197F93C8" w14:textId="77777777" w:rsidR="00432C08" w:rsidRPr="00421E52" w:rsidRDefault="00432C08" w:rsidP="00A47688">
                        <w:pPr>
                          <w:pStyle w:val="Corpotesto"/>
                          <w:rPr>
                            <w:sz w:val="16"/>
                            <w:szCs w:val="16"/>
                          </w:rPr>
                        </w:pPr>
                      </w:p>
                    </w:tc>
                    <w:tc>
                      <w:tcPr>
                        <w:tcW w:w="1490" w:type="dxa"/>
                        <w:tcBorders>
                          <w:top w:val="single" w:sz="2" w:space="0" w:color="C0C0C0"/>
                          <w:left w:val="single" w:sz="2" w:space="0" w:color="C0C0C0"/>
                          <w:bottom w:val="single" w:sz="2" w:space="0" w:color="C0C0C0"/>
                          <w:right w:val="single" w:sz="2" w:space="0" w:color="C0C0C0"/>
                        </w:tcBorders>
                      </w:tcPr>
                      <w:p w14:paraId="4E551F6B" w14:textId="77777777" w:rsidR="00432C08" w:rsidRPr="00421E52" w:rsidRDefault="00432C08" w:rsidP="00A47688">
                        <w:pPr>
                          <w:pStyle w:val="Corpotesto"/>
                          <w:rPr>
                            <w:sz w:val="16"/>
                            <w:szCs w:val="16"/>
                          </w:rPr>
                        </w:pPr>
                      </w:p>
                    </w:tc>
                    <w:tc>
                      <w:tcPr>
                        <w:tcW w:w="1350" w:type="dxa"/>
                        <w:tcBorders>
                          <w:top w:val="single" w:sz="2" w:space="0" w:color="C0C0C0"/>
                          <w:left w:val="single" w:sz="2" w:space="0" w:color="C0C0C0"/>
                          <w:bottom w:val="single" w:sz="2" w:space="0" w:color="C0C0C0"/>
                          <w:right w:val="single" w:sz="2" w:space="0" w:color="C0C0C0"/>
                        </w:tcBorders>
                      </w:tcPr>
                      <w:p w14:paraId="32A33BD1" w14:textId="77777777" w:rsidR="00432C08" w:rsidRPr="00421E52" w:rsidRDefault="00432C08" w:rsidP="00A47688">
                        <w:pPr>
                          <w:pStyle w:val="Corpotesto"/>
                          <w:rPr>
                            <w:sz w:val="16"/>
                            <w:szCs w:val="16"/>
                          </w:rPr>
                        </w:pPr>
                      </w:p>
                    </w:tc>
                    <w:tc>
                      <w:tcPr>
                        <w:tcW w:w="1385" w:type="dxa"/>
                        <w:tcBorders>
                          <w:top w:val="single" w:sz="2" w:space="0" w:color="C0C0C0"/>
                          <w:left w:val="single" w:sz="2" w:space="0" w:color="C0C0C0"/>
                          <w:bottom w:val="single" w:sz="2" w:space="0" w:color="C0C0C0"/>
                          <w:right w:val="single" w:sz="2" w:space="0" w:color="C0C0C0"/>
                        </w:tcBorders>
                      </w:tcPr>
                      <w:p w14:paraId="3B3A82A3" w14:textId="77777777" w:rsidR="00432C08" w:rsidRPr="00421E52" w:rsidRDefault="00432C08" w:rsidP="00A47688">
                        <w:pPr>
                          <w:pStyle w:val="Corpotesto"/>
                          <w:rPr>
                            <w:sz w:val="16"/>
                            <w:szCs w:val="16"/>
                          </w:rPr>
                        </w:pPr>
                      </w:p>
                    </w:tc>
                    <w:tc>
                      <w:tcPr>
                        <w:tcW w:w="1306" w:type="dxa"/>
                        <w:tcBorders>
                          <w:top w:val="single" w:sz="2" w:space="0" w:color="C0C0C0"/>
                          <w:left w:val="single" w:sz="2" w:space="0" w:color="C0C0C0"/>
                          <w:bottom w:val="single" w:sz="2" w:space="0" w:color="C0C0C0"/>
                          <w:right w:val="single" w:sz="2" w:space="0" w:color="C0C0C0"/>
                        </w:tcBorders>
                      </w:tcPr>
                      <w:p w14:paraId="4EB28C84" w14:textId="77777777" w:rsidR="00432C08" w:rsidRPr="00421E52" w:rsidRDefault="00432C08" w:rsidP="00A47688">
                        <w:pPr>
                          <w:pStyle w:val="Corpotesto"/>
                          <w:rPr>
                            <w:sz w:val="16"/>
                            <w:szCs w:val="16"/>
                          </w:rPr>
                        </w:pPr>
                      </w:p>
                    </w:tc>
                  </w:tr>
                  <w:tr w:rsidR="00432C08" w:rsidRPr="00421E52" w14:paraId="2895154C" w14:textId="77777777" w:rsidTr="002337AD">
                    <w:trPr>
                      <w:trHeight w:val="170"/>
                      <w:jc w:val="center"/>
                    </w:trPr>
                    <w:tc>
                      <w:tcPr>
                        <w:tcW w:w="1580" w:type="dxa"/>
                        <w:tcBorders>
                          <w:top w:val="single" w:sz="2" w:space="0" w:color="C0C0C0"/>
                          <w:left w:val="single" w:sz="2" w:space="0" w:color="C0C0C0"/>
                          <w:bottom w:val="single" w:sz="2" w:space="0" w:color="C0C0C0"/>
                          <w:right w:val="single" w:sz="2" w:space="0" w:color="C0C0C0"/>
                        </w:tcBorders>
                        <w:hideMark/>
                      </w:tcPr>
                      <w:p w14:paraId="60CA8023" w14:textId="77777777" w:rsidR="00432C08" w:rsidRPr="00421E52" w:rsidRDefault="00432C08" w:rsidP="00A47688">
                        <w:pPr>
                          <w:pStyle w:val="Corpotesto"/>
                          <w:rPr>
                            <w:rFonts w:eastAsia="MS Mincho"/>
                            <w:sz w:val="16"/>
                            <w:szCs w:val="16"/>
                            <w:lang w:eastAsia="ja-JP"/>
                          </w:rPr>
                        </w:pPr>
                        <w:r w:rsidRPr="00421E52">
                          <w:rPr>
                            <w:sz w:val="16"/>
                            <w:szCs w:val="16"/>
                          </w:rPr>
                          <w:t>Servizio n</w:t>
                        </w:r>
                      </w:p>
                    </w:tc>
                    <w:tc>
                      <w:tcPr>
                        <w:tcW w:w="1526" w:type="dxa"/>
                        <w:tcBorders>
                          <w:top w:val="single" w:sz="2" w:space="0" w:color="C0C0C0"/>
                          <w:left w:val="single" w:sz="2" w:space="0" w:color="C0C0C0"/>
                          <w:bottom w:val="single" w:sz="2" w:space="0" w:color="C0C0C0"/>
                          <w:right w:val="single" w:sz="2" w:space="0" w:color="C0C0C0"/>
                        </w:tcBorders>
                      </w:tcPr>
                      <w:p w14:paraId="53A29FE5" w14:textId="77777777" w:rsidR="00432C08" w:rsidRPr="00421E52" w:rsidRDefault="00432C08" w:rsidP="00A47688">
                        <w:pPr>
                          <w:pStyle w:val="Corpotesto"/>
                          <w:rPr>
                            <w:sz w:val="16"/>
                            <w:szCs w:val="16"/>
                          </w:rPr>
                        </w:pPr>
                      </w:p>
                    </w:tc>
                    <w:tc>
                      <w:tcPr>
                        <w:tcW w:w="1490" w:type="dxa"/>
                        <w:tcBorders>
                          <w:top w:val="single" w:sz="2" w:space="0" w:color="C0C0C0"/>
                          <w:left w:val="single" w:sz="2" w:space="0" w:color="C0C0C0"/>
                          <w:bottom w:val="single" w:sz="2" w:space="0" w:color="C0C0C0"/>
                          <w:right w:val="single" w:sz="2" w:space="0" w:color="C0C0C0"/>
                        </w:tcBorders>
                      </w:tcPr>
                      <w:p w14:paraId="20DD0496" w14:textId="77777777" w:rsidR="00432C08" w:rsidRPr="00421E52" w:rsidRDefault="00432C08" w:rsidP="00A47688">
                        <w:pPr>
                          <w:pStyle w:val="Corpotesto"/>
                          <w:rPr>
                            <w:sz w:val="16"/>
                            <w:szCs w:val="16"/>
                          </w:rPr>
                        </w:pPr>
                      </w:p>
                    </w:tc>
                    <w:tc>
                      <w:tcPr>
                        <w:tcW w:w="1350" w:type="dxa"/>
                        <w:tcBorders>
                          <w:top w:val="single" w:sz="2" w:space="0" w:color="C0C0C0"/>
                          <w:left w:val="single" w:sz="2" w:space="0" w:color="C0C0C0"/>
                          <w:bottom w:val="single" w:sz="2" w:space="0" w:color="C0C0C0"/>
                          <w:right w:val="single" w:sz="2" w:space="0" w:color="C0C0C0"/>
                        </w:tcBorders>
                        <w:hideMark/>
                      </w:tcPr>
                      <w:p w14:paraId="5A05B3A6" w14:textId="77777777" w:rsidR="00432C08" w:rsidRPr="00421E52" w:rsidRDefault="00432C08" w:rsidP="00A47688">
                        <w:pPr>
                          <w:pStyle w:val="Corpotesto"/>
                          <w:rPr>
                            <w:sz w:val="16"/>
                            <w:szCs w:val="16"/>
                          </w:rPr>
                        </w:pPr>
                        <w:r w:rsidRPr="00421E52">
                          <w:rPr>
                            <w:sz w:val="16"/>
                            <w:szCs w:val="16"/>
                          </w:rPr>
                          <w:t>Sì/No</w:t>
                        </w:r>
                      </w:p>
                    </w:tc>
                    <w:tc>
                      <w:tcPr>
                        <w:tcW w:w="1385" w:type="dxa"/>
                        <w:tcBorders>
                          <w:top w:val="single" w:sz="2" w:space="0" w:color="C0C0C0"/>
                          <w:left w:val="single" w:sz="2" w:space="0" w:color="C0C0C0"/>
                          <w:bottom w:val="single" w:sz="2" w:space="0" w:color="C0C0C0"/>
                          <w:right w:val="single" w:sz="2" w:space="0" w:color="C0C0C0"/>
                        </w:tcBorders>
                      </w:tcPr>
                      <w:p w14:paraId="27C9DA3F" w14:textId="77777777" w:rsidR="00432C08" w:rsidRPr="00421E52" w:rsidRDefault="00432C08" w:rsidP="00A47688">
                        <w:pPr>
                          <w:pStyle w:val="Corpotesto"/>
                          <w:rPr>
                            <w:sz w:val="16"/>
                            <w:szCs w:val="16"/>
                          </w:rPr>
                        </w:pPr>
                      </w:p>
                    </w:tc>
                    <w:tc>
                      <w:tcPr>
                        <w:tcW w:w="1306" w:type="dxa"/>
                        <w:tcBorders>
                          <w:top w:val="single" w:sz="2" w:space="0" w:color="C0C0C0"/>
                          <w:left w:val="single" w:sz="2" w:space="0" w:color="C0C0C0"/>
                          <w:bottom w:val="single" w:sz="2" w:space="0" w:color="C0C0C0"/>
                          <w:right w:val="single" w:sz="2" w:space="0" w:color="C0C0C0"/>
                        </w:tcBorders>
                      </w:tcPr>
                      <w:p w14:paraId="05C66ECB" w14:textId="77777777" w:rsidR="00432C08" w:rsidRPr="00421E52" w:rsidRDefault="00432C08" w:rsidP="00A47688">
                        <w:pPr>
                          <w:pStyle w:val="Corpotesto"/>
                          <w:rPr>
                            <w:sz w:val="16"/>
                            <w:szCs w:val="16"/>
                          </w:rPr>
                        </w:pPr>
                      </w:p>
                    </w:tc>
                  </w:tr>
                </w:tbl>
                <w:p w14:paraId="7A5EDD3F" w14:textId="77777777" w:rsidR="00432C08" w:rsidRPr="00421E52" w:rsidRDefault="00432C08" w:rsidP="00A47688">
                  <w:pPr>
                    <w:pStyle w:val="Corpotesto"/>
                    <w:rPr>
                      <w:sz w:val="16"/>
                      <w:szCs w:val="16"/>
                    </w:rPr>
                  </w:pPr>
                </w:p>
                <w:p w14:paraId="245AB585" w14:textId="77777777" w:rsidR="00432C08" w:rsidRPr="00421E52" w:rsidRDefault="00432C08" w:rsidP="00A47688">
                  <w:pPr>
                    <w:pStyle w:val="Corpotesto"/>
                    <w:rPr>
                      <w:sz w:val="16"/>
                      <w:szCs w:val="16"/>
                    </w:rPr>
                  </w:pPr>
                  <w:r w:rsidRPr="00421E52">
                    <w:rPr>
                      <w:sz w:val="16"/>
                      <w:szCs w:val="16"/>
                    </w:rPr>
                    <w:t>B) Servizi alla formazione</w:t>
                  </w:r>
                </w:p>
                <w:tbl>
                  <w:tblPr>
                    <w:tblW w:w="8640" w:type="dxa"/>
                    <w:jc w:val="center"/>
                    <w:tblBorders>
                      <w:top w:val="single" w:sz="2" w:space="0" w:color="C0C0C0"/>
                      <w:left w:val="single" w:sz="2" w:space="0" w:color="C0C0C0"/>
                      <w:bottom w:val="single" w:sz="2" w:space="0" w:color="C0C0C0"/>
                      <w:right w:val="single" w:sz="2" w:space="0" w:color="C0C0C0"/>
                      <w:insideH w:val="single" w:sz="2" w:space="0" w:color="C0C0C0"/>
                      <w:insideV w:val="single" w:sz="2" w:space="0" w:color="C0C0C0"/>
                    </w:tblBorders>
                    <w:tblLayout w:type="fixed"/>
                    <w:tblCellMar>
                      <w:top w:w="34" w:type="dxa"/>
                      <w:left w:w="34" w:type="dxa"/>
                      <w:bottom w:w="23" w:type="dxa"/>
                      <w:right w:w="34" w:type="dxa"/>
                    </w:tblCellMar>
                    <w:tblLook w:val="01E0" w:firstRow="1" w:lastRow="1" w:firstColumn="1" w:lastColumn="1" w:noHBand="0" w:noVBand="0"/>
                  </w:tblPr>
                  <w:tblGrid>
                    <w:gridCol w:w="1632"/>
                    <w:gridCol w:w="1490"/>
                    <w:gridCol w:w="1488"/>
                    <w:gridCol w:w="1347"/>
                    <w:gridCol w:w="1383"/>
                    <w:gridCol w:w="1300"/>
                  </w:tblGrid>
                  <w:tr w:rsidR="00432C08" w:rsidRPr="00421E52" w14:paraId="22BBD64B" w14:textId="77777777" w:rsidTr="002337AD">
                    <w:trPr>
                      <w:trHeight w:val="170"/>
                      <w:jc w:val="center"/>
                    </w:trPr>
                    <w:tc>
                      <w:tcPr>
                        <w:tcW w:w="1631" w:type="dxa"/>
                        <w:tcBorders>
                          <w:top w:val="single" w:sz="2" w:space="0" w:color="C0C0C0"/>
                          <w:left w:val="single" w:sz="2" w:space="0" w:color="C0C0C0"/>
                          <w:bottom w:val="single" w:sz="2" w:space="0" w:color="C0C0C0"/>
                          <w:right w:val="single" w:sz="2" w:space="0" w:color="C0C0C0"/>
                        </w:tcBorders>
                        <w:shd w:val="clear" w:color="auto" w:fill="FFFF99"/>
                        <w:vAlign w:val="center"/>
                        <w:hideMark/>
                      </w:tcPr>
                      <w:p w14:paraId="46F27E11" w14:textId="77777777" w:rsidR="00432C08" w:rsidRPr="00421E52" w:rsidRDefault="00432C08" w:rsidP="00A47688">
                        <w:pPr>
                          <w:pStyle w:val="Corpotesto"/>
                          <w:rPr>
                            <w:sz w:val="16"/>
                            <w:szCs w:val="16"/>
                          </w:rPr>
                        </w:pPr>
                        <w:r w:rsidRPr="00421E52">
                          <w:rPr>
                            <w:sz w:val="16"/>
                            <w:szCs w:val="16"/>
                          </w:rPr>
                          <w:t>Tipologia di attività</w:t>
                        </w:r>
                      </w:p>
                    </w:tc>
                    <w:tc>
                      <w:tcPr>
                        <w:tcW w:w="1489" w:type="dxa"/>
                        <w:tcBorders>
                          <w:top w:val="single" w:sz="2" w:space="0" w:color="C0C0C0"/>
                          <w:left w:val="single" w:sz="2" w:space="0" w:color="C0C0C0"/>
                          <w:bottom w:val="single" w:sz="2" w:space="0" w:color="C0C0C0"/>
                          <w:right w:val="single" w:sz="2" w:space="0" w:color="C0C0C0"/>
                        </w:tcBorders>
                        <w:shd w:val="clear" w:color="auto" w:fill="FFFF99"/>
                        <w:vAlign w:val="center"/>
                        <w:hideMark/>
                      </w:tcPr>
                      <w:p w14:paraId="5FDB2857" w14:textId="77777777" w:rsidR="00432C08" w:rsidRPr="00421E52" w:rsidRDefault="00432C08" w:rsidP="00A47688">
                        <w:pPr>
                          <w:pStyle w:val="Corpotesto"/>
                          <w:rPr>
                            <w:sz w:val="16"/>
                            <w:szCs w:val="16"/>
                          </w:rPr>
                        </w:pPr>
                        <w:r w:rsidRPr="00421E52">
                          <w:rPr>
                            <w:sz w:val="16"/>
                            <w:szCs w:val="16"/>
                          </w:rPr>
                          <w:t>Periodo di attuazione delle attività</w:t>
                        </w:r>
                      </w:p>
                    </w:tc>
                    <w:tc>
                      <w:tcPr>
                        <w:tcW w:w="1487" w:type="dxa"/>
                        <w:tcBorders>
                          <w:top w:val="single" w:sz="2" w:space="0" w:color="C0C0C0"/>
                          <w:left w:val="single" w:sz="2" w:space="0" w:color="C0C0C0"/>
                          <w:bottom w:val="single" w:sz="2" w:space="0" w:color="C0C0C0"/>
                          <w:right w:val="single" w:sz="2" w:space="0" w:color="C0C0C0"/>
                        </w:tcBorders>
                        <w:shd w:val="clear" w:color="auto" w:fill="FFFF99"/>
                        <w:hideMark/>
                      </w:tcPr>
                      <w:p w14:paraId="75A78D75" w14:textId="77777777" w:rsidR="00432C08" w:rsidRPr="00421E52" w:rsidRDefault="00432C08" w:rsidP="00A47688">
                        <w:pPr>
                          <w:pStyle w:val="Corpotesto"/>
                          <w:rPr>
                            <w:sz w:val="16"/>
                            <w:szCs w:val="16"/>
                          </w:rPr>
                        </w:pPr>
                        <w:r w:rsidRPr="00421E52">
                          <w:rPr>
                            <w:sz w:val="16"/>
                            <w:szCs w:val="16"/>
                          </w:rPr>
                          <w:t>Soggetto che eroga il servizio</w:t>
                        </w:r>
                      </w:p>
                    </w:tc>
                    <w:tc>
                      <w:tcPr>
                        <w:tcW w:w="1347" w:type="dxa"/>
                        <w:tcBorders>
                          <w:top w:val="single" w:sz="2" w:space="0" w:color="C0C0C0"/>
                          <w:left w:val="single" w:sz="2" w:space="0" w:color="C0C0C0"/>
                          <w:bottom w:val="single" w:sz="2" w:space="0" w:color="C0C0C0"/>
                          <w:right w:val="single" w:sz="2" w:space="0" w:color="C0C0C0"/>
                        </w:tcBorders>
                        <w:shd w:val="clear" w:color="auto" w:fill="FFFF99"/>
                        <w:vAlign w:val="center"/>
                        <w:hideMark/>
                      </w:tcPr>
                      <w:p w14:paraId="37EACB5F" w14:textId="77777777" w:rsidR="00432C08" w:rsidRPr="00421E52" w:rsidRDefault="00432C08" w:rsidP="00A47688">
                        <w:pPr>
                          <w:pStyle w:val="Corpotesto"/>
                          <w:rPr>
                            <w:sz w:val="16"/>
                            <w:szCs w:val="16"/>
                          </w:rPr>
                        </w:pPr>
                        <w:r w:rsidRPr="00421E52">
                          <w:rPr>
                            <w:sz w:val="16"/>
                            <w:szCs w:val="16"/>
                          </w:rPr>
                          <w:t>Soggetti terzi coinvolti</w:t>
                        </w:r>
                      </w:p>
                    </w:tc>
                    <w:tc>
                      <w:tcPr>
                        <w:tcW w:w="1383" w:type="dxa"/>
                        <w:tcBorders>
                          <w:top w:val="single" w:sz="2" w:space="0" w:color="C0C0C0"/>
                          <w:left w:val="single" w:sz="2" w:space="0" w:color="C0C0C0"/>
                          <w:bottom w:val="single" w:sz="2" w:space="0" w:color="C0C0C0"/>
                          <w:right w:val="single" w:sz="2" w:space="0" w:color="C0C0C0"/>
                        </w:tcBorders>
                        <w:shd w:val="clear" w:color="auto" w:fill="FFFF99"/>
                        <w:hideMark/>
                      </w:tcPr>
                      <w:p w14:paraId="4588DDBE" w14:textId="77777777" w:rsidR="00432C08" w:rsidRPr="00421E52" w:rsidRDefault="00432C08" w:rsidP="00A47688">
                        <w:pPr>
                          <w:pStyle w:val="Corpotesto"/>
                          <w:rPr>
                            <w:sz w:val="16"/>
                            <w:szCs w:val="16"/>
                          </w:rPr>
                        </w:pPr>
                        <w:r w:rsidRPr="00421E52">
                          <w:rPr>
                            <w:sz w:val="16"/>
                            <w:szCs w:val="16"/>
                          </w:rPr>
                          <w:t>Ore</w:t>
                        </w:r>
                      </w:p>
                    </w:tc>
                    <w:tc>
                      <w:tcPr>
                        <w:tcW w:w="1300" w:type="dxa"/>
                        <w:tcBorders>
                          <w:top w:val="single" w:sz="2" w:space="0" w:color="C0C0C0"/>
                          <w:left w:val="single" w:sz="2" w:space="0" w:color="C0C0C0"/>
                          <w:bottom w:val="single" w:sz="2" w:space="0" w:color="C0C0C0"/>
                          <w:right w:val="single" w:sz="2" w:space="0" w:color="C0C0C0"/>
                        </w:tcBorders>
                        <w:shd w:val="clear" w:color="auto" w:fill="FFFF99"/>
                        <w:hideMark/>
                      </w:tcPr>
                      <w:p w14:paraId="2EAFA0E2" w14:textId="77777777" w:rsidR="00432C08" w:rsidRPr="00421E52" w:rsidRDefault="00432C08" w:rsidP="00A47688">
                        <w:pPr>
                          <w:pStyle w:val="Corpotesto"/>
                          <w:rPr>
                            <w:sz w:val="16"/>
                            <w:szCs w:val="16"/>
                          </w:rPr>
                        </w:pPr>
                        <w:r w:rsidRPr="00421E52">
                          <w:rPr>
                            <w:sz w:val="16"/>
                            <w:szCs w:val="16"/>
                          </w:rPr>
                          <w:t>Valorizzazione</w:t>
                        </w:r>
                      </w:p>
                    </w:tc>
                  </w:tr>
                  <w:tr w:rsidR="00432C08" w:rsidRPr="00421E52" w14:paraId="492366DE" w14:textId="77777777" w:rsidTr="002337AD">
                    <w:trPr>
                      <w:trHeight w:val="170"/>
                      <w:jc w:val="center"/>
                    </w:trPr>
                    <w:tc>
                      <w:tcPr>
                        <w:tcW w:w="1631" w:type="dxa"/>
                        <w:tcBorders>
                          <w:top w:val="single" w:sz="2" w:space="0" w:color="C0C0C0"/>
                          <w:left w:val="single" w:sz="2" w:space="0" w:color="C0C0C0"/>
                          <w:bottom w:val="single" w:sz="2" w:space="0" w:color="C0C0C0"/>
                          <w:right w:val="single" w:sz="2" w:space="0" w:color="C0C0C0"/>
                        </w:tcBorders>
                        <w:hideMark/>
                      </w:tcPr>
                      <w:p w14:paraId="1B18CD12" w14:textId="77777777" w:rsidR="00432C08" w:rsidRPr="00421E52" w:rsidRDefault="00432C08" w:rsidP="00A47688">
                        <w:pPr>
                          <w:pStyle w:val="Corpotesto"/>
                          <w:rPr>
                            <w:rFonts w:eastAsia="MS Mincho"/>
                            <w:sz w:val="16"/>
                            <w:szCs w:val="16"/>
                            <w:lang w:eastAsia="ja-JP"/>
                          </w:rPr>
                        </w:pPr>
                        <w:r w:rsidRPr="00421E52">
                          <w:rPr>
                            <w:rFonts w:eastAsia="MS Mincho"/>
                            <w:sz w:val="16"/>
                            <w:szCs w:val="16"/>
                            <w:lang w:eastAsia="ja-JP"/>
                          </w:rPr>
                          <w:t>Titolo Corso 1</w:t>
                        </w:r>
                      </w:p>
                    </w:tc>
                    <w:tc>
                      <w:tcPr>
                        <w:tcW w:w="1489" w:type="dxa"/>
                        <w:tcBorders>
                          <w:top w:val="single" w:sz="2" w:space="0" w:color="C0C0C0"/>
                          <w:left w:val="single" w:sz="2" w:space="0" w:color="C0C0C0"/>
                          <w:bottom w:val="single" w:sz="2" w:space="0" w:color="C0C0C0"/>
                          <w:right w:val="single" w:sz="2" w:space="0" w:color="C0C0C0"/>
                        </w:tcBorders>
                      </w:tcPr>
                      <w:p w14:paraId="217FEC81" w14:textId="77777777" w:rsidR="00432C08" w:rsidRPr="00421E52" w:rsidRDefault="00432C08" w:rsidP="00A47688">
                        <w:pPr>
                          <w:pStyle w:val="Corpotesto"/>
                          <w:rPr>
                            <w:sz w:val="16"/>
                            <w:szCs w:val="16"/>
                          </w:rPr>
                        </w:pPr>
                      </w:p>
                    </w:tc>
                    <w:tc>
                      <w:tcPr>
                        <w:tcW w:w="1487" w:type="dxa"/>
                        <w:tcBorders>
                          <w:top w:val="single" w:sz="2" w:space="0" w:color="C0C0C0"/>
                          <w:left w:val="single" w:sz="2" w:space="0" w:color="C0C0C0"/>
                          <w:bottom w:val="single" w:sz="2" w:space="0" w:color="C0C0C0"/>
                          <w:right w:val="single" w:sz="2" w:space="0" w:color="C0C0C0"/>
                        </w:tcBorders>
                      </w:tcPr>
                      <w:p w14:paraId="43A0D6D9" w14:textId="77777777" w:rsidR="00432C08" w:rsidRPr="00421E52" w:rsidRDefault="00432C08" w:rsidP="00A47688">
                        <w:pPr>
                          <w:pStyle w:val="Corpotesto"/>
                          <w:rPr>
                            <w:sz w:val="16"/>
                            <w:szCs w:val="16"/>
                          </w:rPr>
                        </w:pPr>
                      </w:p>
                    </w:tc>
                    <w:tc>
                      <w:tcPr>
                        <w:tcW w:w="1347" w:type="dxa"/>
                        <w:tcBorders>
                          <w:top w:val="single" w:sz="2" w:space="0" w:color="C0C0C0"/>
                          <w:left w:val="single" w:sz="2" w:space="0" w:color="C0C0C0"/>
                          <w:bottom w:val="single" w:sz="2" w:space="0" w:color="C0C0C0"/>
                          <w:right w:val="single" w:sz="2" w:space="0" w:color="C0C0C0"/>
                        </w:tcBorders>
                        <w:hideMark/>
                      </w:tcPr>
                      <w:p w14:paraId="0C5F0F56" w14:textId="77777777" w:rsidR="00432C08" w:rsidRPr="00421E52" w:rsidRDefault="00432C08" w:rsidP="00A47688">
                        <w:pPr>
                          <w:pStyle w:val="Corpotesto"/>
                          <w:rPr>
                            <w:sz w:val="16"/>
                            <w:szCs w:val="16"/>
                          </w:rPr>
                        </w:pPr>
                        <w:r w:rsidRPr="00421E52">
                          <w:rPr>
                            <w:sz w:val="16"/>
                            <w:szCs w:val="16"/>
                          </w:rPr>
                          <w:t>Sì/No</w:t>
                        </w:r>
                      </w:p>
                    </w:tc>
                    <w:tc>
                      <w:tcPr>
                        <w:tcW w:w="1383" w:type="dxa"/>
                        <w:tcBorders>
                          <w:top w:val="single" w:sz="2" w:space="0" w:color="C0C0C0"/>
                          <w:left w:val="single" w:sz="2" w:space="0" w:color="C0C0C0"/>
                          <w:bottom w:val="single" w:sz="2" w:space="0" w:color="C0C0C0"/>
                          <w:right w:val="single" w:sz="2" w:space="0" w:color="C0C0C0"/>
                        </w:tcBorders>
                      </w:tcPr>
                      <w:p w14:paraId="35DC1B2D" w14:textId="77777777" w:rsidR="00432C08" w:rsidRPr="00421E52" w:rsidRDefault="00432C08" w:rsidP="00A47688">
                        <w:pPr>
                          <w:pStyle w:val="Corpotesto"/>
                          <w:rPr>
                            <w:sz w:val="16"/>
                            <w:szCs w:val="16"/>
                          </w:rPr>
                        </w:pPr>
                      </w:p>
                    </w:tc>
                    <w:tc>
                      <w:tcPr>
                        <w:tcW w:w="1300" w:type="dxa"/>
                        <w:tcBorders>
                          <w:top w:val="single" w:sz="2" w:space="0" w:color="C0C0C0"/>
                          <w:left w:val="single" w:sz="2" w:space="0" w:color="C0C0C0"/>
                          <w:bottom w:val="single" w:sz="2" w:space="0" w:color="C0C0C0"/>
                          <w:right w:val="single" w:sz="2" w:space="0" w:color="C0C0C0"/>
                        </w:tcBorders>
                      </w:tcPr>
                      <w:p w14:paraId="580B6B62" w14:textId="77777777" w:rsidR="00432C08" w:rsidRPr="00421E52" w:rsidRDefault="00432C08" w:rsidP="00A47688">
                        <w:pPr>
                          <w:pStyle w:val="Corpotesto"/>
                          <w:rPr>
                            <w:sz w:val="16"/>
                            <w:szCs w:val="16"/>
                          </w:rPr>
                        </w:pPr>
                      </w:p>
                    </w:tc>
                  </w:tr>
                  <w:tr w:rsidR="00432C08" w:rsidRPr="00421E52" w14:paraId="7395BE7D" w14:textId="77777777" w:rsidTr="002337AD">
                    <w:trPr>
                      <w:trHeight w:val="170"/>
                      <w:jc w:val="center"/>
                    </w:trPr>
                    <w:tc>
                      <w:tcPr>
                        <w:tcW w:w="1631" w:type="dxa"/>
                        <w:tcBorders>
                          <w:top w:val="single" w:sz="2" w:space="0" w:color="C0C0C0"/>
                          <w:left w:val="single" w:sz="2" w:space="0" w:color="C0C0C0"/>
                          <w:bottom w:val="single" w:sz="2" w:space="0" w:color="C0C0C0"/>
                          <w:right w:val="single" w:sz="2" w:space="0" w:color="C0C0C0"/>
                        </w:tcBorders>
                        <w:hideMark/>
                      </w:tcPr>
                      <w:p w14:paraId="6E2E2B70" w14:textId="77777777" w:rsidR="00432C08" w:rsidRPr="00421E52" w:rsidRDefault="00432C08" w:rsidP="00A47688">
                        <w:pPr>
                          <w:pStyle w:val="Corpotesto"/>
                          <w:rPr>
                            <w:rFonts w:eastAsia="MS Mincho"/>
                            <w:sz w:val="16"/>
                            <w:szCs w:val="16"/>
                            <w:lang w:eastAsia="ja-JP"/>
                          </w:rPr>
                        </w:pPr>
                        <w:r w:rsidRPr="00421E52">
                          <w:rPr>
                            <w:rFonts w:eastAsia="MS Mincho"/>
                            <w:sz w:val="16"/>
                            <w:szCs w:val="16"/>
                            <w:lang w:eastAsia="ja-JP"/>
                          </w:rPr>
                          <w:t>Titolo Corso 2</w:t>
                        </w:r>
                      </w:p>
                    </w:tc>
                    <w:tc>
                      <w:tcPr>
                        <w:tcW w:w="1489" w:type="dxa"/>
                        <w:tcBorders>
                          <w:top w:val="single" w:sz="2" w:space="0" w:color="C0C0C0"/>
                          <w:left w:val="single" w:sz="2" w:space="0" w:color="C0C0C0"/>
                          <w:bottom w:val="single" w:sz="2" w:space="0" w:color="C0C0C0"/>
                          <w:right w:val="single" w:sz="2" w:space="0" w:color="C0C0C0"/>
                        </w:tcBorders>
                      </w:tcPr>
                      <w:p w14:paraId="7C454AE4" w14:textId="77777777" w:rsidR="00432C08" w:rsidRPr="00421E52" w:rsidRDefault="00432C08" w:rsidP="00A47688">
                        <w:pPr>
                          <w:pStyle w:val="Corpotesto"/>
                          <w:rPr>
                            <w:sz w:val="16"/>
                            <w:szCs w:val="16"/>
                          </w:rPr>
                        </w:pPr>
                      </w:p>
                    </w:tc>
                    <w:tc>
                      <w:tcPr>
                        <w:tcW w:w="1487" w:type="dxa"/>
                        <w:tcBorders>
                          <w:top w:val="single" w:sz="2" w:space="0" w:color="C0C0C0"/>
                          <w:left w:val="single" w:sz="2" w:space="0" w:color="C0C0C0"/>
                          <w:bottom w:val="single" w:sz="2" w:space="0" w:color="C0C0C0"/>
                          <w:right w:val="single" w:sz="2" w:space="0" w:color="C0C0C0"/>
                        </w:tcBorders>
                      </w:tcPr>
                      <w:p w14:paraId="0956F98E" w14:textId="77777777" w:rsidR="00432C08" w:rsidRPr="00421E52" w:rsidRDefault="00432C08" w:rsidP="00A47688">
                        <w:pPr>
                          <w:pStyle w:val="Corpotesto"/>
                          <w:rPr>
                            <w:sz w:val="16"/>
                            <w:szCs w:val="16"/>
                          </w:rPr>
                        </w:pPr>
                      </w:p>
                    </w:tc>
                    <w:tc>
                      <w:tcPr>
                        <w:tcW w:w="1347" w:type="dxa"/>
                        <w:tcBorders>
                          <w:top w:val="single" w:sz="2" w:space="0" w:color="C0C0C0"/>
                          <w:left w:val="single" w:sz="2" w:space="0" w:color="C0C0C0"/>
                          <w:bottom w:val="single" w:sz="2" w:space="0" w:color="C0C0C0"/>
                          <w:right w:val="single" w:sz="2" w:space="0" w:color="C0C0C0"/>
                        </w:tcBorders>
                        <w:hideMark/>
                      </w:tcPr>
                      <w:p w14:paraId="68B05F47" w14:textId="77777777" w:rsidR="00432C08" w:rsidRPr="00421E52" w:rsidRDefault="00432C08" w:rsidP="00A47688">
                        <w:pPr>
                          <w:pStyle w:val="Corpotesto"/>
                          <w:rPr>
                            <w:sz w:val="16"/>
                            <w:szCs w:val="16"/>
                          </w:rPr>
                        </w:pPr>
                        <w:r w:rsidRPr="00421E52">
                          <w:rPr>
                            <w:sz w:val="16"/>
                            <w:szCs w:val="16"/>
                          </w:rPr>
                          <w:t>Sì/No</w:t>
                        </w:r>
                      </w:p>
                    </w:tc>
                    <w:tc>
                      <w:tcPr>
                        <w:tcW w:w="1383" w:type="dxa"/>
                        <w:tcBorders>
                          <w:top w:val="single" w:sz="2" w:space="0" w:color="C0C0C0"/>
                          <w:left w:val="single" w:sz="2" w:space="0" w:color="C0C0C0"/>
                          <w:bottom w:val="single" w:sz="2" w:space="0" w:color="C0C0C0"/>
                          <w:right w:val="single" w:sz="2" w:space="0" w:color="C0C0C0"/>
                        </w:tcBorders>
                      </w:tcPr>
                      <w:p w14:paraId="51440474" w14:textId="77777777" w:rsidR="00432C08" w:rsidRPr="00421E52" w:rsidRDefault="00432C08" w:rsidP="00A47688">
                        <w:pPr>
                          <w:pStyle w:val="Corpotesto"/>
                          <w:rPr>
                            <w:sz w:val="16"/>
                            <w:szCs w:val="16"/>
                          </w:rPr>
                        </w:pPr>
                      </w:p>
                    </w:tc>
                    <w:tc>
                      <w:tcPr>
                        <w:tcW w:w="1300" w:type="dxa"/>
                        <w:tcBorders>
                          <w:top w:val="single" w:sz="2" w:space="0" w:color="C0C0C0"/>
                          <w:left w:val="single" w:sz="2" w:space="0" w:color="C0C0C0"/>
                          <w:bottom w:val="single" w:sz="2" w:space="0" w:color="C0C0C0"/>
                          <w:right w:val="single" w:sz="2" w:space="0" w:color="C0C0C0"/>
                        </w:tcBorders>
                      </w:tcPr>
                      <w:p w14:paraId="396BB1EE" w14:textId="77777777" w:rsidR="00432C08" w:rsidRPr="00421E52" w:rsidRDefault="00432C08" w:rsidP="00A47688">
                        <w:pPr>
                          <w:pStyle w:val="Corpotesto"/>
                          <w:rPr>
                            <w:sz w:val="16"/>
                            <w:szCs w:val="16"/>
                          </w:rPr>
                        </w:pPr>
                      </w:p>
                    </w:tc>
                  </w:tr>
                  <w:tr w:rsidR="00432C08" w:rsidRPr="00421E52" w14:paraId="3C58D2EE" w14:textId="77777777" w:rsidTr="002337AD">
                    <w:trPr>
                      <w:trHeight w:val="170"/>
                      <w:jc w:val="center"/>
                    </w:trPr>
                    <w:tc>
                      <w:tcPr>
                        <w:tcW w:w="1631" w:type="dxa"/>
                        <w:tcBorders>
                          <w:top w:val="single" w:sz="2" w:space="0" w:color="C0C0C0"/>
                          <w:left w:val="single" w:sz="2" w:space="0" w:color="C0C0C0"/>
                          <w:bottom w:val="single" w:sz="2" w:space="0" w:color="C0C0C0"/>
                          <w:right w:val="single" w:sz="2" w:space="0" w:color="C0C0C0"/>
                        </w:tcBorders>
                        <w:hideMark/>
                      </w:tcPr>
                      <w:p w14:paraId="52B9C91B" w14:textId="77777777" w:rsidR="00432C08" w:rsidRPr="00421E52" w:rsidRDefault="00432C08" w:rsidP="00A47688">
                        <w:pPr>
                          <w:pStyle w:val="Corpotesto"/>
                          <w:rPr>
                            <w:rFonts w:eastAsia="MS Mincho"/>
                            <w:sz w:val="16"/>
                            <w:szCs w:val="16"/>
                            <w:lang w:eastAsia="ja-JP"/>
                          </w:rPr>
                        </w:pPr>
                        <w:r w:rsidRPr="00421E52">
                          <w:rPr>
                            <w:rFonts w:eastAsia="MS Mincho"/>
                            <w:sz w:val="16"/>
                            <w:szCs w:val="16"/>
                            <w:lang w:eastAsia="ja-JP"/>
                          </w:rPr>
                          <w:lastRenderedPageBreak/>
                          <w:t>…</w:t>
                        </w:r>
                      </w:p>
                    </w:tc>
                    <w:tc>
                      <w:tcPr>
                        <w:tcW w:w="1489" w:type="dxa"/>
                        <w:tcBorders>
                          <w:top w:val="single" w:sz="2" w:space="0" w:color="C0C0C0"/>
                          <w:left w:val="single" w:sz="2" w:space="0" w:color="C0C0C0"/>
                          <w:bottom w:val="single" w:sz="2" w:space="0" w:color="C0C0C0"/>
                          <w:right w:val="single" w:sz="2" w:space="0" w:color="C0C0C0"/>
                        </w:tcBorders>
                      </w:tcPr>
                      <w:p w14:paraId="3C64E8DA" w14:textId="77777777" w:rsidR="00432C08" w:rsidRPr="00421E52" w:rsidRDefault="00432C08" w:rsidP="00A47688">
                        <w:pPr>
                          <w:pStyle w:val="Corpotesto"/>
                          <w:rPr>
                            <w:sz w:val="16"/>
                            <w:szCs w:val="16"/>
                          </w:rPr>
                        </w:pPr>
                      </w:p>
                    </w:tc>
                    <w:tc>
                      <w:tcPr>
                        <w:tcW w:w="1487" w:type="dxa"/>
                        <w:tcBorders>
                          <w:top w:val="single" w:sz="2" w:space="0" w:color="C0C0C0"/>
                          <w:left w:val="single" w:sz="2" w:space="0" w:color="C0C0C0"/>
                          <w:bottom w:val="single" w:sz="2" w:space="0" w:color="C0C0C0"/>
                          <w:right w:val="single" w:sz="2" w:space="0" w:color="C0C0C0"/>
                        </w:tcBorders>
                      </w:tcPr>
                      <w:p w14:paraId="0645B716" w14:textId="77777777" w:rsidR="00432C08" w:rsidRPr="00421E52" w:rsidRDefault="00432C08" w:rsidP="00A47688">
                        <w:pPr>
                          <w:pStyle w:val="Corpotesto"/>
                          <w:rPr>
                            <w:sz w:val="16"/>
                            <w:szCs w:val="16"/>
                          </w:rPr>
                        </w:pPr>
                      </w:p>
                    </w:tc>
                    <w:tc>
                      <w:tcPr>
                        <w:tcW w:w="1347" w:type="dxa"/>
                        <w:tcBorders>
                          <w:top w:val="single" w:sz="2" w:space="0" w:color="C0C0C0"/>
                          <w:left w:val="single" w:sz="2" w:space="0" w:color="C0C0C0"/>
                          <w:bottom w:val="single" w:sz="2" w:space="0" w:color="C0C0C0"/>
                          <w:right w:val="single" w:sz="2" w:space="0" w:color="C0C0C0"/>
                        </w:tcBorders>
                      </w:tcPr>
                      <w:p w14:paraId="3B8D69D6" w14:textId="77777777" w:rsidR="00432C08" w:rsidRPr="00421E52" w:rsidRDefault="00432C08" w:rsidP="00A47688">
                        <w:pPr>
                          <w:pStyle w:val="Corpotesto"/>
                          <w:rPr>
                            <w:sz w:val="16"/>
                            <w:szCs w:val="16"/>
                          </w:rPr>
                        </w:pPr>
                      </w:p>
                    </w:tc>
                    <w:tc>
                      <w:tcPr>
                        <w:tcW w:w="1383" w:type="dxa"/>
                        <w:tcBorders>
                          <w:top w:val="single" w:sz="2" w:space="0" w:color="C0C0C0"/>
                          <w:left w:val="single" w:sz="2" w:space="0" w:color="C0C0C0"/>
                          <w:bottom w:val="single" w:sz="2" w:space="0" w:color="C0C0C0"/>
                          <w:right w:val="single" w:sz="2" w:space="0" w:color="C0C0C0"/>
                        </w:tcBorders>
                      </w:tcPr>
                      <w:p w14:paraId="3B21FBFA" w14:textId="77777777" w:rsidR="00432C08" w:rsidRPr="00421E52" w:rsidRDefault="00432C08" w:rsidP="00A47688">
                        <w:pPr>
                          <w:pStyle w:val="Corpotesto"/>
                          <w:rPr>
                            <w:sz w:val="16"/>
                            <w:szCs w:val="16"/>
                          </w:rPr>
                        </w:pPr>
                      </w:p>
                    </w:tc>
                    <w:tc>
                      <w:tcPr>
                        <w:tcW w:w="1300" w:type="dxa"/>
                        <w:tcBorders>
                          <w:top w:val="single" w:sz="2" w:space="0" w:color="C0C0C0"/>
                          <w:left w:val="single" w:sz="2" w:space="0" w:color="C0C0C0"/>
                          <w:bottom w:val="single" w:sz="2" w:space="0" w:color="C0C0C0"/>
                          <w:right w:val="single" w:sz="2" w:space="0" w:color="C0C0C0"/>
                        </w:tcBorders>
                      </w:tcPr>
                      <w:p w14:paraId="21CC795E" w14:textId="77777777" w:rsidR="00432C08" w:rsidRPr="00421E52" w:rsidRDefault="00432C08" w:rsidP="00A47688">
                        <w:pPr>
                          <w:pStyle w:val="Corpotesto"/>
                          <w:rPr>
                            <w:sz w:val="16"/>
                            <w:szCs w:val="16"/>
                          </w:rPr>
                        </w:pPr>
                      </w:p>
                    </w:tc>
                  </w:tr>
                  <w:tr w:rsidR="00432C08" w:rsidRPr="00421E52" w14:paraId="72301278" w14:textId="77777777" w:rsidTr="002337AD">
                    <w:trPr>
                      <w:trHeight w:val="170"/>
                      <w:jc w:val="center"/>
                    </w:trPr>
                    <w:tc>
                      <w:tcPr>
                        <w:tcW w:w="1631" w:type="dxa"/>
                        <w:tcBorders>
                          <w:top w:val="single" w:sz="2" w:space="0" w:color="C0C0C0"/>
                          <w:left w:val="single" w:sz="2" w:space="0" w:color="C0C0C0"/>
                          <w:bottom w:val="single" w:sz="2" w:space="0" w:color="C0C0C0"/>
                          <w:right w:val="single" w:sz="2" w:space="0" w:color="C0C0C0"/>
                        </w:tcBorders>
                        <w:hideMark/>
                      </w:tcPr>
                      <w:p w14:paraId="36A0CEC0" w14:textId="77777777" w:rsidR="00432C08" w:rsidRPr="00421E52" w:rsidRDefault="00432C08" w:rsidP="00A47688">
                        <w:pPr>
                          <w:pStyle w:val="Corpotesto"/>
                          <w:rPr>
                            <w:rFonts w:eastAsia="MS Mincho"/>
                            <w:sz w:val="16"/>
                            <w:szCs w:val="16"/>
                            <w:lang w:eastAsia="ja-JP"/>
                          </w:rPr>
                        </w:pPr>
                        <w:r w:rsidRPr="00421E52">
                          <w:rPr>
                            <w:rFonts w:eastAsia="MS Mincho"/>
                            <w:sz w:val="16"/>
                            <w:szCs w:val="16"/>
                            <w:lang w:eastAsia="ja-JP"/>
                          </w:rPr>
                          <w:t>Titolo Corso n</w:t>
                        </w:r>
                      </w:p>
                    </w:tc>
                    <w:tc>
                      <w:tcPr>
                        <w:tcW w:w="1489" w:type="dxa"/>
                        <w:tcBorders>
                          <w:top w:val="single" w:sz="2" w:space="0" w:color="C0C0C0"/>
                          <w:left w:val="single" w:sz="2" w:space="0" w:color="C0C0C0"/>
                          <w:bottom w:val="single" w:sz="2" w:space="0" w:color="C0C0C0"/>
                          <w:right w:val="single" w:sz="2" w:space="0" w:color="C0C0C0"/>
                        </w:tcBorders>
                      </w:tcPr>
                      <w:p w14:paraId="522870DE" w14:textId="77777777" w:rsidR="00432C08" w:rsidRPr="00421E52" w:rsidRDefault="00432C08" w:rsidP="00A47688">
                        <w:pPr>
                          <w:pStyle w:val="Corpotesto"/>
                          <w:rPr>
                            <w:sz w:val="16"/>
                            <w:szCs w:val="16"/>
                          </w:rPr>
                        </w:pPr>
                      </w:p>
                    </w:tc>
                    <w:tc>
                      <w:tcPr>
                        <w:tcW w:w="1487" w:type="dxa"/>
                        <w:tcBorders>
                          <w:top w:val="single" w:sz="2" w:space="0" w:color="C0C0C0"/>
                          <w:left w:val="single" w:sz="2" w:space="0" w:color="C0C0C0"/>
                          <w:bottom w:val="single" w:sz="2" w:space="0" w:color="C0C0C0"/>
                          <w:right w:val="single" w:sz="2" w:space="0" w:color="C0C0C0"/>
                        </w:tcBorders>
                      </w:tcPr>
                      <w:p w14:paraId="747EDBAC" w14:textId="77777777" w:rsidR="00432C08" w:rsidRPr="00421E52" w:rsidRDefault="00432C08" w:rsidP="00A47688">
                        <w:pPr>
                          <w:pStyle w:val="Corpotesto"/>
                          <w:rPr>
                            <w:sz w:val="16"/>
                            <w:szCs w:val="16"/>
                          </w:rPr>
                        </w:pPr>
                      </w:p>
                    </w:tc>
                    <w:tc>
                      <w:tcPr>
                        <w:tcW w:w="1347" w:type="dxa"/>
                        <w:tcBorders>
                          <w:top w:val="single" w:sz="2" w:space="0" w:color="C0C0C0"/>
                          <w:left w:val="single" w:sz="2" w:space="0" w:color="C0C0C0"/>
                          <w:bottom w:val="single" w:sz="2" w:space="0" w:color="C0C0C0"/>
                          <w:right w:val="single" w:sz="2" w:space="0" w:color="C0C0C0"/>
                        </w:tcBorders>
                        <w:hideMark/>
                      </w:tcPr>
                      <w:p w14:paraId="41BE4C52" w14:textId="77777777" w:rsidR="00432C08" w:rsidRPr="00421E52" w:rsidRDefault="00432C08" w:rsidP="00A47688">
                        <w:pPr>
                          <w:pStyle w:val="Corpotesto"/>
                          <w:rPr>
                            <w:sz w:val="16"/>
                            <w:szCs w:val="16"/>
                          </w:rPr>
                        </w:pPr>
                        <w:r w:rsidRPr="00421E52">
                          <w:rPr>
                            <w:sz w:val="16"/>
                            <w:szCs w:val="16"/>
                          </w:rPr>
                          <w:t>Sì/No</w:t>
                        </w:r>
                      </w:p>
                    </w:tc>
                    <w:tc>
                      <w:tcPr>
                        <w:tcW w:w="1383" w:type="dxa"/>
                        <w:tcBorders>
                          <w:top w:val="single" w:sz="2" w:space="0" w:color="C0C0C0"/>
                          <w:left w:val="single" w:sz="2" w:space="0" w:color="C0C0C0"/>
                          <w:bottom w:val="single" w:sz="2" w:space="0" w:color="C0C0C0"/>
                          <w:right w:val="single" w:sz="2" w:space="0" w:color="C0C0C0"/>
                        </w:tcBorders>
                      </w:tcPr>
                      <w:p w14:paraId="3C82C2ED" w14:textId="77777777" w:rsidR="00432C08" w:rsidRPr="00421E52" w:rsidRDefault="00432C08" w:rsidP="00A47688">
                        <w:pPr>
                          <w:pStyle w:val="Corpotesto"/>
                          <w:rPr>
                            <w:sz w:val="16"/>
                            <w:szCs w:val="16"/>
                          </w:rPr>
                        </w:pPr>
                      </w:p>
                    </w:tc>
                    <w:tc>
                      <w:tcPr>
                        <w:tcW w:w="1300" w:type="dxa"/>
                        <w:tcBorders>
                          <w:top w:val="single" w:sz="2" w:space="0" w:color="C0C0C0"/>
                          <w:left w:val="single" w:sz="2" w:space="0" w:color="C0C0C0"/>
                          <w:bottom w:val="single" w:sz="2" w:space="0" w:color="C0C0C0"/>
                          <w:right w:val="single" w:sz="2" w:space="0" w:color="C0C0C0"/>
                        </w:tcBorders>
                      </w:tcPr>
                      <w:p w14:paraId="7F7CCF77" w14:textId="77777777" w:rsidR="00432C08" w:rsidRPr="00421E52" w:rsidRDefault="00432C08" w:rsidP="00A47688">
                        <w:pPr>
                          <w:pStyle w:val="Corpotesto"/>
                          <w:rPr>
                            <w:sz w:val="16"/>
                            <w:szCs w:val="16"/>
                          </w:rPr>
                        </w:pPr>
                      </w:p>
                    </w:tc>
                  </w:tr>
                </w:tbl>
                <w:p w14:paraId="39418ABE" w14:textId="77777777" w:rsidR="00432C08" w:rsidRPr="00421E52" w:rsidRDefault="00432C08" w:rsidP="00A47688">
                  <w:pPr>
                    <w:pStyle w:val="Corpotesto"/>
                    <w:rPr>
                      <w:sz w:val="16"/>
                      <w:szCs w:val="16"/>
                    </w:rPr>
                  </w:pPr>
                </w:p>
                <w:p w14:paraId="22746C53" w14:textId="77777777" w:rsidR="00432C08" w:rsidRPr="00421E52" w:rsidRDefault="00432C08" w:rsidP="00A47688">
                  <w:pPr>
                    <w:pStyle w:val="Corpotesto"/>
                    <w:rPr>
                      <w:sz w:val="16"/>
                      <w:szCs w:val="16"/>
                    </w:rPr>
                  </w:pPr>
                  <w:r w:rsidRPr="00421E52">
                    <w:rPr>
                      <w:sz w:val="16"/>
                      <w:szCs w:val="16"/>
                    </w:rPr>
                    <w:t xml:space="preserve">per un valore economico complessivo di servizi formativi e al lavoro pari ad € </w:t>
                  </w:r>
                  <w:r w:rsidRPr="00421E52">
                    <w:rPr>
                      <w:sz w:val="16"/>
                      <w:szCs w:val="16"/>
                    </w:rPr>
                    <w:fldChar w:fldCharType="begin">
                      <w:ffData>
                        <w:name w:val="Text11"/>
                        <w:enabled/>
                        <w:calcOnExit w:val="0"/>
                        <w:textInput>
                          <w:maxLength w:val="100"/>
                        </w:textInput>
                      </w:ffData>
                    </w:fldChar>
                  </w:r>
                  <w:r w:rsidRPr="00421E52">
                    <w:rPr>
                      <w:sz w:val="16"/>
                      <w:szCs w:val="16"/>
                    </w:rPr>
                    <w:instrText xml:space="preserve"> FORMTEXT </w:instrText>
                  </w:r>
                  <w:r w:rsidRPr="00421E52">
                    <w:rPr>
                      <w:sz w:val="16"/>
                      <w:szCs w:val="16"/>
                    </w:rPr>
                  </w:r>
                  <w:r w:rsidRPr="00421E52">
                    <w:rPr>
                      <w:sz w:val="16"/>
                      <w:szCs w:val="16"/>
                    </w:rPr>
                    <w:fldChar w:fldCharType="separate"/>
                  </w:r>
                  <w:r w:rsidRPr="00421E52">
                    <w:rPr>
                      <w:noProof/>
                      <w:sz w:val="16"/>
                      <w:szCs w:val="16"/>
                    </w:rPr>
                    <w:t> </w:t>
                  </w:r>
                  <w:r w:rsidRPr="00421E52">
                    <w:rPr>
                      <w:noProof/>
                      <w:sz w:val="16"/>
                      <w:szCs w:val="16"/>
                    </w:rPr>
                    <w:t> </w:t>
                  </w:r>
                  <w:r w:rsidRPr="00421E52">
                    <w:rPr>
                      <w:noProof/>
                      <w:sz w:val="16"/>
                      <w:szCs w:val="16"/>
                    </w:rPr>
                    <w:t> </w:t>
                  </w:r>
                  <w:r w:rsidRPr="00421E52">
                    <w:rPr>
                      <w:noProof/>
                      <w:sz w:val="16"/>
                      <w:szCs w:val="16"/>
                    </w:rPr>
                    <w:t> </w:t>
                  </w:r>
                  <w:r w:rsidRPr="00421E52">
                    <w:rPr>
                      <w:noProof/>
                      <w:sz w:val="16"/>
                      <w:szCs w:val="16"/>
                    </w:rPr>
                    <w:t> </w:t>
                  </w:r>
                  <w:r w:rsidRPr="00421E52">
                    <w:rPr>
                      <w:sz w:val="16"/>
                      <w:szCs w:val="16"/>
                    </w:rPr>
                    <w:fldChar w:fldCharType="end"/>
                  </w:r>
                  <w:r w:rsidRPr="00421E52">
                    <w:rPr>
                      <w:sz w:val="16"/>
                      <w:szCs w:val="16"/>
                    </w:rPr>
                    <w:t xml:space="preserve">. </w:t>
                  </w:r>
                </w:p>
                <w:p w14:paraId="676C62B3" w14:textId="77777777" w:rsidR="00432C08" w:rsidRPr="00421E52" w:rsidRDefault="00432C08" w:rsidP="00A47688">
                  <w:pPr>
                    <w:pStyle w:val="Corpotesto"/>
                    <w:rPr>
                      <w:sz w:val="16"/>
                      <w:szCs w:val="16"/>
                    </w:rPr>
                  </w:pPr>
                  <w:r w:rsidRPr="00421E52">
                    <w:rPr>
                      <w:sz w:val="16"/>
                      <w:szCs w:val="16"/>
                    </w:rPr>
                    <w:t>che il termine entro il quale si prevede di concludere i servizi contenuti nel Piano di Intervento Personalizzato è il</w:t>
                  </w:r>
                  <w:proofErr w:type="gramStart"/>
                  <w:r w:rsidRPr="00421E52">
                    <w:rPr>
                      <w:sz w:val="16"/>
                      <w:szCs w:val="16"/>
                    </w:rPr>
                    <w:t xml:space="preserve"> ….</w:t>
                  </w:r>
                  <w:proofErr w:type="gramEnd"/>
                  <w:r w:rsidRPr="00421E52">
                    <w:rPr>
                      <w:sz w:val="16"/>
                      <w:szCs w:val="16"/>
                    </w:rPr>
                    <w:t>.</w:t>
                  </w:r>
                  <w:proofErr w:type="gramStart"/>
                  <w:r w:rsidRPr="00421E52">
                    <w:rPr>
                      <w:sz w:val="16"/>
                      <w:szCs w:val="16"/>
                    </w:rPr>
                    <w:t>/….</w:t>
                  </w:r>
                  <w:proofErr w:type="gramEnd"/>
                  <w:r w:rsidRPr="00421E52">
                    <w:rPr>
                      <w:sz w:val="16"/>
                      <w:szCs w:val="16"/>
                    </w:rPr>
                    <w:t>./</w:t>
                  </w:r>
                  <w:proofErr w:type="gramStart"/>
                  <w:r w:rsidRPr="00421E52">
                    <w:rPr>
                      <w:sz w:val="16"/>
                      <w:szCs w:val="16"/>
                    </w:rPr>
                    <w:t>…….</w:t>
                  </w:r>
                  <w:proofErr w:type="gramEnd"/>
                  <w:r w:rsidRPr="00421E52">
                    <w:rPr>
                      <w:sz w:val="16"/>
                      <w:szCs w:val="16"/>
                    </w:rPr>
                    <w:t>.</w:t>
                  </w:r>
                </w:p>
                <w:p w14:paraId="44134FDC" w14:textId="77777777" w:rsidR="00432C08" w:rsidRPr="00421E52" w:rsidRDefault="00432C08" w:rsidP="00A47688">
                  <w:pPr>
                    <w:pStyle w:val="Corpotesto"/>
                    <w:rPr>
                      <w:sz w:val="16"/>
                      <w:szCs w:val="16"/>
                    </w:rPr>
                  </w:pPr>
                  <w:r w:rsidRPr="00421E52">
                    <w:rPr>
                      <w:sz w:val="16"/>
                      <w:szCs w:val="16"/>
                    </w:rPr>
                    <w:t>di conservare presso la propria sede i documenti previsti per la partecipazione all’iniziativa, di cui all’ Avviso del</w:t>
                  </w:r>
                  <w:proofErr w:type="gramStart"/>
                  <w:r w:rsidRPr="00421E52">
                    <w:rPr>
                      <w:sz w:val="16"/>
                      <w:szCs w:val="16"/>
                    </w:rPr>
                    <w:t xml:space="preserve"> </w:t>
                  </w:r>
                  <w:r w:rsidRPr="00421E52">
                    <w:rPr>
                      <w:sz w:val="16"/>
                      <w:szCs w:val="16"/>
                      <w:highlight w:val="lightGray"/>
                    </w:rPr>
                    <w:t>….</w:t>
                  </w:r>
                  <w:proofErr w:type="gramEnd"/>
                  <w:r w:rsidRPr="00421E52">
                    <w:rPr>
                      <w:sz w:val="16"/>
                      <w:szCs w:val="16"/>
                      <w:highlight w:val="lightGray"/>
                    </w:rPr>
                    <w:t>.</w:t>
                  </w:r>
                  <w:proofErr w:type="gramStart"/>
                  <w:r w:rsidRPr="00421E52">
                    <w:rPr>
                      <w:sz w:val="16"/>
                      <w:szCs w:val="16"/>
                      <w:highlight w:val="lightGray"/>
                    </w:rPr>
                    <w:t>/….</w:t>
                  </w:r>
                  <w:proofErr w:type="gramEnd"/>
                  <w:r w:rsidRPr="00421E52">
                    <w:rPr>
                      <w:sz w:val="16"/>
                      <w:szCs w:val="16"/>
                      <w:highlight w:val="lightGray"/>
                    </w:rPr>
                    <w:t>./…….</w:t>
                  </w:r>
                </w:p>
                <w:p w14:paraId="33EB74CD" w14:textId="77777777" w:rsidR="00432C08" w:rsidRPr="00421E52" w:rsidRDefault="00432C08" w:rsidP="00A47688">
                  <w:pPr>
                    <w:pStyle w:val="Corpotesto"/>
                    <w:rPr>
                      <w:sz w:val="16"/>
                      <w:szCs w:val="16"/>
                    </w:rPr>
                  </w:pPr>
                  <w:r w:rsidRPr="00421E52">
                    <w:rPr>
                      <w:sz w:val="16"/>
                      <w:szCs w:val="16"/>
                    </w:rPr>
                    <w:t xml:space="preserve">di aver individuato il tutor che dovrà accompagnare la persona durante la realizzazione del PIP </w:t>
                  </w:r>
                </w:p>
                <w:p w14:paraId="6AECBA0E" w14:textId="77777777" w:rsidR="00432C08" w:rsidRPr="00421E52" w:rsidRDefault="00432C08" w:rsidP="00A47688">
                  <w:pPr>
                    <w:pStyle w:val="Corpotesto"/>
                    <w:rPr>
                      <w:sz w:val="16"/>
                      <w:szCs w:val="16"/>
                    </w:rPr>
                  </w:pPr>
                </w:p>
              </w:tc>
            </w:tr>
            <w:tr w:rsidR="00432C08" w:rsidRPr="00421E52" w14:paraId="72AF5DC7" w14:textId="77777777" w:rsidTr="002337AD">
              <w:trPr>
                <w:trHeight w:val="170"/>
              </w:trPr>
              <w:tc>
                <w:tcPr>
                  <w:tcW w:w="1029" w:type="pct"/>
                  <w:gridSpan w:val="2"/>
                  <w:tcBorders>
                    <w:top w:val="single" w:sz="2" w:space="0" w:color="808080"/>
                    <w:left w:val="single" w:sz="2" w:space="0" w:color="FFFFFF"/>
                    <w:bottom w:val="single" w:sz="2" w:space="0" w:color="808080"/>
                    <w:right w:val="single" w:sz="2" w:space="0" w:color="FFFFFF"/>
                  </w:tcBorders>
                  <w:vAlign w:val="center"/>
                  <w:hideMark/>
                </w:tcPr>
                <w:p w14:paraId="2BB97039" w14:textId="77777777" w:rsidR="00432C08" w:rsidRPr="00421E52" w:rsidRDefault="00432C08" w:rsidP="00A47688">
                  <w:pPr>
                    <w:pStyle w:val="Corpotesto"/>
                    <w:rPr>
                      <w:sz w:val="16"/>
                      <w:szCs w:val="16"/>
                    </w:rPr>
                  </w:pPr>
                  <w:r w:rsidRPr="00421E52">
                    <w:rPr>
                      <w:sz w:val="16"/>
                      <w:szCs w:val="16"/>
                    </w:rPr>
                    <w:lastRenderedPageBreak/>
                    <w:t>Cognome</w:t>
                  </w:r>
                </w:p>
              </w:tc>
              <w:tc>
                <w:tcPr>
                  <w:tcW w:w="1846" w:type="pct"/>
                  <w:gridSpan w:val="8"/>
                  <w:tcBorders>
                    <w:top w:val="single" w:sz="2" w:space="0" w:color="808080"/>
                    <w:left w:val="single" w:sz="2" w:space="0" w:color="FFFFFF"/>
                    <w:bottom w:val="single" w:sz="2" w:space="0" w:color="808080"/>
                    <w:right w:val="single" w:sz="2" w:space="0" w:color="FFFFFF"/>
                  </w:tcBorders>
                  <w:vAlign w:val="center"/>
                  <w:hideMark/>
                </w:tcPr>
                <w:p w14:paraId="0412F54E" w14:textId="77777777" w:rsidR="00432C08" w:rsidRPr="00421E52" w:rsidRDefault="00432C08" w:rsidP="00A47688">
                  <w:pPr>
                    <w:pStyle w:val="Corpotesto"/>
                    <w:rPr>
                      <w:sz w:val="16"/>
                      <w:szCs w:val="16"/>
                    </w:rPr>
                  </w:pPr>
                  <w:r w:rsidRPr="00421E52">
                    <w:rPr>
                      <w:sz w:val="16"/>
                      <w:szCs w:val="16"/>
                    </w:rPr>
                    <w:fldChar w:fldCharType="begin">
                      <w:ffData>
                        <w:name w:val="Text10"/>
                        <w:enabled/>
                        <w:calcOnExit w:val="0"/>
                        <w:textInput>
                          <w:maxLength w:val="100"/>
                        </w:textInput>
                      </w:ffData>
                    </w:fldChar>
                  </w:r>
                  <w:r w:rsidRPr="00421E52">
                    <w:rPr>
                      <w:sz w:val="16"/>
                      <w:szCs w:val="16"/>
                    </w:rPr>
                    <w:instrText xml:space="preserve"> FORMTEXT </w:instrText>
                  </w:r>
                  <w:r w:rsidRPr="00421E52">
                    <w:rPr>
                      <w:sz w:val="16"/>
                      <w:szCs w:val="16"/>
                    </w:rPr>
                  </w:r>
                  <w:r w:rsidRPr="00421E52">
                    <w:rPr>
                      <w:sz w:val="16"/>
                      <w:szCs w:val="16"/>
                    </w:rPr>
                    <w:fldChar w:fldCharType="separate"/>
                  </w:r>
                  <w:r w:rsidRPr="00421E52">
                    <w:rPr>
                      <w:noProof/>
                      <w:sz w:val="16"/>
                      <w:szCs w:val="16"/>
                    </w:rPr>
                    <w:t> </w:t>
                  </w:r>
                  <w:r w:rsidRPr="00421E52">
                    <w:rPr>
                      <w:noProof/>
                      <w:sz w:val="16"/>
                      <w:szCs w:val="16"/>
                    </w:rPr>
                    <w:t> </w:t>
                  </w:r>
                  <w:r w:rsidRPr="00421E52">
                    <w:rPr>
                      <w:noProof/>
                      <w:sz w:val="16"/>
                      <w:szCs w:val="16"/>
                    </w:rPr>
                    <w:t> </w:t>
                  </w:r>
                  <w:r w:rsidRPr="00421E52">
                    <w:rPr>
                      <w:noProof/>
                      <w:sz w:val="16"/>
                      <w:szCs w:val="16"/>
                    </w:rPr>
                    <w:t> </w:t>
                  </w:r>
                  <w:r w:rsidRPr="00421E52">
                    <w:rPr>
                      <w:noProof/>
                      <w:sz w:val="16"/>
                      <w:szCs w:val="16"/>
                    </w:rPr>
                    <w:t> </w:t>
                  </w:r>
                  <w:r w:rsidRPr="00421E52">
                    <w:rPr>
                      <w:sz w:val="16"/>
                      <w:szCs w:val="16"/>
                    </w:rPr>
                    <w:fldChar w:fldCharType="end"/>
                  </w:r>
                </w:p>
              </w:tc>
              <w:tc>
                <w:tcPr>
                  <w:tcW w:w="390" w:type="pct"/>
                  <w:gridSpan w:val="2"/>
                  <w:tcBorders>
                    <w:top w:val="single" w:sz="2" w:space="0" w:color="808080"/>
                    <w:left w:val="single" w:sz="2" w:space="0" w:color="FFFFFF"/>
                    <w:bottom w:val="single" w:sz="2" w:space="0" w:color="808080"/>
                    <w:right w:val="single" w:sz="2" w:space="0" w:color="FFFFFF"/>
                  </w:tcBorders>
                  <w:vAlign w:val="center"/>
                  <w:hideMark/>
                </w:tcPr>
                <w:p w14:paraId="66596675" w14:textId="77777777" w:rsidR="00432C08" w:rsidRPr="00421E52" w:rsidRDefault="00432C08" w:rsidP="00A47688">
                  <w:pPr>
                    <w:pStyle w:val="Corpotesto"/>
                    <w:rPr>
                      <w:sz w:val="16"/>
                      <w:szCs w:val="16"/>
                    </w:rPr>
                  </w:pPr>
                  <w:r w:rsidRPr="00421E52">
                    <w:rPr>
                      <w:sz w:val="16"/>
                      <w:szCs w:val="16"/>
                    </w:rPr>
                    <w:t>Nome</w:t>
                  </w:r>
                </w:p>
              </w:tc>
              <w:tc>
                <w:tcPr>
                  <w:tcW w:w="1735" w:type="pct"/>
                  <w:gridSpan w:val="4"/>
                  <w:tcBorders>
                    <w:top w:val="single" w:sz="2" w:space="0" w:color="808080"/>
                    <w:left w:val="single" w:sz="2" w:space="0" w:color="FFFFFF"/>
                    <w:bottom w:val="single" w:sz="2" w:space="0" w:color="808080"/>
                    <w:right w:val="single" w:sz="2" w:space="0" w:color="FFFFFF"/>
                  </w:tcBorders>
                  <w:vAlign w:val="center"/>
                  <w:hideMark/>
                </w:tcPr>
                <w:p w14:paraId="0EBC8E64" w14:textId="77777777" w:rsidR="00432C08" w:rsidRPr="00421E52" w:rsidRDefault="00432C08" w:rsidP="00A47688">
                  <w:pPr>
                    <w:pStyle w:val="Corpotesto"/>
                    <w:rPr>
                      <w:sz w:val="16"/>
                      <w:szCs w:val="16"/>
                    </w:rPr>
                  </w:pPr>
                  <w:r w:rsidRPr="00421E52">
                    <w:rPr>
                      <w:sz w:val="16"/>
                      <w:szCs w:val="16"/>
                    </w:rPr>
                    <w:fldChar w:fldCharType="begin">
                      <w:ffData>
                        <w:name w:val="Text11"/>
                        <w:enabled/>
                        <w:calcOnExit w:val="0"/>
                        <w:textInput>
                          <w:maxLength w:val="100"/>
                        </w:textInput>
                      </w:ffData>
                    </w:fldChar>
                  </w:r>
                  <w:r w:rsidRPr="00421E52">
                    <w:rPr>
                      <w:sz w:val="16"/>
                      <w:szCs w:val="16"/>
                    </w:rPr>
                    <w:instrText xml:space="preserve"> FORMTEXT </w:instrText>
                  </w:r>
                  <w:r w:rsidRPr="00421E52">
                    <w:rPr>
                      <w:sz w:val="16"/>
                      <w:szCs w:val="16"/>
                    </w:rPr>
                  </w:r>
                  <w:r w:rsidRPr="00421E52">
                    <w:rPr>
                      <w:sz w:val="16"/>
                      <w:szCs w:val="16"/>
                    </w:rPr>
                    <w:fldChar w:fldCharType="separate"/>
                  </w:r>
                  <w:r w:rsidRPr="00421E52">
                    <w:rPr>
                      <w:noProof/>
                      <w:sz w:val="16"/>
                      <w:szCs w:val="16"/>
                    </w:rPr>
                    <w:t> </w:t>
                  </w:r>
                  <w:r w:rsidRPr="00421E52">
                    <w:rPr>
                      <w:noProof/>
                      <w:sz w:val="16"/>
                      <w:szCs w:val="16"/>
                    </w:rPr>
                    <w:t> </w:t>
                  </w:r>
                  <w:r w:rsidRPr="00421E52">
                    <w:rPr>
                      <w:noProof/>
                      <w:sz w:val="16"/>
                      <w:szCs w:val="16"/>
                    </w:rPr>
                    <w:t> </w:t>
                  </w:r>
                  <w:r w:rsidRPr="00421E52">
                    <w:rPr>
                      <w:noProof/>
                      <w:sz w:val="16"/>
                      <w:szCs w:val="16"/>
                    </w:rPr>
                    <w:t> </w:t>
                  </w:r>
                  <w:r w:rsidRPr="00421E52">
                    <w:rPr>
                      <w:noProof/>
                      <w:sz w:val="16"/>
                      <w:szCs w:val="16"/>
                    </w:rPr>
                    <w:t> </w:t>
                  </w:r>
                  <w:r w:rsidRPr="00421E52">
                    <w:rPr>
                      <w:sz w:val="16"/>
                      <w:szCs w:val="16"/>
                    </w:rPr>
                    <w:fldChar w:fldCharType="end"/>
                  </w:r>
                </w:p>
              </w:tc>
            </w:tr>
            <w:tr w:rsidR="00432C08" w:rsidRPr="00421E52" w14:paraId="52568940" w14:textId="77777777" w:rsidTr="002337AD">
              <w:trPr>
                <w:trHeight w:val="170"/>
              </w:trPr>
              <w:tc>
                <w:tcPr>
                  <w:tcW w:w="1029" w:type="pct"/>
                  <w:gridSpan w:val="2"/>
                  <w:tcBorders>
                    <w:top w:val="single" w:sz="2" w:space="0" w:color="808080"/>
                    <w:left w:val="single" w:sz="2" w:space="0" w:color="FFFFFF"/>
                    <w:bottom w:val="single" w:sz="2" w:space="0" w:color="808080"/>
                    <w:right w:val="single" w:sz="2" w:space="0" w:color="FFFFFF"/>
                  </w:tcBorders>
                  <w:vAlign w:val="center"/>
                  <w:hideMark/>
                </w:tcPr>
                <w:p w14:paraId="4CAD9820" w14:textId="77777777" w:rsidR="00432C08" w:rsidRPr="00421E52" w:rsidRDefault="00432C08" w:rsidP="00A47688">
                  <w:pPr>
                    <w:pStyle w:val="Corpotesto"/>
                    <w:rPr>
                      <w:sz w:val="16"/>
                      <w:szCs w:val="16"/>
                    </w:rPr>
                  </w:pPr>
                  <w:r w:rsidRPr="00421E52">
                    <w:rPr>
                      <w:sz w:val="16"/>
                      <w:szCs w:val="16"/>
                    </w:rPr>
                    <w:t>Codice fiscale</w:t>
                  </w:r>
                </w:p>
              </w:tc>
              <w:tc>
                <w:tcPr>
                  <w:tcW w:w="3971" w:type="pct"/>
                  <w:gridSpan w:val="14"/>
                  <w:tcBorders>
                    <w:top w:val="single" w:sz="2" w:space="0" w:color="808080"/>
                    <w:left w:val="single" w:sz="2" w:space="0" w:color="FFFFFF"/>
                    <w:bottom w:val="single" w:sz="2" w:space="0" w:color="808080"/>
                    <w:right w:val="single" w:sz="2" w:space="0" w:color="FFFFFF"/>
                  </w:tcBorders>
                  <w:vAlign w:val="center"/>
                  <w:hideMark/>
                </w:tcPr>
                <w:p w14:paraId="3AB1CEC7" w14:textId="77777777" w:rsidR="00432C08" w:rsidRPr="00421E52" w:rsidRDefault="00432C08" w:rsidP="00A47688">
                  <w:pPr>
                    <w:pStyle w:val="Corpotesto"/>
                    <w:rPr>
                      <w:sz w:val="16"/>
                      <w:szCs w:val="16"/>
                    </w:rPr>
                  </w:pPr>
                  <w:r w:rsidRPr="00421E52">
                    <w:rPr>
                      <w:sz w:val="16"/>
                      <w:szCs w:val="16"/>
                    </w:rPr>
                    <w:fldChar w:fldCharType="begin">
                      <w:ffData>
                        <w:name w:val="Text12"/>
                        <w:enabled/>
                        <w:calcOnExit w:val="0"/>
                        <w:textInput>
                          <w:maxLength w:val="16"/>
                        </w:textInput>
                      </w:ffData>
                    </w:fldChar>
                  </w:r>
                  <w:r w:rsidRPr="00421E52">
                    <w:rPr>
                      <w:sz w:val="16"/>
                      <w:szCs w:val="16"/>
                    </w:rPr>
                    <w:instrText xml:space="preserve"> FORMTEXT </w:instrText>
                  </w:r>
                  <w:r w:rsidRPr="00421E52">
                    <w:rPr>
                      <w:sz w:val="16"/>
                      <w:szCs w:val="16"/>
                    </w:rPr>
                  </w:r>
                  <w:r w:rsidRPr="00421E52">
                    <w:rPr>
                      <w:sz w:val="16"/>
                      <w:szCs w:val="16"/>
                    </w:rPr>
                    <w:fldChar w:fldCharType="separate"/>
                  </w:r>
                  <w:r w:rsidRPr="00421E52">
                    <w:rPr>
                      <w:noProof/>
                      <w:sz w:val="16"/>
                      <w:szCs w:val="16"/>
                    </w:rPr>
                    <w:t> </w:t>
                  </w:r>
                  <w:r w:rsidRPr="00421E52">
                    <w:rPr>
                      <w:noProof/>
                      <w:sz w:val="16"/>
                      <w:szCs w:val="16"/>
                    </w:rPr>
                    <w:t> </w:t>
                  </w:r>
                  <w:r w:rsidRPr="00421E52">
                    <w:rPr>
                      <w:noProof/>
                      <w:sz w:val="16"/>
                      <w:szCs w:val="16"/>
                    </w:rPr>
                    <w:t> </w:t>
                  </w:r>
                  <w:r w:rsidRPr="00421E52">
                    <w:rPr>
                      <w:noProof/>
                      <w:sz w:val="16"/>
                      <w:szCs w:val="16"/>
                    </w:rPr>
                    <w:t> </w:t>
                  </w:r>
                  <w:r w:rsidRPr="00421E52">
                    <w:rPr>
                      <w:noProof/>
                      <w:sz w:val="16"/>
                      <w:szCs w:val="16"/>
                    </w:rPr>
                    <w:t> </w:t>
                  </w:r>
                  <w:r w:rsidRPr="00421E52">
                    <w:rPr>
                      <w:sz w:val="16"/>
                      <w:szCs w:val="16"/>
                    </w:rPr>
                    <w:fldChar w:fldCharType="end"/>
                  </w:r>
                </w:p>
              </w:tc>
            </w:tr>
          </w:tbl>
          <w:p w14:paraId="5CDC37BC" w14:textId="77777777" w:rsidR="00432C08" w:rsidRPr="005C54FF" w:rsidRDefault="00432C08" w:rsidP="00A47688">
            <w:pPr>
              <w:pStyle w:val="Corpotesto"/>
              <w:rPr>
                <w:sz w:val="20"/>
                <w:szCs w:val="20"/>
              </w:rPr>
            </w:pPr>
          </w:p>
          <w:p w14:paraId="07531F30" w14:textId="77777777" w:rsidR="00432C08" w:rsidRPr="005C54FF" w:rsidRDefault="00432C08" w:rsidP="00A47688">
            <w:pPr>
              <w:pStyle w:val="Corpotesto"/>
              <w:rPr>
                <w:sz w:val="20"/>
                <w:szCs w:val="20"/>
              </w:rPr>
            </w:pPr>
            <w:r w:rsidRPr="005C54FF">
              <w:rPr>
                <w:sz w:val="20"/>
                <w:szCs w:val="20"/>
              </w:rPr>
              <w:t>di realizzare il PIP in collaborazione con i soggetti che seguono:</w:t>
            </w:r>
          </w:p>
          <w:tbl>
            <w:tblPr>
              <w:tblW w:w="5000" w:type="pct"/>
              <w:tblBorders>
                <w:top w:val="single" w:sz="2" w:space="0" w:color="999999"/>
                <w:left w:val="single" w:sz="2" w:space="0" w:color="FFFFFF"/>
                <w:bottom w:val="single" w:sz="2" w:space="0" w:color="808080"/>
                <w:right w:val="single" w:sz="2" w:space="0" w:color="FFFFFF"/>
              </w:tblBorders>
              <w:tblCellMar>
                <w:top w:w="34" w:type="dxa"/>
                <w:left w:w="34" w:type="dxa"/>
                <w:bottom w:w="23" w:type="dxa"/>
                <w:right w:w="34" w:type="dxa"/>
              </w:tblCellMar>
              <w:tblLook w:val="01E0" w:firstRow="1" w:lastRow="1" w:firstColumn="1" w:lastColumn="1" w:noHBand="0" w:noVBand="0"/>
            </w:tblPr>
            <w:tblGrid>
              <w:gridCol w:w="9648"/>
            </w:tblGrid>
            <w:tr w:rsidR="00432C08" w:rsidRPr="005C54FF" w14:paraId="605EAC3D" w14:textId="77777777" w:rsidTr="002337AD">
              <w:trPr>
                <w:trHeight w:val="315"/>
              </w:trPr>
              <w:tc>
                <w:tcPr>
                  <w:tcW w:w="5000" w:type="pct"/>
                  <w:tcBorders>
                    <w:top w:val="single" w:sz="2" w:space="0" w:color="999999"/>
                    <w:left w:val="single" w:sz="2" w:space="0" w:color="FFFFFF"/>
                    <w:bottom w:val="single" w:sz="2" w:space="0" w:color="808080"/>
                    <w:right w:val="single" w:sz="2" w:space="0" w:color="FFFFFF"/>
                  </w:tcBorders>
                </w:tcPr>
                <w:p w14:paraId="1AE01988" w14:textId="77777777" w:rsidR="00432C08" w:rsidRPr="005C54FF" w:rsidRDefault="00432C08" w:rsidP="00A47688">
                  <w:pPr>
                    <w:pStyle w:val="Corpotesto"/>
                    <w:rPr>
                      <w:i/>
                      <w:color w:val="808080"/>
                      <w:sz w:val="20"/>
                      <w:szCs w:val="20"/>
                    </w:rPr>
                  </w:pPr>
                  <w:r w:rsidRPr="005C54FF">
                    <w:rPr>
                      <w:i/>
                      <w:color w:val="808080"/>
                      <w:sz w:val="20"/>
                      <w:szCs w:val="20"/>
                    </w:rPr>
                    <w:t>- Indicare ragione sociale, Codice Fiscale</w:t>
                  </w:r>
                </w:p>
                <w:p w14:paraId="22402683" w14:textId="77777777" w:rsidR="00432C08" w:rsidRPr="005C54FF" w:rsidRDefault="00432C08" w:rsidP="00A47688">
                  <w:pPr>
                    <w:pStyle w:val="Corpotesto"/>
                    <w:rPr>
                      <w:i/>
                      <w:color w:val="808080"/>
                      <w:sz w:val="20"/>
                      <w:szCs w:val="20"/>
                    </w:rPr>
                  </w:pPr>
                  <w:r w:rsidRPr="005C54FF">
                    <w:rPr>
                      <w:i/>
                      <w:color w:val="808080"/>
                      <w:sz w:val="20"/>
                      <w:szCs w:val="20"/>
                    </w:rPr>
                    <w:t>- Indicare ragione sociale, Codice Fiscale</w:t>
                  </w:r>
                </w:p>
                <w:p w14:paraId="12123A99" w14:textId="77777777" w:rsidR="00432C08" w:rsidRPr="005C54FF" w:rsidRDefault="00432C08" w:rsidP="00A47688">
                  <w:pPr>
                    <w:pStyle w:val="Corpotesto"/>
                    <w:rPr>
                      <w:i/>
                      <w:color w:val="808080"/>
                      <w:sz w:val="20"/>
                      <w:szCs w:val="20"/>
                    </w:rPr>
                  </w:pPr>
                </w:p>
              </w:tc>
            </w:tr>
          </w:tbl>
          <w:p w14:paraId="2B0283E4" w14:textId="77777777" w:rsidR="00432C08" w:rsidRPr="005C54FF" w:rsidRDefault="00432C08" w:rsidP="00A47688">
            <w:pPr>
              <w:pStyle w:val="Corpotesto"/>
              <w:rPr>
                <w:i/>
                <w:sz w:val="20"/>
                <w:szCs w:val="20"/>
              </w:rPr>
            </w:pPr>
          </w:p>
          <w:p w14:paraId="1A8A929A" w14:textId="77777777" w:rsidR="00432C08" w:rsidRPr="005C54FF" w:rsidRDefault="00432C08" w:rsidP="00A47688">
            <w:pPr>
              <w:pStyle w:val="Corpotesto"/>
              <w:rPr>
                <w:i/>
                <w:sz w:val="20"/>
                <w:szCs w:val="20"/>
              </w:rPr>
            </w:pPr>
            <w:r w:rsidRPr="005C54FF">
              <w:rPr>
                <w:i/>
                <w:sz w:val="20"/>
                <w:szCs w:val="20"/>
              </w:rPr>
              <w:t>(*) Le modifiche al percorso che interverranno successivamente alla comunicazione di accettazione saranno tracciate nel sistema informativo dal soggetto esecutore, che conserverà la relativa documentazione agli atti, secondo le condizioni e le modalità indicate nei provvedimenti attuativi.</w:t>
            </w:r>
          </w:p>
          <w:p w14:paraId="5126F071" w14:textId="77777777" w:rsidR="00432C08" w:rsidRDefault="00432C08" w:rsidP="00A47688">
            <w:pPr>
              <w:pStyle w:val="Corpotesto"/>
              <w:rPr>
                <w:i/>
                <w:sz w:val="20"/>
                <w:szCs w:val="20"/>
              </w:rPr>
            </w:pPr>
            <w:r w:rsidRPr="005C54FF">
              <w:rPr>
                <w:i/>
                <w:sz w:val="20"/>
                <w:szCs w:val="20"/>
              </w:rPr>
              <w:t>Luogo______, lì ______</w:t>
            </w:r>
            <w:r>
              <w:rPr>
                <w:i/>
                <w:sz w:val="20"/>
                <w:szCs w:val="20"/>
              </w:rPr>
              <w:t xml:space="preserve"> </w:t>
            </w:r>
          </w:p>
          <w:p w14:paraId="186A0B1D" w14:textId="3CD3C9EC" w:rsidR="00432C08" w:rsidRPr="00A47688" w:rsidRDefault="00432C08" w:rsidP="00A47688">
            <w:pPr>
              <w:pStyle w:val="Corpotesto"/>
              <w:rPr>
                <w:i/>
                <w:iCs/>
                <w:color w:val="000000"/>
                <w:sz w:val="20"/>
                <w:szCs w:val="20"/>
                <w:lang w:eastAsia="it-IT"/>
              </w:rPr>
            </w:pPr>
            <w:r w:rsidRPr="005C54FF">
              <w:rPr>
                <w:i/>
                <w:iCs/>
                <w:color w:val="000000"/>
                <w:sz w:val="20"/>
                <w:szCs w:val="20"/>
                <w:lang w:eastAsia="it-IT"/>
              </w:rPr>
              <w:t>Firma digitale o firma elettronica qualificata o firma elettronica avanzata del rappresentante legale o di altro soggetto con potere di firma ______________</w:t>
            </w:r>
          </w:p>
          <w:p w14:paraId="4D2758DA" w14:textId="77777777" w:rsidR="00432C08" w:rsidRPr="007A36D7" w:rsidRDefault="00432C08" w:rsidP="002337AD">
            <w:pPr>
              <w:spacing w:after="0" w:line="256" w:lineRule="auto"/>
              <w:rPr>
                <w:rFonts w:ascii="Calibri" w:eastAsia="Times New Roman" w:hAnsi="Calibri" w:cs="Calibri"/>
                <w:b/>
                <w:bCs/>
                <w:sz w:val="20"/>
                <w:szCs w:val="20"/>
              </w:rPr>
            </w:pPr>
          </w:p>
        </w:tc>
        <w:tc>
          <w:tcPr>
            <w:tcW w:w="9870" w:type="dxa"/>
            <w:tcBorders>
              <w:top w:val="nil"/>
              <w:left w:val="nil"/>
              <w:bottom w:val="nil"/>
              <w:right w:val="nil"/>
            </w:tcBorders>
            <w:shd w:val="clear" w:color="auto" w:fill="FFFFFF"/>
          </w:tcPr>
          <w:p w14:paraId="79889250" w14:textId="77777777" w:rsidR="00432C08" w:rsidRPr="004D3F00" w:rsidRDefault="00432C08" w:rsidP="002337AD">
            <w:pPr>
              <w:spacing w:after="0" w:line="256" w:lineRule="auto"/>
              <w:jc w:val="center"/>
              <w:rPr>
                <w:rFonts w:ascii="Calibri" w:eastAsia="Times New Roman" w:hAnsi="Calibri" w:cs="Times New Roman"/>
                <w:b/>
                <w:bCs/>
              </w:rPr>
            </w:pPr>
          </w:p>
        </w:tc>
      </w:tr>
    </w:tbl>
    <w:p w14:paraId="3C621F60" w14:textId="30914E19" w:rsidR="00A47688" w:rsidRDefault="00A47688" w:rsidP="00A47688">
      <w:pPr>
        <w:pStyle w:val="Corpotesto"/>
      </w:pPr>
      <w:bookmarkStart w:id="229" w:name="_Toc211595026"/>
    </w:p>
    <w:p w14:paraId="516DD43F" w14:textId="77777777" w:rsidR="00A47688" w:rsidRDefault="00A47688">
      <w:pPr>
        <w:spacing w:after="160" w:line="259" w:lineRule="auto"/>
        <w:jc w:val="left"/>
        <w:rPr>
          <w:rFonts w:eastAsia="Calibri" w:cs="Calibri"/>
          <w:szCs w:val="24"/>
          <w:lang w:eastAsia="en-US"/>
        </w:rPr>
      </w:pPr>
      <w:r>
        <w:br w:type="page"/>
      </w:r>
    </w:p>
    <w:bookmarkStart w:id="230" w:name="_Toc216344620"/>
    <w:p w14:paraId="5322D70A" w14:textId="0875DD48" w:rsidR="00432C08" w:rsidRDefault="009F26FE" w:rsidP="00432C08">
      <w:pPr>
        <w:pStyle w:val="Titolo1"/>
        <w:rPr>
          <w:rFonts w:eastAsia="Arial"/>
        </w:rPr>
      </w:pPr>
      <w:r>
        <w:rPr>
          <w:noProof/>
        </w:rPr>
        <w:lastRenderedPageBreak/>
        <mc:AlternateContent>
          <mc:Choice Requires="wpg">
            <w:drawing>
              <wp:anchor distT="0" distB="0" distL="114300" distR="114300" simplePos="0" relativeHeight="251716608" behindDoc="0" locked="0" layoutInCell="1" allowOverlap="1" wp14:anchorId="2CB6C12A" wp14:editId="688D2980">
                <wp:simplePos x="0" y="0"/>
                <wp:positionH relativeFrom="margin">
                  <wp:align>right</wp:align>
                </wp:positionH>
                <wp:positionV relativeFrom="paragraph">
                  <wp:posOffset>166342</wp:posOffset>
                </wp:positionV>
                <wp:extent cx="1781175" cy="611080"/>
                <wp:effectExtent l="0" t="0" r="9525" b="0"/>
                <wp:wrapNone/>
                <wp:docPr id="285766549" name="Group 6"/>
                <wp:cNvGraphicFramePr>
                  <a:graphicFrameLocks xmlns:a="http://schemas.openxmlformats.org/drawingml/2006/main" noChangeAspect="1"/>
                </wp:cNvGraphicFramePr>
                <a:graphic xmlns:a="http://schemas.openxmlformats.org/drawingml/2006/main">
                  <a:graphicData uri="http://schemas.microsoft.com/office/word/2010/wordprocessingGroup">
                    <wpg:wgp>
                      <wpg:cNvGrpSpPr>
                        <a:grpSpLocks noChangeAspect="1"/>
                      </wpg:cNvGrpSpPr>
                      <wpg:grpSpPr bwMode="auto">
                        <a:xfrm>
                          <a:off x="0" y="0"/>
                          <a:ext cx="1781175" cy="611080"/>
                          <a:chOff x="2574" y="1151"/>
                          <a:chExt cx="4956" cy="1701"/>
                        </a:xfrm>
                      </wpg:grpSpPr>
                      <pic:pic xmlns:pic="http://schemas.openxmlformats.org/drawingml/2006/picture">
                        <pic:nvPicPr>
                          <pic:cNvPr id="1919578413" name="Immagine 0"/>
                          <pic:cNvPicPr>
                            <a:picLocks noChangeAspect="1" noChangeArrowheads="1"/>
                          </pic:cNvPicPr>
                        </pic:nvPicPr>
                        <pic:blipFill>
                          <a:blip r:embed="rId11" cstate="print">
                            <a:extLst>
                              <a:ext uri="{28A0092B-C50C-407E-A947-70E740481C1C}">
                                <a14:useLocalDpi xmlns:a14="http://schemas.microsoft.com/office/drawing/2010/main" val="0"/>
                              </a:ext>
                            </a:extLst>
                          </a:blip>
                          <a:srcRect l="61646" t="37479" r="12030" b="28499"/>
                          <a:stretch>
                            <a:fillRect/>
                          </a:stretch>
                        </pic:blipFill>
                        <pic:spPr bwMode="auto">
                          <a:xfrm>
                            <a:off x="4808" y="1498"/>
                            <a:ext cx="2722" cy="100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558182303" name="Picture 5"/>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2574" y="1151"/>
                            <a:ext cx="1096" cy="170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14:sizeRelH relativeFrom="page">
                  <wp14:pctWidth>0</wp14:pctWidth>
                </wp14:sizeRelH>
                <wp14:sizeRelV relativeFrom="page">
                  <wp14:pctHeight>0</wp14:pctHeight>
                </wp14:sizeRelV>
              </wp:anchor>
            </w:drawing>
          </mc:Choice>
          <mc:Fallback>
            <w:pict>
              <v:group w14:anchorId="0A8F3180" id="Group 6" o:spid="_x0000_s1026" style="position:absolute;margin-left:89.05pt;margin-top:13.1pt;width:140.25pt;height:48.1pt;z-index:251716608;mso-position-horizontal:right;mso-position-horizontal-relative:margin" coordorigin="2574,1151" coordsize="4956,1701"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">
                <o:lock v:ext="edit" aspectratio="t"/>
                <v:shape id="Immagine 0" o:spid="_x0000_s1027" type="#_x0000_t75" style="position:absolute;left:4808;top:1498;width:2722;height:100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">
                  <v:imagedata r:id="rId13" o:title="" croptop="24562f" cropbottom="18677f" cropleft="40400f" cropright="7884f"/>
                </v:shape>
                <v:shape id="Picture 5" o:spid="_x0000_s1028" type="#_x0000_t75" style="position:absolute;left:2574;top:1151;width:1096;height:170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">
                  <v:imagedata r:id="rId14" o:title=""/>
                </v:shape>
                <w10:wrap anchorx="margin"/>
              </v:group>
            </w:pict>
          </mc:Fallback>
        </mc:AlternateContent>
      </w:r>
      <w:r w:rsidR="00A47688">
        <w:rPr>
          <w:noProof/>
        </w:rPr>
        <w:drawing>
          <wp:anchor distT="0" distB="0" distL="114300" distR="114300" simplePos="0" relativeHeight="251665408" behindDoc="0" locked="0" layoutInCell="1" allowOverlap="1" wp14:anchorId="6D7D7574" wp14:editId="24CDDBCC">
            <wp:simplePos x="0" y="0"/>
            <wp:positionH relativeFrom="margin">
              <wp:posOffset>-219693</wp:posOffset>
            </wp:positionH>
            <wp:positionV relativeFrom="paragraph">
              <wp:posOffset>259474</wp:posOffset>
            </wp:positionV>
            <wp:extent cx="1995137" cy="565785"/>
            <wp:effectExtent l="0" t="0" r="5715" b="5715"/>
            <wp:wrapNone/>
            <wp:docPr id="2119871379" name="Picture 9" descr="Immagine che contiene testo, simbolo, logo, Carattere&#10;&#10;Il contenuto generato dall'IA potrebbe non essere corret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99519985" name="Picture 9" descr="Immagine che contiene testo, simbolo, logo, Carattere&#10;&#10;Il contenuto generato dall'IA potrebbe non essere corretto."/>
                    <pic:cNvPicPr>
                      <a:picLocks noChangeAspect="1"/>
                    </pic:cNvPicPr>
                  </pic:nvPicPr>
                  <pic:blipFill rotWithShape="1">
                    <a:blip r:embed="rId15" cstate="print">
                      <a:extLst>
                        <a:ext uri="{28A0092B-C50C-407E-A947-70E740481C1C}">
                          <a14:useLocalDpi xmlns:a14="http://schemas.microsoft.com/office/drawing/2010/main" val="0"/>
                        </a:ext>
                      </a:extLst>
                    </a:blip>
                    <a:srcRect l="28666" t="-1" b="1551"/>
                    <a:stretch/>
                  </pic:blipFill>
                  <pic:spPr bwMode="auto">
                    <a:xfrm>
                      <a:off x="0" y="0"/>
                      <a:ext cx="1995137" cy="565785"/>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432C08">
        <w:rPr>
          <w:rFonts w:eastAsia="Arial"/>
        </w:rPr>
        <w:t>Allegato 4. Comunicazione di accettazione del PIP</w:t>
      </w:r>
      <w:bookmarkEnd w:id="229"/>
      <w:bookmarkEnd w:id="230"/>
    </w:p>
    <w:p w14:paraId="7AA06E1A" w14:textId="5C6FC4B9" w:rsidR="00432C08" w:rsidRDefault="00432C08" w:rsidP="00432C08">
      <w:pPr>
        <w:spacing w:after="0" w:line="256" w:lineRule="auto"/>
        <w:jc w:val="center"/>
        <w:rPr>
          <w:rFonts w:ascii="Calibri" w:eastAsia="Times New Roman" w:hAnsi="Calibri" w:cs="Times New Roman"/>
          <w:b/>
          <w:bCs/>
        </w:rPr>
      </w:pPr>
    </w:p>
    <w:p w14:paraId="77ACC29E" w14:textId="77777777" w:rsidR="00432C08" w:rsidRDefault="00432C08" w:rsidP="00432C08">
      <w:pPr>
        <w:spacing w:after="0"/>
        <w:jc w:val="center"/>
        <w:rPr>
          <w:b/>
          <w:bCs/>
        </w:rPr>
      </w:pPr>
    </w:p>
    <w:p w14:paraId="39B32C3F" w14:textId="77777777" w:rsidR="00432C08" w:rsidRDefault="00432C08" w:rsidP="00432C08">
      <w:pPr>
        <w:spacing w:after="0"/>
        <w:rPr>
          <w:b/>
          <w:bCs/>
        </w:rPr>
      </w:pPr>
    </w:p>
    <w:p w14:paraId="29B548AD" w14:textId="77777777" w:rsidR="00432C08" w:rsidRDefault="00432C08" w:rsidP="00432C08">
      <w:pPr>
        <w:spacing w:after="0"/>
        <w:jc w:val="center"/>
        <w:rPr>
          <w:b/>
          <w:bCs/>
          <w:spacing w:val="-3"/>
        </w:rPr>
      </w:pPr>
      <w:r w:rsidRPr="00B42539">
        <w:rPr>
          <w:b/>
          <w:bCs/>
        </w:rPr>
        <w:t>AVVISO</w:t>
      </w:r>
      <w:r w:rsidRPr="00B42539">
        <w:rPr>
          <w:b/>
          <w:bCs/>
          <w:spacing w:val="-3"/>
        </w:rPr>
        <w:t xml:space="preserve"> </w:t>
      </w:r>
      <w:r w:rsidRPr="00B42539">
        <w:rPr>
          <w:b/>
          <w:bCs/>
        </w:rPr>
        <w:t>PUBBLICO</w:t>
      </w:r>
      <w:r w:rsidRPr="00B42539">
        <w:rPr>
          <w:b/>
          <w:bCs/>
          <w:spacing w:val="-3"/>
        </w:rPr>
        <w:t xml:space="preserve"> </w:t>
      </w:r>
    </w:p>
    <w:p w14:paraId="2AB1DBE2" w14:textId="77777777" w:rsidR="00432C08" w:rsidRPr="00B42539" w:rsidRDefault="00432C08" w:rsidP="00432C08">
      <w:pPr>
        <w:spacing w:after="0"/>
        <w:jc w:val="center"/>
        <w:rPr>
          <w:b/>
          <w:bCs/>
        </w:rPr>
      </w:pPr>
      <w:r>
        <w:rPr>
          <w:b/>
          <w:bCs/>
          <w:spacing w:val="-3"/>
        </w:rPr>
        <w:t>DOTE UNICA LAVORO PERSONE CON DISABILITA’-</w:t>
      </w:r>
      <w:r>
        <w:rPr>
          <w:b/>
          <w:bCs/>
        </w:rPr>
        <w:t>DULD</w:t>
      </w:r>
      <w:r w:rsidRPr="00B42539">
        <w:rPr>
          <w:b/>
          <w:bCs/>
          <w:spacing w:val="-6"/>
        </w:rPr>
        <w:t xml:space="preserve"> </w:t>
      </w:r>
    </w:p>
    <w:p w14:paraId="044D2813" w14:textId="77777777" w:rsidR="00432C08" w:rsidRPr="001C3403" w:rsidRDefault="00432C08" w:rsidP="00432C08">
      <w:pPr>
        <w:autoSpaceDN w:val="0"/>
        <w:adjustRightInd w:val="0"/>
        <w:spacing w:after="0"/>
        <w:jc w:val="center"/>
        <w:rPr>
          <w:rFonts w:ascii="¬◊&quot;" w:hAnsi="¬◊&quot;" w:cs="¬◊&quot;"/>
          <w:i/>
          <w:iCs/>
        </w:rPr>
      </w:pPr>
      <w:r w:rsidRPr="001C3403">
        <w:rPr>
          <w:rFonts w:ascii="¬◊&quot;" w:hAnsi="¬◊&quot;" w:cs="¬◊&quot;"/>
          <w:i/>
          <w:iCs/>
        </w:rPr>
        <w:t>a valere sul Fondo Regionale per l'Occupazione dei Disabili – anno</w:t>
      </w:r>
      <w:r>
        <w:rPr>
          <w:rFonts w:ascii="¬◊&quot;" w:hAnsi="¬◊&quot;" w:cs="¬◊&quot;"/>
          <w:i/>
          <w:iCs/>
        </w:rPr>
        <w:t xml:space="preserve"> </w:t>
      </w:r>
      <w:r w:rsidRPr="001C3403">
        <w:rPr>
          <w:rFonts w:ascii="¬◊&quot;" w:hAnsi="¬◊&quot;" w:cs="¬◊&quot;"/>
          <w:i/>
          <w:iCs/>
        </w:rPr>
        <w:t>2024 – di cui alla DGR n. XII/ 3383 del 11/11/2024</w:t>
      </w:r>
    </w:p>
    <w:p w14:paraId="1F071282" w14:textId="77777777" w:rsidR="00432C08" w:rsidRPr="007A0DDD" w:rsidRDefault="00432C08" w:rsidP="00432C08">
      <w:pPr>
        <w:spacing w:after="0" w:line="207" w:lineRule="exact"/>
        <w:rPr>
          <w:rFonts w:ascii="Calibri" w:eastAsia="Times New Roman" w:hAnsi="Calibri" w:cs="Times New Roman"/>
        </w:rPr>
      </w:pPr>
    </w:p>
    <w:p w14:paraId="32D2864C" w14:textId="7153E6DA" w:rsidR="00432C08" w:rsidRPr="00A47688" w:rsidRDefault="00432C08" w:rsidP="00A47688">
      <w:pPr>
        <w:pStyle w:val="Corpotesto"/>
        <w:rPr>
          <w:rFonts w:eastAsia="Times New Roman" w:cs="Times New Roman"/>
        </w:rPr>
      </w:pPr>
      <w:r w:rsidRPr="007A0DDD">
        <w:t>Comunicazione di accettazione del piano di intervento personalizzato</w:t>
      </w:r>
    </w:p>
    <w:p w14:paraId="5176D1AC" w14:textId="3ACC2072" w:rsidR="00432C08" w:rsidRPr="007A0DDD" w:rsidRDefault="00432C08" w:rsidP="00A47688">
      <w:pPr>
        <w:pStyle w:val="Corpotesto"/>
        <w:rPr>
          <w:rFonts w:eastAsia="Times New Roman"/>
        </w:rPr>
      </w:pPr>
      <w:r w:rsidRPr="007A0DDD">
        <w:rPr>
          <w:rFonts w:eastAsia="Times New Roman"/>
        </w:rPr>
        <w:t xml:space="preserve">Data: </w:t>
      </w:r>
      <w:r w:rsidRPr="007A0DDD">
        <w:rPr>
          <w:rFonts w:eastAsia="Times New Roman"/>
        </w:rPr>
        <w:tab/>
      </w:r>
      <w:r w:rsidR="00A47688">
        <w:rPr>
          <w:rFonts w:eastAsia="Times New Roman"/>
        </w:rPr>
        <w:tab/>
      </w:r>
      <w:r w:rsidRPr="007A0DDD">
        <w:rPr>
          <w:rFonts w:eastAsia="Times New Roman"/>
          <w:lang w:val="en-US"/>
        </w:rPr>
        <w:fldChar w:fldCharType="begin">
          <w:ffData>
            <w:name w:val="Text11"/>
            <w:enabled/>
            <w:calcOnExit w:val="0"/>
            <w:textInput/>
          </w:ffData>
        </w:fldChar>
      </w:r>
      <w:r w:rsidRPr="007A0DDD">
        <w:rPr>
          <w:rFonts w:eastAsia="Times New Roman"/>
        </w:rPr>
        <w:instrText xml:space="preserve"> FORMTEXT </w:instrText>
      </w:r>
      <w:r w:rsidRPr="007A0DDD">
        <w:rPr>
          <w:rFonts w:eastAsia="Times New Roman"/>
          <w:lang w:val="en-US"/>
        </w:rPr>
      </w:r>
      <w:r w:rsidRPr="007A0DDD">
        <w:rPr>
          <w:rFonts w:eastAsia="Times New Roman"/>
          <w:lang w:val="en-US"/>
        </w:rPr>
        <w:fldChar w:fldCharType="separate"/>
      </w:r>
      <w:r w:rsidRPr="007A0DDD">
        <w:rPr>
          <w:rFonts w:eastAsia="Times New Roman"/>
          <w:noProof/>
          <w:lang w:val="en-US"/>
        </w:rPr>
        <w:t> </w:t>
      </w:r>
      <w:r w:rsidRPr="007A0DDD">
        <w:rPr>
          <w:rFonts w:eastAsia="Times New Roman"/>
          <w:noProof/>
          <w:lang w:val="en-US"/>
        </w:rPr>
        <w:t> </w:t>
      </w:r>
      <w:r w:rsidRPr="007A0DDD">
        <w:rPr>
          <w:rFonts w:eastAsia="Times New Roman"/>
          <w:noProof/>
          <w:lang w:val="en-US"/>
        </w:rPr>
        <w:t> </w:t>
      </w:r>
      <w:r w:rsidRPr="007A0DDD">
        <w:rPr>
          <w:rFonts w:eastAsia="Times New Roman"/>
          <w:noProof/>
          <w:lang w:val="en-US"/>
        </w:rPr>
        <w:t> </w:t>
      </w:r>
      <w:r w:rsidRPr="007A0DDD">
        <w:rPr>
          <w:rFonts w:eastAsia="Times New Roman"/>
          <w:noProof/>
          <w:lang w:val="en-US"/>
        </w:rPr>
        <w:t> </w:t>
      </w:r>
      <w:r w:rsidRPr="007A0DDD">
        <w:rPr>
          <w:rFonts w:eastAsia="Times New Roman"/>
          <w:lang w:val="en-US"/>
        </w:rPr>
        <w:fldChar w:fldCharType="end"/>
      </w:r>
      <w:r w:rsidRPr="007A0DDD">
        <w:rPr>
          <w:rFonts w:eastAsia="Times New Roman"/>
        </w:rPr>
        <w:t xml:space="preserve"> </w:t>
      </w:r>
    </w:p>
    <w:p w14:paraId="02E465A7" w14:textId="635CA794" w:rsidR="00432C08" w:rsidRPr="00A47688" w:rsidRDefault="00432C08" w:rsidP="00A47688">
      <w:pPr>
        <w:pStyle w:val="Corpotesto"/>
        <w:rPr>
          <w:rFonts w:eastAsia="Times New Roman"/>
        </w:rPr>
      </w:pPr>
      <w:r w:rsidRPr="007A0DDD">
        <w:rPr>
          <w:rFonts w:eastAsia="Times New Roman"/>
        </w:rPr>
        <w:t xml:space="preserve">Id dote: </w:t>
      </w:r>
      <w:r w:rsidRPr="007A0DDD">
        <w:rPr>
          <w:rFonts w:eastAsia="Times New Roman"/>
        </w:rPr>
        <w:tab/>
      </w:r>
      <w:r w:rsidRPr="007A0DDD">
        <w:rPr>
          <w:rFonts w:eastAsia="Times New Roman"/>
          <w:lang w:val="en-US"/>
        </w:rPr>
        <w:fldChar w:fldCharType="begin">
          <w:ffData>
            <w:name w:val="Text11"/>
            <w:enabled/>
            <w:calcOnExit w:val="0"/>
            <w:textInput/>
          </w:ffData>
        </w:fldChar>
      </w:r>
      <w:r w:rsidRPr="007A0DDD">
        <w:rPr>
          <w:rFonts w:eastAsia="Times New Roman"/>
        </w:rPr>
        <w:instrText xml:space="preserve"> FORMTEXT </w:instrText>
      </w:r>
      <w:r w:rsidRPr="007A0DDD">
        <w:rPr>
          <w:rFonts w:eastAsia="Times New Roman"/>
          <w:lang w:val="en-US"/>
        </w:rPr>
      </w:r>
      <w:r w:rsidRPr="007A0DDD">
        <w:rPr>
          <w:rFonts w:eastAsia="Times New Roman"/>
          <w:lang w:val="en-US"/>
        </w:rPr>
        <w:fldChar w:fldCharType="separate"/>
      </w:r>
      <w:r w:rsidRPr="007A0DDD">
        <w:rPr>
          <w:rFonts w:eastAsia="Times New Roman"/>
          <w:noProof/>
          <w:lang w:val="en-US"/>
        </w:rPr>
        <w:t> </w:t>
      </w:r>
      <w:r w:rsidRPr="007A0DDD">
        <w:rPr>
          <w:rFonts w:eastAsia="Times New Roman"/>
          <w:noProof/>
          <w:lang w:val="en-US"/>
        </w:rPr>
        <w:t> </w:t>
      </w:r>
      <w:r w:rsidRPr="007A0DDD">
        <w:rPr>
          <w:rFonts w:eastAsia="Times New Roman"/>
          <w:noProof/>
          <w:lang w:val="en-US"/>
        </w:rPr>
        <w:t> </w:t>
      </w:r>
      <w:r w:rsidRPr="007A0DDD">
        <w:rPr>
          <w:rFonts w:eastAsia="Times New Roman"/>
          <w:noProof/>
          <w:lang w:val="en-US"/>
        </w:rPr>
        <w:t> </w:t>
      </w:r>
      <w:r w:rsidRPr="007A0DDD">
        <w:rPr>
          <w:rFonts w:eastAsia="Times New Roman"/>
          <w:noProof/>
          <w:lang w:val="en-US"/>
        </w:rPr>
        <w:t> </w:t>
      </w:r>
      <w:r w:rsidRPr="007A0DDD">
        <w:rPr>
          <w:rFonts w:eastAsia="Times New Roman"/>
          <w:lang w:val="en-US"/>
        </w:rPr>
        <w:fldChar w:fldCharType="end"/>
      </w:r>
      <w:r w:rsidRPr="007A0DDD">
        <w:rPr>
          <w:rFonts w:eastAsia="Times New Roman"/>
        </w:rPr>
        <w:t xml:space="preserve"> </w:t>
      </w:r>
    </w:p>
    <w:p w14:paraId="02C9B44D" w14:textId="5DC61A01" w:rsidR="00432C08" w:rsidRPr="007A0DDD" w:rsidRDefault="00432C08" w:rsidP="00A47688">
      <w:pPr>
        <w:pStyle w:val="Corpotesto"/>
        <w:rPr>
          <w:rFonts w:eastAsia="Times New Roman"/>
        </w:rPr>
      </w:pPr>
      <w:r w:rsidRPr="007A0DDD">
        <w:t>Si comunica che, in seguito agli esiti positivi delle attività di verifica, si accetta il PIP Id</w:t>
      </w:r>
      <w:r w:rsidRPr="007A0DDD">
        <w:rPr>
          <w:rFonts w:eastAsia="Times New Roman"/>
        </w:rPr>
        <w:t xml:space="preserve"> </w:t>
      </w:r>
      <w:r w:rsidRPr="007A0DDD">
        <w:rPr>
          <w:rFonts w:eastAsia="Times New Roman"/>
          <w:lang w:val="en-US"/>
        </w:rPr>
        <w:fldChar w:fldCharType="begin">
          <w:ffData>
            <w:name w:val="Text11"/>
            <w:enabled/>
            <w:calcOnExit w:val="0"/>
            <w:textInput/>
          </w:ffData>
        </w:fldChar>
      </w:r>
      <w:r w:rsidRPr="007A0DDD">
        <w:rPr>
          <w:rFonts w:eastAsia="Times New Roman"/>
        </w:rPr>
        <w:instrText xml:space="preserve"> FORMTEXT </w:instrText>
      </w:r>
      <w:r w:rsidRPr="007A0DDD">
        <w:rPr>
          <w:rFonts w:eastAsia="Times New Roman"/>
          <w:lang w:val="en-US"/>
        </w:rPr>
      </w:r>
      <w:r w:rsidRPr="007A0DDD">
        <w:rPr>
          <w:rFonts w:eastAsia="Times New Roman"/>
          <w:lang w:val="en-US"/>
        </w:rPr>
        <w:fldChar w:fldCharType="separate"/>
      </w:r>
      <w:r w:rsidRPr="007A0DDD">
        <w:rPr>
          <w:rFonts w:eastAsia="Times New Roman"/>
          <w:noProof/>
          <w:lang w:val="en-US"/>
        </w:rPr>
        <w:t> </w:t>
      </w:r>
      <w:r w:rsidRPr="007A0DDD">
        <w:rPr>
          <w:rFonts w:eastAsia="Times New Roman"/>
          <w:noProof/>
          <w:lang w:val="en-US"/>
        </w:rPr>
        <w:t> </w:t>
      </w:r>
      <w:r w:rsidRPr="007A0DDD">
        <w:rPr>
          <w:rFonts w:eastAsia="Times New Roman"/>
          <w:noProof/>
          <w:lang w:val="en-US"/>
        </w:rPr>
        <w:t> </w:t>
      </w:r>
      <w:r w:rsidRPr="007A0DDD">
        <w:rPr>
          <w:rFonts w:eastAsia="Times New Roman"/>
          <w:noProof/>
          <w:lang w:val="en-US"/>
        </w:rPr>
        <w:t> </w:t>
      </w:r>
      <w:r w:rsidRPr="007A0DDD">
        <w:rPr>
          <w:rFonts w:eastAsia="Times New Roman"/>
          <w:noProof/>
          <w:lang w:val="en-US"/>
        </w:rPr>
        <w:t> </w:t>
      </w:r>
      <w:r w:rsidRPr="007A0DDD">
        <w:rPr>
          <w:rFonts w:eastAsia="Times New Roman"/>
          <w:lang w:val="en-US"/>
        </w:rPr>
        <w:fldChar w:fldCharType="end"/>
      </w:r>
      <w:r w:rsidRPr="007A0DDD">
        <w:t xml:space="preserve"> di importo pari a € </w:t>
      </w:r>
      <w:r w:rsidRPr="007A0DDD">
        <w:rPr>
          <w:rFonts w:eastAsia="Times New Roman"/>
          <w:lang w:val="en-US"/>
        </w:rPr>
        <w:fldChar w:fldCharType="begin">
          <w:ffData>
            <w:name w:val="Text11"/>
            <w:enabled/>
            <w:calcOnExit w:val="0"/>
            <w:textInput/>
          </w:ffData>
        </w:fldChar>
      </w:r>
      <w:r w:rsidRPr="007A0DDD">
        <w:rPr>
          <w:rFonts w:eastAsia="Times New Roman"/>
        </w:rPr>
        <w:instrText xml:space="preserve"> FORMTEXT </w:instrText>
      </w:r>
      <w:r w:rsidRPr="007A0DDD">
        <w:rPr>
          <w:rFonts w:eastAsia="Times New Roman"/>
          <w:lang w:val="en-US"/>
        </w:rPr>
      </w:r>
      <w:r w:rsidRPr="007A0DDD">
        <w:rPr>
          <w:rFonts w:eastAsia="Times New Roman"/>
          <w:lang w:val="en-US"/>
        </w:rPr>
        <w:fldChar w:fldCharType="separate"/>
      </w:r>
      <w:r w:rsidRPr="007A0DDD">
        <w:rPr>
          <w:rFonts w:eastAsia="Times New Roman"/>
          <w:noProof/>
          <w:lang w:val="en-US"/>
        </w:rPr>
        <w:t> </w:t>
      </w:r>
      <w:r w:rsidRPr="007A0DDD">
        <w:rPr>
          <w:rFonts w:eastAsia="Times New Roman"/>
          <w:noProof/>
          <w:lang w:val="en-US"/>
        </w:rPr>
        <w:t> </w:t>
      </w:r>
      <w:r w:rsidRPr="007A0DDD">
        <w:rPr>
          <w:rFonts w:eastAsia="Times New Roman"/>
          <w:noProof/>
          <w:lang w:val="en-US"/>
        </w:rPr>
        <w:t> </w:t>
      </w:r>
      <w:r w:rsidRPr="007A0DDD">
        <w:rPr>
          <w:rFonts w:eastAsia="Times New Roman"/>
          <w:noProof/>
          <w:lang w:val="en-US"/>
        </w:rPr>
        <w:t> </w:t>
      </w:r>
      <w:r w:rsidRPr="007A0DDD">
        <w:rPr>
          <w:rFonts w:eastAsia="Times New Roman"/>
          <w:noProof/>
          <w:lang w:val="en-US"/>
        </w:rPr>
        <w:t> </w:t>
      </w:r>
      <w:r w:rsidRPr="007A0DDD">
        <w:rPr>
          <w:rFonts w:eastAsia="Times New Roman"/>
          <w:lang w:val="en-US"/>
        </w:rPr>
        <w:fldChar w:fldCharType="end"/>
      </w:r>
      <w:r w:rsidRPr="007A0DDD">
        <w:rPr>
          <w:rFonts w:eastAsia="Times New Roman"/>
        </w:rPr>
        <w:t xml:space="preserve"> </w:t>
      </w:r>
      <w:r w:rsidRPr="007A0DDD">
        <w:t>relativo ai servizi:</w:t>
      </w:r>
    </w:p>
    <w:tbl>
      <w:tblPr>
        <w:tblW w:w="0" w:type="auto"/>
        <w:tblLayout w:type="fixed"/>
        <w:tblCellMar>
          <w:left w:w="0" w:type="dxa"/>
          <w:right w:w="0" w:type="dxa"/>
        </w:tblCellMar>
        <w:tblLook w:val="04A0" w:firstRow="1" w:lastRow="0" w:firstColumn="1" w:lastColumn="0" w:noHBand="0" w:noVBand="1"/>
      </w:tblPr>
      <w:tblGrid>
        <w:gridCol w:w="5160"/>
        <w:gridCol w:w="4080"/>
      </w:tblGrid>
      <w:tr w:rsidR="00432C08" w:rsidRPr="007A0DDD" w14:paraId="70B4B124" w14:textId="77777777" w:rsidTr="002337AD">
        <w:trPr>
          <w:trHeight w:val="236"/>
        </w:trPr>
        <w:tc>
          <w:tcPr>
            <w:tcW w:w="5160" w:type="dxa"/>
            <w:vAlign w:val="bottom"/>
            <w:hideMark/>
          </w:tcPr>
          <w:p w14:paraId="0F168D99" w14:textId="77777777" w:rsidR="00432C08" w:rsidRPr="007A0DDD" w:rsidRDefault="00432C08" w:rsidP="00A47688">
            <w:pPr>
              <w:pStyle w:val="Corpotesto"/>
              <w:rPr>
                <w:rFonts w:eastAsia="Times New Roman"/>
                <w:lang w:val="en-US"/>
              </w:rPr>
            </w:pPr>
            <w:r w:rsidRPr="007A0DDD">
              <w:rPr>
                <w:lang w:val="en-US"/>
              </w:rPr>
              <w:t>Servizi</w:t>
            </w:r>
          </w:p>
        </w:tc>
        <w:tc>
          <w:tcPr>
            <w:tcW w:w="4080" w:type="dxa"/>
            <w:vAlign w:val="bottom"/>
            <w:hideMark/>
          </w:tcPr>
          <w:p w14:paraId="6F42CCB8" w14:textId="77777777" w:rsidR="00432C08" w:rsidRPr="007A0DDD" w:rsidRDefault="00432C08" w:rsidP="00A47688">
            <w:pPr>
              <w:pStyle w:val="Corpotesto"/>
              <w:rPr>
                <w:rFonts w:eastAsia="Times New Roman"/>
                <w:lang w:val="en-US"/>
              </w:rPr>
            </w:pPr>
            <w:r w:rsidRPr="007A0DDD">
              <w:rPr>
                <w:lang w:val="en-US"/>
              </w:rPr>
              <w:t>Importo</w:t>
            </w:r>
          </w:p>
        </w:tc>
      </w:tr>
      <w:tr w:rsidR="00432C08" w:rsidRPr="007A0DDD" w14:paraId="60734C11" w14:textId="77777777" w:rsidTr="002337AD">
        <w:trPr>
          <w:trHeight w:val="332"/>
        </w:trPr>
        <w:tc>
          <w:tcPr>
            <w:tcW w:w="5160" w:type="dxa"/>
            <w:vAlign w:val="bottom"/>
          </w:tcPr>
          <w:p w14:paraId="5EFCAD7C" w14:textId="77777777" w:rsidR="00432C08" w:rsidRPr="007A0DDD" w:rsidRDefault="00432C08" w:rsidP="00A47688">
            <w:pPr>
              <w:pStyle w:val="Corpotesto"/>
            </w:pPr>
            <w:r w:rsidRPr="007A0DDD">
              <w:t>Servizio 1</w:t>
            </w:r>
            <w:r w:rsidRPr="00321716">
              <w:t xml:space="preserve"> (</w:t>
            </w:r>
            <w:r w:rsidRPr="007A0DDD">
              <w:t>riportare tutti i servizi</w:t>
            </w:r>
            <w:r w:rsidRPr="00321716">
              <w:t>)</w:t>
            </w:r>
          </w:p>
          <w:p w14:paraId="1E984E2F" w14:textId="77777777" w:rsidR="00432C08" w:rsidRPr="007A0DDD" w:rsidRDefault="00432C08" w:rsidP="00A47688">
            <w:pPr>
              <w:pStyle w:val="Corpotesto"/>
            </w:pPr>
          </w:p>
        </w:tc>
        <w:tc>
          <w:tcPr>
            <w:tcW w:w="4080" w:type="dxa"/>
            <w:vAlign w:val="bottom"/>
          </w:tcPr>
          <w:p w14:paraId="53FC1646" w14:textId="77777777" w:rsidR="00432C08" w:rsidRPr="007A0DDD" w:rsidRDefault="00432C08" w:rsidP="00A47688">
            <w:pPr>
              <w:pStyle w:val="Corpotesto"/>
              <w:rPr>
                <w:rFonts w:eastAsia="Times New Roman"/>
                <w:lang w:val="en-US"/>
              </w:rPr>
            </w:pPr>
            <w:r w:rsidRPr="007A0DDD">
              <w:rPr>
                <w:lang w:val="en-US"/>
              </w:rPr>
              <w:t xml:space="preserve">€ </w:t>
            </w:r>
            <w:r w:rsidRPr="007A0DDD">
              <w:rPr>
                <w:rFonts w:eastAsia="Times New Roman"/>
                <w:lang w:val="en-US"/>
              </w:rPr>
              <w:fldChar w:fldCharType="begin">
                <w:ffData>
                  <w:name w:val="Text11"/>
                  <w:enabled/>
                  <w:calcOnExit w:val="0"/>
                  <w:textInput/>
                </w:ffData>
              </w:fldChar>
            </w:r>
            <w:r w:rsidRPr="007A0DDD">
              <w:rPr>
                <w:rFonts w:eastAsia="Times New Roman"/>
              </w:rPr>
              <w:instrText xml:space="preserve"> FORMTEXT </w:instrText>
            </w:r>
            <w:r w:rsidRPr="007A0DDD">
              <w:rPr>
                <w:rFonts w:eastAsia="Times New Roman"/>
                <w:lang w:val="en-US"/>
              </w:rPr>
            </w:r>
            <w:r w:rsidRPr="007A0DDD">
              <w:rPr>
                <w:rFonts w:eastAsia="Times New Roman"/>
                <w:lang w:val="en-US"/>
              </w:rPr>
              <w:fldChar w:fldCharType="separate"/>
            </w:r>
            <w:r w:rsidRPr="007A0DDD">
              <w:rPr>
                <w:rFonts w:eastAsia="Times New Roman"/>
                <w:noProof/>
                <w:lang w:val="en-US"/>
              </w:rPr>
              <w:t> </w:t>
            </w:r>
            <w:r w:rsidRPr="007A0DDD">
              <w:rPr>
                <w:rFonts w:eastAsia="Times New Roman"/>
                <w:noProof/>
                <w:lang w:val="en-US"/>
              </w:rPr>
              <w:t> </w:t>
            </w:r>
            <w:r w:rsidRPr="007A0DDD">
              <w:rPr>
                <w:rFonts w:eastAsia="Times New Roman"/>
                <w:noProof/>
                <w:lang w:val="en-US"/>
              </w:rPr>
              <w:t> </w:t>
            </w:r>
            <w:r w:rsidRPr="007A0DDD">
              <w:rPr>
                <w:rFonts w:eastAsia="Times New Roman"/>
                <w:noProof/>
                <w:lang w:val="en-US"/>
              </w:rPr>
              <w:t> </w:t>
            </w:r>
            <w:r w:rsidRPr="007A0DDD">
              <w:rPr>
                <w:rFonts w:eastAsia="Times New Roman"/>
                <w:noProof/>
                <w:lang w:val="en-US"/>
              </w:rPr>
              <w:t> </w:t>
            </w:r>
            <w:r w:rsidRPr="007A0DDD">
              <w:rPr>
                <w:rFonts w:eastAsia="Times New Roman"/>
                <w:lang w:val="en-US"/>
              </w:rPr>
              <w:fldChar w:fldCharType="end"/>
            </w:r>
          </w:p>
          <w:p w14:paraId="08EF53EC" w14:textId="77777777" w:rsidR="00432C08" w:rsidRPr="007A0DDD" w:rsidRDefault="00432C08" w:rsidP="00A47688">
            <w:pPr>
              <w:pStyle w:val="Corpotesto"/>
              <w:rPr>
                <w:rFonts w:eastAsia="Times New Roman"/>
                <w:lang w:val="en-US"/>
              </w:rPr>
            </w:pPr>
          </w:p>
        </w:tc>
      </w:tr>
      <w:tr w:rsidR="00432C08" w:rsidRPr="007A0DDD" w14:paraId="02D88A64" w14:textId="77777777" w:rsidTr="002337AD">
        <w:trPr>
          <w:trHeight w:val="329"/>
        </w:trPr>
        <w:tc>
          <w:tcPr>
            <w:tcW w:w="5160" w:type="dxa"/>
            <w:vAlign w:val="bottom"/>
            <w:hideMark/>
          </w:tcPr>
          <w:p w14:paraId="4239FF05" w14:textId="77777777" w:rsidR="00432C08" w:rsidRPr="007A0DDD" w:rsidRDefault="00432C08" w:rsidP="00A47688">
            <w:pPr>
              <w:pStyle w:val="Corpotesto"/>
              <w:rPr>
                <w:rFonts w:eastAsia="Times New Roman"/>
                <w:lang w:val="en-US"/>
              </w:rPr>
            </w:pPr>
            <w:r w:rsidRPr="007A0DDD">
              <w:rPr>
                <w:lang w:val="en-US"/>
              </w:rPr>
              <w:t>Servizio 2</w:t>
            </w:r>
          </w:p>
        </w:tc>
        <w:tc>
          <w:tcPr>
            <w:tcW w:w="4080" w:type="dxa"/>
            <w:vAlign w:val="bottom"/>
            <w:hideMark/>
          </w:tcPr>
          <w:p w14:paraId="45F92A4C" w14:textId="77777777" w:rsidR="00432C08" w:rsidRPr="007A0DDD" w:rsidRDefault="00432C08" w:rsidP="00A47688">
            <w:pPr>
              <w:pStyle w:val="Corpotesto"/>
              <w:rPr>
                <w:rFonts w:eastAsia="Times New Roman"/>
                <w:lang w:val="en-US"/>
              </w:rPr>
            </w:pPr>
            <w:r w:rsidRPr="007A0DDD">
              <w:rPr>
                <w:lang w:val="en-US"/>
              </w:rPr>
              <w:t xml:space="preserve">€ </w:t>
            </w:r>
            <w:r w:rsidRPr="007A0DDD">
              <w:rPr>
                <w:rFonts w:eastAsia="Times New Roman"/>
                <w:lang w:val="en-US"/>
              </w:rPr>
              <w:fldChar w:fldCharType="begin">
                <w:ffData>
                  <w:name w:val="Text11"/>
                  <w:enabled/>
                  <w:calcOnExit w:val="0"/>
                  <w:textInput/>
                </w:ffData>
              </w:fldChar>
            </w:r>
            <w:r w:rsidRPr="007A0DDD">
              <w:rPr>
                <w:rFonts w:eastAsia="Times New Roman"/>
              </w:rPr>
              <w:instrText xml:space="preserve"> FORMTEXT </w:instrText>
            </w:r>
            <w:r w:rsidRPr="007A0DDD">
              <w:rPr>
                <w:rFonts w:eastAsia="Times New Roman"/>
                <w:lang w:val="en-US"/>
              </w:rPr>
            </w:r>
            <w:r w:rsidRPr="007A0DDD">
              <w:rPr>
                <w:rFonts w:eastAsia="Times New Roman"/>
                <w:lang w:val="en-US"/>
              </w:rPr>
              <w:fldChar w:fldCharType="separate"/>
            </w:r>
            <w:r w:rsidRPr="007A0DDD">
              <w:rPr>
                <w:rFonts w:eastAsia="Times New Roman"/>
                <w:noProof/>
                <w:lang w:val="en-US"/>
              </w:rPr>
              <w:t> </w:t>
            </w:r>
            <w:r w:rsidRPr="007A0DDD">
              <w:rPr>
                <w:rFonts w:eastAsia="Times New Roman"/>
                <w:noProof/>
                <w:lang w:val="en-US"/>
              </w:rPr>
              <w:t> </w:t>
            </w:r>
            <w:r w:rsidRPr="007A0DDD">
              <w:rPr>
                <w:rFonts w:eastAsia="Times New Roman"/>
                <w:noProof/>
                <w:lang w:val="en-US"/>
              </w:rPr>
              <w:t> </w:t>
            </w:r>
            <w:r w:rsidRPr="007A0DDD">
              <w:rPr>
                <w:rFonts w:eastAsia="Times New Roman"/>
                <w:noProof/>
                <w:lang w:val="en-US"/>
              </w:rPr>
              <w:t> </w:t>
            </w:r>
            <w:r w:rsidRPr="007A0DDD">
              <w:rPr>
                <w:rFonts w:eastAsia="Times New Roman"/>
                <w:noProof/>
                <w:lang w:val="en-US"/>
              </w:rPr>
              <w:t> </w:t>
            </w:r>
            <w:r w:rsidRPr="007A0DDD">
              <w:rPr>
                <w:rFonts w:eastAsia="Times New Roman"/>
                <w:lang w:val="en-US"/>
              </w:rPr>
              <w:fldChar w:fldCharType="end"/>
            </w:r>
          </w:p>
        </w:tc>
      </w:tr>
      <w:tr w:rsidR="00432C08" w:rsidRPr="007A0DDD" w14:paraId="59486574" w14:textId="77777777" w:rsidTr="002337AD">
        <w:trPr>
          <w:trHeight w:val="329"/>
        </w:trPr>
        <w:tc>
          <w:tcPr>
            <w:tcW w:w="5160" w:type="dxa"/>
            <w:vAlign w:val="bottom"/>
            <w:hideMark/>
          </w:tcPr>
          <w:p w14:paraId="4841DD91" w14:textId="77777777" w:rsidR="00432C08" w:rsidRPr="007A0DDD" w:rsidRDefault="00432C08" w:rsidP="00A47688">
            <w:pPr>
              <w:pStyle w:val="Corpotesto"/>
              <w:rPr>
                <w:rFonts w:eastAsia="Times New Roman"/>
                <w:lang w:val="en-US"/>
              </w:rPr>
            </w:pPr>
            <w:r w:rsidRPr="007A0DDD">
              <w:rPr>
                <w:lang w:val="en-US"/>
              </w:rPr>
              <w:t>Servizio 3</w:t>
            </w:r>
          </w:p>
        </w:tc>
        <w:tc>
          <w:tcPr>
            <w:tcW w:w="4080" w:type="dxa"/>
            <w:vAlign w:val="bottom"/>
            <w:hideMark/>
          </w:tcPr>
          <w:p w14:paraId="21DDE935" w14:textId="77777777" w:rsidR="00432C08" w:rsidRPr="007A0DDD" w:rsidRDefault="00432C08" w:rsidP="00A47688">
            <w:pPr>
              <w:pStyle w:val="Corpotesto"/>
              <w:rPr>
                <w:rFonts w:eastAsia="Times New Roman"/>
                <w:lang w:val="en-US"/>
              </w:rPr>
            </w:pPr>
            <w:r w:rsidRPr="007A0DDD">
              <w:rPr>
                <w:lang w:val="en-US"/>
              </w:rPr>
              <w:t xml:space="preserve">€ </w:t>
            </w:r>
            <w:r w:rsidRPr="007A0DDD">
              <w:rPr>
                <w:rFonts w:eastAsia="Times New Roman"/>
                <w:lang w:val="en-US"/>
              </w:rPr>
              <w:fldChar w:fldCharType="begin">
                <w:ffData>
                  <w:name w:val="Text11"/>
                  <w:enabled/>
                  <w:calcOnExit w:val="0"/>
                  <w:textInput/>
                </w:ffData>
              </w:fldChar>
            </w:r>
            <w:r w:rsidRPr="007A0DDD">
              <w:rPr>
                <w:rFonts w:eastAsia="Times New Roman"/>
              </w:rPr>
              <w:instrText xml:space="preserve"> FORMTEXT </w:instrText>
            </w:r>
            <w:r w:rsidRPr="007A0DDD">
              <w:rPr>
                <w:rFonts w:eastAsia="Times New Roman"/>
                <w:lang w:val="en-US"/>
              </w:rPr>
            </w:r>
            <w:r w:rsidRPr="007A0DDD">
              <w:rPr>
                <w:rFonts w:eastAsia="Times New Roman"/>
                <w:lang w:val="en-US"/>
              </w:rPr>
              <w:fldChar w:fldCharType="separate"/>
            </w:r>
            <w:r w:rsidRPr="007A0DDD">
              <w:rPr>
                <w:rFonts w:eastAsia="Times New Roman"/>
                <w:noProof/>
                <w:lang w:val="en-US"/>
              </w:rPr>
              <w:t> </w:t>
            </w:r>
            <w:r w:rsidRPr="007A0DDD">
              <w:rPr>
                <w:rFonts w:eastAsia="Times New Roman"/>
                <w:noProof/>
                <w:lang w:val="en-US"/>
              </w:rPr>
              <w:t> </w:t>
            </w:r>
            <w:r w:rsidRPr="007A0DDD">
              <w:rPr>
                <w:rFonts w:eastAsia="Times New Roman"/>
                <w:noProof/>
                <w:lang w:val="en-US"/>
              </w:rPr>
              <w:t> </w:t>
            </w:r>
            <w:r w:rsidRPr="007A0DDD">
              <w:rPr>
                <w:rFonts w:eastAsia="Times New Roman"/>
                <w:noProof/>
                <w:lang w:val="en-US"/>
              </w:rPr>
              <w:t> </w:t>
            </w:r>
            <w:r w:rsidRPr="007A0DDD">
              <w:rPr>
                <w:rFonts w:eastAsia="Times New Roman"/>
                <w:noProof/>
                <w:lang w:val="en-US"/>
              </w:rPr>
              <w:t> </w:t>
            </w:r>
            <w:r w:rsidRPr="007A0DDD">
              <w:rPr>
                <w:rFonts w:eastAsia="Times New Roman"/>
                <w:lang w:val="en-US"/>
              </w:rPr>
              <w:fldChar w:fldCharType="end"/>
            </w:r>
          </w:p>
        </w:tc>
      </w:tr>
      <w:tr w:rsidR="00432C08" w:rsidRPr="007A0DDD" w14:paraId="5B9DAF46" w14:textId="77777777" w:rsidTr="002337AD">
        <w:trPr>
          <w:trHeight w:val="329"/>
        </w:trPr>
        <w:tc>
          <w:tcPr>
            <w:tcW w:w="5160" w:type="dxa"/>
            <w:vAlign w:val="bottom"/>
            <w:hideMark/>
          </w:tcPr>
          <w:p w14:paraId="4968ECC1" w14:textId="77777777" w:rsidR="00432C08" w:rsidRPr="007A0DDD" w:rsidRDefault="00432C08" w:rsidP="00A47688">
            <w:pPr>
              <w:pStyle w:val="Corpotesto"/>
              <w:rPr>
                <w:rFonts w:eastAsia="Times New Roman"/>
                <w:lang w:val="en-US"/>
              </w:rPr>
            </w:pPr>
            <w:r w:rsidRPr="007A0DDD">
              <w:rPr>
                <w:lang w:val="en-US"/>
              </w:rPr>
              <w:t>….</w:t>
            </w:r>
          </w:p>
        </w:tc>
        <w:tc>
          <w:tcPr>
            <w:tcW w:w="4080" w:type="dxa"/>
            <w:vAlign w:val="bottom"/>
            <w:hideMark/>
          </w:tcPr>
          <w:p w14:paraId="594F8B3E" w14:textId="77777777" w:rsidR="00432C08" w:rsidRPr="007A0DDD" w:rsidRDefault="00432C08" w:rsidP="00A47688">
            <w:pPr>
              <w:pStyle w:val="Corpotesto"/>
              <w:rPr>
                <w:rFonts w:eastAsia="Times New Roman"/>
                <w:lang w:val="en-US"/>
              </w:rPr>
            </w:pPr>
            <w:r w:rsidRPr="007A0DDD">
              <w:rPr>
                <w:lang w:val="en-US"/>
              </w:rPr>
              <w:t xml:space="preserve">€ </w:t>
            </w:r>
            <w:r w:rsidRPr="007A0DDD">
              <w:rPr>
                <w:rFonts w:eastAsia="Times New Roman"/>
                <w:lang w:val="en-US"/>
              </w:rPr>
              <w:fldChar w:fldCharType="begin">
                <w:ffData>
                  <w:name w:val="Text11"/>
                  <w:enabled/>
                  <w:calcOnExit w:val="0"/>
                  <w:textInput/>
                </w:ffData>
              </w:fldChar>
            </w:r>
            <w:r w:rsidRPr="007A0DDD">
              <w:rPr>
                <w:rFonts w:eastAsia="Times New Roman"/>
              </w:rPr>
              <w:instrText xml:space="preserve"> FORMTEXT </w:instrText>
            </w:r>
            <w:r w:rsidRPr="007A0DDD">
              <w:rPr>
                <w:rFonts w:eastAsia="Times New Roman"/>
                <w:lang w:val="en-US"/>
              </w:rPr>
            </w:r>
            <w:r w:rsidRPr="007A0DDD">
              <w:rPr>
                <w:rFonts w:eastAsia="Times New Roman"/>
                <w:lang w:val="en-US"/>
              </w:rPr>
              <w:fldChar w:fldCharType="separate"/>
            </w:r>
            <w:r w:rsidRPr="007A0DDD">
              <w:rPr>
                <w:rFonts w:eastAsia="Times New Roman"/>
                <w:noProof/>
                <w:lang w:val="en-US"/>
              </w:rPr>
              <w:t> </w:t>
            </w:r>
            <w:r w:rsidRPr="007A0DDD">
              <w:rPr>
                <w:rFonts w:eastAsia="Times New Roman"/>
                <w:noProof/>
                <w:lang w:val="en-US"/>
              </w:rPr>
              <w:t> </w:t>
            </w:r>
            <w:r w:rsidRPr="007A0DDD">
              <w:rPr>
                <w:rFonts w:eastAsia="Times New Roman"/>
                <w:noProof/>
                <w:lang w:val="en-US"/>
              </w:rPr>
              <w:t> </w:t>
            </w:r>
            <w:r w:rsidRPr="007A0DDD">
              <w:rPr>
                <w:rFonts w:eastAsia="Times New Roman"/>
                <w:noProof/>
                <w:lang w:val="en-US"/>
              </w:rPr>
              <w:t> </w:t>
            </w:r>
            <w:r w:rsidRPr="007A0DDD">
              <w:rPr>
                <w:rFonts w:eastAsia="Times New Roman"/>
                <w:noProof/>
                <w:lang w:val="en-US"/>
              </w:rPr>
              <w:t> </w:t>
            </w:r>
            <w:r w:rsidRPr="007A0DDD">
              <w:rPr>
                <w:rFonts w:eastAsia="Times New Roman"/>
                <w:lang w:val="en-US"/>
              </w:rPr>
              <w:fldChar w:fldCharType="end"/>
            </w:r>
          </w:p>
        </w:tc>
      </w:tr>
      <w:tr w:rsidR="00432C08" w:rsidRPr="007A0DDD" w14:paraId="55EEE4A8" w14:textId="77777777" w:rsidTr="002337AD">
        <w:trPr>
          <w:trHeight w:val="329"/>
        </w:trPr>
        <w:tc>
          <w:tcPr>
            <w:tcW w:w="5160" w:type="dxa"/>
            <w:tcBorders>
              <w:top w:val="nil"/>
              <w:left w:val="nil"/>
              <w:bottom w:val="single" w:sz="4" w:space="0" w:color="auto"/>
              <w:right w:val="nil"/>
            </w:tcBorders>
            <w:vAlign w:val="bottom"/>
            <w:hideMark/>
          </w:tcPr>
          <w:p w14:paraId="4B5A03E5" w14:textId="77777777" w:rsidR="00432C08" w:rsidRPr="007A0DDD" w:rsidRDefault="00432C08" w:rsidP="00A47688">
            <w:pPr>
              <w:pStyle w:val="Corpotesto"/>
              <w:rPr>
                <w:rFonts w:eastAsia="Times New Roman"/>
                <w:lang w:val="en-US"/>
              </w:rPr>
            </w:pPr>
            <w:r w:rsidRPr="007A0DDD">
              <w:rPr>
                <w:lang w:val="en-US"/>
              </w:rPr>
              <w:t>Servizio n</w:t>
            </w:r>
          </w:p>
        </w:tc>
        <w:tc>
          <w:tcPr>
            <w:tcW w:w="4080" w:type="dxa"/>
            <w:tcBorders>
              <w:top w:val="nil"/>
              <w:left w:val="nil"/>
              <w:bottom w:val="single" w:sz="4" w:space="0" w:color="auto"/>
              <w:right w:val="nil"/>
            </w:tcBorders>
            <w:vAlign w:val="bottom"/>
            <w:hideMark/>
          </w:tcPr>
          <w:p w14:paraId="57543E82" w14:textId="77777777" w:rsidR="00432C08" w:rsidRPr="007A0DDD" w:rsidRDefault="00432C08" w:rsidP="00A47688">
            <w:pPr>
              <w:pStyle w:val="Corpotesto"/>
              <w:rPr>
                <w:rFonts w:eastAsia="Times New Roman"/>
                <w:lang w:val="en-US"/>
              </w:rPr>
            </w:pPr>
            <w:r w:rsidRPr="007A0DDD">
              <w:rPr>
                <w:lang w:val="en-US"/>
              </w:rPr>
              <w:t xml:space="preserve">€ </w:t>
            </w:r>
            <w:r w:rsidRPr="007A0DDD">
              <w:rPr>
                <w:rFonts w:eastAsia="Times New Roman"/>
                <w:lang w:val="en-US"/>
              </w:rPr>
              <w:fldChar w:fldCharType="begin">
                <w:ffData>
                  <w:name w:val="Text11"/>
                  <w:enabled/>
                  <w:calcOnExit w:val="0"/>
                  <w:textInput/>
                </w:ffData>
              </w:fldChar>
            </w:r>
            <w:r w:rsidRPr="007A0DDD">
              <w:rPr>
                <w:rFonts w:eastAsia="Times New Roman"/>
              </w:rPr>
              <w:instrText xml:space="preserve"> FORMTEXT </w:instrText>
            </w:r>
            <w:r w:rsidRPr="007A0DDD">
              <w:rPr>
                <w:rFonts w:eastAsia="Times New Roman"/>
                <w:lang w:val="en-US"/>
              </w:rPr>
            </w:r>
            <w:r w:rsidRPr="007A0DDD">
              <w:rPr>
                <w:rFonts w:eastAsia="Times New Roman"/>
                <w:lang w:val="en-US"/>
              </w:rPr>
              <w:fldChar w:fldCharType="separate"/>
            </w:r>
            <w:r w:rsidRPr="007A0DDD">
              <w:rPr>
                <w:rFonts w:eastAsia="Times New Roman"/>
                <w:noProof/>
                <w:lang w:val="en-US"/>
              </w:rPr>
              <w:t> </w:t>
            </w:r>
            <w:r w:rsidRPr="007A0DDD">
              <w:rPr>
                <w:rFonts w:eastAsia="Times New Roman"/>
                <w:noProof/>
                <w:lang w:val="en-US"/>
              </w:rPr>
              <w:t> </w:t>
            </w:r>
            <w:r w:rsidRPr="007A0DDD">
              <w:rPr>
                <w:rFonts w:eastAsia="Times New Roman"/>
                <w:noProof/>
                <w:lang w:val="en-US"/>
              </w:rPr>
              <w:t> </w:t>
            </w:r>
            <w:r w:rsidRPr="007A0DDD">
              <w:rPr>
                <w:rFonts w:eastAsia="Times New Roman"/>
                <w:noProof/>
                <w:lang w:val="en-US"/>
              </w:rPr>
              <w:t> </w:t>
            </w:r>
            <w:r w:rsidRPr="007A0DDD">
              <w:rPr>
                <w:rFonts w:eastAsia="Times New Roman"/>
                <w:noProof/>
                <w:lang w:val="en-US"/>
              </w:rPr>
              <w:t> </w:t>
            </w:r>
            <w:r w:rsidRPr="007A0DDD">
              <w:rPr>
                <w:rFonts w:eastAsia="Times New Roman"/>
                <w:lang w:val="en-US"/>
              </w:rPr>
              <w:fldChar w:fldCharType="end"/>
            </w:r>
          </w:p>
        </w:tc>
      </w:tr>
      <w:tr w:rsidR="00432C08" w:rsidRPr="007A0DDD" w14:paraId="2027E4E3" w14:textId="77777777" w:rsidTr="002337AD">
        <w:trPr>
          <w:trHeight w:val="353"/>
        </w:trPr>
        <w:tc>
          <w:tcPr>
            <w:tcW w:w="5160" w:type="dxa"/>
            <w:vAlign w:val="bottom"/>
            <w:hideMark/>
          </w:tcPr>
          <w:p w14:paraId="48C6DC4B" w14:textId="77777777" w:rsidR="00432C08" w:rsidRPr="007A0DDD" w:rsidRDefault="00432C08" w:rsidP="00A47688">
            <w:pPr>
              <w:pStyle w:val="Corpotesto"/>
              <w:rPr>
                <w:rFonts w:eastAsia="Times New Roman"/>
                <w:lang w:val="en-US"/>
              </w:rPr>
            </w:pPr>
            <w:r w:rsidRPr="007A0DDD">
              <w:rPr>
                <w:lang w:val="en-US"/>
              </w:rPr>
              <w:t>Totale</w:t>
            </w:r>
          </w:p>
        </w:tc>
        <w:tc>
          <w:tcPr>
            <w:tcW w:w="4080" w:type="dxa"/>
            <w:vAlign w:val="bottom"/>
            <w:hideMark/>
          </w:tcPr>
          <w:p w14:paraId="0FFE0C3B" w14:textId="77777777" w:rsidR="00432C08" w:rsidRPr="007A0DDD" w:rsidRDefault="00432C08" w:rsidP="00A47688">
            <w:pPr>
              <w:pStyle w:val="Corpotesto"/>
              <w:rPr>
                <w:rFonts w:eastAsia="Times New Roman"/>
                <w:lang w:val="en-US"/>
              </w:rPr>
            </w:pPr>
            <w:r w:rsidRPr="007A0DDD">
              <w:rPr>
                <w:lang w:val="en-US"/>
              </w:rPr>
              <w:t xml:space="preserve"> € </w:t>
            </w:r>
            <w:r w:rsidRPr="007A0DDD">
              <w:rPr>
                <w:rFonts w:eastAsia="Times New Roman"/>
                <w:lang w:val="en-US"/>
              </w:rPr>
              <w:fldChar w:fldCharType="begin">
                <w:ffData>
                  <w:name w:val="Text11"/>
                  <w:enabled/>
                  <w:calcOnExit w:val="0"/>
                  <w:textInput/>
                </w:ffData>
              </w:fldChar>
            </w:r>
            <w:r w:rsidRPr="007A0DDD">
              <w:rPr>
                <w:rFonts w:eastAsia="Times New Roman"/>
              </w:rPr>
              <w:instrText xml:space="preserve"> FORMTEXT </w:instrText>
            </w:r>
            <w:r w:rsidRPr="007A0DDD">
              <w:rPr>
                <w:rFonts w:eastAsia="Times New Roman"/>
                <w:lang w:val="en-US"/>
              </w:rPr>
            </w:r>
            <w:r w:rsidRPr="007A0DDD">
              <w:rPr>
                <w:rFonts w:eastAsia="Times New Roman"/>
                <w:lang w:val="en-US"/>
              </w:rPr>
              <w:fldChar w:fldCharType="separate"/>
            </w:r>
            <w:r w:rsidRPr="007A0DDD">
              <w:rPr>
                <w:rFonts w:eastAsia="Times New Roman"/>
                <w:noProof/>
                <w:lang w:val="en-US"/>
              </w:rPr>
              <w:t> </w:t>
            </w:r>
            <w:r w:rsidRPr="007A0DDD">
              <w:rPr>
                <w:rFonts w:eastAsia="Times New Roman"/>
                <w:noProof/>
                <w:lang w:val="en-US"/>
              </w:rPr>
              <w:t> </w:t>
            </w:r>
            <w:r w:rsidRPr="007A0DDD">
              <w:rPr>
                <w:rFonts w:eastAsia="Times New Roman"/>
                <w:noProof/>
                <w:lang w:val="en-US"/>
              </w:rPr>
              <w:t> </w:t>
            </w:r>
            <w:r w:rsidRPr="007A0DDD">
              <w:rPr>
                <w:rFonts w:eastAsia="Times New Roman"/>
                <w:noProof/>
                <w:lang w:val="en-US"/>
              </w:rPr>
              <w:t> </w:t>
            </w:r>
            <w:r w:rsidRPr="007A0DDD">
              <w:rPr>
                <w:rFonts w:eastAsia="Times New Roman"/>
                <w:noProof/>
                <w:lang w:val="en-US"/>
              </w:rPr>
              <w:t> </w:t>
            </w:r>
            <w:r w:rsidRPr="007A0DDD">
              <w:rPr>
                <w:rFonts w:eastAsia="Times New Roman"/>
                <w:lang w:val="en-US"/>
              </w:rPr>
              <w:fldChar w:fldCharType="end"/>
            </w:r>
            <w:r w:rsidRPr="007A0DDD">
              <w:rPr>
                <w:color w:val="FF0000"/>
              </w:rPr>
              <w:t xml:space="preserve"> </w:t>
            </w:r>
          </w:p>
        </w:tc>
      </w:tr>
    </w:tbl>
    <w:p w14:paraId="3584ADCF" w14:textId="77777777" w:rsidR="00432C08" w:rsidRPr="007A0DDD" w:rsidRDefault="00432C08" w:rsidP="00432C08">
      <w:pPr>
        <w:spacing w:after="0" w:line="200" w:lineRule="exact"/>
        <w:rPr>
          <w:rFonts w:ascii="Calibri" w:eastAsia="Times New Roman" w:hAnsi="Calibri" w:cs="Calibri"/>
          <w:lang w:val="en-US"/>
        </w:rPr>
      </w:pPr>
    </w:p>
    <w:p w14:paraId="3E0CB3C5" w14:textId="77777777" w:rsidR="00432C08" w:rsidRPr="007A0DDD" w:rsidRDefault="00432C08" w:rsidP="00432C08">
      <w:pPr>
        <w:spacing w:after="0" w:line="200" w:lineRule="exact"/>
        <w:rPr>
          <w:rFonts w:ascii="Calibri" w:eastAsia="Times New Roman" w:hAnsi="Calibri" w:cs="Calibri"/>
          <w:lang w:val="en-US"/>
        </w:rPr>
      </w:pPr>
    </w:p>
    <w:p w14:paraId="085950AE" w14:textId="77777777" w:rsidR="00432C08" w:rsidRPr="007A0DDD" w:rsidRDefault="00432C08" w:rsidP="00432C08">
      <w:pPr>
        <w:spacing w:after="0" w:line="200" w:lineRule="exact"/>
        <w:rPr>
          <w:rFonts w:ascii="Calibri" w:eastAsia="Times New Roman" w:hAnsi="Calibri" w:cs="Calibri"/>
          <w:lang w:val="en-US"/>
        </w:rPr>
      </w:pPr>
    </w:p>
    <w:p w14:paraId="6578DAF5" w14:textId="77777777" w:rsidR="00432C08" w:rsidRPr="007A0DDD" w:rsidRDefault="00432C08" w:rsidP="00432C08">
      <w:pPr>
        <w:spacing w:after="0" w:line="200" w:lineRule="exact"/>
        <w:rPr>
          <w:rFonts w:ascii="Calibri" w:eastAsia="Times New Roman" w:hAnsi="Calibri" w:cs="Calibri"/>
          <w:lang w:val="en-US"/>
        </w:rPr>
      </w:pPr>
    </w:p>
    <w:p w14:paraId="6874C83C" w14:textId="77777777" w:rsidR="00432C08" w:rsidRPr="007A0DDD" w:rsidRDefault="00432C08" w:rsidP="00432C08">
      <w:pPr>
        <w:spacing w:after="0" w:line="200" w:lineRule="exact"/>
        <w:rPr>
          <w:rFonts w:ascii="Calibri" w:eastAsia="Times New Roman" w:hAnsi="Calibri" w:cs="Calibri"/>
          <w:lang w:val="en-US"/>
        </w:rPr>
      </w:pPr>
    </w:p>
    <w:p w14:paraId="2850C899" w14:textId="77777777" w:rsidR="00432C08" w:rsidRPr="007A0DDD" w:rsidRDefault="00432C08" w:rsidP="00432C08">
      <w:pPr>
        <w:spacing w:after="0" w:line="200" w:lineRule="exact"/>
        <w:rPr>
          <w:rFonts w:ascii="Calibri" w:eastAsia="Times New Roman" w:hAnsi="Calibri" w:cs="Calibri"/>
          <w:lang w:val="en-US"/>
        </w:rPr>
      </w:pPr>
    </w:p>
    <w:p w14:paraId="4648DB9C" w14:textId="77777777" w:rsidR="00432C08" w:rsidRPr="007A0DDD" w:rsidRDefault="00432C08" w:rsidP="00432C08">
      <w:pPr>
        <w:spacing w:after="60"/>
        <w:ind w:left="5960"/>
        <w:jc w:val="center"/>
        <w:rPr>
          <w:rFonts w:ascii="Calibri" w:eastAsia="Arial" w:hAnsi="Calibri" w:cs="Calibri"/>
        </w:rPr>
      </w:pPr>
      <w:r w:rsidRPr="007A0DDD">
        <w:rPr>
          <w:rFonts w:ascii="Calibri" w:eastAsia="Arial" w:hAnsi="Calibri" w:cs="Calibri"/>
        </w:rPr>
        <w:t xml:space="preserve">Il </w:t>
      </w:r>
      <w:r>
        <w:rPr>
          <w:rFonts w:ascii="Calibri" w:eastAsia="Arial" w:hAnsi="Calibri" w:cs="Calibri"/>
        </w:rPr>
        <w:t>D</w:t>
      </w:r>
      <w:r w:rsidRPr="007A0DDD">
        <w:rPr>
          <w:rFonts w:ascii="Calibri" w:eastAsia="Arial" w:hAnsi="Calibri" w:cs="Calibri"/>
        </w:rPr>
        <w:t xml:space="preserve">irigente </w:t>
      </w:r>
      <w:r>
        <w:rPr>
          <w:rFonts w:ascii="Calibri" w:eastAsia="Arial" w:hAnsi="Calibri" w:cs="Calibri"/>
        </w:rPr>
        <w:t>della provincia/città metropolitana titolare dell’Avviso</w:t>
      </w:r>
    </w:p>
    <w:p w14:paraId="741DC83C" w14:textId="77777777" w:rsidR="00432C08" w:rsidRPr="007A0DDD" w:rsidRDefault="00432C08" w:rsidP="00432C08">
      <w:pPr>
        <w:spacing w:after="60"/>
        <w:ind w:left="5960"/>
        <w:jc w:val="center"/>
        <w:rPr>
          <w:rFonts w:ascii="Times New Roman" w:eastAsia="Times New Roman" w:hAnsi="Times New Roman" w:cs="Times New Roman"/>
          <w:color w:val="FF0000"/>
          <w:sz w:val="20"/>
          <w:szCs w:val="20"/>
        </w:rPr>
      </w:pPr>
    </w:p>
    <w:p w14:paraId="35979A76" w14:textId="77777777" w:rsidR="00432C08" w:rsidRDefault="00432C08" w:rsidP="00432C08">
      <w:r>
        <w:br w:type="page"/>
      </w:r>
    </w:p>
    <w:bookmarkStart w:id="231" w:name="_Toc211595027"/>
    <w:bookmarkStart w:id="232" w:name="_Toc216344621"/>
    <w:p w14:paraId="140D73AA" w14:textId="0E844FDB" w:rsidR="00432C08" w:rsidRDefault="009F26FE" w:rsidP="00432C08">
      <w:pPr>
        <w:pStyle w:val="Titolo1"/>
        <w:rPr>
          <w:rFonts w:eastAsia="Arial"/>
        </w:rPr>
      </w:pPr>
      <w:r>
        <w:rPr>
          <w:noProof/>
        </w:rPr>
        <w:lastRenderedPageBreak/>
        <mc:AlternateContent>
          <mc:Choice Requires="wpg">
            <w:drawing>
              <wp:anchor distT="0" distB="0" distL="114300" distR="114300" simplePos="0" relativeHeight="251718656" behindDoc="0" locked="0" layoutInCell="1" allowOverlap="1" wp14:anchorId="2970FA11" wp14:editId="4E031D70">
                <wp:simplePos x="0" y="0"/>
                <wp:positionH relativeFrom="margin">
                  <wp:align>right</wp:align>
                </wp:positionH>
                <wp:positionV relativeFrom="paragraph">
                  <wp:posOffset>110683</wp:posOffset>
                </wp:positionV>
                <wp:extent cx="1781175" cy="611080"/>
                <wp:effectExtent l="0" t="0" r="9525" b="0"/>
                <wp:wrapNone/>
                <wp:docPr id="1994088881" name="Group 6"/>
                <wp:cNvGraphicFramePr>
                  <a:graphicFrameLocks xmlns:a="http://schemas.openxmlformats.org/drawingml/2006/main" noChangeAspect="1"/>
                </wp:cNvGraphicFramePr>
                <a:graphic xmlns:a="http://schemas.openxmlformats.org/drawingml/2006/main">
                  <a:graphicData uri="http://schemas.microsoft.com/office/word/2010/wordprocessingGroup">
                    <wpg:wgp>
                      <wpg:cNvGrpSpPr>
                        <a:grpSpLocks noChangeAspect="1"/>
                      </wpg:cNvGrpSpPr>
                      <wpg:grpSpPr bwMode="auto">
                        <a:xfrm>
                          <a:off x="0" y="0"/>
                          <a:ext cx="1781175" cy="611080"/>
                          <a:chOff x="2574" y="1151"/>
                          <a:chExt cx="4956" cy="1701"/>
                        </a:xfrm>
                      </wpg:grpSpPr>
                      <pic:pic xmlns:pic="http://schemas.openxmlformats.org/drawingml/2006/picture">
                        <pic:nvPicPr>
                          <pic:cNvPr id="1596312359" name="Immagine 0"/>
                          <pic:cNvPicPr>
                            <a:picLocks noChangeAspect="1" noChangeArrowheads="1"/>
                          </pic:cNvPicPr>
                        </pic:nvPicPr>
                        <pic:blipFill>
                          <a:blip r:embed="rId11" cstate="print">
                            <a:extLst>
                              <a:ext uri="{28A0092B-C50C-407E-A947-70E740481C1C}">
                                <a14:useLocalDpi xmlns:a14="http://schemas.microsoft.com/office/drawing/2010/main" val="0"/>
                              </a:ext>
                            </a:extLst>
                          </a:blip>
                          <a:srcRect l="61646" t="37479" r="12030" b="28499"/>
                          <a:stretch>
                            <a:fillRect/>
                          </a:stretch>
                        </pic:blipFill>
                        <pic:spPr bwMode="auto">
                          <a:xfrm>
                            <a:off x="4808" y="1498"/>
                            <a:ext cx="2722" cy="100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560231528" name="Picture 5"/>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2574" y="1151"/>
                            <a:ext cx="1096" cy="170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14:sizeRelH relativeFrom="page">
                  <wp14:pctWidth>0</wp14:pctWidth>
                </wp14:sizeRelH>
                <wp14:sizeRelV relativeFrom="page">
                  <wp14:pctHeight>0</wp14:pctHeight>
                </wp14:sizeRelV>
              </wp:anchor>
            </w:drawing>
          </mc:Choice>
          <mc:Fallback>
            <w:pict>
              <v:group w14:anchorId="6101F154" id="Group 6" o:spid="_x0000_s1026" style="position:absolute;margin-left:89.05pt;margin-top:8.7pt;width:140.25pt;height:48.1pt;z-index:251718656;mso-position-horizontal:right;mso-position-horizontal-relative:margin" coordorigin="2574,1151" coordsize="4956,1701"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">
                <o:lock v:ext="edit" aspectratio="t"/>
                <v:shape id="Immagine 0" o:spid="_x0000_s1027" type="#_x0000_t75" style="position:absolute;left:4808;top:1498;width:2722;height:100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">
                  <v:imagedata r:id="rId13" o:title="" croptop="24562f" cropbottom="18677f" cropleft="40400f" cropright="7884f"/>
                </v:shape>
                <v:shape id="Picture 5" o:spid="_x0000_s1028" type="#_x0000_t75" style="position:absolute;left:2574;top:1151;width:1096;height:170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">
                  <v:imagedata r:id="rId14" o:title=""/>
                </v:shape>
                <w10:wrap anchorx="margin"/>
              </v:group>
            </w:pict>
          </mc:Fallback>
        </mc:AlternateContent>
      </w:r>
      <w:r w:rsidR="005F571E">
        <w:rPr>
          <w:noProof/>
        </w:rPr>
        <w:drawing>
          <wp:anchor distT="0" distB="0" distL="114300" distR="114300" simplePos="0" relativeHeight="251667456" behindDoc="0" locked="0" layoutInCell="1" allowOverlap="1" wp14:anchorId="689C187C" wp14:editId="77FD0C09">
            <wp:simplePos x="0" y="0"/>
            <wp:positionH relativeFrom="margin">
              <wp:posOffset>-195943</wp:posOffset>
            </wp:positionH>
            <wp:positionV relativeFrom="paragraph">
              <wp:posOffset>293370</wp:posOffset>
            </wp:positionV>
            <wp:extent cx="1995137" cy="565785"/>
            <wp:effectExtent l="0" t="0" r="5715" b="5715"/>
            <wp:wrapNone/>
            <wp:docPr id="751451455" name="Picture 9" descr="Immagine che contiene testo, simbolo, logo, Carattere&#10;&#10;Il contenuto generato dall'IA potrebbe non essere corret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99519985" name="Picture 9" descr="Immagine che contiene testo, simbolo, logo, Carattere&#10;&#10;Il contenuto generato dall'IA potrebbe non essere corretto."/>
                    <pic:cNvPicPr>
                      <a:picLocks noChangeAspect="1"/>
                    </pic:cNvPicPr>
                  </pic:nvPicPr>
                  <pic:blipFill rotWithShape="1">
                    <a:blip r:embed="rId15" cstate="print">
                      <a:extLst>
                        <a:ext uri="{28A0092B-C50C-407E-A947-70E740481C1C}">
                          <a14:useLocalDpi xmlns:a14="http://schemas.microsoft.com/office/drawing/2010/main" val="0"/>
                        </a:ext>
                      </a:extLst>
                    </a:blip>
                    <a:srcRect l="28666" t="-1" b="1551"/>
                    <a:stretch/>
                  </pic:blipFill>
                  <pic:spPr bwMode="auto">
                    <a:xfrm>
                      <a:off x="0" y="0"/>
                      <a:ext cx="1995137" cy="565785"/>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432C08">
        <w:rPr>
          <w:rFonts w:eastAsia="Arial"/>
        </w:rPr>
        <w:t>Allegato 5. Bilancio delle Competenze</w:t>
      </w:r>
      <w:bookmarkEnd w:id="231"/>
      <w:bookmarkEnd w:id="232"/>
    </w:p>
    <w:p w14:paraId="631B0F95" w14:textId="02E692EC" w:rsidR="00432C08" w:rsidRDefault="00432C08" w:rsidP="00432C08">
      <w:pPr>
        <w:spacing w:after="0"/>
        <w:jc w:val="center"/>
        <w:rPr>
          <w:b/>
          <w:bCs/>
        </w:rPr>
      </w:pPr>
    </w:p>
    <w:p w14:paraId="2031A444" w14:textId="77777777" w:rsidR="00432C08" w:rsidRDefault="00432C08" w:rsidP="00432C08">
      <w:pPr>
        <w:spacing w:after="0"/>
        <w:jc w:val="center"/>
        <w:rPr>
          <w:b/>
          <w:bCs/>
        </w:rPr>
      </w:pPr>
    </w:p>
    <w:p w14:paraId="2B779614" w14:textId="77777777" w:rsidR="00432C08" w:rsidRDefault="00432C08" w:rsidP="00432C08">
      <w:pPr>
        <w:spacing w:after="0"/>
        <w:rPr>
          <w:b/>
          <w:bCs/>
        </w:rPr>
      </w:pPr>
    </w:p>
    <w:p w14:paraId="25C53AC9" w14:textId="77777777" w:rsidR="00432C08" w:rsidRDefault="00432C08" w:rsidP="00432C08">
      <w:pPr>
        <w:spacing w:after="0"/>
        <w:jc w:val="center"/>
        <w:rPr>
          <w:b/>
          <w:bCs/>
          <w:spacing w:val="-3"/>
        </w:rPr>
      </w:pPr>
      <w:r w:rsidRPr="00B42539">
        <w:rPr>
          <w:b/>
          <w:bCs/>
        </w:rPr>
        <w:t>AVVISO</w:t>
      </w:r>
      <w:r w:rsidRPr="00B42539">
        <w:rPr>
          <w:b/>
          <w:bCs/>
          <w:spacing w:val="-3"/>
        </w:rPr>
        <w:t xml:space="preserve"> </w:t>
      </w:r>
      <w:r w:rsidRPr="00B42539">
        <w:rPr>
          <w:b/>
          <w:bCs/>
        </w:rPr>
        <w:t>PUBBLICO</w:t>
      </w:r>
      <w:r w:rsidRPr="00B42539">
        <w:rPr>
          <w:b/>
          <w:bCs/>
          <w:spacing w:val="-3"/>
        </w:rPr>
        <w:t xml:space="preserve"> </w:t>
      </w:r>
    </w:p>
    <w:p w14:paraId="1A6CE95E" w14:textId="77777777" w:rsidR="00432C08" w:rsidRPr="00B42539" w:rsidRDefault="00432C08" w:rsidP="00432C08">
      <w:pPr>
        <w:spacing w:after="0"/>
        <w:jc w:val="center"/>
        <w:rPr>
          <w:b/>
          <w:bCs/>
        </w:rPr>
      </w:pPr>
      <w:r>
        <w:rPr>
          <w:b/>
          <w:bCs/>
          <w:spacing w:val="-3"/>
        </w:rPr>
        <w:t>DOTE UNICA LAVORO PERSONE CON DISABILITA’-</w:t>
      </w:r>
      <w:r>
        <w:rPr>
          <w:b/>
          <w:bCs/>
        </w:rPr>
        <w:t>DULD</w:t>
      </w:r>
      <w:r w:rsidRPr="00B42539">
        <w:rPr>
          <w:b/>
          <w:bCs/>
          <w:spacing w:val="-6"/>
        </w:rPr>
        <w:t xml:space="preserve"> </w:t>
      </w:r>
    </w:p>
    <w:p w14:paraId="5F418567" w14:textId="77777777" w:rsidR="00432C08" w:rsidRPr="001C3403" w:rsidRDefault="00432C08" w:rsidP="00432C08">
      <w:pPr>
        <w:autoSpaceDN w:val="0"/>
        <w:adjustRightInd w:val="0"/>
        <w:spacing w:after="0"/>
        <w:jc w:val="center"/>
        <w:rPr>
          <w:rFonts w:ascii="¬◊&quot;" w:hAnsi="¬◊&quot;" w:cs="¬◊&quot;"/>
          <w:i/>
          <w:iCs/>
        </w:rPr>
      </w:pPr>
      <w:r w:rsidRPr="001C3403">
        <w:rPr>
          <w:rFonts w:ascii="¬◊&quot;" w:hAnsi="¬◊&quot;" w:cs="¬◊&quot;"/>
          <w:i/>
          <w:iCs/>
        </w:rPr>
        <w:t>a valere sul Fondo Regionale per l'Occupazione dei Disabili – anno</w:t>
      </w:r>
      <w:r>
        <w:rPr>
          <w:rFonts w:ascii="¬◊&quot;" w:hAnsi="¬◊&quot;" w:cs="¬◊&quot;"/>
          <w:i/>
          <w:iCs/>
        </w:rPr>
        <w:t xml:space="preserve"> </w:t>
      </w:r>
      <w:r w:rsidRPr="001C3403">
        <w:rPr>
          <w:rFonts w:ascii="¬◊&quot;" w:hAnsi="¬◊&quot;" w:cs="¬◊&quot;"/>
          <w:i/>
          <w:iCs/>
        </w:rPr>
        <w:t>2024 – di cui alla DGR n. XII/ 3383 del 11/11/2024</w:t>
      </w:r>
    </w:p>
    <w:p w14:paraId="6FA79A7B" w14:textId="77777777" w:rsidR="00432C08" w:rsidRDefault="00432C08" w:rsidP="00432C08">
      <w:pPr>
        <w:suppressAutoHyphens/>
        <w:autoSpaceDE w:val="0"/>
        <w:spacing w:line="259" w:lineRule="auto"/>
        <w:textAlignment w:val="baseline"/>
      </w:pPr>
    </w:p>
    <w:p w14:paraId="0BDE4744" w14:textId="77777777" w:rsidR="00432C08" w:rsidRPr="006E7899" w:rsidRDefault="00432C08" w:rsidP="00432C08">
      <w:pPr>
        <w:suppressAutoHyphens/>
        <w:autoSpaceDE w:val="0"/>
        <w:spacing w:line="259" w:lineRule="auto"/>
        <w:jc w:val="center"/>
        <w:textAlignment w:val="baseline"/>
        <w:rPr>
          <w:b/>
          <w:bCs/>
        </w:rPr>
      </w:pPr>
      <w:r w:rsidRPr="006E7899">
        <w:rPr>
          <w:b/>
          <w:bCs/>
        </w:rPr>
        <w:t>Bilancio delle Competenze</w:t>
      </w:r>
    </w:p>
    <w:p w14:paraId="6960A270" w14:textId="77777777" w:rsidR="00432C08" w:rsidRPr="006C36EB" w:rsidRDefault="00432C08" w:rsidP="00432C08">
      <w:pPr>
        <w:pStyle w:val="Corpotesto"/>
        <w:tabs>
          <w:tab w:val="left" w:pos="3708"/>
          <w:tab w:val="left" w:pos="4316"/>
        </w:tabs>
        <w:spacing w:line="259" w:lineRule="auto"/>
        <w:ind w:right="143"/>
      </w:pPr>
      <w:r w:rsidRPr="006C36EB">
        <w:t>L’operatore</w:t>
      </w:r>
      <w:r w:rsidRPr="006C36EB">
        <w:rPr>
          <w:rFonts w:ascii="Times New Roman" w:hAnsi="Times New Roman"/>
          <w:u w:val="single"/>
        </w:rPr>
        <w:tab/>
      </w:r>
      <w:r w:rsidRPr="006C36EB">
        <w:rPr>
          <w:rFonts w:ascii="Times New Roman" w:hAnsi="Times New Roman"/>
          <w:u w:val="single"/>
        </w:rPr>
        <w:tab/>
      </w:r>
      <w:r w:rsidRPr="006C36EB">
        <w:t>(denominazione</w:t>
      </w:r>
      <w:r w:rsidRPr="006C36EB">
        <w:rPr>
          <w:spacing w:val="34"/>
        </w:rPr>
        <w:t xml:space="preserve"> </w:t>
      </w:r>
      <w:r w:rsidRPr="006C36EB">
        <w:t>dell’operatore)</w:t>
      </w:r>
      <w:r w:rsidRPr="006C36EB">
        <w:rPr>
          <w:spacing w:val="39"/>
        </w:rPr>
        <w:t xml:space="preserve"> </w:t>
      </w:r>
      <w:r w:rsidRPr="006C36EB">
        <w:t>illustra</w:t>
      </w:r>
      <w:r w:rsidRPr="006C36EB">
        <w:rPr>
          <w:spacing w:val="38"/>
        </w:rPr>
        <w:t xml:space="preserve"> </w:t>
      </w:r>
      <w:r w:rsidRPr="006C36EB">
        <w:t>il</w:t>
      </w:r>
      <w:r w:rsidRPr="006C36EB">
        <w:rPr>
          <w:spacing w:val="35"/>
        </w:rPr>
        <w:t xml:space="preserve"> </w:t>
      </w:r>
      <w:r w:rsidRPr="006C36EB">
        <w:t>percorso</w:t>
      </w:r>
      <w:r w:rsidRPr="006C36EB">
        <w:rPr>
          <w:spacing w:val="36"/>
        </w:rPr>
        <w:t xml:space="preserve"> </w:t>
      </w:r>
      <w:r w:rsidRPr="006C36EB">
        <w:t>di</w:t>
      </w:r>
      <w:r w:rsidRPr="006C36EB">
        <w:rPr>
          <w:spacing w:val="35"/>
        </w:rPr>
        <w:t xml:space="preserve"> </w:t>
      </w:r>
      <w:r w:rsidRPr="006C36EB">
        <w:t>politica</w:t>
      </w:r>
      <w:r w:rsidRPr="006C36EB">
        <w:rPr>
          <w:spacing w:val="35"/>
        </w:rPr>
        <w:t xml:space="preserve"> </w:t>
      </w:r>
      <w:r w:rsidRPr="006C36EB">
        <w:t>attiva</w:t>
      </w:r>
      <w:r w:rsidRPr="006C36EB">
        <w:rPr>
          <w:spacing w:val="-37"/>
        </w:rPr>
        <w:t xml:space="preserve"> </w:t>
      </w:r>
      <w:r w:rsidRPr="006C36EB">
        <w:t>erogato</w:t>
      </w:r>
      <w:r w:rsidRPr="006C36EB">
        <w:rPr>
          <w:spacing w:val="66"/>
        </w:rPr>
        <w:t xml:space="preserve"> </w:t>
      </w:r>
      <w:r w:rsidRPr="006C36EB">
        <w:t>a</w:t>
      </w:r>
      <w:r w:rsidRPr="006C36EB">
        <w:rPr>
          <w:u w:val="single"/>
        </w:rPr>
        <w:tab/>
      </w:r>
      <w:r w:rsidRPr="006C36EB">
        <w:t>(cognome,</w:t>
      </w:r>
      <w:r w:rsidRPr="006C36EB">
        <w:rPr>
          <w:spacing w:val="26"/>
        </w:rPr>
        <w:t xml:space="preserve"> </w:t>
      </w:r>
      <w:r w:rsidRPr="006C36EB">
        <w:t>nome</w:t>
      </w:r>
      <w:r w:rsidRPr="006C36EB">
        <w:rPr>
          <w:spacing w:val="25"/>
        </w:rPr>
        <w:t xml:space="preserve"> </w:t>
      </w:r>
      <w:r w:rsidRPr="006C36EB">
        <w:t>e</w:t>
      </w:r>
      <w:r w:rsidRPr="006C36EB">
        <w:rPr>
          <w:spacing w:val="24"/>
        </w:rPr>
        <w:t xml:space="preserve"> </w:t>
      </w:r>
      <w:r w:rsidRPr="006C36EB">
        <w:t>codice</w:t>
      </w:r>
      <w:r w:rsidRPr="006C36EB">
        <w:rPr>
          <w:spacing w:val="24"/>
        </w:rPr>
        <w:t xml:space="preserve"> </w:t>
      </w:r>
      <w:r w:rsidRPr="006C36EB">
        <w:t>fiscale</w:t>
      </w:r>
      <w:r w:rsidRPr="006C36EB">
        <w:rPr>
          <w:spacing w:val="24"/>
        </w:rPr>
        <w:t xml:space="preserve"> </w:t>
      </w:r>
      <w:r w:rsidRPr="006C36EB">
        <w:t>del</w:t>
      </w:r>
      <w:r w:rsidRPr="006C36EB">
        <w:rPr>
          <w:spacing w:val="25"/>
        </w:rPr>
        <w:t xml:space="preserve"> </w:t>
      </w:r>
      <w:r w:rsidRPr="006C36EB">
        <w:t>destinatario</w:t>
      </w:r>
      <w:r w:rsidRPr="006C36EB">
        <w:rPr>
          <w:spacing w:val="26"/>
        </w:rPr>
        <w:t xml:space="preserve"> </w:t>
      </w:r>
      <w:r w:rsidRPr="006C36EB">
        <w:t>delle</w:t>
      </w:r>
      <w:r w:rsidRPr="006C36EB">
        <w:rPr>
          <w:spacing w:val="24"/>
        </w:rPr>
        <w:t xml:space="preserve"> </w:t>
      </w:r>
      <w:r w:rsidRPr="006C36EB">
        <w:t>Dote),</w:t>
      </w:r>
      <w:r w:rsidRPr="006C36EB">
        <w:rPr>
          <w:spacing w:val="26"/>
        </w:rPr>
        <w:t xml:space="preserve"> </w:t>
      </w:r>
      <w:r w:rsidRPr="006C36EB">
        <w:t>ID</w:t>
      </w:r>
      <w:r w:rsidRPr="006C36EB">
        <w:rPr>
          <w:spacing w:val="25"/>
        </w:rPr>
        <w:t xml:space="preserve"> </w:t>
      </w:r>
      <w:r w:rsidRPr="006C36EB">
        <w:t xml:space="preserve">Dote______ nell’ambito del servizio di Bilancio di competenze </w:t>
      </w:r>
    </w:p>
    <w:p w14:paraId="52A2BC94" w14:textId="77777777" w:rsidR="00432C08" w:rsidRPr="006C36EB" w:rsidRDefault="00432C08" w:rsidP="00432C08">
      <w:pPr>
        <w:pStyle w:val="Corpotesto"/>
        <w:tabs>
          <w:tab w:val="left" w:pos="3708"/>
          <w:tab w:val="left" w:pos="4316"/>
        </w:tabs>
        <w:spacing w:line="259" w:lineRule="auto"/>
        <w:ind w:right="143"/>
        <w:rPr>
          <w:b/>
          <w:bCs/>
        </w:rPr>
      </w:pPr>
      <w:r w:rsidRPr="006C36EB">
        <w:rPr>
          <w:b/>
          <w:bCs/>
        </w:rPr>
        <w:t>Sezione 1 – Informazioni generali</w:t>
      </w:r>
    </w:p>
    <w:p w14:paraId="48295507" w14:textId="77777777" w:rsidR="00432C08" w:rsidRPr="006C36EB" w:rsidRDefault="00432C08" w:rsidP="00432C08">
      <w:pPr>
        <w:pStyle w:val="Corpotesto"/>
        <w:tabs>
          <w:tab w:val="left" w:pos="3708"/>
          <w:tab w:val="left" w:pos="4316"/>
        </w:tabs>
        <w:spacing w:line="259" w:lineRule="auto"/>
        <w:ind w:right="143"/>
      </w:pPr>
      <w:r w:rsidRPr="006C36EB">
        <w:t>1</w:t>
      </w:r>
      <w:r>
        <w:t>.1</w:t>
      </w:r>
      <w:r w:rsidRPr="006C36EB">
        <w:t xml:space="preserve"> È stata acquisita la seguente documentazione obbligatoria: </w:t>
      </w:r>
    </w:p>
    <w:p w14:paraId="74AFD085" w14:textId="77777777" w:rsidR="00432C08" w:rsidRPr="006C36EB" w:rsidRDefault="00432C08" w:rsidP="000D3721">
      <w:pPr>
        <w:pStyle w:val="Corpotesto"/>
        <w:numPr>
          <w:ilvl w:val="0"/>
          <w:numId w:val="3"/>
        </w:numPr>
        <w:tabs>
          <w:tab w:val="left" w:pos="3708"/>
          <w:tab w:val="left" w:pos="4316"/>
        </w:tabs>
        <w:spacing w:before="0" w:after="0" w:line="259" w:lineRule="auto"/>
        <w:ind w:left="720" w:right="143"/>
      </w:pPr>
      <w:r w:rsidRPr="006C36EB">
        <w:t>CV formato UE</w:t>
      </w:r>
    </w:p>
    <w:p w14:paraId="17DF7C80" w14:textId="77777777" w:rsidR="00432C08" w:rsidRPr="006C36EB" w:rsidRDefault="00432C08" w:rsidP="000D3721">
      <w:pPr>
        <w:pStyle w:val="Corpotesto"/>
        <w:numPr>
          <w:ilvl w:val="0"/>
          <w:numId w:val="3"/>
        </w:numPr>
        <w:tabs>
          <w:tab w:val="left" w:pos="3708"/>
          <w:tab w:val="left" w:pos="4316"/>
        </w:tabs>
        <w:spacing w:before="0" w:after="0" w:line="259" w:lineRule="auto"/>
        <w:ind w:left="720" w:right="143"/>
      </w:pPr>
      <w:r w:rsidRPr="006C36EB">
        <w:t>Copia del titolo di studio</w:t>
      </w:r>
    </w:p>
    <w:p w14:paraId="73B7E97A" w14:textId="77777777" w:rsidR="00432C08" w:rsidRPr="006C36EB" w:rsidRDefault="00432C08" w:rsidP="00432C08">
      <w:pPr>
        <w:pStyle w:val="Corpotesto"/>
        <w:tabs>
          <w:tab w:val="left" w:pos="3708"/>
          <w:tab w:val="left" w:pos="4316"/>
        </w:tabs>
        <w:spacing w:line="259" w:lineRule="auto"/>
        <w:ind w:left="108" w:right="143"/>
      </w:pPr>
      <w:r>
        <w:t>1.</w:t>
      </w:r>
      <w:r w:rsidRPr="006C36EB">
        <w:t xml:space="preserve">2 Il Destinatario ha segnalato una o più aziende di riferimento? </w:t>
      </w:r>
      <w:r w:rsidRPr="006C36EB">
        <w:rPr>
          <w:rFonts w:ascii="Webdings" w:hAnsi="Webdings"/>
        </w:rPr>
        <w:t>c</w:t>
      </w:r>
      <w:r w:rsidRPr="006C36EB">
        <w:t xml:space="preserve"> No </w:t>
      </w:r>
      <w:r w:rsidRPr="006C36EB">
        <w:rPr>
          <w:rFonts w:ascii="Webdings" w:hAnsi="Webdings"/>
        </w:rPr>
        <w:t>c</w:t>
      </w:r>
      <w:r w:rsidRPr="006C36EB">
        <w:t xml:space="preserve"> Sì</w:t>
      </w:r>
    </w:p>
    <w:p w14:paraId="7184E940" w14:textId="77777777" w:rsidR="00432C08" w:rsidRDefault="00432C08" w:rsidP="00432C08">
      <w:pPr>
        <w:pStyle w:val="Corpotesto"/>
        <w:tabs>
          <w:tab w:val="left" w:pos="3708"/>
          <w:tab w:val="left" w:pos="4316"/>
        </w:tabs>
        <w:spacing w:line="259" w:lineRule="auto"/>
        <w:ind w:left="108" w:right="143"/>
      </w:pPr>
      <w:r w:rsidRPr="006C36EB">
        <w:t>Se Sì, indicare quali ______</w:t>
      </w:r>
    </w:p>
    <w:p w14:paraId="61E12522" w14:textId="77777777" w:rsidR="00432C08" w:rsidRPr="006C36EB" w:rsidRDefault="00432C08" w:rsidP="00432C08">
      <w:pPr>
        <w:suppressAutoHyphens/>
        <w:autoSpaceDE w:val="0"/>
        <w:spacing w:line="259" w:lineRule="auto"/>
        <w:textAlignment w:val="baseline"/>
        <w:rPr>
          <w:b/>
          <w:bCs/>
        </w:rPr>
      </w:pPr>
      <w:r w:rsidRPr="006C36EB">
        <w:rPr>
          <w:b/>
          <w:bCs/>
        </w:rPr>
        <w:t xml:space="preserve">Sezione 2 </w:t>
      </w:r>
      <w:r>
        <w:rPr>
          <w:b/>
          <w:bCs/>
        </w:rPr>
        <w:t>–</w:t>
      </w:r>
      <w:r w:rsidRPr="006C36EB">
        <w:rPr>
          <w:b/>
          <w:bCs/>
        </w:rPr>
        <w:t xml:space="preserve"> </w:t>
      </w:r>
      <w:r>
        <w:rPr>
          <w:b/>
          <w:bCs/>
        </w:rPr>
        <w:t>Approfondimento personale</w:t>
      </w:r>
    </w:p>
    <w:p w14:paraId="155A6751" w14:textId="77777777" w:rsidR="00432C08" w:rsidRPr="006C36EB" w:rsidRDefault="00432C08" w:rsidP="005F571E">
      <w:pPr>
        <w:pStyle w:val="Corpotesto"/>
      </w:pPr>
      <w:r>
        <w:t xml:space="preserve">2.1 </w:t>
      </w:r>
      <w:r w:rsidRPr="006C36EB">
        <w:t xml:space="preserve">Qual è il livello di conoscenza del mercato del Destinatario? </w:t>
      </w:r>
    </w:p>
    <w:p w14:paraId="483A395C" w14:textId="77777777" w:rsidR="00432C08" w:rsidRPr="006C36EB" w:rsidRDefault="00432C08" w:rsidP="005F571E">
      <w:pPr>
        <w:pStyle w:val="Corpotesto"/>
      </w:pPr>
      <w:r w:rsidRPr="006C36EB">
        <w:rPr>
          <w:rFonts w:ascii="Webdings" w:hAnsi="Webdings"/>
        </w:rPr>
        <w:t>c</w:t>
      </w:r>
      <w:r w:rsidRPr="006C36EB">
        <w:t xml:space="preserve"> Ottimo </w:t>
      </w:r>
      <w:r w:rsidRPr="006C36EB">
        <w:rPr>
          <w:rFonts w:ascii="Webdings" w:hAnsi="Webdings"/>
        </w:rPr>
        <w:t>c</w:t>
      </w:r>
      <w:r w:rsidRPr="006C36EB">
        <w:t xml:space="preserve"> Buono </w:t>
      </w:r>
      <w:r w:rsidRPr="006C36EB">
        <w:rPr>
          <w:rFonts w:ascii="Webdings" w:hAnsi="Webdings"/>
        </w:rPr>
        <w:t>c</w:t>
      </w:r>
      <w:r w:rsidRPr="006C36EB">
        <w:t xml:space="preserve"> Scarso</w:t>
      </w:r>
    </w:p>
    <w:p w14:paraId="7CB75B54" w14:textId="77777777" w:rsidR="00432C08" w:rsidRPr="006C36EB" w:rsidRDefault="00432C08" w:rsidP="005F571E">
      <w:pPr>
        <w:pStyle w:val="Corpotesto"/>
      </w:pPr>
      <w:r>
        <w:t xml:space="preserve">2.2 </w:t>
      </w:r>
      <w:r w:rsidRPr="006C36EB">
        <w:t xml:space="preserve">Per quale contratto di lavoro il Destinatario è disponibile? </w:t>
      </w:r>
    </w:p>
    <w:p w14:paraId="2137AEB6" w14:textId="77777777" w:rsidR="00432C08" w:rsidRDefault="00432C08" w:rsidP="005F571E">
      <w:pPr>
        <w:pStyle w:val="Corpotesto"/>
      </w:pPr>
      <w:r w:rsidRPr="006C36EB">
        <w:rPr>
          <w:rFonts w:ascii="Webdings" w:hAnsi="Webdings"/>
        </w:rPr>
        <w:t>c</w:t>
      </w:r>
      <w:r w:rsidRPr="006C36EB">
        <w:t xml:space="preserve"> Stage </w:t>
      </w:r>
      <w:r w:rsidRPr="006C36EB">
        <w:rPr>
          <w:rFonts w:ascii="Webdings" w:hAnsi="Webdings"/>
        </w:rPr>
        <w:t>c</w:t>
      </w:r>
      <w:r w:rsidRPr="006C36EB">
        <w:t xml:space="preserve"> Part time </w:t>
      </w:r>
      <w:r w:rsidRPr="006C36EB">
        <w:rPr>
          <w:rFonts w:ascii="Webdings" w:hAnsi="Webdings"/>
        </w:rPr>
        <w:t>c</w:t>
      </w:r>
      <w:r w:rsidRPr="006C36EB">
        <w:t xml:space="preserve"> Full time </w:t>
      </w:r>
    </w:p>
    <w:p w14:paraId="70364612" w14:textId="77777777" w:rsidR="00432C08" w:rsidRPr="006C36EB" w:rsidRDefault="00432C08" w:rsidP="005F571E">
      <w:pPr>
        <w:pStyle w:val="Corpotesto"/>
      </w:pPr>
      <w:r w:rsidRPr="006C36EB">
        <w:rPr>
          <w:rFonts w:ascii="Webdings" w:hAnsi="Webdings"/>
        </w:rPr>
        <w:t>c</w:t>
      </w:r>
      <w:r w:rsidRPr="006C36EB">
        <w:t xml:space="preserve"> Tempo determinato </w:t>
      </w:r>
      <w:r w:rsidRPr="006C36EB">
        <w:rPr>
          <w:rFonts w:ascii="Webdings" w:hAnsi="Webdings"/>
        </w:rPr>
        <w:t>c</w:t>
      </w:r>
      <w:r w:rsidRPr="006C36EB">
        <w:t xml:space="preserve"> Tempo indeterminato </w:t>
      </w:r>
      <w:r w:rsidRPr="006C36EB">
        <w:rPr>
          <w:rFonts w:ascii="Webdings" w:hAnsi="Webdings"/>
        </w:rPr>
        <w:t>c</w:t>
      </w:r>
      <w:r w:rsidRPr="006C36EB">
        <w:t xml:space="preserve"> A progetto </w:t>
      </w:r>
      <w:r w:rsidRPr="006C36EB">
        <w:rPr>
          <w:rFonts w:ascii="Webdings" w:hAnsi="Webdings"/>
        </w:rPr>
        <w:t>c</w:t>
      </w:r>
      <w:r w:rsidRPr="006C36EB">
        <w:t xml:space="preserve"> Apprendistato</w:t>
      </w:r>
    </w:p>
    <w:p w14:paraId="6D2B0517" w14:textId="77777777" w:rsidR="00432C08" w:rsidRPr="006C36EB" w:rsidRDefault="00432C08" w:rsidP="005F571E">
      <w:pPr>
        <w:pStyle w:val="Corpotesto"/>
      </w:pPr>
      <w:r w:rsidRPr="006C36EB">
        <w:t>Altro (specificare) _______</w:t>
      </w:r>
    </w:p>
    <w:p w14:paraId="266F3A91" w14:textId="77777777" w:rsidR="00432C08" w:rsidRPr="006C36EB" w:rsidRDefault="00432C08" w:rsidP="005F571E">
      <w:pPr>
        <w:pStyle w:val="Corpotesto"/>
      </w:pPr>
      <w:r>
        <w:t xml:space="preserve">2.3 </w:t>
      </w:r>
      <w:r w:rsidRPr="006C36EB">
        <w:t>In quali orari e giorni della settimana il Destinatario è disponibile per svolgere le attività lavorative?  (specificare) ________</w:t>
      </w:r>
    </w:p>
    <w:p w14:paraId="1426A638" w14:textId="77777777" w:rsidR="00432C08" w:rsidRPr="006C36EB" w:rsidRDefault="00432C08" w:rsidP="005F571E">
      <w:pPr>
        <w:pStyle w:val="Corpotesto"/>
      </w:pPr>
      <w:r>
        <w:t xml:space="preserve">2.4 </w:t>
      </w:r>
      <w:r w:rsidRPr="006C36EB">
        <w:t>Quali caratteristiche sono essenziali per un lavoro che possa dare soddisfazioni? (* Indicarne almeno tre, in ordine di preferenza)</w:t>
      </w:r>
    </w:p>
    <w:p w14:paraId="29C36825" w14:textId="77777777" w:rsidR="00432C08" w:rsidRDefault="00432C08" w:rsidP="005F571E">
      <w:pPr>
        <w:pStyle w:val="Corpotesto"/>
      </w:pPr>
      <w:r w:rsidRPr="006C36EB">
        <w:rPr>
          <w:rFonts w:ascii="Webdings" w:hAnsi="Webdings"/>
        </w:rPr>
        <w:t>c</w:t>
      </w:r>
      <w:r w:rsidRPr="006C36EB">
        <w:t xml:space="preserve"> Possibilità di carriera </w:t>
      </w:r>
      <w:r w:rsidRPr="006C36EB">
        <w:rPr>
          <w:rFonts w:ascii="Webdings" w:hAnsi="Webdings"/>
        </w:rPr>
        <w:t>c</w:t>
      </w:r>
      <w:r w:rsidRPr="006C36EB">
        <w:t xml:space="preserve"> Incentivazioni economiche </w:t>
      </w:r>
      <w:r w:rsidRPr="006C36EB">
        <w:rPr>
          <w:rFonts w:ascii="Webdings" w:hAnsi="Webdings"/>
        </w:rPr>
        <w:t>c</w:t>
      </w:r>
      <w:r w:rsidRPr="006C36EB">
        <w:t xml:space="preserve"> Benefit </w:t>
      </w:r>
      <w:r w:rsidRPr="006C36EB">
        <w:rPr>
          <w:rFonts w:ascii="Webdings" w:hAnsi="Webdings"/>
        </w:rPr>
        <w:t>c</w:t>
      </w:r>
      <w:r w:rsidRPr="006C36EB">
        <w:t xml:space="preserve"> Gratificazioni </w:t>
      </w:r>
    </w:p>
    <w:p w14:paraId="487F16F4" w14:textId="77777777" w:rsidR="00432C08" w:rsidRDefault="00432C08" w:rsidP="005F571E">
      <w:pPr>
        <w:pStyle w:val="Corpotesto"/>
      </w:pPr>
      <w:r w:rsidRPr="006C36EB">
        <w:rPr>
          <w:rFonts w:ascii="Webdings" w:hAnsi="Webdings"/>
        </w:rPr>
        <w:t>c</w:t>
      </w:r>
      <w:r w:rsidRPr="006C36EB">
        <w:t xml:space="preserve"> Posizione geografica </w:t>
      </w:r>
      <w:r w:rsidRPr="006C36EB">
        <w:rPr>
          <w:rFonts w:ascii="Webdings" w:hAnsi="Webdings"/>
        </w:rPr>
        <w:t>c</w:t>
      </w:r>
      <w:r w:rsidRPr="006C36EB">
        <w:t xml:space="preserve"> Clima </w:t>
      </w:r>
      <w:r w:rsidRPr="006C36EB">
        <w:rPr>
          <w:rFonts w:ascii="Webdings" w:hAnsi="Webdings"/>
        </w:rPr>
        <w:t>c</w:t>
      </w:r>
      <w:r w:rsidRPr="006C36EB">
        <w:t xml:space="preserve"> Rapporti sociali </w:t>
      </w:r>
      <w:r w:rsidRPr="006C36EB">
        <w:rPr>
          <w:rFonts w:ascii="Webdings" w:hAnsi="Webdings"/>
        </w:rPr>
        <w:t>c</w:t>
      </w:r>
      <w:r w:rsidRPr="006C36EB">
        <w:t xml:space="preserve"> Spirito di gruppo </w:t>
      </w:r>
      <w:r w:rsidRPr="006C36EB">
        <w:rPr>
          <w:rFonts w:ascii="Webdings" w:hAnsi="Webdings"/>
        </w:rPr>
        <w:t>c</w:t>
      </w:r>
      <w:r w:rsidRPr="006C36EB">
        <w:t xml:space="preserve"> Visibilità sociale </w:t>
      </w:r>
    </w:p>
    <w:p w14:paraId="4EA05B5E" w14:textId="77777777" w:rsidR="00432C08" w:rsidRDefault="00432C08" w:rsidP="005F571E">
      <w:pPr>
        <w:pStyle w:val="Corpotesto"/>
      </w:pPr>
      <w:r w:rsidRPr="006C36EB">
        <w:rPr>
          <w:rFonts w:ascii="Webdings" w:hAnsi="Webdings"/>
        </w:rPr>
        <w:t>c</w:t>
      </w:r>
      <w:r w:rsidRPr="006C36EB">
        <w:t xml:space="preserve"> Potere c </w:t>
      </w:r>
      <w:r w:rsidRPr="006C36EB">
        <w:rPr>
          <w:rFonts w:ascii="Webdings" w:hAnsi="Webdings"/>
        </w:rPr>
        <w:t>c</w:t>
      </w:r>
      <w:r w:rsidRPr="006C36EB">
        <w:t xml:space="preserve"> Autonomia </w:t>
      </w:r>
      <w:r w:rsidRPr="006C36EB">
        <w:rPr>
          <w:rFonts w:ascii="Webdings" w:hAnsi="Webdings"/>
        </w:rPr>
        <w:t>c</w:t>
      </w:r>
      <w:r w:rsidRPr="006C36EB">
        <w:t xml:space="preserve"> Competizione c Creatività</w:t>
      </w:r>
      <w:r>
        <w:t xml:space="preserve"> </w:t>
      </w:r>
      <w:r w:rsidRPr="006C36EB">
        <w:rPr>
          <w:rFonts w:ascii="Webdings" w:hAnsi="Webdings"/>
        </w:rPr>
        <w:t>c</w:t>
      </w:r>
      <w:r w:rsidRPr="006C36EB">
        <w:t xml:space="preserve"> Certezza delle regole/procedure </w:t>
      </w:r>
    </w:p>
    <w:p w14:paraId="78DDFEFC" w14:textId="77777777" w:rsidR="00432C08" w:rsidRPr="006C36EB" w:rsidRDefault="00432C08" w:rsidP="005F571E">
      <w:pPr>
        <w:pStyle w:val="Corpotesto"/>
      </w:pPr>
      <w:r w:rsidRPr="006C36EB">
        <w:rPr>
          <w:rFonts w:ascii="Webdings" w:hAnsi="Webdings"/>
        </w:rPr>
        <w:t>c</w:t>
      </w:r>
      <w:r w:rsidRPr="006C36EB">
        <w:t xml:space="preserve"> Settore appartenenza </w:t>
      </w:r>
      <w:r w:rsidRPr="006C36EB">
        <w:rPr>
          <w:rFonts w:ascii="Webdings" w:hAnsi="Webdings"/>
        </w:rPr>
        <w:t>c</w:t>
      </w:r>
      <w:r w:rsidRPr="006C36EB">
        <w:t xml:space="preserve"> Cultura aziendale </w:t>
      </w:r>
      <w:r w:rsidRPr="006C36EB">
        <w:rPr>
          <w:rFonts w:ascii="Webdings" w:hAnsi="Webdings"/>
        </w:rPr>
        <w:t>c</w:t>
      </w:r>
      <w:r w:rsidRPr="006C36EB">
        <w:t xml:space="preserve"> Immagine </w:t>
      </w:r>
      <w:r w:rsidRPr="006C36EB">
        <w:rPr>
          <w:rFonts w:ascii="Webdings" w:hAnsi="Webdings"/>
        </w:rPr>
        <w:t>c</w:t>
      </w:r>
      <w:r w:rsidRPr="006C36EB">
        <w:t xml:space="preserve"> Innovazione </w:t>
      </w:r>
    </w:p>
    <w:p w14:paraId="778C0194" w14:textId="77777777" w:rsidR="00432C08" w:rsidRPr="006C36EB" w:rsidRDefault="00432C08" w:rsidP="005F571E">
      <w:pPr>
        <w:pStyle w:val="Corpotesto"/>
      </w:pPr>
      <w:r w:rsidRPr="006C36EB">
        <w:t>Altro (specificare) _______</w:t>
      </w:r>
    </w:p>
    <w:p w14:paraId="51258AAB" w14:textId="77777777" w:rsidR="00432C08" w:rsidRPr="006C36EB" w:rsidRDefault="00432C08" w:rsidP="005F571E">
      <w:pPr>
        <w:pStyle w:val="Corpotesto"/>
      </w:pPr>
      <w:r>
        <w:t xml:space="preserve">2.5 </w:t>
      </w:r>
      <w:r w:rsidRPr="006C36EB">
        <w:t>Disponibilità alla mobilità:</w:t>
      </w:r>
    </w:p>
    <w:p w14:paraId="28459E5C" w14:textId="77777777" w:rsidR="00432C08" w:rsidRDefault="00432C08" w:rsidP="005F571E">
      <w:pPr>
        <w:pStyle w:val="Corpotesto"/>
      </w:pPr>
      <w:r w:rsidRPr="006C36EB">
        <w:t>Trasferte sul territorio nazionale</w:t>
      </w:r>
      <w:r w:rsidRPr="006C36EB">
        <w:tab/>
      </w:r>
    </w:p>
    <w:p w14:paraId="11D8F9E7" w14:textId="77777777" w:rsidR="00432C08" w:rsidRPr="006C36EB" w:rsidRDefault="00432C08" w:rsidP="005F571E">
      <w:pPr>
        <w:pStyle w:val="Corpotesto"/>
      </w:pPr>
      <w:r w:rsidRPr="006C36EB">
        <w:rPr>
          <w:rFonts w:ascii="Webdings" w:hAnsi="Webdings"/>
        </w:rPr>
        <w:t>c</w:t>
      </w:r>
      <w:r w:rsidRPr="006C36EB">
        <w:t xml:space="preserve"> nessuna </w:t>
      </w:r>
      <w:r w:rsidRPr="006C36EB">
        <w:rPr>
          <w:rFonts w:ascii="Webdings" w:hAnsi="Webdings"/>
        </w:rPr>
        <w:t>c</w:t>
      </w:r>
      <w:r w:rsidRPr="006C36EB">
        <w:t xml:space="preserve"> 0-3 mesi</w:t>
      </w:r>
      <w:r>
        <w:t xml:space="preserve"> </w:t>
      </w:r>
      <w:r w:rsidRPr="006C36EB">
        <w:rPr>
          <w:rFonts w:ascii="Webdings" w:hAnsi="Webdings"/>
        </w:rPr>
        <w:t>c</w:t>
      </w:r>
      <w:r w:rsidRPr="006C36EB">
        <w:t xml:space="preserve"> 3-6 mesi</w:t>
      </w:r>
      <w:r w:rsidRPr="006C36EB">
        <w:tab/>
      </w:r>
      <w:r>
        <w:t xml:space="preserve"> </w:t>
      </w:r>
      <w:r w:rsidRPr="006C36EB">
        <w:rPr>
          <w:rFonts w:ascii="Webdings" w:hAnsi="Webdings"/>
        </w:rPr>
        <w:t>c</w:t>
      </w:r>
      <w:r w:rsidRPr="006C36EB">
        <w:t xml:space="preserve"> 6-12 mesi</w:t>
      </w:r>
      <w:r>
        <w:t xml:space="preserve"> </w:t>
      </w:r>
      <w:r w:rsidRPr="006C36EB">
        <w:rPr>
          <w:rFonts w:ascii="Webdings" w:hAnsi="Webdings"/>
        </w:rPr>
        <w:t>c</w:t>
      </w:r>
      <w:r w:rsidRPr="006C36EB">
        <w:t xml:space="preserve"> Oltre 12 mesi</w:t>
      </w:r>
    </w:p>
    <w:p w14:paraId="4BF7DB86" w14:textId="77777777" w:rsidR="00432C08" w:rsidRDefault="00432C08" w:rsidP="005F571E">
      <w:pPr>
        <w:pStyle w:val="Corpotesto"/>
      </w:pPr>
      <w:r w:rsidRPr="006C36EB">
        <w:t>Trasferte all’estero</w:t>
      </w:r>
      <w:r>
        <w:t xml:space="preserve"> </w:t>
      </w:r>
    </w:p>
    <w:p w14:paraId="7EAD7DE4" w14:textId="77777777" w:rsidR="00432C08" w:rsidRPr="006C36EB" w:rsidRDefault="00432C08" w:rsidP="005F571E">
      <w:pPr>
        <w:pStyle w:val="Corpotesto"/>
      </w:pPr>
      <w:r w:rsidRPr="006C36EB">
        <w:rPr>
          <w:rFonts w:ascii="Webdings" w:hAnsi="Webdings"/>
        </w:rPr>
        <w:t>c</w:t>
      </w:r>
      <w:r w:rsidRPr="006C36EB">
        <w:t xml:space="preserve"> nessuna </w:t>
      </w:r>
      <w:r w:rsidRPr="006C36EB">
        <w:rPr>
          <w:rFonts w:ascii="Webdings" w:hAnsi="Webdings"/>
        </w:rPr>
        <w:t>c</w:t>
      </w:r>
      <w:r w:rsidRPr="006C36EB">
        <w:t xml:space="preserve"> 0-3 mesi </w:t>
      </w:r>
      <w:r w:rsidRPr="006C36EB">
        <w:rPr>
          <w:rFonts w:ascii="Webdings" w:hAnsi="Webdings"/>
        </w:rPr>
        <w:t>c</w:t>
      </w:r>
      <w:r w:rsidRPr="006C36EB">
        <w:t xml:space="preserve"> 3-6 mesi</w:t>
      </w:r>
      <w:r w:rsidRPr="006C36EB">
        <w:tab/>
        <w:t xml:space="preserve"> </w:t>
      </w:r>
      <w:r w:rsidRPr="006C36EB">
        <w:rPr>
          <w:rFonts w:ascii="Webdings" w:hAnsi="Webdings"/>
        </w:rPr>
        <w:t>c</w:t>
      </w:r>
      <w:r w:rsidRPr="006C36EB">
        <w:t xml:space="preserve"> 6-12 mesi</w:t>
      </w:r>
      <w:r w:rsidRPr="006C36EB">
        <w:tab/>
      </w:r>
      <w:r w:rsidRPr="006C36EB">
        <w:rPr>
          <w:rFonts w:ascii="Webdings" w:hAnsi="Webdings"/>
        </w:rPr>
        <w:t>c</w:t>
      </w:r>
      <w:r w:rsidRPr="006C36EB">
        <w:t xml:space="preserve"> Oltre 12 mesi </w:t>
      </w:r>
    </w:p>
    <w:p w14:paraId="48525CD4" w14:textId="77777777" w:rsidR="00432C08" w:rsidRDefault="00432C08" w:rsidP="005F571E">
      <w:pPr>
        <w:pStyle w:val="Corpotesto"/>
      </w:pPr>
      <w:r w:rsidRPr="006C36EB">
        <w:lastRenderedPageBreak/>
        <w:t>Riportare eventuali informazioni aggiuntive</w:t>
      </w:r>
      <w:r>
        <w:t xml:space="preserve"> ____________________________________________</w:t>
      </w:r>
    </w:p>
    <w:p w14:paraId="1AC00816" w14:textId="77777777" w:rsidR="00432C08" w:rsidRPr="006C36EB" w:rsidRDefault="00432C08" w:rsidP="005F571E">
      <w:pPr>
        <w:pStyle w:val="Corpotesto"/>
        <w:rPr>
          <w:b/>
          <w:bCs/>
        </w:rPr>
      </w:pPr>
      <w:r w:rsidRPr="006C36EB">
        <w:rPr>
          <w:b/>
          <w:bCs/>
        </w:rPr>
        <w:t xml:space="preserve">Sezione </w:t>
      </w:r>
      <w:r>
        <w:rPr>
          <w:b/>
          <w:bCs/>
        </w:rPr>
        <w:t>3</w:t>
      </w:r>
      <w:r w:rsidRPr="006C36EB">
        <w:rPr>
          <w:b/>
          <w:bCs/>
        </w:rPr>
        <w:t xml:space="preserve"> </w:t>
      </w:r>
      <w:r>
        <w:rPr>
          <w:b/>
          <w:bCs/>
        </w:rPr>
        <w:t>–</w:t>
      </w:r>
      <w:r w:rsidRPr="006C36EB">
        <w:rPr>
          <w:b/>
          <w:bCs/>
        </w:rPr>
        <w:t xml:space="preserve"> </w:t>
      </w:r>
      <w:r>
        <w:rPr>
          <w:b/>
          <w:bCs/>
        </w:rPr>
        <w:t>Percorso formativo</w:t>
      </w:r>
    </w:p>
    <w:p w14:paraId="5402EA04" w14:textId="77777777" w:rsidR="00432C08" w:rsidRDefault="00432C08" w:rsidP="005F571E">
      <w:pPr>
        <w:pStyle w:val="Corpotesto"/>
      </w:pPr>
      <w:r>
        <w:t xml:space="preserve">3.1 </w:t>
      </w:r>
      <w:r w:rsidRPr="001C5A87">
        <w:t>Descrivere il percorso di studio (istituto, corso, durata, principali conoscenze/competenze acquisite).</w:t>
      </w:r>
    </w:p>
    <w:p w14:paraId="0ED873DF" w14:textId="77777777" w:rsidR="00432C08" w:rsidRPr="001C5A87" w:rsidRDefault="00432C08" w:rsidP="005F571E">
      <w:pPr>
        <w:pStyle w:val="Corpotesto"/>
      </w:pPr>
      <w:r>
        <w:t>_______________________________</w:t>
      </w:r>
    </w:p>
    <w:p w14:paraId="20E1F261" w14:textId="77777777" w:rsidR="00432C08" w:rsidRDefault="00432C08" w:rsidP="005F571E">
      <w:pPr>
        <w:pStyle w:val="Corpotesto"/>
      </w:pPr>
      <w:r>
        <w:t xml:space="preserve">3.2 </w:t>
      </w:r>
      <w:r w:rsidRPr="001C5A87">
        <w:t>Descrivere brevemente le motivazioni che hanno portato alla scelta del percorso di studi del Destinatario.</w:t>
      </w:r>
    </w:p>
    <w:p w14:paraId="171C27D7" w14:textId="77777777" w:rsidR="00432C08" w:rsidRPr="001C5A87" w:rsidRDefault="00432C08" w:rsidP="005F571E">
      <w:pPr>
        <w:pStyle w:val="Corpotesto"/>
      </w:pPr>
      <w:r>
        <w:t>______________________________</w:t>
      </w:r>
    </w:p>
    <w:p w14:paraId="2E312A37" w14:textId="77777777" w:rsidR="00432C08" w:rsidRDefault="00432C08" w:rsidP="005F571E">
      <w:pPr>
        <w:pStyle w:val="Corpotesto"/>
      </w:pPr>
      <w:r>
        <w:t xml:space="preserve">3.3 </w:t>
      </w:r>
      <w:r w:rsidRPr="001C5A87">
        <w:t>Descrivere ulteriori esperienze formative effettuate dal Destinatario (istituto, tipo di seminario/corso, durata, principali conoscenze/competenze acquisite, principali motivazioni che hanno portato alla scelta).</w:t>
      </w:r>
    </w:p>
    <w:p w14:paraId="2F2D41EB" w14:textId="77777777" w:rsidR="00432C08" w:rsidRPr="001C5A87" w:rsidRDefault="00432C08" w:rsidP="005F571E">
      <w:pPr>
        <w:pStyle w:val="Corpotesto"/>
      </w:pPr>
      <w:r>
        <w:t>_______________________________</w:t>
      </w:r>
    </w:p>
    <w:p w14:paraId="7646A836" w14:textId="77777777" w:rsidR="00432C08" w:rsidRPr="001C5A87" w:rsidRDefault="00432C08" w:rsidP="005F571E">
      <w:pPr>
        <w:pStyle w:val="Corpotesto"/>
      </w:pPr>
      <w:r>
        <w:t xml:space="preserve">3.4 </w:t>
      </w:r>
      <w:r w:rsidRPr="001C5A87">
        <w:t xml:space="preserve">Le aspettative del Destinatario hanno trovato conferme nel corso del percorso formativo effettuato? </w:t>
      </w:r>
      <w:r>
        <w:t>______________________________</w:t>
      </w:r>
      <w:r w:rsidRPr="001C5A87">
        <w:t>Perché?</w:t>
      </w:r>
      <w:r>
        <w:t xml:space="preserve"> __________________________________</w:t>
      </w:r>
    </w:p>
    <w:p w14:paraId="0FB029A3" w14:textId="77777777" w:rsidR="00432C08" w:rsidRDefault="00432C08" w:rsidP="005F571E">
      <w:pPr>
        <w:pStyle w:val="Corpotesto"/>
      </w:pPr>
      <w:r>
        <w:t xml:space="preserve">3.5 </w:t>
      </w:r>
      <w:r w:rsidRPr="001C5A87">
        <w:t>Quali sono gli aspetti positivi/negativi riscontrati nel percorso formativo?</w:t>
      </w:r>
    </w:p>
    <w:p w14:paraId="743A1C2B" w14:textId="77777777" w:rsidR="00432C08" w:rsidRPr="001C5A87" w:rsidRDefault="00432C08" w:rsidP="005F571E">
      <w:pPr>
        <w:pStyle w:val="Corpotesto"/>
      </w:pPr>
      <w:r>
        <w:t>_______________________________</w:t>
      </w:r>
    </w:p>
    <w:p w14:paraId="5C29C932" w14:textId="77777777" w:rsidR="00432C08" w:rsidRDefault="00432C08" w:rsidP="005F571E">
      <w:pPr>
        <w:pStyle w:val="Corpotesto"/>
      </w:pPr>
      <w:r>
        <w:t xml:space="preserve">3.6 </w:t>
      </w:r>
      <w:r w:rsidRPr="001C5A87">
        <w:t>Compilare la tabella di riepilogo delle competenze informatiche del Destinatario. Elencare eventuali certificazioni conseguite (*).</w:t>
      </w:r>
    </w:p>
    <w:tbl>
      <w:tblPr>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223"/>
        <w:gridCol w:w="1954"/>
        <w:gridCol w:w="2470"/>
        <w:gridCol w:w="987"/>
      </w:tblGrid>
      <w:tr w:rsidR="00432C08" w:rsidRPr="001C5A87" w14:paraId="2F44A819" w14:textId="77777777" w:rsidTr="002337AD">
        <w:trPr>
          <w:cantSplit/>
          <w:trHeight w:val="196"/>
        </w:trPr>
        <w:tc>
          <w:tcPr>
            <w:tcW w:w="2192" w:type="pct"/>
            <w:vMerge w:val="restart"/>
            <w:vAlign w:val="center"/>
          </w:tcPr>
          <w:p w14:paraId="4A185CB4" w14:textId="77777777" w:rsidR="00432C08" w:rsidRPr="001C5A87" w:rsidRDefault="00432C08" w:rsidP="005F571E">
            <w:pPr>
              <w:pStyle w:val="Corpotesto"/>
              <w:rPr>
                <w:rFonts w:eastAsia="Times New Roman"/>
                <w:b/>
                <w:sz w:val="18"/>
                <w:szCs w:val="18"/>
              </w:rPr>
            </w:pPr>
            <w:r w:rsidRPr="001C5A87">
              <w:rPr>
                <w:rFonts w:eastAsia="Times New Roman"/>
                <w:b/>
                <w:sz w:val="18"/>
                <w:szCs w:val="18"/>
              </w:rPr>
              <w:t>Moduli</w:t>
            </w:r>
          </w:p>
        </w:tc>
        <w:tc>
          <w:tcPr>
            <w:tcW w:w="2808" w:type="pct"/>
            <w:gridSpan w:val="3"/>
            <w:vAlign w:val="center"/>
          </w:tcPr>
          <w:p w14:paraId="23A9418E" w14:textId="77777777" w:rsidR="00432C08" w:rsidRPr="001C5A87" w:rsidRDefault="00432C08" w:rsidP="005F571E">
            <w:pPr>
              <w:pStyle w:val="Corpotesto"/>
              <w:rPr>
                <w:rFonts w:eastAsia="Times New Roman"/>
                <w:sz w:val="18"/>
                <w:szCs w:val="18"/>
              </w:rPr>
            </w:pPr>
            <w:r w:rsidRPr="001C5A87">
              <w:rPr>
                <w:rFonts w:eastAsia="Times New Roman"/>
                <w:sz w:val="18"/>
                <w:szCs w:val="18"/>
              </w:rPr>
              <w:t>Competenze</w:t>
            </w:r>
          </w:p>
        </w:tc>
      </w:tr>
      <w:tr w:rsidR="00432C08" w:rsidRPr="001C5A87" w14:paraId="5E2AD3AF" w14:textId="77777777" w:rsidTr="002337AD">
        <w:trPr>
          <w:cantSplit/>
          <w:trHeight w:val="222"/>
        </w:trPr>
        <w:tc>
          <w:tcPr>
            <w:tcW w:w="2192" w:type="pct"/>
            <w:vMerge/>
          </w:tcPr>
          <w:p w14:paraId="77F193CE" w14:textId="77777777" w:rsidR="00432C08" w:rsidRPr="001C5A87" w:rsidRDefault="00432C08" w:rsidP="005F571E">
            <w:pPr>
              <w:pStyle w:val="Corpotesto"/>
              <w:rPr>
                <w:rFonts w:eastAsia="Times New Roman"/>
                <w:sz w:val="18"/>
                <w:szCs w:val="18"/>
              </w:rPr>
            </w:pPr>
          </w:p>
        </w:tc>
        <w:tc>
          <w:tcPr>
            <w:tcW w:w="1014" w:type="pct"/>
            <w:vAlign w:val="center"/>
          </w:tcPr>
          <w:p w14:paraId="09C0460B" w14:textId="77777777" w:rsidR="00432C08" w:rsidRPr="001C5A87" w:rsidRDefault="00432C08" w:rsidP="005F571E">
            <w:pPr>
              <w:pStyle w:val="Corpotesto"/>
              <w:rPr>
                <w:rFonts w:eastAsia="Times New Roman"/>
                <w:sz w:val="18"/>
                <w:szCs w:val="18"/>
              </w:rPr>
            </w:pPr>
            <w:r w:rsidRPr="001C5A87">
              <w:rPr>
                <w:rFonts w:eastAsia="Times New Roman"/>
                <w:sz w:val="18"/>
                <w:szCs w:val="18"/>
              </w:rPr>
              <w:t>Ottimo</w:t>
            </w:r>
          </w:p>
        </w:tc>
        <w:tc>
          <w:tcPr>
            <w:tcW w:w="1282" w:type="pct"/>
            <w:vAlign w:val="center"/>
          </w:tcPr>
          <w:p w14:paraId="304BBF62" w14:textId="77777777" w:rsidR="00432C08" w:rsidRPr="001C5A87" w:rsidRDefault="00432C08" w:rsidP="005F571E">
            <w:pPr>
              <w:pStyle w:val="Corpotesto"/>
              <w:rPr>
                <w:rFonts w:eastAsia="Times New Roman"/>
                <w:sz w:val="18"/>
                <w:szCs w:val="18"/>
              </w:rPr>
            </w:pPr>
            <w:r w:rsidRPr="001C5A87">
              <w:rPr>
                <w:rFonts w:eastAsia="Times New Roman"/>
                <w:sz w:val="18"/>
                <w:szCs w:val="18"/>
              </w:rPr>
              <w:t>Buono</w:t>
            </w:r>
          </w:p>
        </w:tc>
        <w:tc>
          <w:tcPr>
            <w:tcW w:w="512" w:type="pct"/>
            <w:vAlign w:val="center"/>
          </w:tcPr>
          <w:p w14:paraId="64F9CC98" w14:textId="77777777" w:rsidR="00432C08" w:rsidRPr="001C5A87" w:rsidRDefault="00432C08" w:rsidP="005F571E">
            <w:pPr>
              <w:pStyle w:val="Corpotesto"/>
              <w:rPr>
                <w:rFonts w:eastAsia="Times New Roman"/>
                <w:sz w:val="18"/>
                <w:szCs w:val="18"/>
              </w:rPr>
            </w:pPr>
            <w:r w:rsidRPr="001C5A87">
              <w:rPr>
                <w:rFonts w:eastAsia="Times New Roman"/>
                <w:sz w:val="18"/>
                <w:szCs w:val="18"/>
              </w:rPr>
              <w:t>Base</w:t>
            </w:r>
          </w:p>
        </w:tc>
      </w:tr>
      <w:tr w:rsidR="00432C08" w:rsidRPr="001C5A87" w14:paraId="2598EDB7" w14:textId="77777777" w:rsidTr="002337AD">
        <w:trPr>
          <w:cantSplit/>
          <w:trHeight w:val="316"/>
        </w:trPr>
        <w:tc>
          <w:tcPr>
            <w:tcW w:w="2192" w:type="pct"/>
            <w:vAlign w:val="center"/>
          </w:tcPr>
          <w:p w14:paraId="2C07D311" w14:textId="77777777" w:rsidR="00432C08" w:rsidRPr="001C5A87" w:rsidRDefault="00432C08" w:rsidP="005F571E">
            <w:pPr>
              <w:pStyle w:val="Corpotesto"/>
              <w:rPr>
                <w:rFonts w:eastAsia="Times New Roman"/>
                <w:iCs/>
                <w:sz w:val="18"/>
                <w:szCs w:val="18"/>
              </w:rPr>
            </w:pPr>
            <w:r w:rsidRPr="001C5A87">
              <w:rPr>
                <w:rFonts w:eastAsia="Times New Roman"/>
                <w:iCs/>
                <w:sz w:val="18"/>
                <w:szCs w:val="18"/>
              </w:rPr>
              <w:t xml:space="preserve">Concetti teorici di base </w:t>
            </w:r>
          </w:p>
        </w:tc>
        <w:tc>
          <w:tcPr>
            <w:tcW w:w="1014" w:type="pct"/>
            <w:vAlign w:val="center"/>
          </w:tcPr>
          <w:p w14:paraId="4338FBA2" w14:textId="77777777" w:rsidR="00432C08" w:rsidRPr="001C5A87" w:rsidRDefault="00432C08" w:rsidP="005F571E">
            <w:pPr>
              <w:pStyle w:val="Corpotesto"/>
              <w:rPr>
                <w:rFonts w:eastAsia="Times New Roman"/>
                <w:sz w:val="18"/>
                <w:szCs w:val="18"/>
              </w:rPr>
            </w:pPr>
            <w:r w:rsidRPr="001C5A87">
              <w:rPr>
                <w:rFonts w:eastAsia="Times New Roman"/>
                <w:sz w:val="18"/>
                <w:szCs w:val="18"/>
              </w:rPr>
              <w:fldChar w:fldCharType="begin">
                <w:ffData>
                  <w:name w:val="Check6"/>
                  <w:enabled/>
                  <w:calcOnExit w:val="0"/>
                  <w:checkBox>
                    <w:sizeAuto/>
                    <w:default w:val="0"/>
                    <w:checked w:val="0"/>
                  </w:checkBox>
                </w:ffData>
              </w:fldChar>
            </w:r>
            <w:r w:rsidRPr="001C5A87">
              <w:rPr>
                <w:rFonts w:eastAsia="Times New Roman"/>
                <w:sz w:val="18"/>
                <w:szCs w:val="18"/>
              </w:rPr>
              <w:instrText xml:space="preserve"> FORMCHECKBOX </w:instrText>
            </w:r>
            <w:r w:rsidRPr="001C5A87">
              <w:rPr>
                <w:rFonts w:eastAsia="Times New Roman"/>
                <w:sz w:val="18"/>
                <w:szCs w:val="18"/>
              </w:rPr>
            </w:r>
            <w:r w:rsidRPr="001C5A87">
              <w:rPr>
                <w:rFonts w:eastAsia="Times New Roman"/>
                <w:sz w:val="18"/>
                <w:szCs w:val="18"/>
              </w:rPr>
              <w:fldChar w:fldCharType="separate"/>
            </w:r>
            <w:r w:rsidRPr="001C5A87">
              <w:rPr>
                <w:rFonts w:eastAsia="Times New Roman"/>
                <w:sz w:val="18"/>
                <w:szCs w:val="18"/>
              </w:rPr>
              <w:fldChar w:fldCharType="end"/>
            </w:r>
          </w:p>
        </w:tc>
        <w:tc>
          <w:tcPr>
            <w:tcW w:w="1282" w:type="pct"/>
            <w:vAlign w:val="center"/>
          </w:tcPr>
          <w:p w14:paraId="7C1A4220" w14:textId="77777777" w:rsidR="00432C08" w:rsidRPr="001C5A87" w:rsidRDefault="00432C08" w:rsidP="005F571E">
            <w:pPr>
              <w:pStyle w:val="Corpotesto"/>
              <w:rPr>
                <w:rFonts w:eastAsia="Times New Roman"/>
                <w:sz w:val="18"/>
                <w:szCs w:val="18"/>
              </w:rPr>
            </w:pPr>
            <w:r w:rsidRPr="001C5A87">
              <w:rPr>
                <w:rFonts w:eastAsia="Times New Roman"/>
                <w:sz w:val="18"/>
                <w:szCs w:val="18"/>
              </w:rPr>
              <w:fldChar w:fldCharType="begin">
                <w:ffData>
                  <w:name w:val="Check6"/>
                  <w:enabled/>
                  <w:calcOnExit w:val="0"/>
                  <w:checkBox>
                    <w:sizeAuto/>
                    <w:default w:val="0"/>
                  </w:checkBox>
                </w:ffData>
              </w:fldChar>
            </w:r>
            <w:r w:rsidRPr="001C5A87">
              <w:rPr>
                <w:rFonts w:eastAsia="Times New Roman"/>
                <w:sz w:val="18"/>
                <w:szCs w:val="18"/>
              </w:rPr>
              <w:instrText xml:space="preserve"> FORMCHECKBOX </w:instrText>
            </w:r>
            <w:r w:rsidRPr="001C5A87">
              <w:rPr>
                <w:rFonts w:eastAsia="Times New Roman"/>
                <w:sz w:val="18"/>
                <w:szCs w:val="18"/>
              </w:rPr>
            </w:r>
            <w:r w:rsidRPr="001C5A87">
              <w:rPr>
                <w:rFonts w:eastAsia="Times New Roman"/>
                <w:sz w:val="18"/>
                <w:szCs w:val="18"/>
              </w:rPr>
              <w:fldChar w:fldCharType="separate"/>
            </w:r>
            <w:r w:rsidRPr="001C5A87">
              <w:rPr>
                <w:rFonts w:eastAsia="Times New Roman"/>
                <w:sz w:val="18"/>
                <w:szCs w:val="18"/>
              </w:rPr>
              <w:fldChar w:fldCharType="end"/>
            </w:r>
          </w:p>
        </w:tc>
        <w:tc>
          <w:tcPr>
            <w:tcW w:w="512" w:type="pct"/>
            <w:vAlign w:val="center"/>
          </w:tcPr>
          <w:p w14:paraId="1667C262" w14:textId="77777777" w:rsidR="00432C08" w:rsidRPr="001C5A87" w:rsidRDefault="00432C08" w:rsidP="005F571E">
            <w:pPr>
              <w:pStyle w:val="Corpotesto"/>
              <w:rPr>
                <w:rFonts w:eastAsia="Times New Roman"/>
                <w:sz w:val="18"/>
                <w:szCs w:val="18"/>
              </w:rPr>
            </w:pPr>
            <w:r w:rsidRPr="001C5A87">
              <w:rPr>
                <w:rFonts w:eastAsia="Times New Roman"/>
                <w:sz w:val="18"/>
                <w:szCs w:val="18"/>
              </w:rPr>
              <w:fldChar w:fldCharType="begin">
                <w:ffData>
                  <w:name w:val="Check6"/>
                  <w:enabled/>
                  <w:calcOnExit w:val="0"/>
                  <w:checkBox>
                    <w:sizeAuto/>
                    <w:default w:val="0"/>
                  </w:checkBox>
                </w:ffData>
              </w:fldChar>
            </w:r>
            <w:r w:rsidRPr="001C5A87">
              <w:rPr>
                <w:rFonts w:eastAsia="Times New Roman"/>
                <w:sz w:val="18"/>
                <w:szCs w:val="18"/>
              </w:rPr>
              <w:instrText xml:space="preserve"> FORMCHECKBOX </w:instrText>
            </w:r>
            <w:r w:rsidRPr="001C5A87">
              <w:rPr>
                <w:rFonts w:eastAsia="Times New Roman"/>
                <w:sz w:val="18"/>
                <w:szCs w:val="18"/>
              </w:rPr>
            </w:r>
            <w:r w:rsidRPr="001C5A87">
              <w:rPr>
                <w:rFonts w:eastAsia="Times New Roman"/>
                <w:sz w:val="18"/>
                <w:szCs w:val="18"/>
              </w:rPr>
              <w:fldChar w:fldCharType="separate"/>
            </w:r>
            <w:r w:rsidRPr="001C5A87">
              <w:rPr>
                <w:rFonts w:eastAsia="Times New Roman"/>
                <w:sz w:val="18"/>
                <w:szCs w:val="18"/>
              </w:rPr>
              <w:fldChar w:fldCharType="end"/>
            </w:r>
          </w:p>
        </w:tc>
      </w:tr>
      <w:tr w:rsidR="00432C08" w:rsidRPr="001C5A87" w14:paraId="7CC7BFA4" w14:textId="77777777" w:rsidTr="002337AD">
        <w:trPr>
          <w:cantSplit/>
          <w:trHeight w:val="279"/>
        </w:trPr>
        <w:tc>
          <w:tcPr>
            <w:tcW w:w="2192" w:type="pct"/>
            <w:vAlign w:val="center"/>
          </w:tcPr>
          <w:p w14:paraId="76E43D39" w14:textId="77777777" w:rsidR="00432C08" w:rsidRPr="001C5A87" w:rsidRDefault="00432C08" w:rsidP="005F571E">
            <w:pPr>
              <w:pStyle w:val="Corpotesto"/>
              <w:rPr>
                <w:rFonts w:eastAsia="Times New Roman"/>
                <w:iCs/>
                <w:sz w:val="18"/>
                <w:szCs w:val="18"/>
              </w:rPr>
            </w:pPr>
            <w:r w:rsidRPr="001C5A87">
              <w:rPr>
                <w:rFonts w:eastAsia="Times New Roman"/>
                <w:iCs/>
                <w:sz w:val="18"/>
                <w:szCs w:val="18"/>
              </w:rPr>
              <w:t>Gestione dei documenti</w:t>
            </w:r>
          </w:p>
        </w:tc>
        <w:tc>
          <w:tcPr>
            <w:tcW w:w="1014" w:type="pct"/>
            <w:vAlign w:val="center"/>
          </w:tcPr>
          <w:p w14:paraId="2D0DB94E" w14:textId="77777777" w:rsidR="00432C08" w:rsidRPr="001C5A87" w:rsidRDefault="00432C08" w:rsidP="005F571E">
            <w:pPr>
              <w:pStyle w:val="Corpotesto"/>
              <w:rPr>
                <w:rFonts w:eastAsia="Times New Roman"/>
                <w:sz w:val="18"/>
                <w:szCs w:val="18"/>
              </w:rPr>
            </w:pPr>
            <w:r w:rsidRPr="001C5A87">
              <w:rPr>
                <w:rFonts w:eastAsia="Times New Roman"/>
                <w:sz w:val="18"/>
                <w:szCs w:val="18"/>
              </w:rPr>
              <w:fldChar w:fldCharType="begin">
                <w:ffData>
                  <w:name w:val="Check6"/>
                  <w:enabled/>
                  <w:calcOnExit w:val="0"/>
                  <w:checkBox>
                    <w:sizeAuto/>
                    <w:default w:val="0"/>
                  </w:checkBox>
                </w:ffData>
              </w:fldChar>
            </w:r>
            <w:r w:rsidRPr="001C5A87">
              <w:rPr>
                <w:rFonts w:eastAsia="Times New Roman"/>
                <w:sz w:val="18"/>
                <w:szCs w:val="18"/>
              </w:rPr>
              <w:instrText xml:space="preserve"> FORMCHECKBOX </w:instrText>
            </w:r>
            <w:r w:rsidRPr="001C5A87">
              <w:rPr>
                <w:rFonts w:eastAsia="Times New Roman"/>
                <w:sz w:val="18"/>
                <w:szCs w:val="18"/>
              </w:rPr>
            </w:r>
            <w:r w:rsidRPr="001C5A87">
              <w:rPr>
                <w:rFonts w:eastAsia="Times New Roman"/>
                <w:sz w:val="18"/>
                <w:szCs w:val="18"/>
              </w:rPr>
              <w:fldChar w:fldCharType="separate"/>
            </w:r>
            <w:r w:rsidRPr="001C5A87">
              <w:rPr>
                <w:rFonts w:eastAsia="Times New Roman"/>
                <w:sz w:val="18"/>
                <w:szCs w:val="18"/>
              </w:rPr>
              <w:fldChar w:fldCharType="end"/>
            </w:r>
          </w:p>
        </w:tc>
        <w:tc>
          <w:tcPr>
            <w:tcW w:w="1282" w:type="pct"/>
            <w:vAlign w:val="center"/>
          </w:tcPr>
          <w:p w14:paraId="028ABA15" w14:textId="77777777" w:rsidR="00432C08" w:rsidRPr="001C5A87" w:rsidRDefault="00432C08" w:rsidP="005F571E">
            <w:pPr>
              <w:pStyle w:val="Corpotesto"/>
              <w:rPr>
                <w:rFonts w:eastAsia="Times New Roman"/>
                <w:sz w:val="18"/>
                <w:szCs w:val="18"/>
              </w:rPr>
            </w:pPr>
            <w:r w:rsidRPr="001C5A87">
              <w:rPr>
                <w:rFonts w:eastAsia="Times New Roman"/>
                <w:sz w:val="18"/>
                <w:szCs w:val="18"/>
              </w:rPr>
              <w:fldChar w:fldCharType="begin">
                <w:ffData>
                  <w:name w:val="Check6"/>
                  <w:enabled/>
                  <w:calcOnExit w:val="0"/>
                  <w:checkBox>
                    <w:sizeAuto/>
                    <w:default w:val="0"/>
                  </w:checkBox>
                </w:ffData>
              </w:fldChar>
            </w:r>
            <w:r w:rsidRPr="001C5A87">
              <w:rPr>
                <w:rFonts w:eastAsia="Times New Roman"/>
                <w:sz w:val="18"/>
                <w:szCs w:val="18"/>
              </w:rPr>
              <w:instrText xml:space="preserve"> FORMCHECKBOX </w:instrText>
            </w:r>
            <w:r w:rsidRPr="001C5A87">
              <w:rPr>
                <w:rFonts w:eastAsia="Times New Roman"/>
                <w:sz w:val="18"/>
                <w:szCs w:val="18"/>
              </w:rPr>
            </w:r>
            <w:r w:rsidRPr="001C5A87">
              <w:rPr>
                <w:rFonts w:eastAsia="Times New Roman"/>
                <w:sz w:val="18"/>
                <w:szCs w:val="18"/>
              </w:rPr>
              <w:fldChar w:fldCharType="separate"/>
            </w:r>
            <w:r w:rsidRPr="001C5A87">
              <w:rPr>
                <w:rFonts w:eastAsia="Times New Roman"/>
                <w:sz w:val="18"/>
                <w:szCs w:val="18"/>
              </w:rPr>
              <w:fldChar w:fldCharType="end"/>
            </w:r>
          </w:p>
        </w:tc>
        <w:tc>
          <w:tcPr>
            <w:tcW w:w="512" w:type="pct"/>
            <w:vAlign w:val="center"/>
          </w:tcPr>
          <w:p w14:paraId="1F117BD1" w14:textId="77777777" w:rsidR="00432C08" w:rsidRPr="001C5A87" w:rsidRDefault="00432C08" w:rsidP="005F571E">
            <w:pPr>
              <w:pStyle w:val="Corpotesto"/>
              <w:rPr>
                <w:rFonts w:eastAsia="Times New Roman"/>
                <w:sz w:val="18"/>
                <w:szCs w:val="18"/>
              </w:rPr>
            </w:pPr>
            <w:r w:rsidRPr="001C5A87">
              <w:rPr>
                <w:rFonts w:eastAsia="Times New Roman"/>
                <w:sz w:val="18"/>
                <w:szCs w:val="18"/>
              </w:rPr>
              <w:fldChar w:fldCharType="begin">
                <w:ffData>
                  <w:name w:val="Check6"/>
                  <w:enabled/>
                  <w:calcOnExit w:val="0"/>
                  <w:checkBox>
                    <w:sizeAuto/>
                    <w:default w:val="0"/>
                  </w:checkBox>
                </w:ffData>
              </w:fldChar>
            </w:r>
            <w:r w:rsidRPr="001C5A87">
              <w:rPr>
                <w:rFonts w:eastAsia="Times New Roman"/>
                <w:sz w:val="18"/>
                <w:szCs w:val="18"/>
              </w:rPr>
              <w:instrText xml:space="preserve"> FORMCHECKBOX </w:instrText>
            </w:r>
            <w:r w:rsidRPr="001C5A87">
              <w:rPr>
                <w:rFonts w:eastAsia="Times New Roman"/>
                <w:sz w:val="18"/>
                <w:szCs w:val="18"/>
              </w:rPr>
            </w:r>
            <w:r w:rsidRPr="001C5A87">
              <w:rPr>
                <w:rFonts w:eastAsia="Times New Roman"/>
                <w:sz w:val="18"/>
                <w:szCs w:val="18"/>
              </w:rPr>
              <w:fldChar w:fldCharType="separate"/>
            </w:r>
            <w:r w:rsidRPr="001C5A87">
              <w:rPr>
                <w:rFonts w:eastAsia="Times New Roman"/>
                <w:sz w:val="18"/>
                <w:szCs w:val="18"/>
              </w:rPr>
              <w:fldChar w:fldCharType="end"/>
            </w:r>
          </w:p>
        </w:tc>
      </w:tr>
      <w:tr w:rsidR="00432C08" w:rsidRPr="001C5A87" w14:paraId="31DB26A1" w14:textId="77777777" w:rsidTr="002337AD">
        <w:trPr>
          <w:cantSplit/>
          <w:trHeight w:val="268"/>
        </w:trPr>
        <w:tc>
          <w:tcPr>
            <w:tcW w:w="2192" w:type="pct"/>
            <w:vAlign w:val="center"/>
          </w:tcPr>
          <w:p w14:paraId="160FE8B2" w14:textId="77777777" w:rsidR="00432C08" w:rsidRPr="001C5A87" w:rsidRDefault="00432C08" w:rsidP="005F571E">
            <w:pPr>
              <w:pStyle w:val="Corpotesto"/>
              <w:rPr>
                <w:rFonts w:eastAsia="Times New Roman"/>
                <w:sz w:val="18"/>
                <w:szCs w:val="18"/>
              </w:rPr>
            </w:pPr>
            <w:r w:rsidRPr="001C5A87">
              <w:rPr>
                <w:rFonts w:eastAsia="Times New Roman"/>
                <w:sz w:val="18"/>
                <w:szCs w:val="18"/>
              </w:rPr>
              <w:t>Elaborazione testi (es. Word)</w:t>
            </w:r>
          </w:p>
        </w:tc>
        <w:tc>
          <w:tcPr>
            <w:tcW w:w="1014" w:type="pct"/>
            <w:vAlign w:val="center"/>
          </w:tcPr>
          <w:p w14:paraId="7B5EC0B7" w14:textId="77777777" w:rsidR="00432C08" w:rsidRPr="001C5A87" w:rsidRDefault="00432C08" w:rsidP="005F571E">
            <w:pPr>
              <w:pStyle w:val="Corpotesto"/>
              <w:rPr>
                <w:rFonts w:eastAsia="Times New Roman"/>
                <w:sz w:val="18"/>
                <w:szCs w:val="18"/>
              </w:rPr>
            </w:pPr>
            <w:r w:rsidRPr="001C5A87">
              <w:rPr>
                <w:rFonts w:eastAsia="Times New Roman"/>
                <w:sz w:val="18"/>
                <w:szCs w:val="18"/>
              </w:rPr>
              <w:fldChar w:fldCharType="begin">
                <w:ffData>
                  <w:name w:val="Check6"/>
                  <w:enabled/>
                  <w:calcOnExit w:val="0"/>
                  <w:checkBox>
                    <w:sizeAuto/>
                    <w:default w:val="0"/>
                  </w:checkBox>
                </w:ffData>
              </w:fldChar>
            </w:r>
            <w:r w:rsidRPr="001C5A87">
              <w:rPr>
                <w:rFonts w:eastAsia="Times New Roman"/>
                <w:sz w:val="18"/>
                <w:szCs w:val="18"/>
              </w:rPr>
              <w:instrText xml:space="preserve"> FORMCHECKBOX </w:instrText>
            </w:r>
            <w:r w:rsidRPr="001C5A87">
              <w:rPr>
                <w:rFonts w:eastAsia="Times New Roman"/>
                <w:sz w:val="18"/>
                <w:szCs w:val="18"/>
              </w:rPr>
            </w:r>
            <w:r w:rsidRPr="001C5A87">
              <w:rPr>
                <w:rFonts w:eastAsia="Times New Roman"/>
                <w:sz w:val="18"/>
                <w:szCs w:val="18"/>
              </w:rPr>
              <w:fldChar w:fldCharType="separate"/>
            </w:r>
            <w:r w:rsidRPr="001C5A87">
              <w:rPr>
                <w:rFonts w:eastAsia="Times New Roman"/>
                <w:sz w:val="18"/>
                <w:szCs w:val="18"/>
              </w:rPr>
              <w:fldChar w:fldCharType="end"/>
            </w:r>
          </w:p>
        </w:tc>
        <w:tc>
          <w:tcPr>
            <w:tcW w:w="1282" w:type="pct"/>
            <w:vAlign w:val="center"/>
          </w:tcPr>
          <w:p w14:paraId="7D141454" w14:textId="77777777" w:rsidR="00432C08" w:rsidRPr="001C5A87" w:rsidRDefault="00432C08" w:rsidP="005F571E">
            <w:pPr>
              <w:pStyle w:val="Corpotesto"/>
              <w:rPr>
                <w:rFonts w:eastAsia="Times New Roman"/>
                <w:sz w:val="18"/>
                <w:szCs w:val="18"/>
              </w:rPr>
            </w:pPr>
            <w:r w:rsidRPr="001C5A87">
              <w:rPr>
                <w:rFonts w:eastAsia="Times New Roman"/>
                <w:sz w:val="18"/>
                <w:szCs w:val="18"/>
              </w:rPr>
              <w:fldChar w:fldCharType="begin">
                <w:ffData>
                  <w:name w:val="Check6"/>
                  <w:enabled/>
                  <w:calcOnExit w:val="0"/>
                  <w:checkBox>
                    <w:sizeAuto/>
                    <w:default w:val="0"/>
                  </w:checkBox>
                </w:ffData>
              </w:fldChar>
            </w:r>
            <w:r w:rsidRPr="001C5A87">
              <w:rPr>
                <w:rFonts w:eastAsia="Times New Roman"/>
                <w:sz w:val="18"/>
                <w:szCs w:val="18"/>
              </w:rPr>
              <w:instrText xml:space="preserve"> FORMCHECKBOX </w:instrText>
            </w:r>
            <w:r w:rsidRPr="001C5A87">
              <w:rPr>
                <w:rFonts w:eastAsia="Times New Roman"/>
                <w:sz w:val="18"/>
                <w:szCs w:val="18"/>
              </w:rPr>
            </w:r>
            <w:r w:rsidRPr="001C5A87">
              <w:rPr>
                <w:rFonts w:eastAsia="Times New Roman"/>
                <w:sz w:val="18"/>
                <w:szCs w:val="18"/>
              </w:rPr>
              <w:fldChar w:fldCharType="separate"/>
            </w:r>
            <w:r w:rsidRPr="001C5A87">
              <w:rPr>
                <w:rFonts w:eastAsia="Times New Roman"/>
                <w:sz w:val="18"/>
                <w:szCs w:val="18"/>
              </w:rPr>
              <w:fldChar w:fldCharType="end"/>
            </w:r>
          </w:p>
        </w:tc>
        <w:tc>
          <w:tcPr>
            <w:tcW w:w="512" w:type="pct"/>
            <w:vAlign w:val="center"/>
          </w:tcPr>
          <w:p w14:paraId="065CD16E" w14:textId="77777777" w:rsidR="00432C08" w:rsidRPr="001C5A87" w:rsidRDefault="00432C08" w:rsidP="005F571E">
            <w:pPr>
              <w:pStyle w:val="Corpotesto"/>
              <w:rPr>
                <w:rFonts w:eastAsia="Times New Roman"/>
                <w:sz w:val="18"/>
                <w:szCs w:val="18"/>
              </w:rPr>
            </w:pPr>
            <w:r w:rsidRPr="001C5A87">
              <w:rPr>
                <w:rFonts w:eastAsia="Times New Roman"/>
                <w:sz w:val="18"/>
                <w:szCs w:val="18"/>
              </w:rPr>
              <w:fldChar w:fldCharType="begin">
                <w:ffData>
                  <w:name w:val="Check6"/>
                  <w:enabled/>
                  <w:calcOnExit w:val="0"/>
                  <w:checkBox>
                    <w:sizeAuto/>
                    <w:default w:val="0"/>
                  </w:checkBox>
                </w:ffData>
              </w:fldChar>
            </w:r>
            <w:r w:rsidRPr="001C5A87">
              <w:rPr>
                <w:rFonts w:eastAsia="Times New Roman"/>
                <w:sz w:val="18"/>
                <w:szCs w:val="18"/>
              </w:rPr>
              <w:instrText xml:space="preserve"> FORMCHECKBOX </w:instrText>
            </w:r>
            <w:r w:rsidRPr="001C5A87">
              <w:rPr>
                <w:rFonts w:eastAsia="Times New Roman"/>
                <w:sz w:val="18"/>
                <w:szCs w:val="18"/>
              </w:rPr>
            </w:r>
            <w:r w:rsidRPr="001C5A87">
              <w:rPr>
                <w:rFonts w:eastAsia="Times New Roman"/>
                <w:sz w:val="18"/>
                <w:szCs w:val="18"/>
              </w:rPr>
              <w:fldChar w:fldCharType="separate"/>
            </w:r>
            <w:r w:rsidRPr="001C5A87">
              <w:rPr>
                <w:rFonts w:eastAsia="Times New Roman"/>
                <w:sz w:val="18"/>
                <w:szCs w:val="18"/>
              </w:rPr>
              <w:fldChar w:fldCharType="end"/>
            </w:r>
          </w:p>
        </w:tc>
      </w:tr>
      <w:tr w:rsidR="00432C08" w:rsidRPr="001C5A87" w14:paraId="288B140B" w14:textId="77777777" w:rsidTr="002337AD">
        <w:trPr>
          <w:cantSplit/>
          <w:trHeight w:val="273"/>
        </w:trPr>
        <w:tc>
          <w:tcPr>
            <w:tcW w:w="2192" w:type="pct"/>
            <w:vAlign w:val="center"/>
          </w:tcPr>
          <w:p w14:paraId="3F65B4C5" w14:textId="77777777" w:rsidR="00432C08" w:rsidRPr="001C5A87" w:rsidRDefault="00432C08" w:rsidP="005F571E">
            <w:pPr>
              <w:pStyle w:val="Corpotesto"/>
              <w:rPr>
                <w:rFonts w:eastAsia="Times New Roman"/>
                <w:sz w:val="18"/>
                <w:szCs w:val="18"/>
              </w:rPr>
            </w:pPr>
            <w:r w:rsidRPr="001C5A87">
              <w:rPr>
                <w:rFonts w:eastAsia="Times New Roman"/>
                <w:sz w:val="18"/>
                <w:szCs w:val="18"/>
              </w:rPr>
              <w:t>Fogli elettronici (es. Excel)</w:t>
            </w:r>
          </w:p>
        </w:tc>
        <w:tc>
          <w:tcPr>
            <w:tcW w:w="1014" w:type="pct"/>
            <w:vAlign w:val="center"/>
          </w:tcPr>
          <w:p w14:paraId="3BD4D1F1" w14:textId="77777777" w:rsidR="00432C08" w:rsidRPr="001C5A87" w:rsidRDefault="00432C08" w:rsidP="005F571E">
            <w:pPr>
              <w:pStyle w:val="Corpotesto"/>
              <w:rPr>
                <w:rFonts w:eastAsia="Times New Roman"/>
                <w:sz w:val="18"/>
                <w:szCs w:val="18"/>
              </w:rPr>
            </w:pPr>
            <w:r w:rsidRPr="001C5A87">
              <w:rPr>
                <w:rFonts w:eastAsia="Times New Roman"/>
                <w:i/>
                <w:sz w:val="18"/>
                <w:szCs w:val="18"/>
              </w:rPr>
              <w:fldChar w:fldCharType="begin">
                <w:ffData>
                  <w:name w:val="Check6"/>
                  <w:enabled/>
                  <w:calcOnExit w:val="0"/>
                  <w:checkBox>
                    <w:sizeAuto/>
                    <w:default w:val="0"/>
                  </w:checkBox>
                </w:ffData>
              </w:fldChar>
            </w:r>
            <w:r w:rsidRPr="001C5A87">
              <w:rPr>
                <w:rFonts w:eastAsia="Times New Roman"/>
                <w:i/>
                <w:sz w:val="18"/>
                <w:szCs w:val="18"/>
              </w:rPr>
              <w:instrText xml:space="preserve"> FORMCHECKBOX </w:instrText>
            </w:r>
            <w:r w:rsidRPr="001C5A87">
              <w:rPr>
                <w:rFonts w:eastAsia="Times New Roman"/>
                <w:i/>
                <w:sz w:val="18"/>
                <w:szCs w:val="18"/>
              </w:rPr>
            </w:r>
            <w:r w:rsidRPr="001C5A87">
              <w:rPr>
                <w:rFonts w:eastAsia="Times New Roman"/>
                <w:i/>
                <w:sz w:val="18"/>
                <w:szCs w:val="18"/>
              </w:rPr>
              <w:fldChar w:fldCharType="separate"/>
            </w:r>
            <w:r w:rsidRPr="001C5A87">
              <w:rPr>
                <w:rFonts w:eastAsia="Times New Roman"/>
                <w:sz w:val="18"/>
                <w:szCs w:val="18"/>
              </w:rPr>
              <w:fldChar w:fldCharType="end"/>
            </w:r>
          </w:p>
        </w:tc>
        <w:tc>
          <w:tcPr>
            <w:tcW w:w="1282" w:type="pct"/>
            <w:vAlign w:val="center"/>
          </w:tcPr>
          <w:p w14:paraId="6E86E55D" w14:textId="77777777" w:rsidR="00432C08" w:rsidRPr="001C5A87" w:rsidRDefault="00432C08" w:rsidP="005F571E">
            <w:pPr>
              <w:pStyle w:val="Corpotesto"/>
              <w:rPr>
                <w:rFonts w:eastAsia="Times New Roman"/>
                <w:sz w:val="18"/>
                <w:szCs w:val="18"/>
              </w:rPr>
            </w:pPr>
            <w:r w:rsidRPr="001C5A87">
              <w:rPr>
                <w:rFonts w:eastAsia="Times New Roman"/>
                <w:i/>
                <w:sz w:val="18"/>
                <w:szCs w:val="18"/>
              </w:rPr>
              <w:fldChar w:fldCharType="begin">
                <w:ffData>
                  <w:name w:val="Check6"/>
                  <w:enabled/>
                  <w:calcOnExit w:val="0"/>
                  <w:checkBox>
                    <w:sizeAuto/>
                    <w:default w:val="0"/>
                  </w:checkBox>
                </w:ffData>
              </w:fldChar>
            </w:r>
            <w:r w:rsidRPr="001C5A87">
              <w:rPr>
                <w:rFonts w:eastAsia="Times New Roman"/>
                <w:i/>
                <w:sz w:val="18"/>
                <w:szCs w:val="18"/>
              </w:rPr>
              <w:instrText xml:space="preserve"> FORMCHECKBOX </w:instrText>
            </w:r>
            <w:r w:rsidRPr="001C5A87">
              <w:rPr>
                <w:rFonts w:eastAsia="Times New Roman"/>
                <w:i/>
                <w:sz w:val="18"/>
                <w:szCs w:val="18"/>
              </w:rPr>
            </w:r>
            <w:r w:rsidRPr="001C5A87">
              <w:rPr>
                <w:rFonts w:eastAsia="Times New Roman"/>
                <w:i/>
                <w:sz w:val="18"/>
                <w:szCs w:val="18"/>
              </w:rPr>
              <w:fldChar w:fldCharType="separate"/>
            </w:r>
            <w:r w:rsidRPr="001C5A87">
              <w:rPr>
                <w:rFonts w:eastAsia="Times New Roman"/>
                <w:sz w:val="18"/>
                <w:szCs w:val="18"/>
              </w:rPr>
              <w:fldChar w:fldCharType="end"/>
            </w:r>
          </w:p>
        </w:tc>
        <w:tc>
          <w:tcPr>
            <w:tcW w:w="512" w:type="pct"/>
            <w:vAlign w:val="center"/>
          </w:tcPr>
          <w:p w14:paraId="481A0052" w14:textId="77777777" w:rsidR="00432C08" w:rsidRPr="001C5A87" w:rsidRDefault="00432C08" w:rsidP="005F571E">
            <w:pPr>
              <w:pStyle w:val="Corpotesto"/>
              <w:rPr>
                <w:rFonts w:eastAsia="Times New Roman"/>
                <w:sz w:val="18"/>
                <w:szCs w:val="18"/>
              </w:rPr>
            </w:pPr>
            <w:r w:rsidRPr="001C5A87">
              <w:rPr>
                <w:rFonts w:eastAsia="Times New Roman"/>
                <w:i/>
                <w:sz w:val="18"/>
                <w:szCs w:val="18"/>
              </w:rPr>
              <w:fldChar w:fldCharType="begin">
                <w:ffData>
                  <w:name w:val="Check6"/>
                  <w:enabled/>
                  <w:calcOnExit w:val="0"/>
                  <w:checkBox>
                    <w:sizeAuto/>
                    <w:default w:val="0"/>
                  </w:checkBox>
                </w:ffData>
              </w:fldChar>
            </w:r>
            <w:r w:rsidRPr="001C5A87">
              <w:rPr>
                <w:rFonts w:eastAsia="Times New Roman"/>
                <w:i/>
                <w:sz w:val="18"/>
                <w:szCs w:val="18"/>
              </w:rPr>
              <w:instrText xml:space="preserve"> FORMCHECKBOX </w:instrText>
            </w:r>
            <w:r w:rsidRPr="001C5A87">
              <w:rPr>
                <w:rFonts w:eastAsia="Times New Roman"/>
                <w:i/>
                <w:sz w:val="18"/>
                <w:szCs w:val="18"/>
              </w:rPr>
            </w:r>
            <w:r w:rsidRPr="001C5A87">
              <w:rPr>
                <w:rFonts w:eastAsia="Times New Roman"/>
                <w:i/>
                <w:sz w:val="18"/>
                <w:szCs w:val="18"/>
              </w:rPr>
              <w:fldChar w:fldCharType="separate"/>
            </w:r>
            <w:r w:rsidRPr="001C5A87">
              <w:rPr>
                <w:rFonts w:eastAsia="Times New Roman"/>
                <w:sz w:val="18"/>
                <w:szCs w:val="18"/>
              </w:rPr>
              <w:fldChar w:fldCharType="end"/>
            </w:r>
          </w:p>
        </w:tc>
      </w:tr>
      <w:tr w:rsidR="00432C08" w:rsidRPr="001C5A87" w14:paraId="47F43A68" w14:textId="77777777" w:rsidTr="002337AD">
        <w:trPr>
          <w:cantSplit/>
          <w:trHeight w:val="276"/>
        </w:trPr>
        <w:tc>
          <w:tcPr>
            <w:tcW w:w="2192" w:type="pct"/>
            <w:vAlign w:val="center"/>
          </w:tcPr>
          <w:p w14:paraId="7A8CC40F" w14:textId="77777777" w:rsidR="00432C08" w:rsidRPr="001C5A87" w:rsidRDefault="00432C08" w:rsidP="005F571E">
            <w:pPr>
              <w:pStyle w:val="Corpotesto"/>
              <w:rPr>
                <w:rFonts w:eastAsia="Times New Roman"/>
                <w:sz w:val="18"/>
                <w:szCs w:val="18"/>
              </w:rPr>
            </w:pPr>
            <w:r w:rsidRPr="001C5A87">
              <w:rPr>
                <w:rFonts w:eastAsia="Times New Roman"/>
                <w:sz w:val="18"/>
                <w:szCs w:val="18"/>
              </w:rPr>
              <w:t>Basi di dati (es. Access)</w:t>
            </w:r>
          </w:p>
        </w:tc>
        <w:tc>
          <w:tcPr>
            <w:tcW w:w="1014" w:type="pct"/>
            <w:vAlign w:val="center"/>
          </w:tcPr>
          <w:p w14:paraId="054A5A08" w14:textId="77777777" w:rsidR="00432C08" w:rsidRPr="001C5A87" w:rsidRDefault="00432C08" w:rsidP="005F571E">
            <w:pPr>
              <w:pStyle w:val="Corpotesto"/>
              <w:rPr>
                <w:rFonts w:eastAsia="Times New Roman"/>
                <w:sz w:val="18"/>
                <w:szCs w:val="18"/>
              </w:rPr>
            </w:pPr>
            <w:r w:rsidRPr="001C5A87">
              <w:rPr>
                <w:rFonts w:eastAsia="Times New Roman"/>
                <w:i/>
                <w:sz w:val="18"/>
                <w:szCs w:val="18"/>
              </w:rPr>
              <w:fldChar w:fldCharType="begin">
                <w:ffData>
                  <w:name w:val="Check6"/>
                  <w:enabled/>
                  <w:calcOnExit w:val="0"/>
                  <w:checkBox>
                    <w:sizeAuto/>
                    <w:default w:val="0"/>
                  </w:checkBox>
                </w:ffData>
              </w:fldChar>
            </w:r>
            <w:r w:rsidRPr="001C5A87">
              <w:rPr>
                <w:rFonts w:eastAsia="Times New Roman"/>
                <w:i/>
                <w:sz w:val="18"/>
                <w:szCs w:val="18"/>
              </w:rPr>
              <w:instrText xml:space="preserve"> FORMCHECKBOX </w:instrText>
            </w:r>
            <w:r w:rsidRPr="001C5A87">
              <w:rPr>
                <w:rFonts w:eastAsia="Times New Roman"/>
                <w:i/>
                <w:sz w:val="18"/>
                <w:szCs w:val="18"/>
              </w:rPr>
            </w:r>
            <w:r w:rsidRPr="001C5A87">
              <w:rPr>
                <w:rFonts w:eastAsia="Times New Roman"/>
                <w:i/>
                <w:sz w:val="18"/>
                <w:szCs w:val="18"/>
              </w:rPr>
              <w:fldChar w:fldCharType="separate"/>
            </w:r>
            <w:r w:rsidRPr="001C5A87">
              <w:rPr>
                <w:rFonts w:eastAsia="Times New Roman"/>
                <w:sz w:val="18"/>
                <w:szCs w:val="18"/>
              </w:rPr>
              <w:fldChar w:fldCharType="end"/>
            </w:r>
          </w:p>
        </w:tc>
        <w:tc>
          <w:tcPr>
            <w:tcW w:w="1282" w:type="pct"/>
            <w:vAlign w:val="center"/>
          </w:tcPr>
          <w:p w14:paraId="106C8BA6" w14:textId="77777777" w:rsidR="00432C08" w:rsidRPr="001C5A87" w:rsidRDefault="00432C08" w:rsidP="005F571E">
            <w:pPr>
              <w:pStyle w:val="Corpotesto"/>
              <w:rPr>
                <w:rFonts w:eastAsia="Times New Roman"/>
                <w:sz w:val="18"/>
                <w:szCs w:val="18"/>
              </w:rPr>
            </w:pPr>
            <w:r w:rsidRPr="001C5A87">
              <w:rPr>
                <w:rFonts w:eastAsia="Times New Roman"/>
                <w:i/>
                <w:sz w:val="18"/>
                <w:szCs w:val="18"/>
              </w:rPr>
              <w:fldChar w:fldCharType="begin">
                <w:ffData>
                  <w:name w:val="Check6"/>
                  <w:enabled/>
                  <w:calcOnExit w:val="0"/>
                  <w:checkBox>
                    <w:sizeAuto/>
                    <w:default w:val="0"/>
                  </w:checkBox>
                </w:ffData>
              </w:fldChar>
            </w:r>
            <w:r w:rsidRPr="001C5A87">
              <w:rPr>
                <w:rFonts w:eastAsia="Times New Roman"/>
                <w:i/>
                <w:sz w:val="18"/>
                <w:szCs w:val="18"/>
              </w:rPr>
              <w:instrText xml:space="preserve"> FORMCHECKBOX </w:instrText>
            </w:r>
            <w:r w:rsidRPr="001C5A87">
              <w:rPr>
                <w:rFonts w:eastAsia="Times New Roman"/>
                <w:i/>
                <w:sz w:val="18"/>
                <w:szCs w:val="18"/>
              </w:rPr>
            </w:r>
            <w:r w:rsidRPr="001C5A87">
              <w:rPr>
                <w:rFonts w:eastAsia="Times New Roman"/>
                <w:i/>
                <w:sz w:val="18"/>
                <w:szCs w:val="18"/>
              </w:rPr>
              <w:fldChar w:fldCharType="separate"/>
            </w:r>
            <w:r w:rsidRPr="001C5A87">
              <w:rPr>
                <w:rFonts w:eastAsia="Times New Roman"/>
                <w:sz w:val="18"/>
                <w:szCs w:val="18"/>
              </w:rPr>
              <w:fldChar w:fldCharType="end"/>
            </w:r>
          </w:p>
        </w:tc>
        <w:tc>
          <w:tcPr>
            <w:tcW w:w="512" w:type="pct"/>
            <w:vAlign w:val="center"/>
          </w:tcPr>
          <w:p w14:paraId="2F360F43" w14:textId="77777777" w:rsidR="00432C08" w:rsidRPr="001C5A87" w:rsidRDefault="00432C08" w:rsidP="005F571E">
            <w:pPr>
              <w:pStyle w:val="Corpotesto"/>
              <w:rPr>
                <w:rFonts w:eastAsia="Times New Roman"/>
                <w:sz w:val="18"/>
                <w:szCs w:val="18"/>
              </w:rPr>
            </w:pPr>
            <w:r w:rsidRPr="001C5A87">
              <w:rPr>
                <w:rFonts w:eastAsia="Times New Roman"/>
                <w:i/>
                <w:sz w:val="18"/>
                <w:szCs w:val="18"/>
              </w:rPr>
              <w:fldChar w:fldCharType="begin">
                <w:ffData>
                  <w:name w:val="Check6"/>
                  <w:enabled/>
                  <w:calcOnExit w:val="0"/>
                  <w:checkBox>
                    <w:sizeAuto/>
                    <w:default w:val="0"/>
                  </w:checkBox>
                </w:ffData>
              </w:fldChar>
            </w:r>
            <w:r w:rsidRPr="001C5A87">
              <w:rPr>
                <w:rFonts w:eastAsia="Times New Roman"/>
                <w:i/>
                <w:sz w:val="18"/>
                <w:szCs w:val="18"/>
              </w:rPr>
              <w:instrText xml:space="preserve"> FORMCHECKBOX </w:instrText>
            </w:r>
            <w:r w:rsidRPr="001C5A87">
              <w:rPr>
                <w:rFonts w:eastAsia="Times New Roman"/>
                <w:i/>
                <w:sz w:val="18"/>
                <w:szCs w:val="18"/>
              </w:rPr>
            </w:r>
            <w:r w:rsidRPr="001C5A87">
              <w:rPr>
                <w:rFonts w:eastAsia="Times New Roman"/>
                <w:i/>
                <w:sz w:val="18"/>
                <w:szCs w:val="18"/>
              </w:rPr>
              <w:fldChar w:fldCharType="separate"/>
            </w:r>
            <w:r w:rsidRPr="001C5A87">
              <w:rPr>
                <w:rFonts w:eastAsia="Times New Roman"/>
                <w:sz w:val="18"/>
                <w:szCs w:val="18"/>
              </w:rPr>
              <w:fldChar w:fldCharType="end"/>
            </w:r>
          </w:p>
        </w:tc>
      </w:tr>
      <w:tr w:rsidR="00432C08" w:rsidRPr="001C5A87" w14:paraId="2EBC8069" w14:textId="77777777" w:rsidTr="002337AD">
        <w:trPr>
          <w:cantSplit/>
          <w:trHeight w:val="267"/>
        </w:trPr>
        <w:tc>
          <w:tcPr>
            <w:tcW w:w="2192" w:type="pct"/>
            <w:vAlign w:val="center"/>
          </w:tcPr>
          <w:p w14:paraId="7F71830A" w14:textId="77777777" w:rsidR="00432C08" w:rsidRPr="001C5A87" w:rsidRDefault="00432C08" w:rsidP="005F571E">
            <w:pPr>
              <w:pStyle w:val="Corpotesto"/>
              <w:rPr>
                <w:rFonts w:eastAsia="Times New Roman"/>
                <w:sz w:val="18"/>
                <w:szCs w:val="18"/>
              </w:rPr>
            </w:pPr>
            <w:r w:rsidRPr="001C5A87">
              <w:rPr>
                <w:rFonts w:eastAsia="Times New Roman"/>
                <w:sz w:val="18"/>
                <w:szCs w:val="18"/>
              </w:rPr>
              <w:t>Presentazioni (es. Power Point)</w:t>
            </w:r>
          </w:p>
        </w:tc>
        <w:tc>
          <w:tcPr>
            <w:tcW w:w="1014" w:type="pct"/>
            <w:vAlign w:val="center"/>
          </w:tcPr>
          <w:p w14:paraId="40BD1FFA" w14:textId="77777777" w:rsidR="00432C08" w:rsidRPr="001C5A87" w:rsidRDefault="00432C08" w:rsidP="005F571E">
            <w:pPr>
              <w:pStyle w:val="Corpotesto"/>
              <w:rPr>
                <w:rFonts w:eastAsia="Times New Roman"/>
                <w:sz w:val="18"/>
                <w:szCs w:val="18"/>
              </w:rPr>
            </w:pPr>
            <w:r w:rsidRPr="001C5A87">
              <w:rPr>
                <w:rFonts w:eastAsia="Times New Roman"/>
                <w:i/>
                <w:sz w:val="18"/>
                <w:szCs w:val="18"/>
              </w:rPr>
              <w:fldChar w:fldCharType="begin">
                <w:ffData>
                  <w:name w:val="Check6"/>
                  <w:enabled/>
                  <w:calcOnExit w:val="0"/>
                  <w:checkBox>
                    <w:sizeAuto/>
                    <w:default w:val="0"/>
                  </w:checkBox>
                </w:ffData>
              </w:fldChar>
            </w:r>
            <w:r w:rsidRPr="001C5A87">
              <w:rPr>
                <w:rFonts w:eastAsia="Times New Roman"/>
                <w:i/>
                <w:sz w:val="18"/>
                <w:szCs w:val="18"/>
              </w:rPr>
              <w:instrText xml:space="preserve"> FORMCHECKBOX </w:instrText>
            </w:r>
            <w:r w:rsidRPr="001C5A87">
              <w:rPr>
                <w:rFonts w:eastAsia="Times New Roman"/>
                <w:i/>
                <w:sz w:val="18"/>
                <w:szCs w:val="18"/>
              </w:rPr>
            </w:r>
            <w:r w:rsidRPr="001C5A87">
              <w:rPr>
                <w:rFonts w:eastAsia="Times New Roman"/>
                <w:i/>
                <w:sz w:val="18"/>
                <w:szCs w:val="18"/>
              </w:rPr>
              <w:fldChar w:fldCharType="separate"/>
            </w:r>
            <w:r w:rsidRPr="001C5A87">
              <w:rPr>
                <w:rFonts w:eastAsia="Times New Roman"/>
                <w:sz w:val="18"/>
                <w:szCs w:val="18"/>
              </w:rPr>
              <w:fldChar w:fldCharType="end"/>
            </w:r>
          </w:p>
        </w:tc>
        <w:tc>
          <w:tcPr>
            <w:tcW w:w="1282" w:type="pct"/>
            <w:vAlign w:val="center"/>
          </w:tcPr>
          <w:p w14:paraId="328091B6" w14:textId="77777777" w:rsidR="00432C08" w:rsidRPr="001C5A87" w:rsidRDefault="00432C08" w:rsidP="005F571E">
            <w:pPr>
              <w:pStyle w:val="Corpotesto"/>
              <w:rPr>
                <w:rFonts w:eastAsia="Times New Roman"/>
                <w:sz w:val="18"/>
                <w:szCs w:val="18"/>
              </w:rPr>
            </w:pPr>
            <w:r w:rsidRPr="001C5A87">
              <w:rPr>
                <w:rFonts w:eastAsia="Times New Roman"/>
                <w:i/>
                <w:sz w:val="18"/>
                <w:szCs w:val="18"/>
              </w:rPr>
              <w:fldChar w:fldCharType="begin">
                <w:ffData>
                  <w:name w:val="Check6"/>
                  <w:enabled/>
                  <w:calcOnExit w:val="0"/>
                  <w:checkBox>
                    <w:sizeAuto/>
                    <w:default w:val="0"/>
                  </w:checkBox>
                </w:ffData>
              </w:fldChar>
            </w:r>
            <w:r w:rsidRPr="001C5A87">
              <w:rPr>
                <w:rFonts w:eastAsia="Times New Roman"/>
                <w:i/>
                <w:sz w:val="18"/>
                <w:szCs w:val="18"/>
              </w:rPr>
              <w:instrText xml:space="preserve"> FORMCHECKBOX </w:instrText>
            </w:r>
            <w:r w:rsidRPr="001C5A87">
              <w:rPr>
                <w:rFonts w:eastAsia="Times New Roman"/>
                <w:i/>
                <w:sz w:val="18"/>
                <w:szCs w:val="18"/>
              </w:rPr>
            </w:r>
            <w:r w:rsidRPr="001C5A87">
              <w:rPr>
                <w:rFonts w:eastAsia="Times New Roman"/>
                <w:i/>
                <w:sz w:val="18"/>
                <w:szCs w:val="18"/>
              </w:rPr>
              <w:fldChar w:fldCharType="separate"/>
            </w:r>
            <w:r w:rsidRPr="001C5A87">
              <w:rPr>
                <w:rFonts w:eastAsia="Times New Roman"/>
                <w:sz w:val="18"/>
                <w:szCs w:val="18"/>
              </w:rPr>
              <w:fldChar w:fldCharType="end"/>
            </w:r>
          </w:p>
        </w:tc>
        <w:tc>
          <w:tcPr>
            <w:tcW w:w="512" w:type="pct"/>
            <w:vAlign w:val="center"/>
          </w:tcPr>
          <w:p w14:paraId="0962CF6F" w14:textId="77777777" w:rsidR="00432C08" w:rsidRPr="001C5A87" w:rsidRDefault="00432C08" w:rsidP="005F571E">
            <w:pPr>
              <w:pStyle w:val="Corpotesto"/>
              <w:rPr>
                <w:rFonts w:eastAsia="Times New Roman"/>
                <w:sz w:val="18"/>
                <w:szCs w:val="18"/>
              </w:rPr>
            </w:pPr>
            <w:r w:rsidRPr="001C5A87">
              <w:rPr>
                <w:rFonts w:eastAsia="Times New Roman"/>
                <w:i/>
                <w:sz w:val="18"/>
                <w:szCs w:val="18"/>
              </w:rPr>
              <w:fldChar w:fldCharType="begin">
                <w:ffData>
                  <w:name w:val="Check6"/>
                  <w:enabled/>
                  <w:calcOnExit w:val="0"/>
                  <w:checkBox>
                    <w:sizeAuto/>
                    <w:default w:val="0"/>
                  </w:checkBox>
                </w:ffData>
              </w:fldChar>
            </w:r>
            <w:r w:rsidRPr="001C5A87">
              <w:rPr>
                <w:rFonts w:eastAsia="Times New Roman"/>
                <w:i/>
                <w:sz w:val="18"/>
                <w:szCs w:val="18"/>
              </w:rPr>
              <w:instrText xml:space="preserve"> FORMCHECKBOX </w:instrText>
            </w:r>
            <w:r w:rsidRPr="001C5A87">
              <w:rPr>
                <w:rFonts w:eastAsia="Times New Roman"/>
                <w:i/>
                <w:sz w:val="18"/>
                <w:szCs w:val="18"/>
              </w:rPr>
            </w:r>
            <w:r w:rsidRPr="001C5A87">
              <w:rPr>
                <w:rFonts w:eastAsia="Times New Roman"/>
                <w:i/>
                <w:sz w:val="18"/>
                <w:szCs w:val="18"/>
              </w:rPr>
              <w:fldChar w:fldCharType="separate"/>
            </w:r>
            <w:r w:rsidRPr="001C5A87">
              <w:rPr>
                <w:rFonts w:eastAsia="Times New Roman"/>
                <w:sz w:val="18"/>
                <w:szCs w:val="18"/>
              </w:rPr>
              <w:fldChar w:fldCharType="end"/>
            </w:r>
          </w:p>
        </w:tc>
      </w:tr>
      <w:tr w:rsidR="00432C08" w:rsidRPr="001C5A87" w14:paraId="71F5E157" w14:textId="77777777" w:rsidTr="002337AD">
        <w:trPr>
          <w:cantSplit/>
          <w:trHeight w:val="284"/>
        </w:trPr>
        <w:tc>
          <w:tcPr>
            <w:tcW w:w="2192" w:type="pct"/>
            <w:vAlign w:val="center"/>
          </w:tcPr>
          <w:p w14:paraId="109700A2" w14:textId="77777777" w:rsidR="00432C08" w:rsidRPr="001C5A87" w:rsidRDefault="00432C08" w:rsidP="005F571E">
            <w:pPr>
              <w:pStyle w:val="Corpotesto"/>
              <w:rPr>
                <w:rFonts w:eastAsia="Times New Roman"/>
                <w:sz w:val="18"/>
                <w:szCs w:val="18"/>
              </w:rPr>
            </w:pPr>
            <w:r w:rsidRPr="001C5A87">
              <w:rPr>
                <w:rFonts w:eastAsia="Times New Roman"/>
                <w:sz w:val="18"/>
                <w:szCs w:val="18"/>
              </w:rPr>
              <w:t>Reti informatiche</w:t>
            </w:r>
          </w:p>
        </w:tc>
        <w:tc>
          <w:tcPr>
            <w:tcW w:w="1014" w:type="pct"/>
            <w:vAlign w:val="center"/>
          </w:tcPr>
          <w:p w14:paraId="0BFFFB15" w14:textId="77777777" w:rsidR="00432C08" w:rsidRPr="001C5A87" w:rsidRDefault="00432C08" w:rsidP="005F571E">
            <w:pPr>
              <w:pStyle w:val="Corpotesto"/>
              <w:rPr>
                <w:rFonts w:eastAsia="Times New Roman"/>
                <w:sz w:val="18"/>
                <w:szCs w:val="18"/>
              </w:rPr>
            </w:pPr>
            <w:r w:rsidRPr="001C5A87">
              <w:rPr>
                <w:rFonts w:eastAsia="Times New Roman"/>
                <w:i/>
                <w:sz w:val="18"/>
                <w:szCs w:val="18"/>
              </w:rPr>
              <w:fldChar w:fldCharType="begin">
                <w:ffData>
                  <w:name w:val="Check6"/>
                  <w:enabled/>
                  <w:calcOnExit w:val="0"/>
                  <w:checkBox>
                    <w:sizeAuto/>
                    <w:default w:val="0"/>
                  </w:checkBox>
                </w:ffData>
              </w:fldChar>
            </w:r>
            <w:r w:rsidRPr="001C5A87">
              <w:rPr>
                <w:rFonts w:eastAsia="Times New Roman"/>
                <w:i/>
                <w:sz w:val="18"/>
                <w:szCs w:val="18"/>
              </w:rPr>
              <w:instrText xml:space="preserve"> FORMCHECKBOX </w:instrText>
            </w:r>
            <w:r w:rsidRPr="001C5A87">
              <w:rPr>
                <w:rFonts w:eastAsia="Times New Roman"/>
                <w:i/>
                <w:sz w:val="18"/>
                <w:szCs w:val="18"/>
              </w:rPr>
            </w:r>
            <w:r w:rsidRPr="001C5A87">
              <w:rPr>
                <w:rFonts w:eastAsia="Times New Roman"/>
                <w:i/>
                <w:sz w:val="18"/>
                <w:szCs w:val="18"/>
              </w:rPr>
              <w:fldChar w:fldCharType="separate"/>
            </w:r>
            <w:r w:rsidRPr="001C5A87">
              <w:rPr>
                <w:rFonts w:eastAsia="Times New Roman"/>
                <w:sz w:val="18"/>
                <w:szCs w:val="18"/>
              </w:rPr>
              <w:fldChar w:fldCharType="end"/>
            </w:r>
          </w:p>
        </w:tc>
        <w:tc>
          <w:tcPr>
            <w:tcW w:w="1282" w:type="pct"/>
            <w:vAlign w:val="center"/>
          </w:tcPr>
          <w:p w14:paraId="764FF8E4" w14:textId="77777777" w:rsidR="00432C08" w:rsidRPr="001C5A87" w:rsidRDefault="00432C08" w:rsidP="005F571E">
            <w:pPr>
              <w:pStyle w:val="Corpotesto"/>
              <w:rPr>
                <w:rFonts w:eastAsia="Times New Roman"/>
                <w:sz w:val="18"/>
                <w:szCs w:val="18"/>
              </w:rPr>
            </w:pPr>
            <w:r w:rsidRPr="001C5A87">
              <w:rPr>
                <w:rFonts w:eastAsia="Times New Roman"/>
                <w:i/>
                <w:sz w:val="18"/>
                <w:szCs w:val="18"/>
              </w:rPr>
              <w:fldChar w:fldCharType="begin">
                <w:ffData>
                  <w:name w:val="Check6"/>
                  <w:enabled/>
                  <w:calcOnExit w:val="0"/>
                  <w:checkBox>
                    <w:sizeAuto/>
                    <w:default w:val="0"/>
                  </w:checkBox>
                </w:ffData>
              </w:fldChar>
            </w:r>
            <w:r w:rsidRPr="001C5A87">
              <w:rPr>
                <w:rFonts w:eastAsia="Times New Roman"/>
                <w:i/>
                <w:sz w:val="18"/>
                <w:szCs w:val="18"/>
              </w:rPr>
              <w:instrText xml:space="preserve"> FORMCHECKBOX </w:instrText>
            </w:r>
            <w:r w:rsidRPr="001C5A87">
              <w:rPr>
                <w:rFonts w:eastAsia="Times New Roman"/>
                <w:i/>
                <w:sz w:val="18"/>
                <w:szCs w:val="18"/>
              </w:rPr>
            </w:r>
            <w:r w:rsidRPr="001C5A87">
              <w:rPr>
                <w:rFonts w:eastAsia="Times New Roman"/>
                <w:i/>
                <w:sz w:val="18"/>
                <w:szCs w:val="18"/>
              </w:rPr>
              <w:fldChar w:fldCharType="separate"/>
            </w:r>
            <w:r w:rsidRPr="001C5A87">
              <w:rPr>
                <w:rFonts w:eastAsia="Times New Roman"/>
                <w:sz w:val="18"/>
                <w:szCs w:val="18"/>
              </w:rPr>
              <w:fldChar w:fldCharType="end"/>
            </w:r>
          </w:p>
        </w:tc>
        <w:tc>
          <w:tcPr>
            <w:tcW w:w="512" w:type="pct"/>
            <w:vAlign w:val="center"/>
          </w:tcPr>
          <w:p w14:paraId="750C3FBB" w14:textId="77777777" w:rsidR="00432C08" w:rsidRPr="001C5A87" w:rsidRDefault="00432C08" w:rsidP="005F571E">
            <w:pPr>
              <w:pStyle w:val="Corpotesto"/>
              <w:rPr>
                <w:rFonts w:eastAsia="Times New Roman"/>
                <w:sz w:val="18"/>
                <w:szCs w:val="18"/>
              </w:rPr>
            </w:pPr>
            <w:r w:rsidRPr="001C5A87">
              <w:rPr>
                <w:rFonts w:eastAsia="Times New Roman"/>
                <w:i/>
                <w:sz w:val="18"/>
                <w:szCs w:val="18"/>
              </w:rPr>
              <w:fldChar w:fldCharType="begin">
                <w:ffData>
                  <w:name w:val="Check6"/>
                  <w:enabled/>
                  <w:calcOnExit w:val="0"/>
                  <w:checkBox>
                    <w:sizeAuto/>
                    <w:default w:val="0"/>
                  </w:checkBox>
                </w:ffData>
              </w:fldChar>
            </w:r>
            <w:r w:rsidRPr="001C5A87">
              <w:rPr>
                <w:rFonts w:eastAsia="Times New Roman"/>
                <w:i/>
                <w:sz w:val="18"/>
                <w:szCs w:val="18"/>
              </w:rPr>
              <w:instrText xml:space="preserve"> FORMCHECKBOX </w:instrText>
            </w:r>
            <w:r w:rsidRPr="001C5A87">
              <w:rPr>
                <w:rFonts w:eastAsia="Times New Roman"/>
                <w:i/>
                <w:sz w:val="18"/>
                <w:szCs w:val="18"/>
              </w:rPr>
            </w:r>
            <w:r w:rsidRPr="001C5A87">
              <w:rPr>
                <w:rFonts w:eastAsia="Times New Roman"/>
                <w:i/>
                <w:sz w:val="18"/>
                <w:szCs w:val="18"/>
              </w:rPr>
              <w:fldChar w:fldCharType="separate"/>
            </w:r>
            <w:r w:rsidRPr="001C5A87">
              <w:rPr>
                <w:rFonts w:eastAsia="Times New Roman"/>
                <w:sz w:val="18"/>
                <w:szCs w:val="18"/>
              </w:rPr>
              <w:fldChar w:fldCharType="end"/>
            </w:r>
          </w:p>
        </w:tc>
      </w:tr>
      <w:tr w:rsidR="00432C08" w:rsidRPr="001C5A87" w14:paraId="701FB3DB" w14:textId="77777777" w:rsidTr="002337AD">
        <w:trPr>
          <w:cantSplit/>
          <w:trHeight w:val="284"/>
        </w:trPr>
        <w:tc>
          <w:tcPr>
            <w:tcW w:w="2192" w:type="pct"/>
            <w:vAlign w:val="center"/>
          </w:tcPr>
          <w:p w14:paraId="00D2C2EA" w14:textId="77777777" w:rsidR="00432C08" w:rsidRPr="001C5A87" w:rsidRDefault="00432C08" w:rsidP="005F571E">
            <w:pPr>
              <w:pStyle w:val="Corpotesto"/>
              <w:rPr>
                <w:rFonts w:eastAsia="Times New Roman"/>
                <w:sz w:val="18"/>
                <w:szCs w:val="18"/>
              </w:rPr>
            </w:pPr>
            <w:r w:rsidRPr="001C5A87">
              <w:rPr>
                <w:rFonts w:eastAsia="Times New Roman"/>
                <w:sz w:val="18"/>
                <w:szCs w:val="18"/>
              </w:rPr>
              <w:t>Linguaggi di programmazione (**)</w:t>
            </w:r>
          </w:p>
        </w:tc>
        <w:tc>
          <w:tcPr>
            <w:tcW w:w="1014" w:type="pct"/>
            <w:vAlign w:val="center"/>
          </w:tcPr>
          <w:p w14:paraId="308C4BAC" w14:textId="77777777" w:rsidR="00432C08" w:rsidRPr="001C5A87" w:rsidRDefault="00432C08" w:rsidP="005F571E">
            <w:pPr>
              <w:pStyle w:val="Corpotesto"/>
              <w:rPr>
                <w:rFonts w:eastAsia="Times New Roman"/>
                <w:sz w:val="18"/>
                <w:szCs w:val="18"/>
              </w:rPr>
            </w:pPr>
            <w:r w:rsidRPr="001C5A87">
              <w:rPr>
                <w:rFonts w:eastAsia="Times New Roman"/>
                <w:i/>
                <w:sz w:val="18"/>
                <w:szCs w:val="18"/>
              </w:rPr>
              <w:fldChar w:fldCharType="begin">
                <w:ffData>
                  <w:name w:val="Check6"/>
                  <w:enabled/>
                  <w:calcOnExit w:val="0"/>
                  <w:checkBox>
                    <w:sizeAuto/>
                    <w:default w:val="0"/>
                  </w:checkBox>
                </w:ffData>
              </w:fldChar>
            </w:r>
            <w:r w:rsidRPr="001C5A87">
              <w:rPr>
                <w:rFonts w:eastAsia="Times New Roman"/>
                <w:i/>
                <w:sz w:val="18"/>
                <w:szCs w:val="18"/>
              </w:rPr>
              <w:instrText xml:space="preserve"> FORMCHECKBOX </w:instrText>
            </w:r>
            <w:r w:rsidRPr="001C5A87">
              <w:rPr>
                <w:rFonts w:eastAsia="Times New Roman"/>
                <w:i/>
                <w:sz w:val="18"/>
                <w:szCs w:val="18"/>
              </w:rPr>
            </w:r>
            <w:r w:rsidRPr="001C5A87">
              <w:rPr>
                <w:rFonts w:eastAsia="Times New Roman"/>
                <w:i/>
                <w:sz w:val="18"/>
                <w:szCs w:val="18"/>
              </w:rPr>
              <w:fldChar w:fldCharType="separate"/>
            </w:r>
            <w:r w:rsidRPr="001C5A87">
              <w:rPr>
                <w:rFonts w:eastAsia="Times New Roman"/>
                <w:sz w:val="18"/>
                <w:szCs w:val="18"/>
              </w:rPr>
              <w:fldChar w:fldCharType="end"/>
            </w:r>
          </w:p>
        </w:tc>
        <w:tc>
          <w:tcPr>
            <w:tcW w:w="1282" w:type="pct"/>
            <w:vAlign w:val="center"/>
          </w:tcPr>
          <w:p w14:paraId="113FD5F6" w14:textId="77777777" w:rsidR="00432C08" w:rsidRPr="001C5A87" w:rsidRDefault="00432C08" w:rsidP="005F571E">
            <w:pPr>
              <w:pStyle w:val="Corpotesto"/>
              <w:rPr>
                <w:rFonts w:eastAsia="Times New Roman"/>
                <w:sz w:val="18"/>
                <w:szCs w:val="18"/>
              </w:rPr>
            </w:pPr>
            <w:r w:rsidRPr="001C5A87">
              <w:rPr>
                <w:rFonts w:eastAsia="Times New Roman"/>
                <w:i/>
                <w:sz w:val="18"/>
                <w:szCs w:val="18"/>
              </w:rPr>
              <w:fldChar w:fldCharType="begin">
                <w:ffData>
                  <w:name w:val="Check6"/>
                  <w:enabled/>
                  <w:calcOnExit w:val="0"/>
                  <w:checkBox>
                    <w:sizeAuto/>
                    <w:default w:val="0"/>
                  </w:checkBox>
                </w:ffData>
              </w:fldChar>
            </w:r>
            <w:r w:rsidRPr="001C5A87">
              <w:rPr>
                <w:rFonts w:eastAsia="Times New Roman"/>
                <w:i/>
                <w:sz w:val="18"/>
                <w:szCs w:val="18"/>
              </w:rPr>
              <w:instrText xml:space="preserve"> FORMCHECKBOX </w:instrText>
            </w:r>
            <w:r w:rsidRPr="001C5A87">
              <w:rPr>
                <w:rFonts w:eastAsia="Times New Roman"/>
                <w:i/>
                <w:sz w:val="18"/>
                <w:szCs w:val="18"/>
              </w:rPr>
            </w:r>
            <w:r w:rsidRPr="001C5A87">
              <w:rPr>
                <w:rFonts w:eastAsia="Times New Roman"/>
                <w:i/>
                <w:sz w:val="18"/>
                <w:szCs w:val="18"/>
              </w:rPr>
              <w:fldChar w:fldCharType="separate"/>
            </w:r>
            <w:r w:rsidRPr="001C5A87">
              <w:rPr>
                <w:rFonts w:eastAsia="Times New Roman"/>
                <w:sz w:val="18"/>
                <w:szCs w:val="18"/>
              </w:rPr>
              <w:fldChar w:fldCharType="end"/>
            </w:r>
          </w:p>
        </w:tc>
        <w:tc>
          <w:tcPr>
            <w:tcW w:w="512" w:type="pct"/>
            <w:vAlign w:val="center"/>
          </w:tcPr>
          <w:p w14:paraId="5900007D" w14:textId="77777777" w:rsidR="00432C08" w:rsidRPr="001C5A87" w:rsidRDefault="00432C08" w:rsidP="005F571E">
            <w:pPr>
              <w:pStyle w:val="Corpotesto"/>
              <w:rPr>
                <w:rFonts w:eastAsia="Times New Roman"/>
                <w:sz w:val="18"/>
                <w:szCs w:val="18"/>
              </w:rPr>
            </w:pPr>
            <w:r w:rsidRPr="001C5A87">
              <w:rPr>
                <w:rFonts w:eastAsia="Times New Roman"/>
                <w:i/>
                <w:sz w:val="18"/>
                <w:szCs w:val="18"/>
              </w:rPr>
              <w:fldChar w:fldCharType="begin">
                <w:ffData>
                  <w:name w:val="Check6"/>
                  <w:enabled/>
                  <w:calcOnExit w:val="0"/>
                  <w:checkBox>
                    <w:sizeAuto/>
                    <w:default w:val="0"/>
                  </w:checkBox>
                </w:ffData>
              </w:fldChar>
            </w:r>
            <w:r w:rsidRPr="001C5A87">
              <w:rPr>
                <w:rFonts w:eastAsia="Times New Roman"/>
                <w:i/>
                <w:sz w:val="18"/>
                <w:szCs w:val="18"/>
              </w:rPr>
              <w:instrText xml:space="preserve"> FORMCHECKBOX </w:instrText>
            </w:r>
            <w:r w:rsidRPr="001C5A87">
              <w:rPr>
                <w:rFonts w:eastAsia="Times New Roman"/>
                <w:i/>
                <w:sz w:val="18"/>
                <w:szCs w:val="18"/>
              </w:rPr>
            </w:r>
            <w:r w:rsidRPr="001C5A87">
              <w:rPr>
                <w:rFonts w:eastAsia="Times New Roman"/>
                <w:i/>
                <w:sz w:val="18"/>
                <w:szCs w:val="18"/>
              </w:rPr>
              <w:fldChar w:fldCharType="separate"/>
            </w:r>
            <w:r w:rsidRPr="001C5A87">
              <w:rPr>
                <w:rFonts w:eastAsia="Times New Roman"/>
                <w:sz w:val="18"/>
                <w:szCs w:val="18"/>
              </w:rPr>
              <w:fldChar w:fldCharType="end"/>
            </w:r>
          </w:p>
        </w:tc>
      </w:tr>
      <w:tr w:rsidR="00432C08" w:rsidRPr="001C5A87" w14:paraId="119178DB" w14:textId="77777777" w:rsidTr="002337AD">
        <w:trPr>
          <w:cantSplit/>
          <w:trHeight w:val="284"/>
        </w:trPr>
        <w:tc>
          <w:tcPr>
            <w:tcW w:w="2192" w:type="pct"/>
            <w:vAlign w:val="center"/>
          </w:tcPr>
          <w:p w14:paraId="0B43C50F" w14:textId="77777777" w:rsidR="00432C08" w:rsidRPr="001C5A87" w:rsidRDefault="00432C08" w:rsidP="005F571E">
            <w:pPr>
              <w:pStyle w:val="Corpotesto"/>
              <w:rPr>
                <w:rFonts w:eastAsia="Times New Roman"/>
                <w:sz w:val="18"/>
                <w:szCs w:val="18"/>
              </w:rPr>
            </w:pPr>
            <w:r w:rsidRPr="001C5A87">
              <w:rPr>
                <w:rFonts w:eastAsia="Times New Roman"/>
                <w:sz w:val="18"/>
                <w:szCs w:val="18"/>
              </w:rPr>
              <w:t>Altro (**)</w:t>
            </w:r>
          </w:p>
        </w:tc>
        <w:tc>
          <w:tcPr>
            <w:tcW w:w="1014" w:type="pct"/>
            <w:vAlign w:val="center"/>
          </w:tcPr>
          <w:p w14:paraId="41EB8486" w14:textId="77777777" w:rsidR="00432C08" w:rsidRPr="001C5A87" w:rsidRDefault="00432C08" w:rsidP="005F571E">
            <w:pPr>
              <w:pStyle w:val="Corpotesto"/>
              <w:rPr>
                <w:rFonts w:eastAsia="Times New Roman"/>
                <w:sz w:val="18"/>
                <w:szCs w:val="18"/>
              </w:rPr>
            </w:pPr>
            <w:r w:rsidRPr="001C5A87">
              <w:rPr>
                <w:rFonts w:eastAsia="Times New Roman"/>
                <w:i/>
                <w:sz w:val="18"/>
                <w:szCs w:val="18"/>
              </w:rPr>
              <w:fldChar w:fldCharType="begin">
                <w:ffData>
                  <w:name w:val="Check6"/>
                  <w:enabled/>
                  <w:calcOnExit w:val="0"/>
                  <w:checkBox>
                    <w:sizeAuto/>
                    <w:default w:val="0"/>
                  </w:checkBox>
                </w:ffData>
              </w:fldChar>
            </w:r>
            <w:r w:rsidRPr="001C5A87">
              <w:rPr>
                <w:rFonts w:eastAsia="Times New Roman"/>
                <w:i/>
                <w:sz w:val="18"/>
                <w:szCs w:val="18"/>
              </w:rPr>
              <w:instrText xml:space="preserve"> FORMCHECKBOX </w:instrText>
            </w:r>
            <w:r w:rsidRPr="001C5A87">
              <w:rPr>
                <w:rFonts w:eastAsia="Times New Roman"/>
                <w:i/>
                <w:sz w:val="18"/>
                <w:szCs w:val="18"/>
              </w:rPr>
            </w:r>
            <w:r w:rsidRPr="001C5A87">
              <w:rPr>
                <w:rFonts w:eastAsia="Times New Roman"/>
                <w:i/>
                <w:sz w:val="18"/>
                <w:szCs w:val="18"/>
              </w:rPr>
              <w:fldChar w:fldCharType="separate"/>
            </w:r>
            <w:r w:rsidRPr="001C5A87">
              <w:rPr>
                <w:rFonts w:eastAsia="Times New Roman"/>
                <w:sz w:val="18"/>
                <w:szCs w:val="18"/>
              </w:rPr>
              <w:fldChar w:fldCharType="end"/>
            </w:r>
          </w:p>
        </w:tc>
        <w:tc>
          <w:tcPr>
            <w:tcW w:w="1282" w:type="pct"/>
            <w:vAlign w:val="center"/>
          </w:tcPr>
          <w:p w14:paraId="0347EBBD" w14:textId="77777777" w:rsidR="00432C08" w:rsidRPr="001C5A87" w:rsidRDefault="00432C08" w:rsidP="005F571E">
            <w:pPr>
              <w:pStyle w:val="Corpotesto"/>
              <w:rPr>
                <w:rFonts w:eastAsia="Times New Roman"/>
                <w:sz w:val="18"/>
                <w:szCs w:val="18"/>
              </w:rPr>
            </w:pPr>
            <w:r w:rsidRPr="001C5A87">
              <w:rPr>
                <w:rFonts w:eastAsia="Times New Roman"/>
                <w:i/>
                <w:sz w:val="18"/>
                <w:szCs w:val="18"/>
              </w:rPr>
              <w:fldChar w:fldCharType="begin">
                <w:ffData>
                  <w:name w:val="Check6"/>
                  <w:enabled/>
                  <w:calcOnExit w:val="0"/>
                  <w:checkBox>
                    <w:sizeAuto/>
                    <w:default w:val="0"/>
                  </w:checkBox>
                </w:ffData>
              </w:fldChar>
            </w:r>
            <w:r w:rsidRPr="001C5A87">
              <w:rPr>
                <w:rFonts w:eastAsia="Times New Roman"/>
                <w:i/>
                <w:sz w:val="18"/>
                <w:szCs w:val="18"/>
              </w:rPr>
              <w:instrText xml:space="preserve"> FORMCHECKBOX </w:instrText>
            </w:r>
            <w:r w:rsidRPr="001C5A87">
              <w:rPr>
                <w:rFonts w:eastAsia="Times New Roman"/>
                <w:i/>
                <w:sz w:val="18"/>
                <w:szCs w:val="18"/>
              </w:rPr>
            </w:r>
            <w:r w:rsidRPr="001C5A87">
              <w:rPr>
                <w:rFonts w:eastAsia="Times New Roman"/>
                <w:i/>
                <w:sz w:val="18"/>
                <w:szCs w:val="18"/>
              </w:rPr>
              <w:fldChar w:fldCharType="separate"/>
            </w:r>
            <w:r w:rsidRPr="001C5A87">
              <w:rPr>
                <w:rFonts w:eastAsia="Times New Roman"/>
                <w:sz w:val="18"/>
                <w:szCs w:val="18"/>
              </w:rPr>
              <w:fldChar w:fldCharType="end"/>
            </w:r>
          </w:p>
        </w:tc>
        <w:tc>
          <w:tcPr>
            <w:tcW w:w="512" w:type="pct"/>
            <w:vAlign w:val="center"/>
          </w:tcPr>
          <w:p w14:paraId="792B6A14" w14:textId="77777777" w:rsidR="00432C08" w:rsidRPr="001C5A87" w:rsidRDefault="00432C08" w:rsidP="005F571E">
            <w:pPr>
              <w:pStyle w:val="Corpotesto"/>
              <w:rPr>
                <w:rFonts w:eastAsia="Times New Roman"/>
                <w:sz w:val="18"/>
                <w:szCs w:val="18"/>
              </w:rPr>
            </w:pPr>
            <w:r w:rsidRPr="001C5A87">
              <w:rPr>
                <w:rFonts w:eastAsia="Times New Roman"/>
                <w:i/>
                <w:sz w:val="18"/>
                <w:szCs w:val="18"/>
              </w:rPr>
              <w:fldChar w:fldCharType="begin">
                <w:ffData>
                  <w:name w:val="Check6"/>
                  <w:enabled/>
                  <w:calcOnExit w:val="0"/>
                  <w:checkBox>
                    <w:sizeAuto/>
                    <w:default w:val="0"/>
                  </w:checkBox>
                </w:ffData>
              </w:fldChar>
            </w:r>
            <w:r w:rsidRPr="001C5A87">
              <w:rPr>
                <w:rFonts w:eastAsia="Times New Roman"/>
                <w:i/>
                <w:sz w:val="18"/>
                <w:szCs w:val="18"/>
              </w:rPr>
              <w:instrText xml:space="preserve"> FORMCHECKBOX </w:instrText>
            </w:r>
            <w:r w:rsidRPr="001C5A87">
              <w:rPr>
                <w:rFonts w:eastAsia="Times New Roman"/>
                <w:i/>
                <w:sz w:val="18"/>
                <w:szCs w:val="18"/>
              </w:rPr>
            </w:r>
            <w:r w:rsidRPr="001C5A87">
              <w:rPr>
                <w:rFonts w:eastAsia="Times New Roman"/>
                <w:i/>
                <w:sz w:val="18"/>
                <w:szCs w:val="18"/>
              </w:rPr>
              <w:fldChar w:fldCharType="separate"/>
            </w:r>
            <w:r w:rsidRPr="001C5A87">
              <w:rPr>
                <w:rFonts w:eastAsia="Times New Roman"/>
                <w:sz w:val="18"/>
                <w:szCs w:val="18"/>
              </w:rPr>
              <w:fldChar w:fldCharType="end"/>
            </w:r>
          </w:p>
        </w:tc>
      </w:tr>
      <w:tr w:rsidR="00432C08" w:rsidRPr="001C5A87" w14:paraId="780492D5" w14:textId="77777777" w:rsidTr="002337AD">
        <w:trPr>
          <w:cantSplit/>
          <w:trHeight w:val="116"/>
        </w:trPr>
        <w:tc>
          <w:tcPr>
            <w:tcW w:w="5000" w:type="pct"/>
            <w:gridSpan w:val="4"/>
            <w:tcBorders>
              <w:top w:val="nil"/>
              <w:bottom w:val="single" w:sz="4" w:space="0" w:color="auto"/>
            </w:tcBorders>
            <w:vAlign w:val="center"/>
          </w:tcPr>
          <w:p w14:paraId="14D63038" w14:textId="77777777" w:rsidR="00432C08" w:rsidRPr="001C5A87" w:rsidRDefault="00432C08" w:rsidP="005F571E">
            <w:pPr>
              <w:pStyle w:val="Corpotesto"/>
              <w:rPr>
                <w:rFonts w:eastAsia="Times New Roman"/>
                <w:sz w:val="18"/>
                <w:szCs w:val="18"/>
              </w:rPr>
            </w:pPr>
            <w:r w:rsidRPr="001C5A87">
              <w:rPr>
                <w:rFonts w:eastAsia="Times New Roman"/>
                <w:sz w:val="18"/>
                <w:szCs w:val="18"/>
              </w:rPr>
              <w:t>(*) Allegare le certificazioni ECDL, laddove presenti.</w:t>
            </w:r>
            <w:r>
              <w:rPr>
                <w:rFonts w:eastAsia="Times New Roman"/>
                <w:sz w:val="18"/>
                <w:szCs w:val="18"/>
              </w:rPr>
              <w:t xml:space="preserve"> </w:t>
            </w:r>
            <w:r w:rsidRPr="001C5A87">
              <w:rPr>
                <w:rFonts w:eastAsia="Times New Roman"/>
                <w:sz w:val="18"/>
                <w:szCs w:val="18"/>
              </w:rPr>
              <w:t>(**) Specificare quali e il relativo livello di conoscenza.</w:t>
            </w:r>
          </w:p>
        </w:tc>
      </w:tr>
    </w:tbl>
    <w:p w14:paraId="2BC608C3" w14:textId="77777777" w:rsidR="00432C08" w:rsidRPr="006C36EB" w:rsidRDefault="00432C08" w:rsidP="005F571E">
      <w:pPr>
        <w:pStyle w:val="Corpotesto"/>
        <w:rPr>
          <w:b/>
          <w:bCs/>
        </w:rPr>
      </w:pPr>
      <w:r w:rsidRPr="006C36EB">
        <w:rPr>
          <w:b/>
          <w:bCs/>
        </w:rPr>
        <w:t xml:space="preserve">Sezione </w:t>
      </w:r>
      <w:r>
        <w:rPr>
          <w:b/>
          <w:bCs/>
        </w:rPr>
        <w:t xml:space="preserve">4 </w:t>
      </w:r>
      <w:r w:rsidRPr="006C36EB">
        <w:rPr>
          <w:b/>
          <w:bCs/>
        </w:rPr>
        <w:t xml:space="preserve">– </w:t>
      </w:r>
      <w:r>
        <w:rPr>
          <w:b/>
          <w:bCs/>
        </w:rPr>
        <w:t>Percorso professionale</w:t>
      </w:r>
    </w:p>
    <w:p w14:paraId="674AE061" w14:textId="77777777" w:rsidR="00432C08" w:rsidRDefault="00432C08" w:rsidP="005F571E">
      <w:pPr>
        <w:pStyle w:val="Corpotesto"/>
      </w:pPr>
      <w:r>
        <w:t xml:space="preserve">4.1 </w:t>
      </w:r>
      <w:r w:rsidRPr="001C5A87">
        <w:t>Se attualmente impiegato, descrivere settore, azienda, posizione all’interno della stessa e attività svolta.</w:t>
      </w:r>
    </w:p>
    <w:p w14:paraId="3E8EC447" w14:textId="77777777" w:rsidR="00432C08" w:rsidRPr="001C5A87" w:rsidRDefault="00432C08" w:rsidP="005F571E">
      <w:pPr>
        <w:pStyle w:val="Corpotesto"/>
      </w:pPr>
      <w:r>
        <w:t>______________________________</w:t>
      </w:r>
    </w:p>
    <w:p w14:paraId="060CA5DF" w14:textId="77777777" w:rsidR="00432C08" w:rsidRDefault="00432C08" w:rsidP="005F571E">
      <w:pPr>
        <w:pStyle w:val="Corpotesto"/>
      </w:pPr>
      <w:r>
        <w:t xml:space="preserve">4.2 </w:t>
      </w:r>
      <w:r w:rsidRPr="001C5A87">
        <w:t>Descrivere le principali competenze acquisite nell’ambito dell’attività svolta.</w:t>
      </w:r>
    </w:p>
    <w:p w14:paraId="2E4419D4" w14:textId="77777777" w:rsidR="00432C08" w:rsidRPr="001C5A87" w:rsidRDefault="00432C08" w:rsidP="005F571E">
      <w:pPr>
        <w:pStyle w:val="Corpotesto"/>
      </w:pPr>
      <w:r>
        <w:t>______________________________</w:t>
      </w:r>
    </w:p>
    <w:p w14:paraId="059FAE3D" w14:textId="77777777" w:rsidR="00432C08" w:rsidRDefault="00432C08" w:rsidP="005F571E">
      <w:pPr>
        <w:pStyle w:val="Corpotesto"/>
      </w:pPr>
      <w:r>
        <w:lastRenderedPageBreak/>
        <w:t xml:space="preserve">4.3 </w:t>
      </w:r>
      <w:r w:rsidRPr="001C5A87">
        <w:t xml:space="preserve">Esprimere un’opinione sull’attività svolta, sulle potenzialità di crescita e sul livello di soddisfazione nell’ambiente lavorativo. </w:t>
      </w:r>
    </w:p>
    <w:p w14:paraId="59EC13EE" w14:textId="77777777" w:rsidR="00432C08" w:rsidRPr="001C5A87" w:rsidRDefault="00432C08" w:rsidP="005F571E">
      <w:pPr>
        <w:pStyle w:val="Corpotesto"/>
      </w:pPr>
      <w:r>
        <w:t>______________________________</w:t>
      </w:r>
    </w:p>
    <w:p w14:paraId="50C56D06" w14:textId="77777777" w:rsidR="00432C08" w:rsidRDefault="00432C08" w:rsidP="005F571E">
      <w:pPr>
        <w:pStyle w:val="Corpotesto"/>
      </w:pPr>
      <w:r>
        <w:t xml:space="preserve">4.4 </w:t>
      </w:r>
      <w:r w:rsidRPr="001C5A87">
        <w:t>Quali sono i principali vantaggi e svantaggi della presente occupazione?</w:t>
      </w:r>
    </w:p>
    <w:p w14:paraId="40F457AC" w14:textId="77777777" w:rsidR="00432C08" w:rsidRPr="001C5A87" w:rsidRDefault="00432C08" w:rsidP="005F571E">
      <w:pPr>
        <w:pStyle w:val="Corpotesto"/>
      </w:pPr>
      <w:r>
        <w:t>______________________________</w:t>
      </w:r>
    </w:p>
    <w:p w14:paraId="78D428D0" w14:textId="77777777" w:rsidR="00432C08" w:rsidRPr="001C5A87" w:rsidRDefault="00432C08" w:rsidP="005F571E">
      <w:pPr>
        <w:pStyle w:val="Corpotesto"/>
      </w:pPr>
      <w:r>
        <w:t xml:space="preserve">4.5 </w:t>
      </w:r>
      <w:r w:rsidRPr="001C5A87">
        <w:t>Nel caso in cui il Destinatario abbia inviato curricula o effettuato colloqui di selezione a scopi di assunzione, quante aziende a cui il Destinatario ha inviato un curriculum (o che ha contattato in forma differente) hanno risposto proponendo un colloquio?</w:t>
      </w:r>
    </w:p>
    <w:p w14:paraId="7E2EB0C4" w14:textId="77777777" w:rsidR="00432C08" w:rsidRPr="001C5A87" w:rsidRDefault="00432C08" w:rsidP="000D3721">
      <w:pPr>
        <w:pStyle w:val="Corpotesto"/>
        <w:numPr>
          <w:ilvl w:val="0"/>
          <w:numId w:val="11"/>
        </w:numPr>
      </w:pPr>
      <w:r w:rsidRPr="001C5A87">
        <w:t>Nessuna</w:t>
      </w:r>
    </w:p>
    <w:p w14:paraId="60403D1F" w14:textId="77777777" w:rsidR="00432C08" w:rsidRPr="001C5A87" w:rsidRDefault="00432C08" w:rsidP="000D3721">
      <w:pPr>
        <w:pStyle w:val="Corpotesto"/>
        <w:numPr>
          <w:ilvl w:val="0"/>
          <w:numId w:val="11"/>
        </w:numPr>
      </w:pPr>
      <w:r w:rsidRPr="001C5A87">
        <w:t xml:space="preserve">Meno della metà </w:t>
      </w:r>
    </w:p>
    <w:p w14:paraId="1B75BA16" w14:textId="77777777" w:rsidR="00432C08" w:rsidRPr="001C5A87" w:rsidRDefault="00432C08" w:rsidP="000D3721">
      <w:pPr>
        <w:pStyle w:val="Corpotesto"/>
        <w:numPr>
          <w:ilvl w:val="0"/>
          <w:numId w:val="11"/>
        </w:numPr>
      </w:pPr>
      <w:r w:rsidRPr="001C5A87">
        <w:t xml:space="preserve">Circa la metà </w:t>
      </w:r>
    </w:p>
    <w:p w14:paraId="0E70A015" w14:textId="77777777" w:rsidR="00432C08" w:rsidRPr="001C5A87" w:rsidRDefault="00432C08" w:rsidP="000D3721">
      <w:pPr>
        <w:pStyle w:val="Corpotesto"/>
        <w:numPr>
          <w:ilvl w:val="0"/>
          <w:numId w:val="11"/>
        </w:numPr>
      </w:pPr>
      <w:r w:rsidRPr="001C5A87">
        <w:t xml:space="preserve">Oltre la metà </w:t>
      </w:r>
    </w:p>
    <w:p w14:paraId="11BA010D" w14:textId="77777777" w:rsidR="00432C08" w:rsidRPr="001C5A87" w:rsidRDefault="00432C08" w:rsidP="000D3721">
      <w:pPr>
        <w:pStyle w:val="Corpotesto"/>
        <w:numPr>
          <w:ilvl w:val="0"/>
          <w:numId w:val="11"/>
        </w:numPr>
      </w:pPr>
      <w:r w:rsidRPr="001C5A87">
        <w:t xml:space="preserve">Quasi tutte </w:t>
      </w:r>
    </w:p>
    <w:p w14:paraId="27C704C6" w14:textId="77777777" w:rsidR="00432C08" w:rsidRPr="001C5A87" w:rsidRDefault="00432C08" w:rsidP="005F571E">
      <w:pPr>
        <w:pStyle w:val="Corpotesto"/>
      </w:pPr>
      <w:r>
        <w:t xml:space="preserve">4.6 </w:t>
      </w:r>
      <w:r w:rsidRPr="001C5A87">
        <w:t>Quanti colloqui affrontati hanno avuto buon esito?</w:t>
      </w:r>
    </w:p>
    <w:p w14:paraId="190EEA7C" w14:textId="77777777" w:rsidR="00432C08" w:rsidRPr="001C5A87" w:rsidRDefault="00432C08" w:rsidP="000D3721">
      <w:pPr>
        <w:pStyle w:val="Corpotesto"/>
        <w:numPr>
          <w:ilvl w:val="0"/>
          <w:numId w:val="12"/>
        </w:numPr>
      </w:pPr>
      <w:r w:rsidRPr="001C5A87">
        <w:t>Nessuna</w:t>
      </w:r>
    </w:p>
    <w:p w14:paraId="6C46669E" w14:textId="77777777" w:rsidR="00432C08" w:rsidRPr="001C5A87" w:rsidRDefault="00432C08" w:rsidP="000D3721">
      <w:pPr>
        <w:pStyle w:val="Corpotesto"/>
        <w:numPr>
          <w:ilvl w:val="0"/>
          <w:numId w:val="12"/>
        </w:numPr>
      </w:pPr>
      <w:r w:rsidRPr="001C5A87">
        <w:t xml:space="preserve">Meno della metà </w:t>
      </w:r>
    </w:p>
    <w:p w14:paraId="63DBB7DA" w14:textId="77777777" w:rsidR="00432C08" w:rsidRPr="001C5A87" w:rsidRDefault="00432C08" w:rsidP="000D3721">
      <w:pPr>
        <w:pStyle w:val="Corpotesto"/>
        <w:numPr>
          <w:ilvl w:val="0"/>
          <w:numId w:val="12"/>
        </w:numPr>
      </w:pPr>
      <w:r w:rsidRPr="001C5A87">
        <w:t xml:space="preserve">Circa la metà </w:t>
      </w:r>
    </w:p>
    <w:p w14:paraId="7F291B28" w14:textId="77777777" w:rsidR="00432C08" w:rsidRPr="001C5A87" w:rsidRDefault="00432C08" w:rsidP="000D3721">
      <w:pPr>
        <w:pStyle w:val="Corpotesto"/>
        <w:numPr>
          <w:ilvl w:val="0"/>
          <w:numId w:val="12"/>
        </w:numPr>
      </w:pPr>
      <w:r w:rsidRPr="001C5A87">
        <w:t xml:space="preserve">Oltre la metà </w:t>
      </w:r>
    </w:p>
    <w:p w14:paraId="6703BC20" w14:textId="77777777" w:rsidR="00432C08" w:rsidRPr="001C5A87" w:rsidRDefault="00432C08" w:rsidP="000D3721">
      <w:pPr>
        <w:pStyle w:val="Corpotesto"/>
        <w:numPr>
          <w:ilvl w:val="0"/>
          <w:numId w:val="12"/>
        </w:numPr>
      </w:pPr>
      <w:r w:rsidRPr="001C5A87">
        <w:t>Quasi tutt</w:t>
      </w:r>
      <w:r>
        <w:t>i</w:t>
      </w:r>
      <w:r w:rsidRPr="001C5A87">
        <w:t xml:space="preserve"> </w:t>
      </w:r>
    </w:p>
    <w:p w14:paraId="1554F55D" w14:textId="77777777" w:rsidR="00432C08" w:rsidRDefault="00432C08" w:rsidP="005F571E">
      <w:pPr>
        <w:pStyle w:val="Corpotesto"/>
      </w:pPr>
      <w:r>
        <w:t xml:space="preserve">4.7 </w:t>
      </w:r>
      <w:r w:rsidRPr="001C5A87">
        <w:t>Indicare eventuali esperienze lavorative passate, specificando durata dell’esperienza, settore, azienda, posizione ed attività svolte.</w:t>
      </w:r>
    </w:p>
    <w:p w14:paraId="7755AD2D" w14:textId="77777777" w:rsidR="00432C08" w:rsidRPr="001C5A87" w:rsidRDefault="00432C08" w:rsidP="005F571E">
      <w:pPr>
        <w:pStyle w:val="Corpotesto"/>
      </w:pPr>
      <w:r>
        <w:t>______________________________</w:t>
      </w:r>
    </w:p>
    <w:p w14:paraId="2CE180A0" w14:textId="77777777" w:rsidR="00432C08" w:rsidRDefault="00432C08" w:rsidP="005F571E">
      <w:pPr>
        <w:pStyle w:val="Corpotesto"/>
      </w:pPr>
      <w:r>
        <w:t xml:space="preserve">4.8 </w:t>
      </w:r>
      <w:r w:rsidRPr="001C5A87">
        <w:t>Descrivere le principali competenze acquisite nell’ambito dell’attività svolta.</w:t>
      </w:r>
    </w:p>
    <w:p w14:paraId="6210358B" w14:textId="77777777" w:rsidR="00432C08" w:rsidRPr="001C5A87" w:rsidRDefault="00432C08" w:rsidP="005F571E">
      <w:pPr>
        <w:pStyle w:val="Corpotesto"/>
      </w:pPr>
      <w:r>
        <w:t>______________________________</w:t>
      </w:r>
    </w:p>
    <w:p w14:paraId="7740E532" w14:textId="77777777" w:rsidR="00432C08" w:rsidRDefault="00432C08" w:rsidP="005F571E">
      <w:pPr>
        <w:pStyle w:val="Corpotesto"/>
      </w:pPr>
      <w:r>
        <w:t xml:space="preserve">4.9 </w:t>
      </w:r>
      <w:r w:rsidRPr="001C5A87">
        <w:t>Se presenti, esprimere un’opinione sull’attività svolta e sul livello di soddisfazione raggiunto in ciascuna esperienza lavorativa.</w:t>
      </w:r>
    </w:p>
    <w:p w14:paraId="0FA5A51B" w14:textId="77777777" w:rsidR="00432C08" w:rsidRPr="001C5A87" w:rsidRDefault="00432C08" w:rsidP="005F571E">
      <w:pPr>
        <w:pStyle w:val="Corpotesto"/>
      </w:pPr>
      <w:r>
        <w:t>______________________________</w:t>
      </w:r>
    </w:p>
    <w:p w14:paraId="60BBACB0" w14:textId="77777777" w:rsidR="00432C08" w:rsidRDefault="00432C08" w:rsidP="005F571E">
      <w:pPr>
        <w:pStyle w:val="Corpotesto"/>
      </w:pPr>
      <w:r>
        <w:t xml:space="preserve">4.10 </w:t>
      </w:r>
      <w:r w:rsidRPr="001C5A87">
        <w:t>Quali sono i principali vantaggi e svantaggi delle suddette esperienze?</w:t>
      </w:r>
    </w:p>
    <w:p w14:paraId="1ADCB867" w14:textId="77777777" w:rsidR="00432C08" w:rsidRPr="001C5A87" w:rsidRDefault="00432C08" w:rsidP="005F571E">
      <w:pPr>
        <w:pStyle w:val="Corpotesto"/>
      </w:pPr>
      <w:r>
        <w:t>______________________________</w:t>
      </w:r>
    </w:p>
    <w:p w14:paraId="209B0071" w14:textId="77777777" w:rsidR="00432C08" w:rsidRDefault="00432C08" w:rsidP="005F571E">
      <w:pPr>
        <w:pStyle w:val="Corpotesto"/>
      </w:pPr>
      <w:r>
        <w:t xml:space="preserve">4.11 </w:t>
      </w:r>
      <w:r w:rsidRPr="001C5A87">
        <w:t>Quali sono le motivazioni per cui le esperienze precedenti si sono concluse?</w:t>
      </w:r>
    </w:p>
    <w:p w14:paraId="756CAB4A" w14:textId="77777777" w:rsidR="00432C08" w:rsidRDefault="00432C08" w:rsidP="005F571E">
      <w:pPr>
        <w:pStyle w:val="Corpotesto"/>
      </w:pPr>
      <w:r>
        <w:t>______________________________</w:t>
      </w:r>
    </w:p>
    <w:p w14:paraId="08053928" w14:textId="77777777" w:rsidR="00432C08" w:rsidRPr="00DA5803" w:rsidRDefault="00432C08" w:rsidP="005F571E">
      <w:pPr>
        <w:pStyle w:val="Corpotesto"/>
        <w:rPr>
          <w:b/>
          <w:bCs/>
        </w:rPr>
      </w:pPr>
      <w:r w:rsidRPr="006C36EB">
        <w:rPr>
          <w:b/>
          <w:bCs/>
        </w:rPr>
        <w:t xml:space="preserve">Sezione </w:t>
      </w:r>
      <w:r>
        <w:rPr>
          <w:b/>
          <w:bCs/>
        </w:rPr>
        <w:t xml:space="preserve">5 </w:t>
      </w:r>
      <w:r w:rsidRPr="006C36EB">
        <w:rPr>
          <w:b/>
          <w:bCs/>
        </w:rPr>
        <w:t xml:space="preserve">– </w:t>
      </w:r>
      <w:r>
        <w:rPr>
          <w:b/>
          <w:bCs/>
        </w:rPr>
        <w:t>Approfondimento delle capacità del destinatario</w:t>
      </w:r>
    </w:p>
    <w:p w14:paraId="4B6E67D5" w14:textId="77777777" w:rsidR="00432C08" w:rsidRPr="00D5018F" w:rsidRDefault="00432C08" w:rsidP="005F571E">
      <w:pPr>
        <w:pStyle w:val="Corpotesto"/>
      </w:pPr>
      <w:r>
        <w:t xml:space="preserve">5.1 </w:t>
      </w:r>
      <w:r w:rsidRPr="00D5018F">
        <w:t>Indicare almeno tre punti di forza e tre punti di debolezza di natura caratteriale.</w:t>
      </w:r>
    </w:p>
    <w:p w14:paraId="659227F9" w14:textId="77777777" w:rsidR="00432C08" w:rsidRPr="00D5018F" w:rsidRDefault="00432C08" w:rsidP="005F571E">
      <w:pPr>
        <w:pStyle w:val="Corpotesto"/>
      </w:pPr>
      <w:r>
        <w:t>______________________________</w:t>
      </w:r>
    </w:p>
    <w:p w14:paraId="3314743E" w14:textId="77777777" w:rsidR="00432C08" w:rsidRPr="00D5018F" w:rsidRDefault="00432C08" w:rsidP="005F571E">
      <w:pPr>
        <w:pStyle w:val="Corpotesto"/>
      </w:pPr>
      <w:r>
        <w:t xml:space="preserve">5.2 </w:t>
      </w:r>
      <w:r w:rsidRPr="00D5018F">
        <w:t>Descrivere le competenze tecniche e le aree di miglioramento individuate dal Destinatario.</w:t>
      </w:r>
    </w:p>
    <w:p w14:paraId="32BC40DF" w14:textId="77777777" w:rsidR="00432C08" w:rsidRPr="00D5018F" w:rsidRDefault="00432C08" w:rsidP="005F571E">
      <w:pPr>
        <w:pStyle w:val="Corpotesto"/>
      </w:pPr>
      <w:r>
        <w:t>______________________________</w:t>
      </w:r>
    </w:p>
    <w:p w14:paraId="7B117663" w14:textId="77777777" w:rsidR="00432C08" w:rsidRDefault="00432C08" w:rsidP="005F571E">
      <w:pPr>
        <w:pStyle w:val="Corpotesto"/>
      </w:pPr>
      <w:r>
        <w:t xml:space="preserve">5.3 </w:t>
      </w:r>
      <w:r w:rsidRPr="00D5018F">
        <w:t>Descrivere le competenze organizzative e le aree di miglioramento individuate dal Destinatario.</w:t>
      </w:r>
    </w:p>
    <w:p w14:paraId="67F7A9D3" w14:textId="77777777" w:rsidR="00432C08" w:rsidRPr="00D5018F" w:rsidRDefault="00432C08" w:rsidP="005F571E">
      <w:pPr>
        <w:pStyle w:val="Corpotesto"/>
      </w:pPr>
      <w:r>
        <w:t>______________________________</w:t>
      </w:r>
    </w:p>
    <w:p w14:paraId="233AF938" w14:textId="77777777" w:rsidR="00432C08" w:rsidRDefault="00432C08" w:rsidP="005F571E">
      <w:pPr>
        <w:pStyle w:val="Corpotesto"/>
      </w:pPr>
      <w:r>
        <w:lastRenderedPageBreak/>
        <w:t xml:space="preserve">5.4 </w:t>
      </w:r>
      <w:r w:rsidRPr="00D5018F">
        <w:t>Descrivere le capacità relazionali e le aree di miglioramento individuate dal Destinatario.</w:t>
      </w:r>
    </w:p>
    <w:p w14:paraId="28778C99" w14:textId="77777777" w:rsidR="00432C08" w:rsidRDefault="00432C08" w:rsidP="005F571E">
      <w:pPr>
        <w:pStyle w:val="Corpotesto"/>
      </w:pPr>
      <w:r>
        <w:t>______________________________</w:t>
      </w:r>
    </w:p>
    <w:p w14:paraId="0D59865A" w14:textId="77777777" w:rsidR="00432C08" w:rsidRPr="00DA5803" w:rsidRDefault="00432C08" w:rsidP="005F571E">
      <w:pPr>
        <w:pStyle w:val="Corpotesto"/>
        <w:rPr>
          <w:b/>
          <w:bCs/>
        </w:rPr>
      </w:pPr>
      <w:r w:rsidRPr="006C36EB">
        <w:rPr>
          <w:b/>
          <w:bCs/>
        </w:rPr>
        <w:t xml:space="preserve">Sezione </w:t>
      </w:r>
      <w:r>
        <w:rPr>
          <w:b/>
          <w:bCs/>
        </w:rPr>
        <w:t xml:space="preserve">6 </w:t>
      </w:r>
      <w:r w:rsidRPr="006C36EB">
        <w:rPr>
          <w:b/>
          <w:bCs/>
        </w:rPr>
        <w:t xml:space="preserve">– </w:t>
      </w:r>
      <w:r>
        <w:rPr>
          <w:b/>
          <w:bCs/>
        </w:rPr>
        <w:t>Obiettivi professionali</w:t>
      </w:r>
    </w:p>
    <w:p w14:paraId="3E83EA16" w14:textId="77777777" w:rsidR="00432C08" w:rsidRDefault="00432C08" w:rsidP="005F571E">
      <w:pPr>
        <w:pStyle w:val="Corpotesto"/>
      </w:pPr>
      <w:r>
        <w:t xml:space="preserve">6.1 </w:t>
      </w:r>
      <w:r w:rsidRPr="00DA5803">
        <w:t>Breve descrizione degli obiettivi professionali definiti dal Destinatario con il supporto del professionista.</w:t>
      </w:r>
    </w:p>
    <w:p w14:paraId="65B81B17" w14:textId="77777777" w:rsidR="00432C08" w:rsidRPr="00DA5803" w:rsidRDefault="00432C08" w:rsidP="005F571E">
      <w:pPr>
        <w:pStyle w:val="Corpotesto"/>
      </w:pPr>
      <w:r>
        <w:t>______________________________</w:t>
      </w:r>
    </w:p>
    <w:p w14:paraId="62F43E09" w14:textId="77777777" w:rsidR="00432C08" w:rsidRDefault="00432C08" w:rsidP="005F571E">
      <w:pPr>
        <w:pStyle w:val="Corpotesto"/>
      </w:pPr>
      <w:r>
        <w:t xml:space="preserve">6.2 </w:t>
      </w:r>
      <w:r w:rsidRPr="00DA5803">
        <w:t>Descrivere brevemente le motivazioni che hanno portato alla definizione degli obiettivi professionali del Destinatario.</w:t>
      </w:r>
    </w:p>
    <w:p w14:paraId="4EFCC2B3" w14:textId="77777777" w:rsidR="00432C08" w:rsidRPr="00DA5803" w:rsidRDefault="00432C08" w:rsidP="005F571E">
      <w:pPr>
        <w:pStyle w:val="Corpotesto"/>
      </w:pPr>
      <w:r>
        <w:t>______________________________</w:t>
      </w:r>
    </w:p>
    <w:p w14:paraId="51C6284A" w14:textId="77777777" w:rsidR="00432C08" w:rsidRDefault="00432C08" w:rsidP="005F571E">
      <w:pPr>
        <w:pStyle w:val="Corpotesto"/>
      </w:pPr>
      <w:r>
        <w:t xml:space="preserve">6.3 </w:t>
      </w:r>
      <w:r w:rsidRPr="00DA5803">
        <w:t>Descrivere brevemente le aspettative del Destinatario rispetto al proprio obiettivo di inserimento professionale.</w:t>
      </w:r>
    </w:p>
    <w:p w14:paraId="3A0481DD" w14:textId="77777777" w:rsidR="00432C08" w:rsidRPr="00DA5803" w:rsidRDefault="00432C08" w:rsidP="005F571E">
      <w:pPr>
        <w:pStyle w:val="Corpotesto"/>
      </w:pPr>
      <w:r>
        <w:t>______________________________</w:t>
      </w:r>
    </w:p>
    <w:p w14:paraId="59F6D31A" w14:textId="77777777" w:rsidR="00432C08" w:rsidRPr="00DA5803" w:rsidRDefault="00432C08" w:rsidP="005F571E">
      <w:pPr>
        <w:pStyle w:val="Corpotesto"/>
      </w:pPr>
      <w:r>
        <w:t xml:space="preserve">6.4 </w:t>
      </w:r>
      <w:r w:rsidRPr="00DA5803">
        <w:t>L’obiettivo professionale del Destinatario è compatibile con le caratteristiche del Destinatario? [</w:t>
      </w:r>
      <w:r w:rsidRPr="00DA5803">
        <w:rPr>
          <w:i/>
          <w:iCs/>
        </w:rPr>
        <w:t>Tabella da compilare a cura del professionista</w:t>
      </w:r>
      <w:r w:rsidRPr="00DA5803">
        <w:t>].</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6388"/>
        <w:gridCol w:w="1902"/>
        <w:gridCol w:w="1904"/>
      </w:tblGrid>
      <w:tr w:rsidR="00432C08" w:rsidRPr="00EC1FD3" w14:paraId="3ED3EFE7" w14:textId="77777777" w:rsidTr="002337AD">
        <w:trPr>
          <w:cantSplit/>
          <w:trHeight w:val="20"/>
        </w:trPr>
        <w:tc>
          <w:tcPr>
            <w:tcW w:w="3133" w:type="pct"/>
            <w:vMerge w:val="restart"/>
            <w:shd w:val="clear" w:color="auto" w:fill="E2EFD9" w:themeFill="accent6" w:themeFillTint="33"/>
          </w:tcPr>
          <w:p w14:paraId="6D0D61C9" w14:textId="77777777" w:rsidR="00432C08" w:rsidRPr="00EC1FD3" w:rsidRDefault="00432C08" w:rsidP="005F571E">
            <w:pPr>
              <w:pStyle w:val="Corpotesto"/>
              <w:rPr>
                <w:rFonts w:eastAsia="Times New Roman" w:cstheme="minorHAnsi"/>
                <w:sz w:val="18"/>
                <w:szCs w:val="28"/>
              </w:rPr>
            </w:pPr>
            <w:r w:rsidRPr="00EC1FD3">
              <w:rPr>
                <w:rFonts w:eastAsia="Times New Roman" w:cstheme="minorHAnsi"/>
                <w:sz w:val="18"/>
                <w:szCs w:val="28"/>
              </w:rPr>
              <w:t>Capacità/Competenze/Caratteristiche</w:t>
            </w:r>
          </w:p>
        </w:tc>
        <w:tc>
          <w:tcPr>
            <w:tcW w:w="1867" w:type="pct"/>
            <w:gridSpan w:val="2"/>
            <w:shd w:val="clear" w:color="auto" w:fill="E2EFD9" w:themeFill="accent6" w:themeFillTint="33"/>
          </w:tcPr>
          <w:p w14:paraId="356D57F4" w14:textId="77777777" w:rsidR="00432C08" w:rsidRPr="00EC1FD3" w:rsidRDefault="00432C08" w:rsidP="005F571E">
            <w:pPr>
              <w:pStyle w:val="Corpotesto"/>
              <w:rPr>
                <w:rFonts w:eastAsia="Times New Roman" w:cstheme="minorHAnsi"/>
                <w:sz w:val="18"/>
                <w:szCs w:val="28"/>
              </w:rPr>
            </w:pPr>
            <w:r w:rsidRPr="00EC1FD3">
              <w:rPr>
                <w:rFonts w:eastAsia="Times New Roman" w:cstheme="minorHAnsi"/>
                <w:sz w:val="18"/>
                <w:szCs w:val="28"/>
              </w:rPr>
              <w:t>Coerenza con l’obiettivo professionale</w:t>
            </w:r>
          </w:p>
        </w:tc>
      </w:tr>
      <w:tr w:rsidR="00432C08" w:rsidRPr="00EC1FD3" w14:paraId="398EFAD9" w14:textId="77777777" w:rsidTr="002337AD">
        <w:trPr>
          <w:cantSplit/>
          <w:trHeight w:val="20"/>
        </w:trPr>
        <w:tc>
          <w:tcPr>
            <w:tcW w:w="3133" w:type="pct"/>
            <w:vMerge/>
            <w:shd w:val="clear" w:color="auto" w:fill="E2EFD9" w:themeFill="accent6" w:themeFillTint="33"/>
          </w:tcPr>
          <w:p w14:paraId="63A73699" w14:textId="77777777" w:rsidR="00432C08" w:rsidRPr="00EC1FD3" w:rsidRDefault="00432C08" w:rsidP="005F571E">
            <w:pPr>
              <w:pStyle w:val="Corpotesto"/>
              <w:rPr>
                <w:rFonts w:eastAsia="Times New Roman" w:cstheme="minorHAnsi"/>
                <w:sz w:val="18"/>
                <w:szCs w:val="28"/>
              </w:rPr>
            </w:pPr>
          </w:p>
        </w:tc>
        <w:tc>
          <w:tcPr>
            <w:tcW w:w="933" w:type="pct"/>
            <w:shd w:val="clear" w:color="auto" w:fill="E2EFD9" w:themeFill="accent6" w:themeFillTint="33"/>
          </w:tcPr>
          <w:p w14:paraId="20E688F0" w14:textId="77777777" w:rsidR="00432C08" w:rsidRPr="00EC1FD3" w:rsidRDefault="00432C08" w:rsidP="005F571E">
            <w:pPr>
              <w:pStyle w:val="Corpotesto"/>
              <w:rPr>
                <w:rFonts w:eastAsia="Times New Roman" w:cstheme="minorHAnsi"/>
                <w:sz w:val="18"/>
                <w:szCs w:val="28"/>
              </w:rPr>
            </w:pPr>
            <w:r w:rsidRPr="00EC1FD3">
              <w:rPr>
                <w:rFonts w:eastAsia="Times New Roman" w:cstheme="minorHAnsi"/>
                <w:sz w:val="18"/>
                <w:szCs w:val="28"/>
              </w:rPr>
              <w:t>Sì</w:t>
            </w:r>
          </w:p>
        </w:tc>
        <w:tc>
          <w:tcPr>
            <w:tcW w:w="934" w:type="pct"/>
            <w:shd w:val="clear" w:color="auto" w:fill="E2EFD9" w:themeFill="accent6" w:themeFillTint="33"/>
          </w:tcPr>
          <w:p w14:paraId="4720349B" w14:textId="77777777" w:rsidR="00432C08" w:rsidRPr="00EC1FD3" w:rsidRDefault="00432C08" w:rsidP="005F571E">
            <w:pPr>
              <w:pStyle w:val="Corpotesto"/>
              <w:rPr>
                <w:rFonts w:eastAsia="Times New Roman" w:cstheme="minorHAnsi"/>
                <w:sz w:val="18"/>
                <w:szCs w:val="28"/>
              </w:rPr>
            </w:pPr>
            <w:r w:rsidRPr="00EC1FD3">
              <w:rPr>
                <w:rFonts w:eastAsia="Times New Roman" w:cstheme="minorHAnsi"/>
                <w:sz w:val="18"/>
                <w:szCs w:val="28"/>
              </w:rPr>
              <w:t>No</w:t>
            </w:r>
          </w:p>
        </w:tc>
      </w:tr>
      <w:tr w:rsidR="00432C08" w:rsidRPr="00EC1FD3" w14:paraId="3A427901" w14:textId="77777777" w:rsidTr="002337AD">
        <w:trPr>
          <w:cantSplit/>
          <w:trHeight w:val="20"/>
        </w:trPr>
        <w:tc>
          <w:tcPr>
            <w:tcW w:w="3133" w:type="pct"/>
          </w:tcPr>
          <w:p w14:paraId="3D3A16D2" w14:textId="77777777" w:rsidR="00432C08" w:rsidRPr="00EC1FD3" w:rsidRDefault="00432C08" w:rsidP="005F571E">
            <w:pPr>
              <w:pStyle w:val="Corpotesto"/>
              <w:rPr>
                <w:rFonts w:eastAsia="Times New Roman" w:cstheme="minorHAnsi"/>
                <w:i/>
                <w:iCs/>
                <w:sz w:val="18"/>
                <w:szCs w:val="28"/>
              </w:rPr>
            </w:pPr>
            <w:r w:rsidRPr="00EC1FD3">
              <w:rPr>
                <w:rFonts w:eastAsia="Times New Roman" w:cstheme="minorHAnsi"/>
                <w:i/>
                <w:iCs/>
                <w:sz w:val="18"/>
                <w:szCs w:val="28"/>
              </w:rPr>
              <w:t>[indicare le caratteristiche caratteriali]</w:t>
            </w:r>
          </w:p>
        </w:tc>
        <w:tc>
          <w:tcPr>
            <w:tcW w:w="933" w:type="pct"/>
          </w:tcPr>
          <w:p w14:paraId="788A54C5" w14:textId="77777777" w:rsidR="00432C08" w:rsidRPr="00EC1FD3" w:rsidRDefault="00432C08" w:rsidP="005F571E">
            <w:pPr>
              <w:pStyle w:val="Corpotesto"/>
              <w:rPr>
                <w:rFonts w:eastAsia="Times New Roman" w:cstheme="minorHAnsi"/>
                <w:sz w:val="18"/>
                <w:szCs w:val="28"/>
              </w:rPr>
            </w:pPr>
          </w:p>
        </w:tc>
        <w:tc>
          <w:tcPr>
            <w:tcW w:w="934" w:type="pct"/>
          </w:tcPr>
          <w:p w14:paraId="6DE30BA4" w14:textId="77777777" w:rsidR="00432C08" w:rsidRPr="00EC1FD3" w:rsidRDefault="00432C08" w:rsidP="005F571E">
            <w:pPr>
              <w:pStyle w:val="Corpotesto"/>
              <w:rPr>
                <w:rFonts w:eastAsia="Times New Roman" w:cstheme="minorHAnsi"/>
                <w:sz w:val="18"/>
                <w:szCs w:val="28"/>
              </w:rPr>
            </w:pPr>
          </w:p>
        </w:tc>
      </w:tr>
      <w:tr w:rsidR="00432C08" w:rsidRPr="00EC1FD3" w14:paraId="11E78553" w14:textId="77777777" w:rsidTr="002337AD">
        <w:trPr>
          <w:cantSplit/>
          <w:trHeight w:val="20"/>
        </w:trPr>
        <w:tc>
          <w:tcPr>
            <w:tcW w:w="3133" w:type="pct"/>
          </w:tcPr>
          <w:p w14:paraId="232900E5" w14:textId="77777777" w:rsidR="00432C08" w:rsidRPr="00EC1FD3" w:rsidRDefault="00432C08" w:rsidP="005F571E">
            <w:pPr>
              <w:pStyle w:val="Corpotesto"/>
              <w:rPr>
                <w:rFonts w:eastAsia="Times New Roman" w:cstheme="minorHAnsi"/>
                <w:i/>
                <w:iCs/>
                <w:sz w:val="18"/>
                <w:szCs w:val="28"/>
              </w:rPr>
            </w:pPr>
            <w:r w:rsidRPr="00EC1FD3">
              <w:rPr>
                <w:rFonts w:eastAsia="Times New Roman" w:cstheme="minorHAnsi"/>
                <w:i/>
                <w:iCs/>
                <w:sz w:val="18"/>
                <w:szCs w:val="28"/>
              </w:rPr>
              <w:t>[indicare le competenze tecniche]</w:t>
            </w:r>
          </w:p>
        </w:tc>
        <w:tc>
          <w:tcPr>
            <w:tcW w:w="933" w:type="pct"/>
          </w:tcPr>
          <w:p w14:paraId="77140962" w14:textId="77777777" w:rsidR="00432C08" w:rsidRPr="00EC1FD3" w:rsidRDefault="00432C08" w:rsidP="005F571E">
            <w:pPr>
              <w:pStyle w:val="Corpotesto"/>
              <w:rPr>
                <w:rFonts w:eastAsia="Times New Roman" w:cstheme="minorHAnsi"/>
                <w:sz w:val="18"/>
                <w:szCs w:val="28"/>
              </w:rPr>
            </w:pPr>
          </w:p>
        </w:tc>
        <w:tc>
          <w:tcPr>
            <w:tcW w:w="934" w:type="pct"/>
          </w:tcPr>
          <w:p w14:paraId="56B8FDA5" w14:textId="77777777" w:rsidR="00432C08" w:rsidRPr="00EC1FD3" w:rsidRDefault="00432C08" w:rsidP="005F571E">
            <w:pPr>
              <w:pStyle w:val="Corpotesto"/>
              <w:rPr>
                <w:rFonts w:eastAsia="Times New Roman" w:cstheme="minorHAnsi"/>
                <w:sz w:val="18"/>
                <w:szCs w:val="28"/>
              </w:rPr>
            </w:pPr>
          </w:p>
        </w:tc>
      </w:tr>
      <w:tr w:rsidR="00432C08" w:rsidRPr="00EC1FD3" w14:paraId="12286DEB" w14:textId="77777777" w:rsidTr="002337AD">
        <w:trPr>
          <w:cantSplit/>
          <w:trHeight w:val="20"/>
        </w:trPr>
        <w:tc>
          <w:tcPr>
            <w:tcW w:w="3133" w:type="pct"/>
          </w:tcPr>
          <w:p w14:paraId="79F28795" w14:textId="77777777" w:rsidR="00432C08" w:rsidRPr="00EC1FD3" w:rsidRDefault="00432C08" w:rsidP="005F571E">
            <w:pPr>
              <w:pStyle w:val="Corpotesto"/>
              <w:rPr>
                <w:rFonts w:eastAsia="Times New Roman" w:cstheme="minorHAnsi"/>
                <w:i/>
                <w:iCs/>
                <w:sz w:val="18"/>
                <w:szCs w:val="28"/>
              </w:rPr>
            </w:pPr>
            <w:r w:rsidRPr="00EC1FD3">
              <w:rPr>
                <w:rFonts w:eastAsia="Times New Roman" w:cstheme="minorHAnsi"/>
                <w:i/>
                <w:iCs/>
                <w:sz w:val="18"/>
                <w:szCs w:val="28"/>
              </w:rPr>
              <w:t>[indicare le competenze organizzative]</w:t>
            </w:r>
          </w:p>
        </w:tc>
        <w:tc>
          <w:tcPr>
            <w:tcW w:w="933" w:type="pct"/>
          </w:tcPr>
          <w:p w14:paraId="68485570" w14:textId="77777777" w:rsidR="00432C08" w:rsidRPr="00EC1FD3" w:rsidRDefault="00432C08" w:rsidP="005F571E">
            <w:pPr>
              <w:pStyle w:val="Corpotesto"/>
              <w:rPr>
                <w:rFonts w:eastAsia="Times New Roman" w:cstheme="minorHAnsi"/>
                <w:sz w:val="18"/>
                <w:szCs w:val="28"/>
              </w:rPr>
            </w:pPr>
          </w:p>
        </w:tc>
        <w:tc>
          <w:tcPr>
            <w:tcW w:w="934" w:type="pct"/>
          </w:tcPr>
          <w:p w14:paraId="3A02A2B3" w14:textId="77777777" w:rsidR="00432C08" w:rsidRPr="00EC1FD3" w:rsidRDefault="00432C08" w:rsidP="005F571E">
            <w:pPr>
              <w:pStyle w:val="Corpotesto"/>
              <w:rPr>
                <w:rFonts w:eastAsia="Times New Roman" w:cstheme="minorHAnsi"/>
                <w:sz w:val="18"/>
                <w:szCs w:val="28"/>
              </w:rPr>
            </w:pPr>
          </w:p>
        </w:tc>
      </w:tr>
      <w:tr w:rsidR="00432C08" w:rsidRPr="00EC1FD3" w14:paraId="3D359611" w14:textId="77777777" w:rsidTr="002337AD">
        <w:trPr>
          <w:cantSplit/>
          <w:trHeight w:val="20"/>
        </w:trPr>
        <w:tc>
          <w:tcPr>
            <w:tcW w:w="3133" w:type="pct"/>
          </w:tcPr>
          <w:p w14:paraId="340D8F63" w14:textId="77777777" w:rsidR="00432C08" w:rsidRPr="00EC1FD3" w:rsidRDefault="00432C08" w:rsidP="005F571E">
            <w:pPr>
              <w:pStyle w:val="Corpotesto"/>
              <w:rPr>
                <w:rFonts w:eastAsia="Times New Roman" w:cstheme="minorHAnsi"/>
                <w:i/>
                <w:iCs/>
                <w:sz w:val="18"/>
                <w:szCs w:val="28"/>
              </w:rPr>
            </w:pPr>
            <w:r w:rsidRPr="00EC1FD3">
              <w:rPr>
                <w:rFonts w:eastAsia="Times New Roman" w:cstheme="minorHAnsi"/>
                <w:i/>
                <w:iCs/>
                <w:sz w:val="18"/>
                <w:szCs w:val="28"/>
              </w:rPr>
              <w:t>[indicare le competenze relazionali]</w:t>
            </w:r>
          </w:p>
        </w:tc>
        <w:tc>
          <w:tcPr>
            <w:tcW w:w="933" w:type="pct"/>
          </w:tcPr>
          <w:p w14:paraId="07429997" w14:textId="77777777" w:rsidR="00432C08" w:rsidRPr="00EC1FD3" w:rsidRDefault="00432C08" w:rsidP="005F571E">
            <w:pPr>
              <w:pStyle w:val="Corpotesto"/>
              <w:rPr>
                <w:rFonts w:eastAsia="Times New Roman" w:cstheme="minorHAnsi"/>
                <w:sz w:val="18"/>
                <w:szCs w:val="28"/>
              </w:rPr>
            </w:pPr>
          </w:p>
        </w:tc>
        <w:tc>
          <w:tcPr>
            <w:tcW w:w="934" w:type="pct"/>
          </w:tcPr>
          <w:p w14:paraId="210AFA6B" w14:textId="77777777" w:rsidR="00432C08" w:rsidRPr="00EC1FD3" w:rsidRDefault="00432C08" w:rsidP="005F571E">
            <w:pPr>
              <w:pStyle w:val="Corpotesto"/>
              <w:rPr>
                <w:rFonts w:eastAsia="Times New Roman" w:cstheme="minorHAnsi"/>
                <w:sz w:val="18"/>
                <w:szCs w:val="28"/>
              </w:rPr>
            </w:pPr>
          </w:p>
        </w:tc>
      </w:tr>
      <w:tr w:rsidR="00432C08" w:rsidRPr="00EC1FD3" w14:paraId="1FA9FB5E" w14:textId="77777777" w:rsidTr="002337AD">
        <w:trPr>
          <w:cantSplit/>
          <w:trHeight w:val="20"/>
        </w:trPr>
        <w:tc>
          <w:tcPr>
            <w:tcW w:w="3133" w:type="pct"/>
          </w:tcPr>
          <w:p w14:paraId="4BCAD0AF" w14:textId="77777777" w:rsidR="00432C08" w:rsidRPr="00EC1FD3" w:rsidRDefault="00432C08" w:rsidP="005F571E">
            <w:pPr>
              <w:pStyle w:val="Corpotesto"/>
              <w:rPr>
                <w:rFonts w:eastAsia="Times New Roman" w:cstheme="minorHAnsi"/>
                <w:i/>
                <w:iCs/>
                <w:sz w:val="18"/>
                <w:szCs w:val="28"/>
              </w:rPr>
            </w:pPr>
            <w:r w:rsidRPr="00EC1FD3">
              <w:rPr>
                <w:rFonts w:eastAsia="Times New Roman" w:cstheme="minorHAnsi"/>
                <w:i/>
                <w:iCs/>
                <w:sz w:val="18"/>
                <w:szCs w:val="28"/>
              </w:rPr>
              <w:t>[altro]</w:t>
            </w:r>
          </w:p>
        </w:tc>
        <w:tc>
          <w:tcPr>
            <w:tcW w:w="933" w:type="pct"/>
          </w:tcPr>
          <w:p w14:paraId="3EB4A07E" w14:textId="77777777" w:rsidR="00432C08" w:rsidRPr="00EC1FD3" w:rsidRDefault="00432C08" w:rsidP="005F571E">
            <w:pPr>
              <w:pStyle w:val="Corpotesto"/>
              <w:rPr>
                <w:rFonts w:eastAsia="Times New Roman" w:cstheme="minorHAnsi"/>
                <w:sz w:val="18"/>
                <w:szCs w:val="28"/>
              </w:rPr>
            </w:pPr>
          </w:p>
        </w:tc>
        <w:tc>
          <w:tcPr>
            <w:tcW w:w="934" w:type="pct"/>
          </w:tcPr>
          <w:p w14:paraId="327DD039" w14:textId="77777777" w:rsidR="00432C08" w:rsidRPr="00EC1FD3" w:rsidRDefault="00432C08" w:rsidP="005F571E">
            <w:pPr>
              <w:pStyle w:val="Corpotesto"/>
              <w:rPr>
                <w:rFonts w:eastAsia="Times New Roman" w:cstheme="minorHAnsi"/>
                <w:sz w:val="18"/>
                <w:szCs w:val="28"/>
              </w:rPr>
            </w:pPr>
          </w:p>
        </w:tc>
      </w:tr>
    </w:tbl>
    <w:p w14:paraId="0F4C8ED9" w14:textId="77777777" w:rsidR="00432C08" w:rsidRPr="00DA5803" w:rsidRDefault="00432C08" w:rsidP="005F571E">
      <w:pPr>
        <w:pStyle w:val="Corpotesto"/>
        <w:rPr>
          <w:b/>
          <w:bCs/>
        </w:rPr>
      </w:pPr>
      <w:r w:rsidRPr="006C36EB">
        <w:rPr>
          <w:b/>
          <w:bCs/>
        </w:rPr>
        <w:t xml:space="preserve">Sezione </w:t>
      </w:r>
      <w:r>
        <w:rPr>
          <w:b/>
          <w:bCs/>
        </w:rPr>
        <w:t xml:space="preserve">7 </w:t>
      </w:r>
      <w:r w:rsidRPr="00DA5803">
        <w:rPr>
          <w:b/>
          <w:bCs/>
        </w:rPr>
        <w:t>– Relazione riassuntiva del bilancio delle competenze</w:t>
      </w:r>
      <w:r w:rsidRPr="00DA5803">
        <w:t xml:space="preserve"> </w:t>
      </w:r>
      <w:r>
        <w:rPr>
          <w:b/>
          <w:bCs/>
        </w:rPr>
        <w:t>(</w:t>
      </w:r>
      <w:r w:rsidRPr="00DA5803">
        <w:rPr>
          <w:i/>
          <w:iCs/>
        </w:rPr>
        <w:t>da compilare a cura del professionista</w:t>
      </w:r>
      <w:r>
        <w:t>)</w:t>
      </w:r>
    </w:p>
    <w:p w14:paraId="0710E4CA" w14:textId="77777777" w:rsidR="00432C08" w:rsidRDefault="00432C08" w:rsidP="005F571E">
      <w:pPr>
        <w:pStyle w:val="Corpotesto"/>
      </w:pPr>
      <w:r>
        <w:t xml:space="preserve">7.1 </w:t>
      </w:r>
      <w:r w:rsidRPr="00DA5803">
        <w:t>Valutazione del percorso formativo effettuato dal Destinatario e dei risultati ottenuti articolata in base ai punti di forza e di debolezza.</w:t>
      </w:r>
    </w:p>
    <w:p w14:paraId="2E25D793" w14:textId="77777777" w:rsidR="00432C08" w:rsidRPr="00DA5803" w:rsidRDefault="00432C08" w:rsidP="005F571E">
      <w:pPr>
        <w:pStyle w:val="Corpotesto"/>
      </w:pPr>
      <w:r>
        <w:t>______________________________</w:t>
      </w:r>
    </w:p>
    <w:p w14:paraId="7CCBF319" w14:textId="77777777" w:rsidR="00432C08" w:rsidRDefault="00432C08" w:rsidP="005F571E">
      <w:pPr>
        <w:pStyle w:val="Corpotesto"/>
      </w:pPr>
      <w:r>
        <w:t xml:space="preserve">7.2 </w:t>
      </w:r>
      <w:r w:rsidRPr="00DA5803">
        <w:t>Individuazione di prime ipotesi di progetto/aree di professionalità del Destinatario da esplorare in funzione del percorso individuale effettuato.</w:t>
      </w:r>
    </w:p>
    <w:p w14:paraId="3739F7F9" w14:textId="77777777" w:rsidR="00432C08" w:rsidRPr="00DA5803" w:rsidRDefault="00432C08" w:rsidP="005F571E">
      <w:pPr>
        <w:pStyle w:val="Corpotesto"/>
      </w:pPr>
      <w:r>
        <w:t>______________________________</w:t>
      </w:r>
    </w:p>
    <w:p w14:paraId="45EAE8E4" w14:textId="77777777" w:rsidR="00432C08" w:rsidRDefault="00432C08" w:rsidP="005F571E">
      <w:pPr>
        <w:pStyle w:val="Corpotesto"/>
      </w:pPr>
      <w:r>
        <w:t xml:space="preserve">7.3 </w:t>
      </w:r>
      <w:r w:rsidRPr="00DA5803">
        <w:t>Valutazione dei punti di forza e di debolezza del Destinatario rispetto alle eventuali aree di sviluppo professionale.</w:t>
      </w:r>
    </w:p>
    <w:p w14:paraId="5FF56012" w14:textId="77777777" w:rsidR="00432C08" w:rsidRPr="00DA5803" w:rsidRDefault="00432C08" w:rsidP="005F571E">
      <w:pPr>
        <w:pStyle w:val="Corpotesto"/>
      </w:pPr>
      <w:r>
        <w:t>______________________________</w:t>
      </w:r>
    </w:p>
    <w:p w14:paraId="6A56CFCB" w14:textId="77777777" w:rsidR="00AE3FFD" w:rsidRDefault="00AE3FFD" w:rsidP="005F571E">
      <w:pPr>
        <w:pStyle w:val="Corpotesto"/>
      </w:pPr>
    </w:p>
    <w:p w14:paraId="06628612" w14:textId="77777777" w:rsidR="00AE3FFD" w:rsidRDefault="00AE3FFD" w:rsidP="005F571E">
      <w:pPr>
        <w:pStyle w:val="Corpotesto"/>
      </w:pPr>
    </w:p>
    <w:p w14:paraId="7229D999" w14:textId="77777777" w:rsidR="00AE3FFD" w:rsidRDefault="00AE3FFD" w:rsidP="005F571E">
      <w:pPr>
        <w:pStyle w:val="Corpotesto"/>
      </w:pPr>
    </w:p>
    <w:p w14:paraId="39AD5F41" w14:textId="77777777" w:rsidR="00AE3FFD" w:rsidRDefault="00AE3FFD" w:rsidP="005F571E">
      <w:pPr>
        <w:pStyle w:val="Corpotesto"/>
      </w:pPr>
    </w:p>
    <w:p w14:paraId="76644148" w14:textId="77777777" w:rsidR="00AE3FFD" w:rsidRDefault="00AE3FFD" w:rsidP="005F571E">
      <w:pPr>
        <w:pStyle w:val="Corpotesto"/>
      </w:pPr>
    </w:p>
    <w:p w14:paraId="62DA1FD1" w14:textId="38CB4D07" w:rsidR="00432C08" w:rsidRPr="00081B5F" w:rsidRDefault="00432C08" w:rsidP="005F571E">
      <w:pPr>
        <w:pStyle w:val="Corpotesto"/>
      </w:pPr>
      <w:r w:rsidRPr="00081B5F">
        <w:lastRenderedPageBreak/>
        <w:t xml:space="preserve">Luogo e Data ________ </w:t>
      </w:r>
      <w:r w:rsidRPr="00081B5F">
        <w:tab/>
      </w:r>
      <w:r w:rsidRPr="00081B5F">
        <w:tab/>
      </w:r>
      <w:r w:rsidRPr="00081B5F">
        <w:tab/>
      </w:r>
      <w:r w:rsidRPr="00081B5F">
        <w:tab/>
      </w:r>
    </w:p>
    <w:p w14:paraId="65037774" w14:textId="77777777" w:rsidR="00432C08" w:rsidRPr="00DC2545" w:rsidRDefault="00432C08" w:rsidP="005F571E">
      <w:pPr>
        <w:pStyle w:val="Corpotesto"/>
      </w:pPr>
      <w:r w:rsidRPr="00DC2545">
        <w:rPr>
          <w:w w:val="90"/>
        </w:rPr>
        <w:t>L’Operatore</w:t>
      </w:r>
      <w:r w:rsidRPr="00DC2545">
        <w:rPr>
          <w:spacing w:val="-6"/>
          <w:w w:val="90"/>
        </w:rPr>
        <w:t xml:space="preserve"> </w:t>
      </w:r>
      <w:r w:rsidRPr="00DC2545">
        <w:rPr>
          <w:u w:val="single"/>
        </w:rPr>
        <w:tab/>
        <w:t xml:space="preserve"> </w:t>
      </w:r>
      <w:r w:rsidRPr="00DC2545">
        <w:rPr>
          <w:w w:val="80"/>
        </w:rPr>
        <w:t>Firma</w:t>
      </w:r>
      <w:r w:rsidRPr="00DC2545">
        <w:rPr>
          <w:spacing w:val="-4"/>
        </w:rPr>
        <w:t xml:space="preserve"> </w:t>
      </w:r>
      <w:r w:rsidRPr="00DC2545">
        <w:rPr>
          <w:w w:val="80"/>
        </w:rPr>
        <w:t>leggibile</w:t>
      </w:r>
      <w:r w:rsidRPr="00DC2545">
        <w:rPr>
          <w:spacing w:val="-3"/>
        </w:rPr>
        <w:t xml:space="preserve"> </w:t>
      </w:r>
      <w:r w:rsidRPr="00DC2545">
        <w:rPr>
          <w:w w:val="80"/>
        </w:rPr>
        <w:t>o</w:t>
      </w:r>
      <w:r w:rsidRPr="00DC2545">
        <w:rPr>
          <w:spacing w:val="-4"/>
        </w:rPr>
        <w:t xml:space="preserve"> </w:t>
      </w:r>
      <w:r w:rsidRPr="00DC2545">
        <w:rPr>
          <w:w w:val="80"/>
        </w:rPr>
        <w:t>CRS</w:t>
      </w:r>
      <w:r w:rsidRPr="00DC2545">
        <w:rPr>
          <w:spacing w:val="-7"/>
        </w:rPr>
        <w:t xml:space="preserve"> </w:t>
      </w:r>
      <w:r w:rsidRPr="00DC2545">
        <w:rPr>
          <w:w w:val="80"/>
        </w:rPr>
        <w:t>del</w:t>
      </w:r>
      <w:r w:rsidRPr="00DC2545">
        <w:rPr>
          <w:spacing w:val="-4"/>
        </w:rPr>
        <w:t xml:space="preserve"> </w:t>
      </w:r>
      <w:r w:rsidRPr="00DC2545">
        <w:rPr>
          <w:w w:val="80"/>
        </w:rPr>
        <w:t>rappresentante</w:t>
      </w:r>
      <w:r w:rsidRPr="00DC2545">
        <w:rPr>
          <w:spacing w:val="-6"/>
        </w:rPr>
        <w:t xml:space="preserve"> </w:t>
      </w:r>
      <w:r w:rsidRPr="00DC2545">
        <w:rPr>
          <w:w w:val="80"/>
        </w:rPr>
        <w:t>legale</w:t>
      </w:r>
      <w:r w:rsidRPr="00DC2545">
        <w:rPr>
          <w:spacing w:val="-3"/>
        </w:rPr>
        <w:t xml:space="preserve"> </w:t>
      </w:r>
      <w:r w:rsidRPr="00DC2545">
        <w:rPr>
          <w:w w:val="80"/>
        </w:rPr>
        <w:t>o</w:t>
      </w:r>
      <w:r w:rsidRPr="00DC2545">
        <w:rPr>
          <w:spacing w:val="-6"/>
        </w:rPr>
        <w:t xml:space="preserve"> </w:t>
      </w:r>
      <w:r w:rsidRPr="00DC2545">
        <w:rPr>
          <w:w w:val="80"/>
        </w:rPr>
        <w:t>di</w:t>
      </w:r>
      <w:r w:rsidRPr="00DC2545">
        <w:rPr>
          <w:spacing w:val="-4"/>
        </w:rPr>
        <w:t xml:space="preserve"> </w:t>
      </w:r>
      <w:r w:rsidRPr="00DC2545">
        <w:rPr>
          <w:spacing w:val="-4"/>
          <w:w w:val="80"/>
        </w:rPr>
        <w:t>altro</w:t>
      </w:r>
    </w:p>
    <w:p w14:paraId="510A97DF" w14:textId="77777777" w:rsidR="00432C08" w:rsidRPr="00DC2545" w:rsidRDefault="00432C08" w:rsidP="005F571E">
      <w:pPr>
        <w:pStyle w:val="Corpotesto"/>
      </w:pPr>
    </w:p>
    <w:p w14:paraId="77E7DCF2" w14:textId="24CCB841" w:rsidR="00432C08" w:rsidRDefault="00432C08" w:rsidP="005F571E">
      <w:pPr>
        <w:pStyle w:val="Corpotesto"/>
        <w:rPr>
          <w:i/>
          <w:spacing w:val="-2"/>
          <w:w w:val="80"/>
        </w:rPr>
      </w:pPr>
      <w:r w:rsidRPr="00DC2545">
        <w:rPr>
          <w:w w:val="85"/>
        </w:rPr>
        <w:t>Il</w:t>
      </w:r>
      <w:r w:rsidRPr="00DC2545">
        <w:rPr>
          <w:spacing w:val="-2"/>
          <w:w w:val="85"/>
        </w:rPr>
        <w:t xml:space="preserve"> </w:t>
      </w:r>
      <w:r w:rsidRPr="00DC2545">
        <w:rPr>
          <w:w w:val="90"/>
        </w:rPr>
        <w:t>Destinatario (per presa visione)</w:t>
      </w:r>
      <w:r w:rsidRPr="00DC2545">
        <w:rPr>
          <w:spacing w:val="-7"/>
          <w:w w:val="90"/>
        </w:rPr>
        <w:t xml:space="preserve"> </w:t>
      </w:r>
      <w:r w:rsidRPr="00DC2545">
        <w:tab/>
        <w:t xml:space="preserve"> </w:t>
      </w:r>
      <w:r w:rsidRPr="00DC2545">
        <w:rPr>
          <w:i/>
          <w:w w:val="80"/>
        </w:rPr>
        <w:t>Firma</w:t>
      </w:r>
      <w:r w:rsidRPr="00DC2545">
        <w:rPr>
          <w:i/>
          <w:spacing w:val="-5"/>
        </w:rPr>
        <w:t xml:space="preserve"> </w:t>
      </w:r>
      <w:r w:rsidRPr="00DC2545">
        <w:rPr>
          <w:i/>
          <w:w w:val="80"/>
        </w:rPr>
        <w:t>leggibile</w:t>
      </w:r>
      <w:r w:rsidRPr="00DC2545">
        <w:rPr>
          <w:i/>
          <w:spacing w:val="-6"/>
        </w:rPr>
        <w:t xml:space="preserve"> </w:t>
      </w:r>
      <w:r w:rsidRPr="00DC2545">
        <w:rPr>
          <w:i/>
          <w:w w:val="80"/>
        </w:rPr>
        <w:t>o</w:t>
      </w:r>
      <w:r w:rsidRPr="00DC2545">
        <w:rPr>
          <w:i/>
          <w:spacing w:val="-4"/>
        </w:rPr>
        <w:t xml:space="preserve"> </w:t>
      </w:r>
      <w:r w:rsidRPr="00DC2545">
        <w:rPr>
          <w:i/>
          <w:w w:val="80"/>
        </w:rPr>
        <w:t>in</w:t>
      </w:r>
      <w:r w:rsidRPr="00DC2545">
        <w:rPr>
          <w:i/>
          <w:spacing w:val="-4"/>
        </w:rPr>
        <w:t xml:space="preserve"> </w:t>
      </w:r>
      <w:r w:rsidRPr="00DC2545">
        <w:rPr>
          <w:i/>
          <w:w w:val="80"/>
        </w:rPr>
        <w:t>alternativa</w:t>
      </w:r>
      <w:r w:rsidRPr="00DC2545">
        <w:rPr>
          <w:i/>
          <w:spacing w:val="-4"/>
        </w:rPr>
        <w:t xml:space="preserve"> </w:t>
      </w:r>
      <w:r w:rsidRPr="00DC2545">
        <w:rPr>
          <w:i/>
          <w:w w:val="80"/>
        </w:rPr>
        <w:t>firma</w:t>
      </w:r>
      <w:r w:rsidRPr="00DC2545">
        <w:rPr>
          <w:i/>
          <w:spacing w:val="-4"/>
        </w:rPr>
        <w:t xml:space="preserve"> </w:t>
      </w:r>
      <w:r w:rsidRPr="00DC2545">
        <w:rPr>
          <w:i/>
          <w:spacing w:val="-2"/>
          <w:w w:val="80"/>
        </w:rPr>
        <w:t>digitale</w:t>
      </w:r>
      <w:r w:rsidR="005F571E">
        <w:rPr>
          <w:i/>
          <w:spacing w:val="-2"/>
          <w:w w:val="80"/>
        </w:rPr>
        <w:t xml:space="preserve"> </w:t>
      </w:r>
      <w:r w:rsidRPr="00081B5F">
        <w:rPr>
          <w:i/>
          <w:spacing w:val="-2"/>
          <w:w w:val="80"/>
        </w:rPr>
        <w:t>In alternativa</w:t>
      </w:r>
    </w:p>
    <w:p w14:paraId="15142F85" w14:textId="77777777" w:rsidR="00432C08" w:rsidRPr="00A44F75" w:rsidRDefault="00432C08" w:rsidP="005F571E">
      <w:pPr>
        <w:pStyle w:val="Corpotesto"/>
        <w:rPr>
          <w:sz w:val="18"/>
          <w:szCs w:val="18"/>
        </w:rPr>
      </w:pPr>
      <w:r w:rsidRPr="00A44F75">
        <w:rPr>
          <w:sz w:val="18"/>
          <w:szCs w:val="18"/>
        </w:rPr>
        <w:t>Dichiaro (barrare a fianco) consapevole dell’art. 76 del D.P.R. n. 445/2000, delle responsabilità e sanzioni, previste dal codice penale e dalle leggi speciali in materia, in caso di dichiarazioni mendaci e formazione o uso di atti falsi, ed assumendone piena responsabilità ai sensi degli artt. 46 e 47 del citato D.P.R. n. 445/200, che:</w:t>
      </w:r>
    </w:p>
    <w:p w14:paraId="426FC1AE" w14:textId="77777777" w:rsidR="00432C08" w:rsidRPr="00A44F75" w:rsidRDefault="00432C08" w:rsidP="005F571E">
      <w:pPr>
        <w:pStyle w:val="Corpotesto"/>
        <w:rPr>
          <w:sz w:val="18"/>
          <w:szCs w:val="18"/>
        </w:rPr>
      </w:pPr>
      <w:r w:rsidRPr="00A44F75">
        <w:rPr>
          <w:sz w:val="18"/>
          <w:szCs w:val="18"/>
        </w:rPr>
        <w:t xml:space="preserve">- per l’indisponibilità del Destinatario </w:t>
      </w:r>
      <w:r w:rsidRPr="00A44F75">
        <w:rPr>
          <w:b/>
          <w:bCs/>
          <w:sz w:val="18"/>
          <w:szCs w:val="18"/>
        </w:rPr>
        <w:t>a recarsi presso la struttura</w:t>
      </w:r>
      <w:r w:rsidRPr="00A44F75">
        <w:rPr>
          <w:sz w:val="18"/>
          <w:szCs w:val="18"/>
        </w:rPr>
        <w:t xml:space="preserve">, non è stato possibile </w:t>
      </w:r>
      <w:r w:rsidRPr="00A44F75">
        <w:rPr>
          <w:b/>
          <w:bCs/>
          <w:sz w:val="18"/>
          <w:szCs w:val="18"/>
        </w:rPr>
        <w:t>consegnare di persona</w:t>
      </w:r>
      <w:r w:rsidRPr="00A44F75">
        <w:rPr>
          <w:sz w:val="18"/>
          <w:szCs w:val="18"/>
        </w:rPr>
        <w:t xml:space="preserve"> e raccoglierne la firma </w:t>
      </w:r>
      <w:r w:rsidRPr="00A44F75">
        <w:rPr>
          <w:b/>
          <w:bCs/>
          <w:sz w:val="18"/>
          <w:szCs w:val="18"/>
        </w:rPr>
        <w:t xml:space="preserve">per presa visione </w:t>
      </w:r>
      <w:r w:rsidRPr="00A44F75">
        <w:rPr>
          <w:sz w:val="18"/>
          <w:szCs w:val="18"/>
        </w:rPr>
        <w:t>in calce al presente documento redatto come da Timesheet realizzato e controfirmato dal destinatario stesso.</w:t>
      </w:r>
    </w:p>
    <w:p w14:paraId="54660B2C" w14:textId="77777777" w:rsidR="00432C08" w:rsidRDefault="00432C08" w:rsidP="005F571E">
      <w:pPr>
        <w:pStyle w:val="Corpotesto"/>
        <w:rPr>
          <w:i/>
          <w:spacing w:val="-2"/>
          <w:w w:val="80"/>
        </w:rPr>
      </w:pPr>
    </w:p>
    <w:p w14:paraId="69C78474" w14:textId="77777777" w:rsidR="00432C08" w:rsidRPr="00081B5F" w:rsidRDefault="00432C08" w:rsidP="005F571E">
      <w:pPr>
        <w:pStyle w:val="Corpotesto"/>
      </w:pPr>
    </w:p>
    <w:p w14:paraId="26313E71" w14:textId="77777777" w:rsidR="00432C08" w:rsidRDefault="00432C08" w:rsidP="005F571E">
      <w:pPr>
        <w:pStyle w:val="Corpotesto"/>
      </w:pPr>
      <w:r>
        <w:br w:type="page"/>
      </w:r>
    </w:p>
    <w:p w14:paraId="4A3548E5" w14:textId="25C1A774" w:rsidR="00432C08" w:rsidRPr="00C40522" w:rsidRDefault="00AE3FFD" w:rsidP="00432C08">
      <w:pPr>
        <w:pStyle w:val="Titolo1"/>
        <w:rPr>
          <w:rFonts w:eastAsia="Arial"/>
        </w:rPr>
      </w:pPr>
      <w:bookmarkStart w:id="233" w:name="_Toc211595028"/>
      <w:bookmarkStart w:id="234" w:name="_Toc216344622"/>
      <w:r>
        <w:rPr>
          <w:noProof/>
        </w:rPr>
        <w:lastRenderedPageBreak/>
        <w:drawing>
          <wp:anchor distT="0" distB="0" distL="114300" distR="114300" simplePos="0" relativeHeight="251668480" behindDoc="0" locked="0" layoutInCell="1" allowOverlap="1" wp14:anchorId="4E1857B1" wp14:editId="314E51DE">
            <wp:simplePos x="0" y="0"/>
            <wp:positionH relativeFrom="margin">
              <wp:posOffset>-254940</wp:posOffset>
            </wp:positionH>
            <wp:positionV relativeFrom="paragraph">
              <wp:posOffset>281495</wp:posOffset>
            </wp:positionV>
            <wp:extent cx="1995137" cy="565785"/>
            <wp:effectExtent l="0" t="0" r="5715" b="5715"/>
            <wp:wrapNone/>
            <wp:docPr id="1753663512" name="Picture 9" descr="Immagine che contiene testo, simbolo, logo, Carattere&#10;&#10;Il contenuto generato dall'IA potrebbe non essere corret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99519985" name="Picture 9" descr="Immagine che contiene testo, simbolo, logo, Carattere&#10;&#10;Il contenuto generato dall'IA potrebbe non essere corretto."/>
                    <pic:cNvPicPr>
                      <a:picLocks noChangeAspect="1"/>
                    </pic:cNvPicPr>
                  </pic:nvPicPr>
                  <pic:blipFill rotWithShape="1">
                    <a:blip r:embed="rId15" cstate="print">
                      <a:extLst>
                        <a:ext uri="{28A0092B-C50C-407E-A947-70E740481C1C}">
                          <a14:useLocalDpi xmlns:a14="http://schemas.microsoft.com/office/drawing/2010/main" val="0"/>
                        </a:ext>
                      </a:extLst>
                    </a:blip>
                    <a:srcRect l="28666" t="-1" b="1551"/>
                    <a:stretch/>
                  </pic:blipFill>
                  <pic:spPr bwMode="auto">
                    <a:xfrm>
                      <a:off x="0" y="0"/>
                      <a:ext cx="1995137" cy="565785"/>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432C08">
        <w:rPr>
          <w:rFonts w:eastAsia="Arial"/>
        </w:rPr>
        <w:t xml:space="preserve">Allegato 6. </w:t>
      </w:r>
      <w:r w:rsidR="00432C08" w:rsidRPr="00C40522">
        <w:rPr>
          <w:rFonts w:eastAsia="Arial"/>
        </w:rPr>
        <w:t xml:space="preserve">Relazione delle attività svolte – Servizio </w:t>
      </w:r>
      <w:r w:rsidR="00432C08">
        <w:rPr>
          <w:rFonts w:eastAsia="Arial"/>
        </w:rPr>
        <w:t>s</w:t>
      </w:r>
      <w:r w:rsidR="00432C08" w:rsidRPr="00C40522">
        <w:rPr>
          <w:rFonts w:eastAsia="Arial"/>
        </w:rPr>
        <w:t>upporto all’autoimpiego</w:t>
      </w:r>
      <w:bookmarkEnd w:id="233"/>
      <w:bookmarkEnd w:id="234"/>
    </w:p>
    <w:p w14:paraId="793A5CD8" w14:textId="1141D932" w:rsidR="00432C08" w:rsidRDefault="009F26FE" w:rsidP="00432C08">
      <w:pPr>
        <w:spacing w:after="0"/>
        <w:jc w:val="center"/>
        <w:rPr>
          <w:rFonts w:ascii="Calibri" w:hAnsi="Calibri" w:cs="Calibri"/>
          <w:b/>
          <w:bCs/>
        </w:rPr>
      </w:pPr>
      <w:r>
        <w:rPr>
          <w:noProof/>
        </w:rPr>
        <mc:AlternateContent>
          <mc:Choice Requires="wpg">
            <w:drawing>
              <wp:anchor distT="0" distB="0" distL="114300" distR="114300" simplePos="0" relativeHeight="251720704" behindDoc="0" locked="0" layoutInCell="1" allowOverlap="1" wp14:anchorId="1FACC5EF" wp14:editId="25F1F2FA">
                <wp:simplePos x="0" y="0"/>
                <wp:positionH relativeFrom="margin">
                  <wp:align>right</wp:align>
                </wp:positionH>
                <wp:positionV relativeFrom="paragraph">
                  <wp:posOffset>7509</wp:posOffset>
                </wp:positionV>
                <wp:extent cx="1781175" cy="611080"/>
                <wp:effectExtent l="0" t="0" r="9525" b="0"/>
                <wp:wrapNone/>
                <wp:docPr id="130177518" name="Group 6"/>
                <wp:cNvGraphicFramePr>
                  <a:graphicFrameLocks xmlns:a="http://schemas.openxmlformats.org/drawingml/2006/main" noChangeAspect="1"/>
                </wp:cNvGraphicFramePr>
                <a:graphic xmlns:a="http://schemas.openxmlformats.org/drawingml/2006/main">
                  <a:graphicData uri="http://schemas.microsoft.com/office/word/2010/wordprocessingGroup">
                    <wpg:wgp>
                      <wpg:cNvGrpSpPr>
                        <a:grpSpLocks noChangeAspect="1"/>
                      </wpg:cNvGrpSpPr>
                      <wpg:grpSpPr bwMode="auto">
                        <a:xfrm>
                          <a:off x="0" y="0"/>
                          <a:ext cx="1781175" cy="611080"/>
                          <a:chOff x="2574" y="1151"/>
                          <a:chExt cx="4956" cy="1701"/>
                        </a:xfrm>
                      </wpg:grpSpPr>
                      <pic:pic xmlns:pic="http://schemas.openxmlformats.org/drawingml/2006/picture">
                        <pic:nvPicPr>
                          <pic:cNvPr id="1224052438" name="Immagine 0"/>
                          <pic:cNvPicPr>
                            <a:picLocks noChangeAspect="1" noChangeArrowheads="1"/>
                          </pic:cNvPicPr>
                        </pic:nvPicPr>
                        <pic:blipFill>
                          <a:blip r:embed="rId11" cstate="print">
                            <a:extLst>
                              <a:ext uri="{28A0092B-C50C-407E-A947-70E740481C1C}">
                                <a14:useLocalDpi xmlns:a14="http://schemas.microsoft.com/office/drawing/2010/main" val="0"/>
                              </a:ext>
                            </a:extLst>
                          </a:blip>
                          <a:srcRect l="61646" t="37479" r="12030" b="28499"/>
                          <a:stretch>
                            <a:fillRect/>
                          </a:stretch>
                        </pic:blipFill>
                        <pic:spPr bwMode="auto">
                          <a:xfrm>
                            <a:off x="4808" y="1498"/>
                            <a:ext cx="2722" cy="100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388224991" name="Picture 5"/>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2574" y="1151"/>
                            <a:ext cx="1096" cy="170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14:sizeRelH relativeFrom="page">
                  <wp14:pctWidth>0</wp14:pctWidth>
                </wp14:sizeRelH>
                <wp14:sizeRelV relativeFrom="page">
                  <wp14:pctHeight>0</wp14:pctHeight>
                </wp14:sizeRelV>
              </wp:anchor>
            </w:drawing>
          </mc:Choice>
          <mc:Fallback>
            <w:pict>
              <v:group w14:anchorId="676F4FE6" id="Group 6" o:spid="_x0000_s1026" style="position:absolute;margin-left:89.05pt;margin-top:.6pt;width:140.25pt;height:48.1pt;z-index:251720704;mso-position-horizontal:right;mso-position-horizontal-relative:margin" coordorigin="2574,1151" coordsize="4956,1701"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">
                <o:lock v:ext="edit" aspectratio="t"/>
                <v:shape id="Immagine 0" o:spid="_x0000_s1027" type="#_x0000_t75" style="position:absolute;left:4808;top:1498;width:2722;height:100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">
                  <v:imagedata r:id="rId13" o:title="" croptop="24562f" cropbottom="18677f" cropleft="40400f" cropright="7884f"/>
                </v:shape>
                <v:shape id="Picture 5" o:spid="_x0000_s1028" type="#_x0000_t75" style="position:absolute;left:2574;top:1151;width:1096;height:170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">
                  <v:imagedata r:id="rId14" o:title=""/>
                </v:shape>
                <w10:wrap anchorx="margin"/>
              </v:group>
            </w:pict>
          </mc:Fallback>
        </mc:AlternateContent>
      </w:r>
    </w:p>
    <w:p w14:paraId="4F08BAA3" w14:textId="50261378" w:rsidR="00432C08" w:rsidRDefault="00432C08" w:rsidP="00432C08">
      <w:pPr>
        <w:spacing w:after="0"/>
        <w:jc w:val="center"/>
        <w:rPr>
          <w:rFonts w:ascii="Calibri" w:hAnsi="Calibri" w:cs="Calibri"/>
          <w:b/>
          <w:bCs/>
        </w:rPr>
      </w:pPr>
    </w:p>
    <w:p w14:paraId="1CECD5E9" w14:textId="77777777" w:rsidR="00432C08" w:rsidRDefault="00432C08" w:rsidP="00432C08">
      <w:pPr>
        <w:spacing w:after="0"/>
        <w:jc w:val="center"/>
        <w:rPr>
          <w:rFonts w:ascii="Calibri" w:hAnsi="Calibri" w:cs="Calibri"/>
          <w:b/>
          <w:bCs/>
        </w:rPr>
      </w:pPr>
    </w:p>
    <w:p w14:paraId="44D70531" w14:textId="77777777" w:rsidR="00432C08" w:rsidRPr="00C40522" w:rsidRDefault="00432C08" w:rsidP="00432C08">
      <w:pPr>
        <w:spacing w:after="0"/>
        <w:jc w:val="center"/>
        <w:rPr>
          <w:rFonts w:ascii="Calibri" w:hAnsi="Calibri" w:cs="Calibri"/>
          <w:b/>
          <w:bCs/>
          <w:spacing w:val="-3"/>
        </w:rPr>
      </w:pPr>
      <w:r w:rsidRPr="00C40522">
        <w:rPr>
          <w:rFonts w:ascii="Calibri" w:hAnsi="Calibri" w:cs="Calibri"/>
          <w:b/>
          <w:bCs/>
        </w:rPr>
        <w:t>AVVISO</w:t>
      </w:r>
      <w:r w:rsidRPr="00C40522">
        <w:rPr>
          <w:rFonts w:ascii="Calibri" w:hAnsi="Calibri" w:cs="Calibri"/>
          <w:b/>
          <w:bCs/>
          <w:spacing w:val="-3"/>
        </w:rPr>
        <w:t xml:space="preserve"> </w:t>
      </w:r>
      <w:r w:rsidRPr="00C40522">
        <w:rPr>
          <w:rFonts w:ascii="Calibri" w:hAnsi="Calibri" w:cs="Calibri"/>
          <w:b/>
          <w:bCs/>
        </w:rPr>
        <w:t>PUBBLICO</w:t>
      </w:r>
      <w:r w:rsidRPr="00C40522">
        <w:rPr>
          <w:rFonts w:ascii="Calibri" w:hAnsi="Calibri" w:cs="Calibri"/>
          <w:b/>
          <w:bCs/>
          <w:spacing w:val="-3"/>
        </w:rPr>
        <w:t xml:space="preserve"> </w:t>
      </w:r>
    </w:p>
    <w:p w14:paraId="07EEEF76" w14:textId="77777777" w:rsidR="00432C08" w:rsidRPr="00C40522" w:rsidRDefault="00432C08" w:rsidP="00432C08">
      <w:pPr>
        <w:spacing w:after="0"/>
        <w:jc w:val="center"/>
        <w:rPr>
          <w:rFonts w:ascii="Calibri" w:hAnsi="Calibri" w:cs="Calibri"/>
          <w:b/>
          <w:bCs/>
        </w:rPr>
      </w:pPr>
      <w:r w:rsidRPr="00C40522">
        <w:rPr>
          <w:rFonts w:ascii="Calibri" w:hAnsi="Calibri" w:cs="Calibri"/>
          <w:b/>
          <w:bCs/>
          <w:spacing w:val="-3"/>
        </w:rPr>
        <w:t>DOTE UNICA LAVORO PERSONE CON DISABILITA’-</w:t>
      </w:r>
      <w:r w:rsidRPr="00C40522">
        <w:rPr>
          <w:rFonts w:ascii="Calibri" w:hAnsi="Calibri" w:cs="Calibri"/>
          <w:b/>
          <w:bCs/>
        </w:rPr>
        <w:t>DULD</w:t>
      </w:r>
      <w:r w:rsidRPr="00C40522">
        <w:rPr>
          <w:rFonts w:ascii="Calibri" w:hAnsi="Calibri" w:cs="Calibri"/>
          <w:b/>
          <w:bCs/>
          <w:spacing w:val="-6"/>
        </w:rPr>
        <w:t xml:space="preserve"> </w:t>
      </w:r>
    </w:p>
    <w:p w14:paraId="7465405B" w14:textId="77777777" w:rsidR="00432C08" w:rsidRPr="001C3403" w:rsidRDefault="00432C08" w:rsidP="00432C08">
      <w:pPr>
        <w:autoSpaceDN w:val="0"/>
        <w:adjustRightInd w:val="0"/>
        <w:spacing w:after="0"/>
        <w:jc w:val="center"/>
        <w:rPr>
          <w:rFonts w:ascii="¬◊&quot;" w:hAnsi="¬◊&quot;" w:cs="¬◊&quot;"/>
          <w:i/>
          <w:iCs/>
        </w:rPr>
      </w:pPr>
      <w:r w:rsidRPr="001C3403">
        <w:rPr>
          <w:rFonts w:ascii="¬◊&quot;" w:hAnsi="¬◊&quot;" w:cs="¬◊&quot;"/>
          <w:i/>
          <w:iCs/>
        </w:rPr>
        <w:t>a valere sul Fondo Regionale per l'Occupazione dei Disabili – anno</w:t>
      </w:r>
      <w:r>
        <w:rPr>
          <w:rFonts w:ascii="¬◊&quot;" w:hAnsi="¬◊&quot;" w:cs="¬◊&quot;"/>
          <w:i/>
          <w:iCs/>
        </w:rPr>
        <w:t xml:space="preserve"> </w:t>
      </w:r>
      <w:r w:rsidRPr="001C3403">
        <w:rPr>
          <w:rFonts w:ascii="¬◊&quot;" w:hAnsi="¬◊&quot;" w:cs="¬◊&quot;"/>
          <w:i/>
          <w:iCs/>
        </w:rPr>
        <w:t>2024 – di cui alla DGR n. XII/ 3383 del 11/11/2024</w:t>
      </w:r>
    </w:p>
    <w:p w14:paraId="6B62CFA1" w14:textId="77777777" w:rsidR="00432C08" w:rsidRPr="00C40522" w:rsidRDefault="00432C08" w:rsidP="00432C08">
      <w:pPr>
        <w:autoSpaceDN w:val="0"/>
        <w:adjustRightInd w:val="0"/>
        <w:spacing w:after="0"/>
        <w:jc w:val="center"/>
        <w:rPr>
          <w:rFonts w:ascii="Calibri" w:hAnsi="Calibri" w:cs="Calibri"/>
          <w:i/>
          <w:iCs/>
          <w:highlight w:val="yellow"/>
        </w:rPr>
      </w:pPr>
    </w:p>
    <w:p w14:paraId="48C434F8" w14:textId="77777777" w:rsidR="00432C08" w:rsidRPr="002928FE" w:rsidRDefault="00432C08" w:rsidP="00432C08">
      <w:pPr>
        <w:pStyle w:val="Titolo"/>
        <w:jc w:val="center"/>
        <w:rPr>
          <w:rFonts w:ascii="Calibri" w:hAnsi="Calibri" w:cs="Calibri"/>
          <w:b/>
          <w:bCs/>
          <w:sz w:val="24"/>
          <w:szCs w:val="24"/>
        </w:rPr>
      </w:pPr>
      <w:r>
        <w:rPr>
          <w:rFonts w:ascii="Calibri" w:hAnsi="Calibri" w:cs="Calibri"/>
          <w:b/>
          <w:bCs/>
          <w:sz w:val="24"/>
          <w:szCs w:val="24"/>
        </w:rPr>
        <w:t>R</w:t>
      </w:r>
      <w:r w:rsidRPr="002928FE">
        <w:rPr>
          <w:rFonts w:ascii="Calibri" w:hAnsi="Calibri" w:cs="Calibri"/>
          <w:b/>
          <w:bCs/>
          <w:sz w:val="24"/>
          <w:szCs w:val="24"/>
        </w:rPr>
        <w:t>elazione</w:t>
      </w:r>
      <w:r w:rsidRPr="002928FE">
        <w:rPr>
          <w:rFonts w:ascii="Calibri" w:hAnsi="Calibri" w:cs="Calibri"/>
          <w:b/>
          <w:bCs/>
          <w:spacing w:val="-7"/>
          <w:sz w:val="24"/>
          <w:szCs w:val="24"/>
        </w:rPr>
        <w:t xml:space="preserve"> </w:t>
      </w:r>
      <w:r w:rsidRPr="002928FE">
        <w:rPr>
          <w:rFonts w:ascii="Calibri" w:hAnsi="Calibri" w:cs="Calibri"/>
          <w:b/>
          <w:bCs/>
          <w:sz w:val="24"/>
          <w:szCs w:val="24"/>
        </w:rPr>
        <w:t>delle</w:t>
      </w:r>
      <w:r w:rsidRPr="002928FE">
        <w:rPr>
          <w:rFonts w:ascii="Calibri" w:hAnsi="Calibri" w:cs="Calibri"/>
          <w:b/>
          <w:bCs/>
          <w:spacing w:val="-3"/>
          <w:sz w:val="24"/>
          <w:szCs w:val="24"/>
        </w:rPr>
        <w:t xml:space="preserve"> </w:t>
      </w:r>
      <w:r w:rsidRPr="002928FE">
        <w:rPr>
          <w:rFonts w:ascii="Calibri" w:hAnsi="Calibri" w:cs="Calibri"/>
          <w:b/>
          <w:bCs/>
          <w:sz w:val="24"/>
          <w:szCs w:val="24"/>
        </w:rPr>
        <w:t>attività</w:t>
      </w:r>
      <w:r w:rsidRPr="002928FE">
        <w:rPr>
          <w:rFonts w:ascii="Calibri" w:hAnsi="Calibri" w:cs="Calibri"/>
          <w:b/>
          <w:bCs/>
          <w:spacing w:val="-4"/>
          <w:sz w:val="24"/>
          <w:szCs w:val="24"/>
        </w:rPr>
        <w:t xml:space="preserve"> </w:t>
      </w:r>
      <w:r w:rsidRPr="002928FE">
        <w:rPr>
          <w:rFonts w:ascii="Calibri" w:hAnsi="Calibri" w:cs="Calibri"/>
          <w:b/>
          <w:bCs/>
          <w:sz w:val="24"/>
          <w:szCs w:val="24"/>
        </w:rPr>
        <w:t>svolte</w:t>
      </w:r>
      <w:r w:rsidRPr="002928FE">
        <w:rPr>
          <w:rFonts w:ascii="Calibri" w:hAnsi="Calibri" w:cs="Calibri"/>
          <w:b/>
          <w:bCs/>
          <w:spacing w:val="-3"/>
          <w:sz w:val="24"/>
          <w:szCs w:val="24"/>
        </w:rPr>
        <w:t xml:space="preserve"> </w:t>
      </w:r>
      <w:r w:rsidRPr="002928FE">
        <w:rPr>
          <w:rFonts w:ascii="Calibri" w:hAnsi="Calibri" w:cs="Calibri"/>
          <w:b/>
          <w:bCs/>
          <w:sz w:val="24"/>
          <w:szCs w:val="24"/>
        </w:rPr>
        <w:t>–</w:t>
      </w:r>
      <w:r w:rsidRPr="002928FE">
        <w:rPr>
          <w:rFonts w:ascii="Calibri" w:hAnsi="Calibri" w:cs="Calibri"/>
          <w:b/>
          <w:bCs/>
          <w:spacing w:val="-4"/>
          <w:sz w:val="24"/>
          <w:szCs w:val="24"/>
        </w:rPr>
        <w:t xml:space="preserve"> </w:t>
      </w:r>
      <w:r w:rsidRPr="002928FE">
        <w:rPr>
          <w:rFonts w:ascii="Calibri" w:hAnsi="Calibri" w:cs="Calibri"/>
          <w:b/>
          <w:bCs/>
          <w:sz w:val="24"/>
          <w:szCs w:val="24"/>
        </w:rPr>
        <w:t>servizio</w:t>
      </w:r>
      <w:r w:rsidRPr="002928FE">
        <w:rPr>
          <w:rFonts w:ascii="Calibri" w:hAnsi="Calibri" w:cs="Calibri"/>
          <w:b/>
          <w:bCs/>
          <w:spacing w:val="-4"/>
          <w:sz w:val="24"/>
          <w:szCs w:val="24"/>
        </w:rPr>
        <w:t xml:space="preserve"> </w:t>
      </w:r>
      <w:r w:rsidRPr="002928FE">
        <w:rPr>
          <w:rFonts w:ascii="Calibri" w:hAnsi="Calibri" w:cs="Calibri"/>
          <w:b/>
          <w:bCs/>
          <w:sz w:val="24"/>
          <w:szCs w:val="24"/>
        </w:rPr>
        <w:t>supporto</w:t>
      </w:r>
      <w:r w:rsidRPr="002928FE">
        <w:rPr>
          <w:rFonts w:ascii="Calibri" w:hAnsi="Calibri" w:cs="Calibri"/>
          <w:b/>
          <w:bCs/>
          <w:spacing w:val="-4"/>
          <w:sz w:val="24"/>
          <w:szCs w:val="24"/>
        </w:rPr>
        <w:t xml:space="preserve"> </w:t>
      </w:r>
      <w:r w:rsidRPr="002928FE">
        <w:rPr>
          <w:rFonts w:ascii="Calibri" w:hAnsi="Calibri" w:cs="Calibri"/>
          <w:b/>
          <w:bCs/>
          <w:sz w:val="24"/>
          <w:szCs w:val="24"/>
        </w:rPr>
        <w:t>all’autoimpiego</w:t>
      </w:r>
    </w:p>
    <w:p w14:paraId="3310388C" w14:textId="77777777" w:rsidR="00432C08" w:rsidRDefault="00432C08" w:rsidP="00432C08">
      <w:pPr>
        <w:pStyle w:val="Corpotesto"/>
        <w:tabs>
          <w:tab w:val="left" w:pos="3708"/>
          <w:tab w:val="left" w:pos="4316"/>
        </w:tabs>
        <w:spacing w:line="259" w:lineRule="auto"/>
        <w:ind w:left="108" w:right="143"/>
      </w:pPr>
      <w:r>
        <w:t>L’operatore</w:t>
      </w:r>
      <w:r>
        <w:rPr>
          <w:rFonts w:ascii="Times New Roman" w:hAnsi="Times New Roman"/>
          <w:u w:val="single"/>
        </w:rPr>
        <w:tab/>
      </w:r>
      <w:r>
        <w:rPr>
          <w:rFonts w:ascii="Times New Roman" w:hAnsi="Times New Roman"/>
          <w:u w:val="single"/>
        </w:rPr>
        <w:tab/>
      </w:r>
      <w:r>
        <w:t>(denominazione</w:t>
      </w:r>
      <w:r>
        <w:rPr>
          <w:spacing w:val="34"/>
        </w:rPr>
        <w:t xml:space="preserve"> </w:t>
      </w:r>
      <w:r>
        <w:t>dell’operatore)</w:t>
      </w:r>
      <w:r>
        <w:rPr>
          <w:spacing w:val="39"/>
        </w:rPr>
        <w:t xml:space="preserve"> </w:t>
      </w:r>
      <w:r>
        <w:t>illustra</w:t>
      </w:r>
      <w:r>
        <w:rPr>
          <w:spacing w:val="38"/>
        </w:rPr>
        <w:t xml:space="preserve"> </w:t>
      </w:r>
      <w:r>
        <w:t>il</w:t>
      </w:r>
      <w:r>
        <w:rPr>
          <w:spacing w:val="35"/>
        </w:rPr>
        <w:t xml:space="preserve"> </w:t>
      </w:r>
      <w:r>
        <w:t>percorso</w:t>
      </w:r>
      <w:r>
        <w:rPr>
          <w:spacing w:val="36"/>
        </w:rPr>
        <w:t xml:space="preserve"> </w:t>
      </w:r>
      <w:r>
        <w:t>di</w:t>
      </w:r>
      <w:r>
        <w:rPr>
          <w:spacing w:val="35"/>
        </w:rPr>
        <w:t xml:space="preserve"> </w:t>
      </w:r>
      <w:r>
        <w:t>politica</w:t>
      </w:r>
      <w:r>
        <w:rPr>
          <w:spacing w:val="35"/>
        </w:rPr>
        <w:t xml:space="preserve"> </w:t>
      </w:r>
      <w:r>
        <w:t>attiva</w:t>
      </w:r>
      <w:r>
        <w:rPr>
          <w:spacing w:val="-37"/>
        </w:rPr>
        <w:t xml:space="preserve"> </w:t>
      </w:r>
      <w:r>
        <w:t>erogato</w:t>
      </w:r>
      <w:r>
        <w:rPr>
          <w:spacing w:val="66"/>
        </w:rPr>
        <w:t xml:space="preserve"> </w:t>
      </w:r>
      <w:r>
        <w:t>a</w:t>
      </w:r>
      <w:r>
        <w:rPr>
          <w:u w:val="single"/>
        </w:rPr>
        <w:tab/>
      </w:r>
      <w:r>
        <w:t>(cognome,</w:t>
      </w:r>
      <w:r>
        <w:rPr>
          <w:spacing w:val="26"/>
        </w:rPr>
        <w:t xml:space="preserve"> </w:t>
      </w:r>
      <w:r>
        <w:t>nome</w:t>
      </w:r>
      <w:r>
        <w:rPr>
          <w:spacing w:val="25"/>
        </w:rPr>
        <w:t xml:space="preserve"> </w:t>
      </w:r>
      <w:r>
        <w:t>e</w:t>
      </w:r>
      <w:r>
        <w:rPr>
          <w:spacing w:val="24"/>
        </w:rPr>
        <w:t xml:space="preserve"> </w:t>
      </w:r>
      <w:r>
        <w:t>codice</w:t>
      </w:r>
      <w:r>
        <w:rPr>
          <w:spacing w:val="24"/>
        </w:rPr>
        <w:t xml:space="preserve"> </w:t>
      </w:r>
      <w:r>
        <w:t>fiscale</w:t>
      </w:r>
      <w:r>
        <w:rPr>
          <w:spacing w:val="24"/>
        </w:rPr>
        <w:t xml:space="preserve"> </w:t>
      </w:r>
      <w:r>
        <w:t>del</w:t>
      </w:r>
      <w:r>
        <w:rPr>
          <w:spacing w:val="25"/>
        </w:rPr>
        <w:t xml:space="preserve"> </w:t>
      </w:r>
      <w:r>
        <w:t>destinatario</w:t>
      </w:r>
      <w:r>
        <w:rPr>
          <w:spacing w:val="26"/>
        </w:rPr>
        <w:t xml:space="preserve"> </w:t>
      </w:r>
      <w:r>
        <w:t>delle</w:t>
      </w:r>
      <w:r>
        <w:rPr>
          <w:spacing w:val="24"/>
        </w:rPr>
        <w:t xml:space="preserve"> </w:t>
      </w:r>
      <w:r>
        <w:t>Dote),</w:t>
      </w:r>
      <w:r>
        <w:rPr>
          <w:spacing w:val="26"/>
        </w:rPr>
        <w:t xml:space="preserve"> </w:t>
      </w:r>
      <w:r>
        <w:t>ID</w:t>
      </w:r>
      <w:r>
        <w:rPr>
          <w:spacing w:val="25"/>
        </w:rPr>
        <w:t xml:space="preserve"> </w:t>
      </w:r>
      <w:r>
        <w:t xml:space="preserve">Dote </w:t>
      </w:r>
      <w:r>
        <w:rPr>
          <w:rFonts w:ascii="Times New Roman" w:hAnsi="Times New Roman"/>
          <w:u w:val="single"/>
        </w:rPr>
        <w:tab/>
      </w:r>
      <w:r>
        <w:t>,</w:t>
      </w:r>
      <w:r>
        <w:rPr>
          <w:spacing w:val="-2"/>
        </w:rPr>
        <w:t xml:space="preserve"> </w:t>
      </w:r>
      <w:r>
        <w:t>nell’ambito del</w:t>
      </w:r>
      <w:r>
        <w:rPr>
          <w:spacing w:val="-2"/>
        </w:rPr>
        <w:t xml:space="preserve"> </w:t>
      </w:r>
      <w:r>
        <w:t>servizio</w:t>
      </w:r>
      <w:r>
        <w:rPr>
          <w:spacing w:val="39"/>
        </w:rPr>
        <w:t xml:space="preserve"> </w:t>
      </w:r>
      <w:r>
        <w:t>di</w:t>
      </w:r>
      <w:r>
        <w:rPr>
          <w:spacing w:val="-2"/>
        </w:rPr>
        <w:t xml:space="preserve"> </w:t>
      </w:r>
      <w:r>
        <w:t>supporto</w:t>
      </w:r>
      <w:r>
        <w:rPr>
          <w:spacing w:val="-2"/>
        </w:rPr>
        <w:t xml:space="preserve"> </w:t>
      </w:r>
      <w:r>
        <w:t>all’autoimpiego, tramite</w:t>
      </w:r>
      <w:r>
        <w:rPr>
          <w:spacing w:val="-3"/>
        </w:rPr>
        <w:t xml:space="preserve"> </w:t>
      </w:r>
      <w:r>
        <w:t>la</w:t>
      </w:r>
      <w:r>
        <w:rPr>
          <w:spacing w:val="-2"/>
        </w:rPr>
        <w:t xml:space="preserve"> </w:t>
      </w:r>
      <w:r>
        <w:t>realizzazione</w:t>
      </w:r>
      <w:r>
        <w:rPr>
          <w:spacing w:val="-3"/>
        </w:rPr>
        <w:t xml:space="preserve"> </w:t>
      </w:r>
      <w:r>
        <w:t>delle</w:t>
      </w:r>
      <w:r>
        <w:rPr>
          <w:spacing w:val="-1"/>
        </w:rPr>
        <w:t xml:space="preserve"> </w:t>
      </w:r>
      <w:r>
        <w:t>seguenti</w:t>
      </w:r>
      <w:r>
        <w:rPr>
          <w:spacing w:val="-3"/>
        </w:rPr>
        <w:t xml:space="preserve"> </w:t>
      </w:r>
      <w:r>
        <w:t>attività:</w:t>
      </w:r>
    </w:p>
    <w:tbl>
      <w:tblPr>
        <w:tblStyle w:val="Tabellasemplice-2"/>
        <w:tblW w:w="0" w:type="auto"/>
        <w:tblLayout w:type="fixed"/>
        <w:tblLook w:val="0620" w:firstRow="1" w:lastRow="0" w:firstColumn="0" w:lastColumn="0" w:noHBand="1" w:noVBand="1"/>
      </w:tblPr>
      <w:tblGrid>
        <w:gridCol w:w="6833"/>
        <w:gridCol w:w="851"/>
        <w:gridCol w:w="1752"/>
      </w:tblGrid>
      <w:tr w:rsidR="00432C08" w:rsidRPr="00C40522" w14:paraId="5D58779B" w14:textId="77777777" w:rsidTr="00AE3FFD">
        <w:trPr>
          <w:cnfStyle w:val="100000000000" w:firstRow="1" w:lastRow="0" w:firstColumn="0" w:lastColumn="0" w:oddVBand="0" w:evenVBand="0" w:oddHBand="0" w:evenHBand="0" w:firstRowFirstColumn="0" w:firstRowLastColumn="0" w:lastRowFirstColumn="0" w:lastRowLastColumn="0"/>
          <w:trHeight w:val="390"/>
        </w:trPr>
        <w:tc>
          <w:tcPr>
            <w:tcW w:w="6833" w:type="dxa"/>
            <w:vAlign w:val="center"/>
          </w:tcPr>
          <w:p w14:paraId="529C3C1E" w14:textId="77777777" w:rsidR="00432C08" w:rsidRPr="00C40522" w:rsidRDefault="00432C08" w:rsidP="00AE3FFD">
            <w:pPr>
              <w:pStyle w:val="Corpotesto"/>
              <w:jc w:val="center"/>
              <w:rPr>
                <w:b w:val="0"/>
              </w:rPr>
            </w:pPr>
            <w:r w:rsidRPr="00C40522">
              <w:t>Attività</w:t>
            </w:r>
          </w:p>
        </w:tc>
        <w:tc>
          <w:tcPr>
            <w:tcW w:w="851" w:type="dxa"/>
            <w:vAlign w:val="center"/>
          </w:tcPr>
          <w:p w14:paraId="4EBB1B98" w14:textId="77777777" w:rsidR="00432C08" w:rsidRPr="00C40522" w:rsidRDefault="00432C08" w:rsidP="00AE3FFD">
            <w:pPr>
              <w:pStyle w:val="Corpotesto"/>
              <w:jc w:val="center"/>
              <w:rPr>
                <w:b w:val="0"/>
              </w:rPr>
            </w:pPr>
            <w:r w:rsidRPr="00C40522">
              <w:t>Data</w:t>
            </w:r>
          </w:p>
        </w:tc>
        <w:tc>
          <w:tcPr>
            <w:tcW w:w="1752" w:type="dxa"/>
            <w:vAlign w:val="center"/>
          </w:tcPr>
          <w:p w14:paraId="7B1E881B" w14:textId="77777777" w:rsidR="00432C08" w:rsidRPr="00C40522" w:rsidRDefault="00432C08" w:rsidP="00AE3FFD">
            <w:pPr>
              <w:pStyle w:val="Corpotesto"/>
              <w:jc w:val="center"/>
              <w:rPr>
                <w:b w:val="0"/>
              </w:rPr>
            </w:pPr>
            <w:r w:rsidRPr="00C40522">
              <w:rPr>
                <w:spacing w:val="-1"/>
              </w:rPr>
              <w:t>Durata</w:t>
            </w:r>
            <w:r w:rsidRPr="00C40522">
              <w:rPr>
                <w:spacing w:val="-8"/>
              </w:rPr>
              <w:t xml:space="preserve"> </w:t>
            </w:r>
            <w:r w:rsidRPr="00C40522">
              <w:rPr>
                <w:spacing w:val="-1"/>
              </w:rPr>
              <w:t>(opzionale)</w:t>
            </w:r>
          </w:p>
        </w:tc>
      </w:tr>
      <w:tr w:rsidR="00432C08" w:rsidRPr="00C40522" w14:paraId="778CEC0F" w14:textId="77777777" w:rsidTr="00AE3FFD">
        <w:trPr>
          <w:trHeight w:val="772"/>
        </w:trPr>
        <w:tc>
          <w:tcPr>
            <w:tcW w:w="6833" w:type="dxa"/>
          </w:tcPr>
          <w:p w14:paraId="25F162A2" w14:textId="77777777" w:rsidR="00432C08" w:rsidRPr="00AE3FFD" w:rsidRDefault="00432C08" w:rsidP="00AE3FFD">
            <w:pPr>
              <w:pStyle w:val="Corpotesto"/>
            </w:pPr>
            <w:r w:rsidRPr="00AE3FFD">
              <w:t>presentazione degli strumenti e dei benefici (economici e non) a supporto dello sviluppo dell'idea auto imprenditoriale o dell'iniziativa di autoimpiego</w:t>
            </w:r>
          </w:p>
        </w:tc>
        <w:tc>
          <w:tcPr>
            <w:tcW w:w="851" w:type="dxa"/>
          </w:tcPr>
          <w:p w14:paraId="386194DA" w14:textId="77777777" w:rsidR="00432C08" w:rsidRPr="00046EE4" w:rsidRDefault="00432C08" w:rsidP="002337AD">
            <w:pPr>
              <w:pStyle w:val="TableParagraph"/>
              <w:rPr>
                <w:sz w:val="21"/>
                <w:szCs w:val="21"/>
              </w:rPr>
            </w:pPr>
          </w:p>
        </w:tc>
        <w:tc>
          <w:tcPr>
            <w:tcW w:w="1752" w:type="dxa"/>
          </w:tcPr>
          <w:p w14:paraId="12984B49" w14:textId="77777777" w:rsidR="00432C08" w:rsidRPr="00046EE4" w:rsidRDefault="00432C08" w:rsidP="002337AD">
            <w:pPr>
              <w:pStyle w:val="TableParagraph"/>
              <w:rPr>
                <w:sz w:val="21"/>
                <w:szCs w:val="21"/>
              </w:rPr>
            </w:pPr>
          </w:p>
        </w:tc>
      </w:tr>
      <w:tr w:rsidR="00432C08" w:rsidRPr="00C40522" w14:paraId="415D4F4B" w14:textId="77777777" w:rsidTr="00AE3FFD">
        <w:trPr>
          <w:trHeight w:val="772"/>
        </w:trPr>
        <w:tc>
          <w:tcPr>
            <w:tcW w:w="6833" w:type="dxa"/>
          </w:tcPr>
          <w:p w14:paraId="7448F2A8" w14:textId="77777777" w:rsidR="00432C08" w:rsidRPr="00AE3FFD" w:rsidRDefault="00432C08" w:rsidP="00AE3FFD">
            <w:pPr>
              <w:pStyle w:val="Corpotesto"/>
            </w:pPr>
            <w:r w:rsidRPr="00AE3FFD">
              <w:t>presentazione di informazioni relative alle procedure per l’avvio di attività autonome, per eventuali trasformazioni e per l’accesso a commesse ed appalti pubblici</w:t>
            </w:r>
          </w:p>
        </w:tc>
        <w:tc>
          <w:tcPr>
            <w:tcW w:w="851" w:type="dxa"/>
          </w:tcPr>
          <w:p w14:paraId="2D9216EF" w14:textId="77777777" w:rsidR="00432C08" w:rsidRPr="00046EE4" w:rsidRDefault="00432C08" w:rsidP="002337AD">
            <w:pPr>
              <w:pStyle w:val="TableParagraph"/>
              <w:rPr>
                <w:sz w:val="21"/>
                <w:szCs w:val="21"/>
              </w:rPr>
            </w:pPr>
          </w:p>
        </w:tc>
        <w:tc>
          <w:tcPr>
            <w:tcW w:w="1752" w:type="dxa"/>
          </w:tcPr>
          <w:p w14:paraId="5886AB0F" w14:textId="77777777" w:rsidR="00432C08" w:rsidRPr="00046EE4" w:rsidRDefault="00432C08" w:rsidP="002337AD">
            <w:pPr>
              <w:pStyle w:val="TableParagraph"/>
              <w:rPr>
                <w:sz w:val="21"/>
                <w:szCs w:val="21"/>
              </w:rPr>
            </w:pPr>
          </w:p>
        </w:tc>
      </w:tr>
      <w:tr w:rsidR="00432C08" w:rsidRPr="00C40522" w14:paraId="10374F66" w14:textId="77777777" w:rsidTr="00AE3FFD">
        <w:trPr>
          <w:trHeight w:val="1056"/>
        </w:trPr>
        <w:tc>
          <w:tcPr>
            <w:tcW w:w="6833" w:type="dxa"/>
          </w:tcPr>
          <w:p w14:paraId="33B7B8DA" w14:textId="77777777" w:rsidR="00432C08" w:rsidRPr="00AE3FFD" w:rsidRDefault="00432C08" w:rsidP="00AE3FFD">
            <w:pPr>
              <w:pStyle w:val="Corpotesto"/>
            </w:pPr>
            <w:r w:rsidRPr="00AE3FFD">
              <w:t>informazione sui soggetti (a mero titolo esemplificativo, Invitalia, il sistema delle camere di commercio, ecc..), presenti nel territorio di riferimento, specializzati in materia di creazione di impresa</w:t>
            </w:r>
          </w:p>
        </w:tc>
        <w:tc>
          <w:tcPr>
            <w:tcW w:w="851" w:type="dxa"/>
          </w:tcPr>
          <w:p w14:paraId="2A3B5D69" w14:textId="77777777" w:rsidR="00432C08" w:rsidRPr="00046EE4" w:rsidRDefault="00432C08" w:rsidP="002337AD">
            <w:pPr>
              <w:pStyle w:val="TableParagraph"/>
              <w:rPr>
                <w:sz w:val="21"/>
                <w:szCs w:val="21"/>
              </w:rPr>
            </w:pPr>
          </w:p>
        </w:tc>
        <w:tc>
          <w:tcPr>
            <w:tcW w:w="1752" w:type="dxa"/>
          </w:tcPr>
          <w:p w14:paraId="427B534B" w14:textId="77777777" w:rsidR="00432C08" w:rsidRPr="00046EE4" w:rsidRDefault="00432C08" w:rsidP="002337AD">
            <w:pPr>
              <w:pStyle w:val="TableParagraph"/>
              <w:rPr>
                <w:sz w:val="21"/>
                <w:szCs w:val="21"/>
              </w:rPr>
            </w:pPr>
          </w:p>
        </w:tc>
      </w:tr>
      <w:tr w:rsidR="00432C08" w:rsidRPr="00C40522" w14:paraId="704B2EE5" w14:textId="77777777" w:rsidTr="00AE3FFD">
        <w:trPr>
          <w:trHeight w:val="1055"/>
        </w:trPr>
        <w:tc>
          <w:tcPr>
            <w:tcW w:w="6833" w:type="dxa"/>
          </w:tcPr>
          <w:p w14:paraId="34EDA5CA" w14:textId="77777777" w:rsidR="00432C08" w:rsidRPr="00AE3FFD" w:rsidRDefault="00432C08" w:rsidP="00AE3FFD">
            <w:pPr>
              <w:pStyle w:val="Corpotesto"/>
            </w:pPr>
            <w:r w:rsidRPr="00AE3FFD">
              <w:t>informazione sui percorsi specialistici, presenti nel territorio di riferimento, finalizzati a supportare gli aspiranti lavoratori autonomi/ imprenditori nel costruire un progetto/piano d’impresa realizzabile e “meritevole” di essere finanziato</w:t>
            </w:r>
          </w:p>
        </w:tc>
        <w:tc>
          <w:tcPr>
            <w:tcW w:w="851" w:type="dxa"/>
          </w:tcPr>
          <w:p w14:paraId="1BFE16E5" w14:textId="77777777" w:rsidR="00432C08" w:rsidRPr="00046EE4" w:rsidRDefault="00432C08" w:rsidP="002337AD">
            <w:pPr>
              <w:pStyle w:val="TableParagraph"/>
              <w:rPr>
                <w:sz w:val="21"/>
                <w:szCs w:val="21"/>
              </w:rPr>
            </w:pPr>
          </w:p>
        </w:tc>
        <w:tc>
          <w:tcPr>
            <w:tcW w:w="1752" w:type="dxa"/>
          </w:tcPr>
          <w:p w14:paraId="7DC100DE" w14:textId="77777777" w:rsidR="00432C08" w:rsidRPr="00046EE4" w:rsidRDefault="00432C08" w:rsidP="002337AD">
            <w:pPr>
              <w:pStyle w:val="TableParagraph"/>
              <w:rPr>
                <w:sz w:val="21"/>
                <w:szCs w:val="21"/>
              </w:rPr>
            </w:pPr>
          </w:p>
        </w:tc>
      </w:tr>
      <w:tr w:rsidR="00432C08" w:rsidRPr="00C40522" w14:paraId="6D83C601" w14:textId="77777777" w:rsidTr="00AE3FFD">
        <w:trPr>
          <w:trHeight w:val="529"/>
        </w:trPr>
        <w:tc>
          <w:tcPr>
            <w:tcW w:w="6833" w:type="dxa"/>
          </w:tcPr>
          <w:p w14:paraId="0F52F6EA" w14:textId="77777777" w:rsidR="00432C08" w:rsidRPr="00AE3FFD" w:rsidRDefault="00432C08" w:rsidP="00AE3FFD">
            <w:pPr>
              <w:pStyle w:val="Corpotesto"/>
            </w:pPr>
            <w:r w:rsidRPr="00AE3FFD">
              <w:t>raccolta delle domande e delle offerte di lavoro autonomo</w:t>
            </w:r>
          </w:p>
        </w:tc>
        <w:tc>
          <w:tcPr>
            <w:tcW w:w="851" w:type="dxa"/>
          </w:tcPr>
          <w:p w14:paraId="7CD71BE3" w14:textId="77777777" w:rsidR="00432C08" w:rsidRPr="00046EE4" w:rsidRDefault="00432C08" w:rsidP="002337AD">
            <w:pPr>
              <w:pStyle w:val="TableParagraph"/>
              <w:rPr>
                <w:sz w:val="21"/>
                <w:szCs w:val="21"/>
              </w:rPr>
            </w:pPr>
          </w:p>
        </w:tc>
        <w:tc>
          <w:tcPr>
            <w:tcW w:w="1752" w:type="dxa"/>
          </w:tcPr>
          <w:p w14:paraId="6355CC19" w14:textId="77777777" w:rsidR="00432C08" w:rsidRPr="00046EE4" w:rsidRDefault="00432C08" w:rsidP="002337AD">
            <w:pPr>
              <w:pStyle w:val="TableParagraph"/>
              <w:rPr>
                <w:sz w:val="21"/>
                <w:szCs w:val="21"/>
              </w:rPr>
            </w:pPr>
          </w:p>
        </w:tc>
      </w:tr>
      <w:tr w:rsidR="00432C08" w:rsidRPr="00C40522" w14:paraId="7DF57B26" w14:textId="77777777" w:rsidTr="00AE3FFD">
        <w:trPr>
          <w:trHeight w:val="575"/>
        </w:trPr>
        <w:tc>
          <w:tcPr>
            <w:tcW w:w="6833" w:type="dxa"/>
          </w:tcPr>
          <w:p w14:paraId="734FF5EB" w14:textId="77777777" w:rsidR="00432C08" w:rsidRPr="00AE3FFD" w:rsidRDefault="00432C08" w:rsidP="00AE3FFD">
            <w:pPr>
              <w:pStyle w:val="Corpotesto"/>
            </w:pPr>
            <w:r w:rsidRPr="00AE3FFD">
              <w:t>monitoraggio e registrazione degli esiti delle azioni intraprese dal lavoratore con contatti periodici sia con la persona sia con i soggetti specializzati ai quali si è rivolto anche successivamente all’avvio dell’impresa</w:t>
            </w:r>
          </w:p>
        </w:tc>
        <w:tc>
          <w:tcPr>
            <w:tcW w:w="851" w:type="dxa"/>
          </w:tcPr>
          <w:p w14:paraId="5D9A2564" w14:textId="77777777" w:rsidR="00432C08" w:rsidRPr="00046EE4" w:rsidRDefault="00432C08" w:rsidP="002337AD">
            <w:pPr>
              <w:pStyle w:val="TableParagraph"/>
              <w:rPr>
                <w:sz w:val="21"/>
                <w:szCs w:val="21"/>
              </w:rPr>
            </w:pPr>
          </w:p>
        </w:tc>
        <w:tc>
          <w:tcPr>
            <w:tcW w:w="1752" w:type="dxa"/>
          </w:tcPr>
          <w:p w14:paraId="7D995241" w14:textId="77777777" w:rsidR="00432C08" w:rsidRPr="00046EE4" w:rsidRDefault="00432C08" w:rsidP="002337AD">
            <w:pPr>
              <w:pStyle w:val="TableParagraph"/>
              <w:rPr>
                <w:sz w:val="21"/>
                <w:szCs w:val="21"/>
              </w:rPr>
            </w:pPr>
          </w:p>
        </w:tc>
      </w:tr>
      <w:tr w:rsidR="00432C08" w:rsidRPr="00C40522" w14:paraId="4EBE2443" w14:textId="77777777" w:rsidTr="00AE3FFD">
        <w:trPr>
          <w:trHeight w:val="575"/>
        </w:trPr>
        <w:tc>
          <w:tcPr>
            <w:tcW w:w="6833" w:type="dxa"/>
          </w:tcPr>
          <w:p w14:paraId="4D82649A" w14:textId="77777777" w:rsidR="00432C08" w:rsidRPr="00AE3FFD" w:rsidRDefault="00432C08" w:rsidP="00AE3FFD">
            <w:pPr>
              <w:pStyle w:val="Corpotesto"/>
            </w:pPr>
            <w:r w:rsidRPr="00AE3FFD">
              <w:t>tutoraggio alla persona impegnata nell’autoimpiego/avvio d’impresa</w:t>
            </w:r>
          </w:p>
        </w:tc>
        <w:tc>
          <w:tcPr>
            <w:tcW w:w="851" w:type="dxa"/>
          </w:tcPr>
          <w:p w14:paraId="1E5A5545" w14:textId="77777777" w:rsidR="00432C08" w:rsidRPr="00046EE4" w:rsidRDefault="00432C08" w:rsidP="002337AD">
            <w:pPr>
              <w:pStyle w:val="TableParagraph"/>
              <w:rPr>
                <w:sz w:val="21"/>
                <w:szCs w:val="21"/>
              </w:rPr>
            </w:pPr>
          </w:p>
        </w:tc>
        <w:tc>
          <w:tcPr>
            <w:tcW w:w="1752" w:type="dxa"/>
          </w:tcPr>
          <w:p w14:paraId="0A85EC12" w14:textId="77777777" w:rsidR="00432C08" w:rsidRPr="00046EE4" w:rsidRDefault="00432C08" w:rsidP="002337AD">
            <w:pPr>
              <w:pStyle w:val="TableParagraph"/>
              <w:rPr>
                <w:sz w:val="21"/>
                <w:szCs w:val="21"/>
              </w:rPr>
            </w:pPr>
          </w:p>
        </w:tc>
      </w:tr>
    </w:tbl>
    <w:p w14:paraId="0CDC9280" w14:textId="77777777" w:rsidR="00AE3FFD" w:rsidRDefault="00AE3FFD" w:rsidP="00432C08">
      <w:pPr>
        <w:suppressAutoHyphens/>
        <w:autoSpaceDE w:val="0"/>
        <w:spacing w:line="259" w:lineRule="auto"/>
        <w:textAlignment w:val="baseline"/>
        <w:rPr>
          <w:rFonts w:ascii="Calibri" w:hAnsi="Calibri" w:cs="Calibri"/>
        </w:rPr>
      </w:pPr>
    </w:p>
    <w:p w14:paraId="69769EBB" w14:textId="1266CD3F" w:rsidR="00432C08" w:rsidRDefault="00432C08" w:rsidP="00432C08">
      <w:pPr>
        <w:suppressAutoHyphens/>
        <w:autoSpaceDE w:val="0"/>
        <w:spacing w:line="259" w:lineRule="auto"/>
        <w:textAlignment w:val="baseline"/>
        <w:rPr>
          <w:rFonts w:ascii="Calibri" w:hAnsi="Calibri" w:cs="Calibri"/>
        </w:rPr>
      </w:pPr>
      <w:r>
        <w:rPr>
          <w:rFonts w:ascii="Calibri" w:hAnsi="Calibri" w:cs="Calibri"/>
        </w:rPr>
        <w:t xml:space="preserve">Luogo e Data ________ </w:t>
      </w:r>
      <w:r>
        <w:rPr>
          <w:rFonts w:ascii="Calibri" w:hAnsi="Calibri" w:cs="Calibri"/>
        </w:rPr>
        <w:tab/>
      </w:r>
      <w:r>
        <w:rPr>
          <w:rFonts w:ascii="Calibri" w:hAnsi="Calibri" w:cs="Calibri"/>
        </w:rPr>
        <w:tab/>
      </w:r>
      <w:r>
        <w:rPr>
          <w:rFonts w:ascii="Calibri" w:hAnsi="Calibri" w:cs="Calibri"/>
        </w:rPr>
        <w:tab/>
      </w:r>
      <w:r>
        <w:rPr>
          <w:rFonts w:ascii="Calibri" w:hAnsi="Calibri" w:cs="Calibri"/>
        </w:rPr>
        <w:tab/>
        <w:t>Firma dell’operatore che ha svolto il servizio</w:t>
      </w:r>
    </w:p>
    <w:p w14:paraId="06B46BD7" w14:textId="77777777" w:rsidR="00432C08" w:rsidRDefault="00432C08" w:rsidP="00432C08">
      <w:pPr>
        <w:suppressAutoHyphens/>
        <w:autoSpaceDE w:val="0"/>
        <w:spacing w:line="259" w:lineRule="auto"/>
        <w:ind w:left="6372"/>
        <w:textAlignment w:val="baseline"/>
        <w:rPr>
          <w:rFonts w:ascii="Calibri" w:hAnsi="Calibri" w:cs="Calibri"/>
        </w:rPr>
      </w:pPr>
      <w:r>
        <w:rPr>
          <w:rFonts w:ascii="Calibri" w:hAnsi="Calibri" w:cs="Calibri"/>
        </w:rPr>
        <w:t>____________</w:t>
      </w:r>
    </w:p>
    <w:p w14:paraId="5299CCE7" w14:textId="77777777" w:rsidR="00432C08" w:rsidRDefault="00432C08" w:rsidP="00432C08">
      <w:pPr>
        <w:rPr>
          <w:rFonts w:ascii="Calibri" w:hAnsi="Calibri" w:cs="Calibri"/>
        </w:rPr>
      </w:pPr>
      <w:r>
        <w:rPr>
          <w:rFonts w:ascii="Calibri" w:hAnsi="Calibri" w:cs="Calibri"/>
        </w:rPr>
        <w:br w:type="page"/>
      </w:r>
    </w:p>
    <w:p w14:paraId="7156A3CA" w14:textId="4A68AF16" w:rsidR="00432C08" w:rsidRPr="002928FE" w:rsidRDefault="00432C08" w:rsidP="00432C08">
      <w:pPr>
        <w:pStyle w:val="Titolo1"/>
        <w:rPr>
          <w:rFonts w:eastAsia="Arial"/>
        </w:rPr>
      </w:pPr>
      <w:bookmarkStart w:id="235" w:name="_Toc211595029"/>
      <w:bookmarkStart w:id="236" w:name="_Toc216344623"/>
      <w:r>
        <w:rPr>
          <w:rFonts w:eastAsia="Arial"/>
        </w:rPr>
        <w:lastRenderedPageBreak/>
        <w:t xml:space="preserve">Allegato 7. </w:t>
      </w:r>
      <w:r w:rsidRPr="002928FE">
        <w:rPr>
          <w:rFonts w:eastAsia="Arial"/>
        </w:rPr>
        <w:t xml:space="preserve">Relazione delle attività svolte – </w:t>
      </w:r>
      <w:r>
        <w:rPr>
          <w:rFonts w:eastAsia="Arial"/>
        </w:rPr>
        <w:t>S</w:t>
      </w:r>
      <w:r w:rsidRPr="002928FE">
        <w:rPr>
          <w:rFonts w:eastAsia="Arial"/>
        </w:rPr>
        <w:t>ervizio formazione per la creazione di impresa</w:t>
      </w:r>
      <w:bookmarkEnd w:id="235"/>
      <w:bookmarkEnd w:id="236"/>
    </w:p>
    <w:p w14:paraId="23D66F7A" w14:textId="2D11BDDA" w:rsidR="00432C08" w:rsidRDefault="004A3822" w:rsidP="00432C08">
      <w:pPr>
        <w:spacing w:after="0"/>
        <w:jc w:val="center"/>
        <w:rPr>
          <w:rFonts w:ascii="Calibri" w:hAnsi="Calibri" w:cs="Calibri"/>
          <w:b/>
          <w:bCs/>
        </w:rPr>
      </w:pPr>
      <w:r>
        <w:rPr>
          <w:noProof/>
        </w:rPr>
        <mc:AlternateContent>
          <mc:Choice Requires="wpg">
            <w:drawing>
              <wp:anchor distT="0" distB="0" distL="114300" distR="114300" simplePos="0" relativeHeight="251722752" behindDoc="0" locked="0" layoutInCell="1" allowOverlap="1" wp14:anchorId="1D0696F5" wp14:editId="0BADCF2F">
                <wp:simplePos x="0" y="0"/>
                <wp:positionH relativeFrom="margin">
                  <wp:align>right</wp:align>
                </wp:positionH>
                <wp:positionV relativeFrom="paragraph">
                  <wp:posOffset>2540</wp:posOffset>
                </wp:positionV>
                <wp:extent cx="1781175" cy="610870"/>
                <wp:effectExtent l="0" t="0" r="9525" b="0"/>
                <wp:wrapNone/>
                <wp:docPr id="698646940" name="Group 6"/>
                <wp:cNvGraphicFramePr>
                  <a:graphicFrameLocks xmlns:a="http://schemas.openxmlformats.org/drawingml/2006/main" noChangeAspect="1"/>
                </wp:cNvGraphicFramePr>
                <a:graphic xmlns:a="http://schemas.openxmlformats.org/drawingml/2006/main">
                  <a:graphicData uri="http://schemas.microsoft.com/office/word/2010/wordprocessingGroup">
                    <wpg:wgp>
                      <wpg:cNvGrpSpPr>
                        <a:grpSpLocks noChangeAspect="1"/>
                      </wpg:cNvGrpSpPr>
                      <wpg:grpSpPr bwMode="auto">
                        <a:xfrm>
                          <a:off x="0" y="0"/>
                          <a:ext cx="1781175" cy="610870"/>
                          <a:chOff x="2574" y="1151"/>
                          <a:chExt cx="4956" cy="1701"/>
                        </a:xfrm>
                      </wpg:grpSpPr>
                      <pic:pic xmlns:pic="http://schemas.openxmlformats.org/drawingml/2006/picture">
                        <pic:nvPicPr>
                          <pic:cNvPr id="1800765064" name="Immagine 0"/>
                          <pic:cNvPicPr>
                            <a:picLocks noChangeAspect="1" noChangeArrowheads="1"/>
                          </pic:cNvPicPr>
                        </pic:nvPicPr>
                        <pic:blipFill>
                          <a:blip r:embed="rId11" cstate="print">
                            <a:extLst>
                              <a:ext uri="{28A0092B-C50C-407E-A947-70E740481C1C}">
                                <a14:useLocalDpi xmlns:a14="http://schemas.microsoft.com/office/drawing/2010/main" val="0"/>
                              </a:ext>
                            </a:extLst>
                          </a:blip>
                          <a:srcRect l="61646" t="37479" r="12030" b="28499"/>
                          <a:stretch>
                            <a:fillRect/>
                          </a:stretch>
                        </pic:blipFill>
                        <pic:spPr bwMode="auto">
                          <a:xfrm>
                            <a:off x="4808" y="1498"/>
                            <a:ext cx="2722" cy="100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830673829" name="Picture 5"/>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2574" y="1151"/>
                            <a:ext cx="1096" cy="170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14:sizeRelH relativeFrom="page">
                  <wp14:pctWidth>0</wp14:pctWidth>
                </wp14:sizeRelH>
                <wp14:sizeRelV relativeFrom="page">
                  <wp14:pctHeight>0</wp14:pctHeight>
                </wp14:sizeRelV>
              </wp:anchor>
            </w:drawing>
          </mc:Choice>
          <mc:Fallback>
            <w:pict>
              <v:group w14:anchorId="4C923C7E" id="Group 6" o:spid="_x0000_s1026" style="position:absolute;margin-left:89.05pt;margin-top:.2pt;width:140.25pt;height:48.1pt;z-index:251722752;mso-position-horizontal:right;mso-position-horizontal-relative:margin" coordorigin="2574,1151" coordsize="4956,1701"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">
                <o:lock v:ext="edit" aspectratio="t"/>
                <v:shape id="Immagine 0" o:spid="_x0000_s1027" type="#_x0000_t75" style="position:absolute;left:4808;top:1498;width:2722;height:100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">
                  <v:imagedata r:id="rId13" o:title="" croptop="24562f" cropbottom="18677f" cropleft="40400f" cropright="7884f"/>
                </v:shape>
                <v:shape id="Picture 5" o:spid="_x0000_s1028" type="#_x0000_t75" style="position:absolute;left:2574;top:1151;width:1096;height:170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">
                  <v:imagedata r:id="rId14" o:title=""/>
                </v:shape>
                <w10:wrap anchorx="margin"/>
              </v:group>
            </w:pict>
          </mc:Fallback>
        </mc:AlternateContent>
      </w:r>
      <w:r w:rsidR="00432C08">
        <w:rPr>
          <w:noProof/>
        </w:rPr>
        <w:drawing>
          <wp:anchor distT="0" distB="0" distL="114300" distR="114300" simplePos="0" relativeHeight="251669504" behindDoc="0" locked="0" layoutInCell="1" allowOverlap="1" wp14:anchorId="15D18C44" wp14:editId="22FEC3C7">
            <wp:simplePos x="0" y="0"/>
            <wp:positionH relativeFrom="margin">
              <wp:posOffset>0</wp:posOffset>
            </wp:positionH>
            <wp:positionV relativeFrom="paragraph">
              <wp:posOffset>-635</wp:posOffset>
            </wp:positionV>
            <wp:extent cx="1995137" cy="565785"/>
            <wp:effectExtent l="0" t="0" r="5715" b="5715"/>
            <wp:wrapNone/>
            <wp:docPr id="1458505245" name="Picture 9" descr="Immagine che contiene testo, simbolo, logo, Carattere&#10;&#10;Il contenuto generato dall'IA potrebbe non essere corret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99519985" name="Picture 9" descr="Immagine che contiene testo, simbolo, logo, Carattere&#10;&#10;Il contenuto generato dall'IA potrebbe non essere corretto."/>
                    <pic:cNvPicPr>
                      <a:picLocks noChangeAspect="1"/>
                    </pic:cNvPicPr>
                  </pic:nvPicPr>
                  <pic:blipFill rotWithShape="1">
                    <a:blip r:embed="rId15" cstate="print">
                      <a:extLst>
                        <a:ext uri="{28A0092B-C50C-407E-A947-70E740481C1C}">
                          <a14:useLocalDpi xmlns:a14="http://schemas.microsoft.com/office/drawing/2010/main" val="0"/>
                        </a:ext>
                      </a:extLst>
                    </a:blip>
                    <a:srcRect l="28666" t="-1" b="1551"/>
                    <a:stretch/>
                  </pic:blipFill>
                  <pic:spPr bwMode="auto">
                    <a:xfrm>
                      <a:off x="0" y="0"/>
                      <a:ext cx="1995137" cy="565785"/>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747F4ECB" w14:textId="025488D9" w:rsidR="00432C08" w:rsidRDefault="00432C08" w:rsidP="00432C08">
      <w:pPr>
        <w:spacing w:after="0"/>
        <w:jc w:val="center"/>
        <w:rPr>
          <w:rFonts w:ascii="Calibri" w:hAnsi="Calibri" w:cs="Calibri"/>
          <w:b/>
          <w:bCs/>
        </w:rPr>
      </w:pPr>
    </w:p>
    <w:p w14:paraId="52FEB9C8" w14:textId="77777777" w:rsidR="00432C08" w:rsidRDefault="00432C08" w:rsidP="00432C08">
      <w:pPr>
        <w:spacing w:after="0"/>
        <w:jc w:val="center"/>
        <w:rPr>
          <w:rFonts w:ascii="Calibri" w:hAnsi="Calibri" w:cs="Calibri"/>
          <w:b/>
          <w:bCs/>
        </w:rPr>
      </w:pPr>
    </w:p>
    <w:p w14:paraId="112A0733" w14:textId="77777777" w:rsidR="00432C08" w:rsidRPr="00C40522" w:rsidRDefault="00432C08" w:rsidP="00432C08">
      <w:pPr>
        <w:spacing w:after="0"/>
        <w:jc w:val="center"/>
        <w:rPr>
          <w:rFonts w:ascii="Calibri" w:hAnsi="Calibri" w:cs="Calibri"/>
          <w:b/>
          <w:bCs/>
          <w:spacing w:val="-3"/>
        </w:rPr>
      </w:pPr>
      <w:r w:rsidRPr="00C40522">
        <w:rPr>
          <w:rFonts w:ascii="Calibri" w:hAnsi="Calibri" w:cs="Calibri"/>
          <w:b/>
          <w:bCs/>
        </w:rPr>
        <w:t>AVVISO</w:t>
      </w:r>
      <w:r w:rsidRPr="00C40522">
        <w:rPr>
          <w:rFonts w:ascii="Calibri" w:hAnsi="Calibri" w:cs="Calibri"/>
          <w:b/>
          <w:bCs/>
          <w:spacing w:val="-3"/>
        </w:rPr>
        <w:t xml:space="preserve"> </w:t>
      </w:r>
      <w:r w:rsidRPr="00C40522">
        <w:rPr>
          <w:rFonts w:ascii="Calibri" w:hAnsi="Calibri" w:cs="Calibri"/>
          <w:b/>
          <w:bCs/>
        </w:rPr>
        <w:t>PUBBLICO</w:t>
      </w:r>
      <w:r w:rsidRPr="00C40522">
        <w:rPr>
          <w:rFonts w:ascii="Calibri" w:hAnsi="Calibri" w:cs="Calibri"/>
          <w:b/>
          <w:bCs/>
          <w:spacing w:val="-3"/>
        </w:rPr>
        <w:t xml:space="preserve"> </w:t>
      </w:r>
    </w:p>
    <w:p w14:paraId="1462E554" w14:textId="77777777" w:rsidR="00432C08" w:rsidRPr="00C40522" w:rsidRDefault="00432C08" w:rsidP="00432C08">
      <w:pPr>
        <w:spacing w:after="0"/>
        <w:jc w:val="center"/>
        <w:rPr>
          <w:rFonts w:ascii="Calibri" w:hAnsi="Calibri" w:cs="Calibri"/>
          <w:b/>
          <w:bCs/>
        </w:rPr>
      </w:pPr>
      <w:r w:rsidRPr="00C40522">
        <w:rPr>
          <w:rFonts w:ascii="Calibri" w:hAnsi="Calibri" w:cs="Calibri"/>
          <w:b/>
          <w:bCs/>
          <w:spacing w:val="-3"/>
        </w:rPr>
        <w:t>DOTE UNICA LAVORO PERSONE CON DISABILITA’-</w:t>
      </w:r>
      <w:r w:rsidRPr="00C40522">
        <w:rPr>
          <w:rFonts w:ascii="Calibri" w:hAnsi="Calibri" w:cs="Calibri"/>
          <w:b/>
          <w:bCs/>
        </w:rPr>
        <w:t>DULD</w:t>
      </w:r>
      <w:r w:rsidRPr="00C40522">
        <w:rPr>
          <w:rFonts w:ascii="Calibri" w:hAnsi="Calibri" w:cs="Calibri"/>
          <w:b/>
          <w:bCs/>
          <w:spacing w:val="-6"/>
        </w:rPr>
        <w:t xml:space="preserve"> </w:t>
      </w:r>
    </w:p>
    <w:p w14:paraId="31048B07" w14:textId="77777777" w:rsidR="00432C08" w:rsidRDefault="00432C08" w:rsidP="00432C08">
      <w:pPr>
        <w:autoSpaceDN w:val="0"/>
        <w:adjustRightInd w:val="0"/>
        <w:spacing w:after="0"/>
        <w:jc w:val="center"/>
        <w:rPr>
          <w:rFonts w:ascii="¬◊&quot;" w:hAnsi="¬◊&quot;" w:cs="¬◊&quot;"/>
          <w:i/>
          <w:iCs/>
        </w:rPr>
      </w:pPr>
      <w:r w:rsidRPr="001C3403">
        <w:rPr>
          <w:rFonts w:ascii="¬◊&quot;" w:hAnsi="¬◊&quot;" w:cs="¬◊&quot;"/>
          <w:i/>
          <w:iCs/>
        </w:rPr>
        <w:t>a valere sul Fondo Regionale per l'Occupazione dei Disabili – anno</w:t>
      </w:r>
      <w:r>
        <w:rPr>
          <w:rFonts w:ascii="¬◊&quot;" w:hAnsi="¬◊&quot;" w:cs="¬◊&quot;"/>
          <w:i/>
          <w:iCs/>
        </w:rPr>
        <w:t xml:space="preserve"> </w:t>
      </w:r>
      <w:r w:rsidRPr="001C3403">
        <w:rPr>
          <w:rFonts w:ascii="¬◊&quot;" w:hAnsi="¬◊&quot;" w:cs="¬◊&quot;"/>
          <w:i/>
          <w:iCs/>
        </w:rPr>
        <w:t>2024 – di cui alla DGR n. XII/ 3383 del 11/11/2024</w:t>
      </w:r>
    </w:p>
    <w:p w14:paraId="16565846" w14:textId="77777777" w:rsidR="00432C08" w:rsidRPr="00122DDF" w:rsidRDefault="00432C08" w:rsidP="00432C08">
      <w:pPr>
        <w:autoSpaceDN w:val="0"/>
        <w:adjustRightInd w:val="0"/>
        <w:spacing w:after="0"/>
        <w:jc w:val="center"/>
        <w:rPr>
          <w:rFonts w:ascii="¬◊&quot;" w:hAnsi="¬◊&quot;" w:cs="¬◊&quot;"/>
          <w:i/>
          <w:iCs/>
        </w:rPr>
      </w:pPr>
    </w:p>
    <w:p w14:paraId="098528E9" w14:textId="77777777" w:rsidR="00432C08" w:rsidRPr="00AE3FFD" w:rsidRDefault="00432C08" w:rsidP="00AE3FFD">
      <w:pPr>
        <w:pStyle w:val="Corpotesto"/>
        <w:jc w:val="center"/>
        <w:rPr>
          <w:b/>
          <w:bCs/>
        </w:rPr>
      </w:pPr>
      <w:r w:rsidRPr="00AE3FFD">
        <w:rPr>
          <w:b/>
          <w:bCs/>
        </w:rPr>
        <w:t>Relazione delle attività svolte – servizio formazione per la creazione d’impresa</w:t>
      </w:r>
    </w:p>
    <w:p w14:paraId="2BACF308" w14:textId="69144D25" w:rsidR="00432C08" w:rsidRPr="00AE3FFD" w:rsidRDefault="00AE3FFD" w:rsidP="00AE3FFD">
      <w:pPr>
        <w:pStyle w:val="Corpotesto"/>
      </w:pPr>
      <w:r>
        <w:t>L’operatore</w:t>
      </w:r>
      <w:r>
        <w:rPr>
          <w:rFonts w:ascii="Times New Roman" w:hAnsi="Times New Roman"/>
          <w:u w:val="single"/>
        </w:rPr>
        <w:tab/>
      </w:r>
      <w:r>
        <w:rPr>
          <w:rFonts w:ascii="Times New Roman" w:hAnsi="Times New Roman"/>
          <w:u w:val="single"/>
        </w:rPr>
        <w:tab/>
      </w:r>
      <w:r>
        <w:t>(denominazione</w:t>
      </w:r>
      <w:r>
        <w:rPr>
          <w:spacing w:val="34"/>
        </w:rPr>
        <w:t xml:space="preserve"> </w:t>
      </w:r>
      <w:r>
        <w:t>dell’operatore)</w:t>
      </w:r>
      <w:r>
        <w:rPr>
          <w:spacing w:val="39"/>
        </w:rPr>
        <w:t xml:space="preserve"> </w:t>
      </w:r>
      <w:r>
        <w:t>illustra</w:t>
      </w:r>
      <w:r>
        <w:rPr>
          <w:spacing w:val="38"/>
        </w:rPr>
        <w:t xml:space="preserve"> </w:t>
      </w:r>
      <w:r>
        <w:t>il</w:t>
      </w:r>
      <w:r>
        <w:rPr>
          <w:spacing w:val="35"/>
        </w:rPr>
        <w:t xml:space="preserve"> </w:t>
      </w:r>
      <w:r>
        <w:t>percorso</w:t>
      </w:r>
      <w:r>
        <w:rPr>
          <w:spacing w:val="36"/>
        </w:rPr>
        <w:t xml:space="preserve"> </w:t>
      </w:r>
      <w:r>
        <w:t>di</w:t>
      </w:r>
      <w:r>
        <w:rPr>
          <w:spacing w:val="35"/>
        </w:rPr>
        <w:t xml:space="preserve"> </w:t>
      </w:r>
      <w:r>
        <w:t>politica</w:t>
      </w:r>
      <w:r>
        <w:rPr>
          <w:spacing w:val="35"/>
        </w:rPr>
        <w:t xml:space="preserve"> </w:t>
      </w:r>
      <w:r>
        <w:t>attiva</w:t>
      </w:r>
      <w:r>
        <w:rPr>
          <w:spacing w:val="-37"/>
        </w:rPr>
        <w:t xml:space="preserve"> </w:t>
      </w:r>
      <w:r>
        <w:t>erogato</w:t>
      </w:r>
      <w:r>
        <w:rPr>
          <w:spacing w:val="66"/>
        </w:rPr>
        <w:t xml:space="preserve"> </w:t>
      </w:r>
      <w:r>
        <w:t>a</w:t>
      </w:r>
      <w:r>
        <w:rPr>
          <w:u w:val="single"/>
        </w:rPr>
        <w:tab/>
      </w:r>
      <w:r>
        <w:t>(cognome,</w:t>
      </w:r>
      <w:r>
        <w:rPr>
          <w:spacing w:val="26"/>
        </w:rPr>
        <w:t xml:space="preserve"> </w:t>
      </w:r>
      <w:r>
        <w:t>nome</w:t>
      </w:r>
      <w:r>
        <w:rPr>
          <w:spacing w:val="25"/>
        </w:rPr>
        <w:t xml:space="preserve"> </w:t>
      </w:r>
      <w:r>
        <w:t>e</w:t>
      </w:r>
      <w:r>
        <w:rPr>
          <w:spacing w:val="24"/>
        </w:rPr>
        <w:t xml:space="preserve"> </w:t>
      </w:r>
      <w:r>
        <w:t>codice</w:t>
      </w:r>
      <w:r>
        <w:rPr>
          <w:spacing w:val="24"/>
        </w:rPr>
        <w:t xml:space="preserve"> </w:t>
      </w:r>
      <w:r>
        <w:t>fiscale</w:t>
      </w:r>
      <w:r>
        <w:rPr>
          <w:spacing w:val="24"/>
        </w:rPr>
        <w:t xml:space="preserve"> </w:t>
      </w:r>
      <w:r>
        <w:t>del</w:t>
      </w:r>
      <w:r>
        <w:rPr>
          <w:spacing w:val="25"/>
        </w:rPr>
        <w:t xml:space="preserve"> </w:t>
      </w:r>
      <w:r>
        <w:t>destinatario</w:t>
      </w:r>
      <w:r>
        <w:rPr>
          <w:spacing w:val="26"/>
        </w:rPr>
        <w:t xml:space="preserve"> </w:t>
      </w:r>
      <w:r>
        <w:t>delle</w:t>
      </w:r>
      <w:r>
        <w:rPr>
          <w:spacing w:val="24"/>
        </w:rPr>
        <w:t xml:space="preserve"> </w:t>
      </w:r>
      <w:r>
        <w:t>Dote),</w:t>
      </w:r>
      <w:r>
        <w:rPr>
          <w:spacing w:val="26"/>
        </w:rPr>
        <w:t xml:space="preserve"> </w:t>
      </w:r>
      <w:r>
        <w:t>ID</w:t>
      </w:r>
      <w:r>
        <w:rPr>
          <w:spacing w:val="25"/>
        </w:rPr>
        <w:t xml:space="preserve"> </w:t>
      </w:r>
      <w:r>
        <w:t xml:space="preserve">Dote </w:t>
      </w:r>
      <w:r>
        <w:rPr>
          <w:rFonts w:ascii="Times New Roman" w:hAnsi="Times New Roman"/>
          <w:u w:val="single"/>
        </w:rPr>
        <w:tab/>
      </w:r>
      <w:r>
        <w:t>,</w:t>
      </w:r>
      <w:r>
        <w:rPr>
          <w:spacing w:val="-2"/>
        </w:rPr>
        <w:t xml:space="preserve"> </w:t>
      </w:r>
      <w:r w:rsidR="00432C08" w:rsidRPr="00AE3FFD">
        <w:t>nell’ambito del servizio di Formazione per la creazione di impresa, tramite la realizzazione delle seguenti attività:</w:t>
      </w:r>
    </w:p>
    <w:tbl>
      <w:tblPr>
        <w:tblStyle w:val="Tabellagriglia2"/>
        <w:tblW w:w="0" w:type="auto"/>
        <w:tblLayout w:type="fixed"/>
        <w:tblLook w:val="0620" w:firstRow="1" w:lastRow="0" w:firstColumn="0" w:lastColumn="0" w:noHBand="1" w:noVBand="1"/>
      </w:tblPr>
      <w:tblGrid>
        <w:gridCol w:w="6833"/>
        <w:gridCol w:w="851"/>
        <w:gridCol w:w="1752"/>
      </w:tblGrid>
      <w:tr w:rsidR="00432C08" w:rsidRPr="00AE3FFD" w14:paraId="557C2070" w14:textId="77777777" w:rsidTr="00AE3FFD">
        <w:trPr>
          <w:cnfStyle w:val="100000000000" w:firstRow="1" w:lastRow="0" w:firstColumn="0" w:lastColumn="0" w:oddVBand="0" w:evenVBand="0" w:oddHBand="0" w:evenHBand="0" w:firstRowFirstColumn="0" w:firstRowLastColumn="0" w:lastRowFirstColumn="0" w:lastRowLastColumn="0"/>
          <w:trHeight w:val="390"/>
        </w:trPr>
        <w:tc>
          <w:tcPr>
            <w:tcW w:w="6833" w:type="dxa"/>
            <w:vAlign w:val="center"/>
          </w:tcPr>
          <w:p w14:paraId="4A800C1B" w14:textId="77777777" w:rsidR="00432C08" w:rsidRPr="00AE3FFD" w:rsidRDefault="00432C08" w:rsidP="00AE3FFD">
            <w:pPr>
              <w:pStyle w:val="TableParagraph"/>
              <w:jc w:val="center"/>
              <w:rPr>
                <w:sz w:val="22"/>
                <w:szCs w:val="22"/>
              </w:rPr>
            </w:pPr>
            <w:r w:rsidRPr="00AE3FFD">
              <w:rPr>
                <w:sz w:val="22"/>
                <w:szCs w:val="22"/>
              </w:rPr>
              <w:t>Attività</w:t>
            </w:r>
          </w:p>
        </w:tc>
        <w:tc>
          <w:tcPr>
            <w:tcW w:w="851" w:type="dxa"/>
            <w:vAlign w:val="center"/>
          </w:tcPr>
          <w:p w14:paraId="2D5D33CA" w14:textId="77777777" w:rsidR="00432C08" w:rsidRPr="00AE3FFD" w:rsidRDefault="00432C08" w:rsidP="00AE3FFD">
            <w:pPr>
              <w:pStyle w:val="TableParagraph"/>
              <w:jc w:val="center"/>
              <w:rPr>
                <w:sz w:val="22"/>
                <w:szCs w:val="22"/>
              </w:rPr>
            </w:pPr>
            <w:r w:rsidRPr="00AE3FFD">
              <w:rPr>
                <w:sz w:val="22"/>
                <w:szCs w:val="22"/>
              </w:rPr>
              <w:t>Data</w:t>
            </w:r>
          </w:p>
        </w:tc>
        <w:tc>
          <w:tcPr>
            <w:tcW w:w="1752" w:type="dxa"/>
            <w:vAlign w:val="center"/>
          </w:tcPr>
          <w:p w14:paraId="6B9886E6" w14:textId="77777777" w:rsidR="00432C08" w:rsidRPr="00AE3FFD" w:rsidRDefault="00432C08" w:rsidP="00AE3FFD">
            <w:pPr>
              <w:pStyle w:val="TableParagraph"/>
              <w:jc w:val="center"/>
              <w:rPr>
                <w:sz w:val="22"/>
                <w:szCs w:val="22"/>
              </w:rPr>
            </w:pPr>
            <w:r w:rsidRPr="00AE3FFD">
              <w:rPr>
                <w:spacing w:val="-1"/>
                <w:sz w:val="22"/>
                <w:szCs w:val="22"/>
              </w:rPr>
              <w:t>Durata</w:t>
            </w:r>
            <w:r w:rsidRPr="00AE3FFD">
              <w:rPr>
                <w:spacing w:val="-8"/>
                <w:sz w:val="22"/>
                <w:szCs w:val="22"/>
              </w:rPr>
              <w:t xml:space="preserve"> </w:t>
            </w:r>
            <w:r w:rsidRPr="00AE3FFD">
              <w:rPr>
                <w:spacing w:val="-1"/>
                <w:sz w:val="22"/>
                <w:szCs w:val="22"/>
              </w:rPr>
              <w:t>(opzionale)</w:t>
            </w:r>
          </w:p>
        </w:tc>
      </w:tr>
      <w:tr w:rsidR="00432C08" w:rsidRPr="00AE3FFD" w14:paraId="0487B320" w14:textId="77777777" w:rsidTr="00AE3FFD">
        <w:trPr>
          <w:trHeight w:val="806"/>
        </w:trPr>
        <w:tc>
          <w:tcPr>
            <w:tcW w:w="6833" w:type="dxa"/>
          </w:tcPr>
          <w:p w14:paraId="15F53E55" w14:textId="77777777" w:rsidR="00432C08" w:rsidRPr="00AE3FFD" w:rsidRDefault="00432C08" w:rsidP="00AE3FFD">
            <w:pPr>
              <w:pStyle w:val="TableParagraph"/>
              <w:rPr>
                <w:sz w:val="22"/>
                <w:szCs w:val="22"/>
              </w:rPr>
            </w:pPr>
            <w:r w:rsidRPr="00AE3FFD">
              <w:rPr>
                <w:sz w:val="22"/>
                <w:szCs w:val="22"/>
              </w:rPr>
              <w:t>Percorsi</w:t>
            </w:r>
            <w:r w:rsidRPr="00AE3FFD">
              <w:rPr>
                <w:spacing w:val="60"/>
                <w:sz w:val="22"/>
                <w:szCs w:val="22"/>
              </w:rPr>
              <w:t xml:space="preserve"> </w:t>
            </w:r>
            <w:r w:rsidRPr="00AE3FFD">
              <w:rPr>
                <w:sz w:val="22"/>
                <w:szCs w:val="22"/>
              </w:rPr>
              <w:t xml:space="preserve">specialistici  </w:t>
            </w:r>
            <w:r w:rsidRPr="00AE3FFD">
              <w:rPr>
                <w:spacing w:val="13"/>
                <w:sz w:val="22"/>
                <w:szCs w:val="22"/>
              </w:rPr>
              <w:t xml:space="preserve"> </w:t>
            </w:r>
            <w:r w:rsidRPr="00AE3FFD">
              <w:rPr>
                <w:sz w:val="22"/>
                <w:szCs w:val="22"/>
              </w:rPr>
              <w:t xml:space="preserve">mirati  </w:t>
            </w:r>
            <w:r w:rsidRPr="00AE3FFD">
              <w:rPr>
                <w:spacing w:val="16"/>
                <w:sz w:val="22"/>
                <w:szCs w:val="22"/>
              </w:rPr>
              <w:t xml:space="preserve"> </w:t>
            </w:r>
            <w:r w:rsidRPr="00AE3FFD">
              <w:rPr>
                <w:sz w:val="22"/>
                <w:szCs w:val="22"/>
              </w:rPr>
              <w:t xml:space="preserve">e  </w:t>
            </w:r>
            <w:r w:rsidRPr="00AE3FFD">
              <w:rPr>
                <w:spacing w:val="14"/>
                <w:sz w:val="22"/>
                <w:szCs w:val="22"/>
              </w:rPr>
              <w:t xml:space="preserve"> </w:t>
            </w:r>
            <w:r w:rsidRPr="00AE3FFD">
              <w:rPr>
                <w:sz w:val="22"/>
                <w:szCs w:val="22"/>
              </w:rPr>
              <w:t xml:space="preserve">consulenza  </w:t>
            </w:r>
            <w:r w:rsidRPr="00AE3FFD">
              <w:rPr>
                <w:spacing w:val="15"/>
                <w:sz w:val="22"/>
                <w:szCs w:val="22"/>
              </w:rPr>
              <w:t xml:space="preserve"> </w:t>
            </w:r>
            <w:r w:rsidRPr="00AE3FFD">
              <w:rPr>
                <w:sz w:val="22"/>
                <w:szCs w:val="22"/>
              </w:rPr>
              <w:t>specialistica (coaching, counseling,</w:t>
            </w:r>
          </w:p>
          <w:p w14:paraId="7C650DF4" w14:textId="77777777" w:rsidR="00432C08" w:rsidRPr="00AE3FFD" w:rsidRDefault="00432C08" w:rsidP="00AE3FFD">
            <w:pPr>
              <w:pStyle w:val="TableParagraph"/>
              <w:rPr>
                <w:sz w:val="22"/>
                <w:szCs w:val="22"/>
              </w:rPr>
            </w:pPr>
            <w:r w:rsidRPr="00AE3FFD">
              <w:rPr>
                <w:sz w:val="22"/>
                <w:szCs w:val="22"/>
              </w:rPr>
              <w:t>assistenza</w:t>
            </w:r>
            <w:r w:rsidRPr="00AE3FFD">
              <w:rPr>
                <w:spacing w:val="-4"/>
                <w:sz w:val="22"/>
                <w:szCs w:val="22"/>
              </w:rPr>
              <w:t xml:space="preserve"> </w:t>
            </w:r>
            <w:r w:rsidRPr="00AE3FFD">
              <w:rPr>
                <w:sz w:val="22"/>
                <w:szCs w:val="22"/>
              </w:rPr>
              <w:t>finalizzate</w:t>
            </w:r>
            <w:r w:rsidRPr="00AE3FFD">
              <w:rPr>
                <w:spacing w:val="-4"/>
                <w:sz w:val="22"/>
                <w:szCs w:val="22"/>
              </w:rPr>
              <w:t xml:space="preserve"> </w:t>
            </w:r>
            <w:r w:rsidRPr="00AE3FFD">
              <w:rPr>
                <w:sz w:val="22"/>
                <w:szCs w:val="22"/>
              </w:rPr>
              <w:t>allo</w:t>
            </w:r>
            <w:r w:rsidRPr="00AE3FFD">
              <w:rPr>
                <w:spacing w:val="-3"/>
                <w:sz w:val="22"/>
                <w:szCs w:val="22"/>
              </w:rPr>
              <w:t xml:space="preserve"> </w:t>
            </w:r>
            <w:r w:rsidRPr="00AE3FFD">
              <w:rPr>
                <w:sz w:val="22"/>
                <w:szCs w:val="22"/>
              </w:rPr>
              <w:t>sviluppo</w:t>
            </w:r>
            <w:r w:rsidRPr="00AE3FFD">
              <w:rPr>
                <w:spacing w:val="-3"/>
                <w:sz w:val="22"/>
                <w:szCs w:val="22"/>
              </w:rPr>
              <w:t xml:space="preserve"> </w:t>
            </w:r>
            <w:r w:rsidRPr="00AE3FFD">
              <w:rPr>
                <w:sz w:val="22"/>
                <w:szCs w:val="22"/>
              </w:rPr>
              <w:t>di</w:t>
            </w:r>
            <w:r w:rsidRPr="00AE3FFD">
              <w:rPr>
                <w:spacing w:val="-4"/>
                <w:sz w:val="22"/>
                <w:szCs w:val="22"/>
              </w:rPr>
              <w:t xml:space="preserve"> </w:t>
            </w:r>
            <w:r w:rsidRPr="00AE3FFD">
              <w:rPr>
                <w:sz w:val="22"/>
                <w:szCs w:val="22"/>
              </w:rPr>
              <w:t>un’idea</w:t>
            </w:r>
            <w:r w:rsidRPr="00AE3FFD">
              <w:rPr>
                <w:spacing w:val="-3"/>
                <w:sz w:val="22"/>
                <w:szCs w:val="22"/>
              </w:rPr>
              <w:t xml:space="preserve"> </w:t>
            </w:r>
            <w:r w:rsidRPr="00AE3FFD">
              <w:rPr>
                <w:sz w:val="22"/>
                <w:szCs w:val="22"/>
              </w:rPr>
              <w:t>imprenditoriale)</w:t>
            </w:r>
          </w:p>
        </w:tc>
        <w:tc>
          <w:tcPr>
            <w:tcW w:w="851" w:type="dxa"/>
          </w:tcPr>
          <w:p w14:paraId="4BD549FE" w14:textId="77777777" w:rsidR="00432C08" w:rsidRPr="00AE3FFD" w:rsidRDefault="00432C08" w:rsidP="00AE3FFD">
            <w:pPr>
              <w:pStyle w:val="TableParagraph"/>
              <w:rPr>
                <w:sz w:val="22"/>
                <w:szCs w:val="22"/>
              </w:rPr>
            </w:pPr>
          </w:p>
        </w:tc>
        <w:tc>
          <w:tcPr>
            <w:tcW w:w="1752" w:type="dxa"/>
          </w:tcPr>
          <w:p w14:paraId="508474F5" w14:textId="77777777" w:rsidR="00432C08" w:rsidRPr="00AE3FFD" w:rsidRDefault="00432C08" w:rsidP="00AE3FFD">
            <w:pPr>
              <w:pStyle w:val="TableParagraph"/>
              <w:rPr>
                <w:sz w:val="22"/>
                <w:szCs w:val="22"/>
              </w:rPr>
            </w:pPr>
          </w:p>
        </w:tc>
      </w:tr>
      <w:tr w:rsidR="00432C08" w:rsidRPr="00AE3FFD" w14:paraId="1B6E818F" w14:textId="77777777" w:rsidTr="00AE3FFD">
        <w:trPr>
          <w:trHeight w:val="688"/>
        </w:trPr>
        <w:tc>
          <w:tcPr>
            <w:tcW w:w="6833" w:type="dxa"/>
          </w:tcPr>
          <w:p w14:paraId="64EF771D" w14:textId="77777777" w:rsidR="00432C08" w:rsidRPr="00AE3FFD" w:rsidRDefault="00432C08" w:rsidP="00AE3FFD">
            <w:pPr>
              <w:pStyle w:val="TableParagraph"/>
              <w:rPr>
                <w:sz w:val="22"/>
                <w:szCs w:val="22"/>
              </w:rPr>
            </w:pPr>
            <w:r w:rsidRPr="00AE3FFD">
              <w:rPr>
                <w:sz w:val="22"/>
                <w:szCs w:val="22"/>
              </w:rPr>
              <w:t>Formazione</w:t>
            </w:r>
            <w:r w:rsidRPr="00AE3FFD">
              <w:rPr>
                <w:spacing w:val="-4"/>
                <w:sz w:val="22"/>
                <w:szCs w:val="22"/>
              </w:rPr>
              <w:t xml:space="preserve"> </w:t>
            </w:r>
            <w:r w:rsidRPr="00AE3FFD">
              <w:rPr>
                <w:sz w:val="22"/>
                <w:szCs w:val="22"/>
              </w:rPr>
              <w:t>per</w:t>
            </w:r>
            <w:r w:rsidRPr="00AE3FFD">
              <w:rPr>
                <w:spacing w:val="-3"/>
                <w:sz w:val="22"/>
                <w:szCs w:val="22"/>
              </w:rPr>
              <w:t xml:space="preserve"> </w:t>
            </w:r>
            <w:r w:rsidRPr="00AE3FFD">
              <w:rPr>
                <w:sz w:val="22"/>
                <w:szCs w:val="22"/>
              </w:rPr>
              <w:t>il</w:t>
            </w:r>
            <w:r w:rsidRPr="00AE3FFD">
              <w:rPr>
                <w:spacing w:val="-2"/>
                <w:sz w:val="22"/>
                <w:szCs w:val="22"/>
              </w:rPr>
              <w:t xml:space="preserve"> </w:t>
            </w:r>
            <w:r w:rsidRPr="00AE3FFD">
              <w:rPr>
                <w:sz w:val="22"/>
                <w:szCs w:val="22"/>
              </w:rPr>
              <w:t>business</w:t>
            </w:r>
            <w:r w:rsidRPr="00AE3FFD">
              <w:rPr>
                <w:spacing w:val="-3"/>
                <w:sz w:val="22"/>
                <w:szCs w:val="22"/>
              </w:rPr>
              <w:t xml:space="preserve"> </w:t>
            </w:r>
            <w:r w:rsidRPr="00AE3FFD">
              <w:rPr>
                <w:sz w:val="22"/>
                <w:szCs w:val="22"/>
              </w:rPr>
              <w:t>plan</w:t>
            </w:r>
            <w:r w:rsidRPr="00AE3FFD">
              <w:rPr>
                <w:spacing w:val="-1"/>
                <w:sz w:val="22"/>
                <w:szCs w:val="22"/>
              </w:rPr>
              <w:t xml:space="preserve"> </w:t>
            </w:r>
            <w:r w:rsidRPr="00AE3FFD">
              <w:rPr>
                <w:sz w:val="22"/>
                <w:szCs w:val="22"/>
              </w:rPr>
              <w:t>(definizione</w:t>
            </w:r>
            <w:r w:rsidRPr="00AE3FFD">
              <w:rPr>
                <w:spacing w:val="-4"/>
                <w:sz w:val="22"/>
                <w:szCs w:val="22"/>
              </w:rPr>
              <w:t xml:space="preserve"> </w:t>
            </w:r>
            <w:r w:rsidRPr="00AE3FFD">
              <w:rPr>
                <w:sz w:val="22"/>
                <w:szCs w:val="22"/>
              </w:rPr>
              <w:t>di</w:t>
            </w:r>
            <w:r w:rsidRPr="00AE3FFD">
              <w:rPr>
                <w:spacing w:val="-3"/>
                <w:sz w:val="22"/>
                <w:szCs w:val="22"/>
              </w:rPr>
              <w:t xml:space="preserve"> </w:t>
            </w:r>
            <w:r w:rsidRPr="00AE3FFD">
              <w:rPr>
                <w:sz w:val="22"/>
                <w:szCs w:val="22"/>
              </w:rPr>
              <w:t>dettaglio</w:t>
            </w:r>
            <w:r w:rsidRPr="00AE3FFD">
              <w:rPr>
                <w:spacing w:val="-2"/>
                <w:sz w:val="22"/>
                <w:szCs w:val="22"/>
              </w:rPr>
              <w:t xml:space="preserve"> </w:t>
            </w:r>
            <w:r w:rsidRPr="00AE3FFD">
              <w:rPr>
                <w:sz w:val="22"/>
                <w:szCs w:val="22"/>
              </w:rPr>
              <w:t>dell’idea</w:t>
            </w:r>
            <w:r w:rsidRPr="00AE3FFD">
              <w:rPr>
                <w:spacing w:val="-3"/>
                <w:sz w:val="22"/>
                <w:szCs w:val="22"/>
              </w:rPr>
              <w:t xml:space="preserve"> </w:t>
            </w:r>
            <w:r w:rsidRPr="00AE3FFD">
              <w:rPr>
                <w:sz w:val="22"/>
                <w:szCs w:val="22"/>
              </w:rPr>
              <w:t>imprenditoriale)</w:t>
            </w:r>
          </w:p>
        </w:tc>
        <w:tc>
          <w:tcPr>
            <w:tcW w:w="851" w:type="dxa"/>
          </w:tcPr>
          <w:p w14:paraId="51B97EFB" w14:textId="77777777" w:rsidR="00432C08" w:rsidRPr="00AE3FFD" w:rsidRDefault="00432C08" w:rsidP="00AE3FFD">
            <w:pPr>
              <w:pStyle w:val="TableParagraph"/>
              <w:rPr>
                <w:sz w:val="22"/>
                <w:szCs w:val="22"/>
              </w:rPr>
            </w:pPr>
          </w:p>
        </w:tc>
        <w:tc>
          <w:tcPr>
            <w:tcW w:w="1752" w:type="dxa"/>
          </w:tcPr>
          <w:p w14:paraId="54494F28" w14:textId="77777777" w:rsidR="00432C08" w:rsidRPr="00AE3FFD" w:rsidRDefault="00432C08" w:rsidP="00AE3FFD">
            <w:pPr>
              <w:pStyle w:val="TableParagraph"/>
              <w:rPr>
                <w:sz w:val="22"/>
                <w:szCs w:val="22"/>
              </w:rPr>
            </w:pPr>
          </w:p>
        </w:tc>
      </w:tr>
      <w:tr w:rsidR="00432C08" w:rsidRPr="00AE3FFD" w14:paraId="1EBEDAA9" w14:textId="77777777" w:rsidTr="00AE3FFD">
        <w:trPr>
          <w:trHeight w:val="813"/>
        </w:trPr>
        <w:tc>
          <w:tcPr>
            <w:tcW w:w="6833" w:type="dxa"/>
          </w:tcPr>
          <w:p w14:paraId="796CFE1F" w14:textId="77777777" w:rsidR="00432C08" w:rsidRPr="00AE3FFD" w:rsidRDefault="00432C08" w:rsidP="00AE3FFD">
            <w:pPr>
              <w:pStyle w:val="TableParagraph"/>
              <w:rPr>
                <w:sz w:val="22"/>
                <w:szCs w:val="22"/>
              </w:rPr>
            </w:pPr>
            <w:r w:rsidRPr="00AE3FFD">
              <w:rPr>
                <w:sz w:val="22"/>
                <w:szCs w:val="22"/>
              </w:rPr>
              <w:t>Acquisizione</w:t>
            </w:r>
            <w:r w:rsidRPr="00AE3FFD">
              <w:rPr>
                <w:spacing w:val="-9"/>
                <w:sz w:val="22"/>
                <w:szCs w:val="22"/>
              </w:rPr>
              <w:t xml:space="preserve"> </w:t>
            </w:r>
            <w:r w:rsidRPr="00AE3FFD">
              <w:rPr>
                <w:sz w:val="22"/>
                <w:szCs w:val="22"/>
              </w:rPr>
              <w:t>conoscenze/competenze,</w:t>
            </w:r>
            <w:r w:rsidRPr="00AE3FFD">
              <w:rPr>
                <w:spacing w:val="-9"/>
                <w:sz w:val="22"/>
                <w:szCs w:val="22"/>
              </w:rPr>
              <w:t xml:space="preserve"> </w:t>
            </w:r>
            <w:r w:rsidRPr="00AE3FFD">
              <w:rPr>
                <w:sz w:val="22"/>
                <w:szCs w:val="22"/>
              </w:rPr>
              <w:t>studi</w:t>
            </w:r>
            <w:r w:rsidRPr="00AE3FFD">
              <w:rPr>
                <w:spacing w:val="-8"/>
                <w:sz w:val="22"/>
                <w:szCs w:val="22"/>
              </w:rPr>
              <w:t xml:space="preserve"> </w:t>
            </w:r>
            <w:r w:rsidRPr="00AE3FFD">
              <w:rPr>
                <w:sz w:val="22"/>
                <w:szCs w:val="22"/>
              </w:rPr>
              <w:t>di</w:t>
            </w:r>
            <w:r w:rsidRPr="00AE3FFD">
              <w:rPr>
                <w:spacing w:val="-9"/>
                <w:sz w:val="22"/>
                <w:szCs w:val="22"/>
              </w:rPr>
              <w:t xml:space="preserve"> </w:t>
            </w:r>
            <w:r w:rsidRPr="00AE3FFD">
              <w:rPr>
                <w:sz w:val="22"/>
                <w:szCs w:val="22"/>
              </w:rPr>
              <w:t>fattibilità</w:t>
            </w:r>
            <w:r w:rsidRPr="00AE3FFD">
              <w:rPr>
                <w:spacing w:val="-6"/>
                <w:sz w:val="22"/>
                <w:szCs w:val="22"/>
              </w:rPr>
              <w:t xml:space="preserve"> </w:t>
            </w:r>
            <w:r w:rsidRPr="00AE3FFD">
              <w:rPr>
                <w:sz w:val="22"/>
                <w:szCs w:val="22"/>
              </w:rPr>
              <w:t>e</w:t>
            </w:r>
            <w:r w:rsidRPr="00AE3FFD">
              <w:rPr>
                <w:spacing w:val="-11"/>
                <w:sz w:val="22"/>
                <w:szCs w:val="22"/>
              </w:rPr>
              <w:t xml:space="preserve"> </w:t>
            </w:r>
            <w:r w:rsidRPr="00AE3FFD">
              <w:rPr>
                <w:sz w:val="22"/>
                <w:szCs w:val="22"/>
              </w:rPr>
              <w:t>ricerche</w:t>
            </w:r>
            <w:r w:rsidRPr="00AE3FFD">
              <w:rPr>
                <w:spacing w:val="-8"/>
                <w:sz w:val="22"/>
                <w:szCs w:val="22"/>
              </w:rPr>
              <w:t xml:space="preserve"> </w:t>
            </w:r>
            <w:r w:rsidRPr="00AE3FFD">
              <w:rPr>
                <w:sz w:val="22"/>
                <w:szCs w:val="22"/>
              </w:rPr>
              <w:t>di</w:t>
            </w:r>
            <w:r w:rsidRPr="00AE3FFD">
              <w:rPr>
                <w:spacing w:val="-9"/>
                <w:sz w:val="22"/>
                <w:szCs w:val="22"/>
              </w:rPr>
              <w:t xml:space="preserve"> </w:t>
            </w:r>
            <w:r w:rsidRPr="00AE3FFD">
              <w:rPr>
                <w:sz w:val="22"/>
                <w:szCs w:val="22"/>
              </w:rPr>
              <w:t>mercato,</w:t>
            </w:r>
            <w:r w:rsidRPr="00AE3FFD">
              <w:rPr>
                <w:spacing w:val="-10"/>
                <w:sz w:val="22"/>
                <w:szCs w:val="22"/>
              </w:rPr>
              <w:t xml:space="preserve"> </w:t>
            </w:r>
            <w:r w:rsidRPr="00AE3FFD">
              <w:rPr>
                <w:sz w:val="22"/>
                <w:szCs w:val="22"/>
              </w:rPr>
              <w:t>azioni di</w:t>
            </w:r>
            <w:r w:rsidRPr="00AE3FFD">
              <w:rPr>
                <w:spacing w:val="-2"/>
                <w:sz w:val="22"/>
                <w:szCs w:val="22"/>
              </w:rPr>
              <w:t xml:space="preserve"> </w:t>
            </w:r>
            <w:r w:rsidRPr="00AE3FFD">
              <w:rPr>
                <w:sz w:val="22"/>
                <w:szCs w:val="22"/>
              </w:rPr>
              <w:t>marketing</w:t>
            </w:r>
            <w:r w:rsidRPr="00AE3FFD">
              <w:rPr>
                <w:spacing w:val="-2"/>
                <w:sz w:val="22"/>
                <w:szCs w:val="22"/>
              </w:rPr>
              <w:t xml:space="preserve"> </w:t>
            </w:r>
            <w:r w:rsidRPr="00AE3FFD">
              <w:rPr>
                <w:sz w:val="22"/>
                <w:szCs w:val="22"/>
              </w:rPr>
              <w:t>territoriale</w:t>
            </w:r>
            <w:r w:rsidRPr="00AE3FFD">
              <w:rPr>
                <w:spacing w:val="-3"/>
                <w:sz w:val="22"/>
                <w:szCs w:val="22"/>
              </w:rPr>
              <w:t xml:space="preserve"> </w:t>
            </w:r>
            <w:r w:rsidRPr="00AE3FFD">
              <w:rPr>
                <w:sz w:val="22"/>
                <w:szCs w:val="22"/>
              </w:rPr>
              <w:t>e</w:t>
            </w:r>
            <w:r w:rsidRPr="00AE3FFD">
              <w:rPr>
                <w:spacing w:val="-2"/>
                <w:sz w:val="22"/>
                <w:szCs w:val="22"/>
              </w:rPr>
              <w:t xml:space="preserve"> </w:t>
            </w:r>
            <w:r w:rsidRPr="00AE3FFD">
              <w:rPr>
                <w:sz w:val="22"/>
                <w:szCs w:val="22"/>
              </w:rPr>
              <w:t>piani</w:t>
            </w:r>
            <w:r w:rsidRPr="00AE3FFD">
              <w:rPr>
                <w:spacing w:val="-2"/>
                <w:sz w:val="22"/>
                <w:szCs w:val="22"/>
              </w:rPr>
              <w:t xml:space="preserve"> </w:t>
            </w:r>
            <w:r w:rsidRPr="00AE3FFD">
              <w:rPr>
                <w:sz w:val="22"/>
                <w:szCs w:val="22"/>
              </w:rPr>
              <w:t>di</w:t>
            </w:r>
            <w:r w:rsidRPr="00AE3FFD">
              <w:rPr>
                <w:spacing w:val="-1"/>
                <w:sz w:val="22"/>
                <w:szCs w:val="22"/>
              </w:rPr>
              <w:t xml:space="preserve"> </w:t>
            </w:r>
            <w:r w:rsidRPr="00AE3FFD">
              <w:rPr>
                <w:sz w:val="22"/>
                <w:szCs w:val="22"/>
              </w:rPr>
              <w:t>comunicazione,</w:t>
            </w:r>
            <w:r w:rsidRPr="00AE3FFD">
              <w:rPr>
                <w:spacing w:val="-2"/>
                <w:sz w:val="22"/>
                <w:szCs w:val="22"/>
              </w:rPr>
              <w:t xml:space="preserve"> </w:t>
            </w:r>
            <w:r w:rsidRPr="00AE3FFD">
              <w:rPr>
                <w:sz w:val="22"/>
                <w:szCs w:val="22"/>
              </w:rPr>
              <w:t>etc.…)</w:t>
            </w:r>
          </w:p>
        </w:tc>
        <w:tc>
          <w:tcPr>
            <w:tcW w:w="851" w:type="dxa"/>
          </w:tcPr>
          <w:p w14:paraId="655DEDC9" w14:textId="77777777" w:rsidR="00432C08" w:rsidRPr="00AE3FFD" w:rsidRDefault="00432C08" w:rsidP="00AE3FFD">
            <w:pPr>
              <w:pStyle w:val="TableParagraph"/>
              <w:rPr>
                <w:sz w:val="22"/>
                <w:szCs w:val="22"/>
              </w:rPr>
            </w:pPr>
          </w:p>
        </w:tc>
        <w:tc>
          <w:tcPr>
            <w:tcW w:w="1752" w:type="dxa"/>
          </w:tcPr>
          <w:p w14:paraId="5F78220B" w14:textId="77777777" w:rsidR="00432C08" w:rsidRPr="00AE3FFD" w:rsidRDefault="00432C08" w:rsidP="00AE3FFD">
            <w:pPr>
              <w:pStyle w:val="TableParagraph"/>
              <w:rPr>
                <w:sz w:val="22"/>
                <w:szCs w:val="22"/>
              </w:rPr>
            </w:pPr>
          </w:p>
        </w:tc>
      </w:tr>
      <w:tr w:rsidR="00432C08" w:rsidRPr="00AE3FFD" w14:paraId="02728179" w14:textId="77777777" w:rsidTr="00AE3FFD">
        <w:trPr>
          <w:trHeight w:val="810"/>
        </w:trPr>
        <w:tc>
          <w:tcPr>
            <w:tcW w:w="6833" w:type="dxa"/>
          </w:tcPr>
          <w:p w14:paraId="1AD756FE" w14:textId="77777777" w:rsidR="00432C08" w:rsidRPr="00AE3FFD" w:rsidRDefault="00432C08" w:rsidP="00AE3FFD">
            <w:pPr>
              <w:pStyle w:val="TableParagraph"/>
              <w:rPr>
                <w:sz w:val="22"/>
                <w:szCs w:val="22"/>
              </w:rPr>
            </w:pPr>
            <w:r w:rsidRPr="00AE3FFD">
              <w:rPr>
                <w:sz w:val="22"/>
                <w:szCs w:val="22"/>
              </w:rPr>
              <w:t>Assistenza</w:t>
            </w:r>
            <w:r w:rsidRPr="00AE3FFD">
              <w:rPr>
                <w:spacing w:val="20"/>
                <w:sz w:val="22"/>
                <w:szCs w:val="22"/>
              </w:rPr>
              <w:t xml:space="preserve"> </w:t>
            </w:r>
            <w:r w:rsidRPr="00AE3FFD">
              <w:rPr>
                <w:sz w:val="22"/>
                <w:szCs w:val="22"/>
              </w:rPr>
              <w:t>personalizzata</w:t>
            </w:r>
            <w:r w:rsidRPr="00AE3FFD">
              <w:rPr>
                <w:spacing w:val="18"/>
                <w:sz w:val="22"/>
                <w:szCs w:val="22"/>
              </w:rPr>
              <w:t xml:space="preserve"> </w:t>
            </w:r>
            <w:r w:rsidRPr="00AE3FFD">
              <w:rPr>
                <w:sz w:val="22"/>
                <w:szCs w:val="22"/>
              </w:rPr>
              <w:t>per</w:t>
            </w:r>
            <w:r w:rsidRPr="00AE3FFD">
              <w:rPr>
                <w:spacing w:val="20"/>
                <w:sz w:val="22"/>
                <w:szCs w:val="22"/>
              </w:rPr>
              <w:t xml:space="preserve"> </w:t>
            </w:r>
            <w:r w:rsidRPr="00AE3FFD">
              <w:rPr>
                <w:sz w:val="22"/>
                <w:szCs w:val="22"/>
              </w:rPr>
              <w:t>la</w:t>
            </w:r>
            <w:r w:rsidRPr="00AE3FFD">
              <w:rPr>
                <w:spacing w:val="20"/>
                <w:sz w:val="22"/>
                <w:szCs w:val="22"/>
              </w:rPr>
              <w:t xml:space="preserve"> </w:t>
            </w:r>
            <w:r w:rsidRPr="00AE3FFD">
              <w:rPr>
                <w:sz w:val="22"/>
                <w:szCs w:val="22"/>
              </w:rPr>
              <w:t>stesura</w:t>
            </w:r>
            <w:r w:rsidRPr="00AE3FFD">
              <w:rPr>
                <w:spacing w:val="20"/>
                <w:sz w:val="22"/>
                <w:szCs w:val="22"/>
              </w:rPr>
              <w:t xml:space="preserve"> </w:t>
            </w:r>
            <w:r w:rsidRPr="00AE3FFD">
              <w:rPr>
                <w:sz w:val="22"/>
                <w:szCs w:val="22"/>
              </w:rPr>
              <w:t>del</w:t>
            </w:r>
            <w:r w:rsidRPr="00AE3FFD">
              <w:rPr>
                <w:spacing w:val="20"/>
                <w:sz w:val="22"/>
                <w:szCs w:val="22"/>
              </w:rPr>
              <w:t xml:space="preserve"> </w:t>
            </w:r>
            <w:r w:rsidRPr="00AE3FFD">
              <w:rPr>
                <w:sz w:val="22"/>
                <w:szCs w:val="22"/>
              </w:rPr>
              <w:t>business</w:t>
            </w:r>
            <w:r w:rsidRPr="00AE3FFD">
              <w:rPr>
                <w:spacing w:val="18"/>
                <w:sz w:val="22"/>
                <w:szCs w:val="22"/>
              </w:rPr>
              <w:t xml:space="preserve"> </w:t>
            </w:r>
            <w:r w:rsidRPr="00AE3FFD">
              <w:rPr>
                <w:sz w:val="22"/>
                <w:szCs w:val="22"/>
              </w:rPr>
              <w:t>plan,</w:t>
            </w:r>
            <w:r w:rsidRPr="00AE3FFD">
              <w:rPr>
                <w:spacing w:val="20"/>
                <w:sz w:val="22"/>
                <w:szCs w:val="22"/>
              </w:rPr>
              <w:t xml:space="preserve"> </w:t>
            </w:r>
            <w:r w:rsidRPr="00AE3FFD">
              <w:rPr>
                <w:sz w:val="22"/>
                <w:szCs w:val="22"/>
              </w:rPr>
              <w:t>con</w:t>
            </w:r>
            <w:r w:rsidRPr="00AE3FFD">
              <w:rPr>
                <w:spacing w:val="21"/>
                <w:sz w:val="22"/>
                <w:szCs w:val="22"/>
              </w:rPr>
              <w:t xml:space="preserve"> </w:t>
            </w:r>
            <w:r w:rsidRPr="00AE3FFD">
              <w:rPr>
                <w:sz w:val="22"/>
                <w:szCs w:val="22"/>
              </w:rPr>
              <w:t>affiancamento</w:t>
            </w:r>
            <w:r w:rsidRPr="00AE3FFD">
              <w:rPr>
                <w:spacing w:val="-43"/>
                <w:sz w:val="22"/>
                <w:szCs w:val="22"/>
              </w:rPr>
              <w:t xml:space="preserve"> </w:t>
            </w:r>
            <w:r w:rsidRPr="00AE3FFD">
              <w:rPr>
                <w:sz w:val="22"/>
                <w:szCs w:val="22"/>
              </w:rPr>
              <w:t>specifico</w:t>
            </w:r>
            <w:r w:rsidRPr="00AE3FFD">
              <w:rPr>
                <w:spacing w:val="-1"/>
                <w:sz w:val="22"/>
                <w:szCs w:val="22"/>
              </w:rPr>
              <w:t xml:space="preserve"> </w:t>
            </w:r>
            <w:r w:rsidRPr="00AE3FFD">
              <w:rPr>
                <w:sz w:val="22"/>
                <w:szCs w:val="22"/>
              </w:rPr>
              <w:t>in relazione</w:t>
            </w:r>
            <w:r w:rsidRPr="00AE3FFD">
              <w:rPr>
                <w:spacing w:val="-1"/>
                <w:sz w:val="22"/>
                <w:szCs w:val="22"/>
              </w:rPr>
              <w:t xml:space="preserve"> </w:t>
            </w:r>
            <w:r w:rsidRPr="00AE3FFD">
              <w:rPr>
                <w:sz w:val="22"/>
                <w:szCs w:val="22"/>
              </w:rPr>
              <w:t>alla tipologia di attività</w:t>
            </w:r>
          </w:p>
        </w:tc>
        <w:tc>
          <w:tcPr>
            <w:tcW w:w="851" w:type="dxa"/>
          </w:tcPr>
          <w:p w14:paraId="523120B2" w14:textId="77777777" w:rsidR="00432C08" w:rsidRPr="00AE3FFD" w:rsidRDefault="00432C08" w:rsidP="00AE3FFD">
            <w:pPr>
              <w:pStyle w:val="TableParagraph"/>
              <w:rPr>
                <w:sz w:val="22"/>
                <w:szCs w:val="22"/>
              </w:rPr>
            </w:pPr>
          </w:p>
        </w:tc>
        <w:tc>
          <w:tcPr>
            <w:tcW w:w="1752" w:type="dxa"/>
          </w:tcPr>
          <w:p w14:paraId="41C01F03" w14:textId="77777777" w:rsidR="00432C08" w:rsidRPr="00AE3FFD" w:rsidRDefault="00432C08" w:rsidP="00AE3FFD">
            <w:pPr>
              <w:pStyle w:val="TableParagraph"/>
              <w:rPr>
                <w:sz w:val="22"/>
                <w:szCs w:val="22"/>
              </w:rPr>
            </w:pPr>
          </w:p>
        </w:tc>
      </w:tr>
      <w:tr w:rsidR="00432C08" w:rsidRPr="00AE3FFD" w14:paraId="00B78BF5" w14:textId="77777777" w:rsidTr="00AE3FFD">
        <w:trPr>
          <w:trHeight w:val="528"/>
        </w:trPr>
        <w:tc>
          <w:tcPr>
            <w:tcW w:w="6833" w:type="dxa"/>
          </w:tcPr>
          <w:p w14:paraId="7DDDA817" w14:textId="77777777" w:rsidR="00432C08" w:rsidRPr="00AE3FFD" w:rsidRDefault="00432C08" w:rsidP="00AE3FFD">
            <w:pPr>
              <w:pStyle w:val="TableParagraph"/>
              <w:rPr>
                <w:sz w:val="22"/>
                <w:szCs w:val="22"/>
              </w:rPr>
            </w:pPr>
            <w:r w:rsidRPr="00AE3FFD">
              <w:rPr>
                <w:sz w:val="22"/>
                <w:szCs w:val="22"/>
              </w:rPr>
              <w:t>Accompagnamento per l’accesso al credito e alla finanziabilità</w:t>
            </w:r>
          </w:p>
        </w:tc>
        <w:tc>
          <w:tcPr>
            <w:tcW w:w="851" w:type="dxa"/>
          </w:tcPr>
          <w:p w14:paraId="3B866FD9" w14:textId="77777777" w:rsidR="00432C08" w:rsidRPr="00AE3FFD" w:rsidRDefault="00432C08" w:rsidP="00AE3FFD">
            <w:pPr>
              <w:pStyle w:val="TableParagraph"/>
              <w:rPr>
                <w:sz w:val="22"/>
                <w:szCs w:val="22"/>
              </w:rPr>
            </w:pPr>
          </w:p>
        </w:tc>
        <w:tc>
          <w:tcPr>
            <w:tcW w:w="1752" w:type="dxa"/>
          </w:tcPr>
          <w:p w14:paraId="2F7D9B32" w14:textId="77777777" w:rsidR="00432C08" w:rsidRPr="00AE3FFD" w:rsidRDefault="00432C08" w:rsidP="00AE3FFD">
            <w:pPr>
              <w:pStyle w:val="TableParagraph"/>
              <w:rPr>
                <w:sz w:val="22"/>
                <w:szCs w:val="22"/>
              </w:rPr>
            </w:pPr>
          </w:p>
        </w:tc>
      </w:tr>
      <w:tr w:rsidR="00432C08" w:rsidRPr="00AE3FFD" w14:paraId="3BFE9575" w14:textId="77777777" w:rsidTr="00AE3FFD">
        <w:trPr>
          <w:trHeight w:val="576"/>
        </w:trPr>
        <w:tc>
          <w:tcPr>
            <w:tcW w:w="6833" w:type="dxa"/>
          </w:tcPr>
          <w:p w14:paraId="1C80F1B9" w14:textId="77777777" w:rsidR="00432C08" w:rsidRPr="00AE3FFD" w:rsidRDefault="00432C08" w:rsidP="00AE3FFD">
            <w:pPr>
              <w:pStyle w:val="TableParagraph"/>
              <w:rPr>
                <w:sz w:val="22"/>
                <w:szCs w:val="22"/>
              </w:rPr>
            </w:pPr>
            <w:r w:rsidRPr="00AE3FFD">
              <w:rPr>
                <w:sz w:val="22"/>
                <w:szCs w:val="22"/>
              </w:rPr>
              <w:t>Servizi a sostegno</w:t>
            </w:r>
            <w:r w:rsidRPr="00AE3FFD">
              <w:rPr>
                <w:spacing w:val="1"/>
                <w:sz w:val="22"/>
                <w:szCs w:val="22"/>
              </w:rPr>
              <w:t xml:space="preserve"> </w:t>
            </w:r>
            <w:r w:rsidRPr="00AE3FFD">
              <w:rPr>
                <w:sz w:val="22"/>
                <w:szCs w:val="22"/>
              </w:rPr>
              <w:t>della</w:t>
            </w:r>
            <w:r w:rsidRPr="00AE3FFD">
              <w:rPr>
                <w:spacing w:val="1"/>
                <w:sz w:val="22"/>
                <w:szCs w:val="22"/>
              </w:rPr>
              <w:t xml:space="preserve"> </w:t>
            </w:r>
            <w:r w:rsidRPr="00AE3FFD">
              <w:rPr>
                <w:sz w:val="22"/>
                <w:szCs w:val="22"/>
              </w:rPr>
              <w:t>costituzione</w:t>
            </w:r>
            <w:r w:rsidRPr="00AE3FFD">
              <w:rPr>
                <w:spacing w:val="1"/>
                <w:sz w:val="22"/>
                <w:szCs w:val="22"/>
              </w:rPr>
              <w:t xml:space="preserve"> </w:t>
            </w:r>
            <w:r w:rsidRPr="00AE3FFD">
              <w:rPr>
                <w:sz w:val="22"/>
                <w:szCs w:val="22"/>
              </w:rPr>
              <w:t>di</w:t>
            </w:r>
            <w:r w:rsidRPr="00AE3FFD">
              <w:rPr>
                <w:spacing w:val="1"/>
                <w:sz w:val="22"/>
                <w:szCs w:val="22"/>
              </w:rPr>
              <w:t xml:space="preserve"> </w:t>
            </w:r>
            <w:r w:rsidRPr="00AE3FFD">
              <w:rPr>
                <w:sz w:val="22"/>
                <w:szCs w:val="22"/>
              </w:rPr>
              <w:t>impresa</w:t>
            </w:r>
            <w:r w:rsidRPr="00AE3FFD">
              <w:rPr>
                <w:spacing w:val="1"/>
                <w:sz w:val="22"/>
                <w:szCs w:val="22"/>
              </w:rPr>
              <w:t xml:space="preserve"> </w:t>
            </w:r>
            <w:r w:rsidRPr="00AE3FFD">
              <w:rPr>
                <w:sz w:val="22"/>
                <w:szCs w:val="22"/>
              </w:rPr>
              <w:t>(informazioni</w:t>
            </w:r>
            <w:r w:rsidRPr="00AE3FFD">
              <w:rPr>
                <w:spacing w:val="1"/>
                <w:sz w:val="22"/>
                <w:szCs w:val="22"/>
              </w:rPr>
              <w:t xml:space="preserve"> </w:t>
            </w:r>
            <w:r w:rsidRPr="00AE3FFD">
              <w:rPr>
                <w:sz w:val="22"/>
                <w:szCs w:val="22"/>
              </w:rPr>
              <w:t>su</w:t>
            </w:r>
            <w:r w:rsidRPr="00AE3FFD">
              <w:rPr>
                <w:spacing w:val="1"/>
                <w:sz w:val="22"/>
                <w:szCs w:val="22"/>
              </w:rPr>
              <w:t xml:space="preserve"> </w:t>
            </w:r>
            <w:r w:rsidRPr="00AE3FFD">
              <w:rPr>
                <w:sz w:val="22"/>
                <w:szCs w:val="22"/>
              </w:rPr>
              <w:t>adempimenti</w:t>
            </w:r>
            <w:r w:rsidRPr="00AE3FFD">
              <w:rPr>
                <w:spacing w:val="1"/>
                <w:sz w:val="22"/>
                <w:szCs w:val="22"/>
              </w:rPr>
              <w:t xml:space="preserve"> </w:t>
            </w:r>
            <w:r w:rsidRPr="00AE3FFD">
              <w:rPr>
                <w:sz w:val="22"/>
                <w:szCs w:val="22"/>
              </w:rPr>
              <w:t>burocratici</w:t>
            </w:r>
            <w:r w:rsidRPr="00AE3FFD">
              <w:rPr>
                <w:spacing w:val="1"/>
                <w:sz w:val="22"/>
                <w:szCs w:val="22"/>
              </w:rPr>
              <w:t xml:space="preserve"> </w:t>
            </w:r>
            <w:r w:rsidRPr="00AE3FFD">
              <w:rPr>
                <w:sz w:val="22"/>
                <w:szCs w:val="22"/>
              </w:rPr>
              <w:t>e</w:t>
            </w:r>
            <w:r w:rsidRPr="00AE3FFD">
              <w:rPr>
                <w:spacing w:val="1"/>
                <w:sz w:val="22"/>
                <w:szCs w:val="22"/>
              </w:rPr>
              <w:t xml:space="preserve"> </w:t>
            </w:r>
            <w:r w:rsidRPr="00AE3FFD">
              <w:rPr>
                <w:sz w:val="22"/>
                <w:szCs w:val="22"/>
              </w:rPr>
              <w:t>amministrativi – anche rispetto agli enti previdenziali, supporto per la ricerca di</w:t>
            </w:r>
            <w:r w:rsidRPr="00AE3FFD">
              <w:rPr>
                <w:spacing w:val="1"/>
                <w:sz w:val="22"/>
                <w:szCs w:val="22"/>
              </w:rPr>
              <w:t xml:space="preserve"> </w:t>
            </w:r>
            <w:r w:rsidRPr="00AE3FFD">
              <w:rPr>
                <w:sz w:val="22"/>
                <w:szCs w:val="22"/>
              </w:rPr>
              <w:t>partner</w:t>
            </w:r>
            <w:r w:rsidRPr="00AE3FFD">
              <w:rPr>
                <w:spacing w:val="-3"/>
                <w:sz w:val="22"/>
                <w:szCs w:val="22"/>
              </w:rPr>
              <w:t xml:space="preserve"> </w:t>
            </w:r>
            <w:r w:rsidRPr="00AE3FFD">
              <w:rPr>
                <w:sz w:val="22"/>
                <w:szCs w:val="22"/>
              </w:rPr>
              <w:t>tecnologici</w:t>
            </w:r>
            <w:r w:rsidRPr="00AE3FFD">
              <w:rPr>
                <w:spacing w:val="-3"/>
                <w:sz w:val="22"/>
                <w:szCs w:val="22"/>
              </w:rPr>
              <w:t xml:space="preserve"> </w:t>
            </w:r>
            <w:r w:rsidRPr="00AE3FFD">
              <w:rPr>
                <w:sz w:val="22"/>
                <w:szCs w:val="22"/>
              </w:rPr>
              <w:t>e</w:t>
            </w:r>
            <w:r w:rsidRPr="00AE3FFD">
              <w:rPr>
                <w:spacing w:val="-3"/>
                <w:sz w:val="22"/>
                <w:szCs w:val="22"/>
              </w:rPr>
              <w:t xml:space="preserve"> </w:t>
            </w:r>
            <w:r w:rsidRPr="00AE3FFD">
              <w:rPr>
                <w:sz w:val="22"/>
                <w:szCs w:val="22"/>
              </w:rPr>
              <w:t>produttivi,</w:t>
            </w:r>
            <w:r w:rsidRPr="00AE3FFD">
              <w:rPr>
                <w:spacing w:val="-3"/>
                <w:sz w:val="22"/>
                <w:szCs w:val="22"/>
              </w:rPr>
              <w:t xml:space="preserve"> </w:t>
            </w:r>
            <w:r w:rsidRPr="00AE3FFD">
              <w:rPr>
                <w:sz w:val="22"/>
                <w:szCs w:val="22"/>
              </w:rPr>
              <w:t>supporto</w:t>
            </w:r>
            <w:r w:rsidRPr="00AE3FFD">
              <w:rPr>
                <w:spacing w:val="-2"/>
                <w:sz w:val="22"/>
                <w:szCs w:val="22"/>
              </w:rPr>
              <w:t xml:space="preserve"> </w:t>
            </w:r>
            <w:r w:rsidRPr="00AE3FFD">
              <w:rPr>
                <w:sz w:val="22"/>
                <w:szCs w:val="22"/>
              </w:rPr>
              <w:t>in</w:t>
            </w:r>
            <w:r w:rsidRPr="00AE3FFD">
              <w:rPr>
                <w:spacing w:val="-2"/>
                <w:sz w:val="22"/>
                <w:szCs w:val="22"/>
              </w:rPr>
              <w:t xml:space="preserve"> </w:t>
            </w:r>
            <w:r w:rsidRPr="00AE3FFD">
              <w:rPr>
                <w:sz w:val="22"/>
                <w:szCs w:val="22"/>
              </w:rPr>
              <w:t>materia</w:t>
            </w:r>
            <w:r w:rsidRPr="00AE3FFD">
              <w:rPr>
                <w:spacing w:val="-2"/>
                <w:sz w:val="22"/>
                <w:szCs w:val="22"/>
              </w:rPr>
              <w:t xml:space="preserve"> </w:t>
            </w:r>
            <w:r w:rsidRPr="00AE3FFD">
              <w:rPr>
                <w:sz w:val="22"/>
                <w:szCs w:val="22"/>
              </w:rPr>
              <w:t>di</w:t>
            </w:r>
            <w:r w:rsidRPr="00AE3FFD">
              <w:rPr>
                <w:spacing w:val="-2"/>
                <w:sz w:val="22"/>
                <w:szCs w:val="22"/>
              </w:rPr>
              <w:t xml:space="preserve"> </w:t>
            </w:r>
            <w:r w:rsidRPr="00AE3FFD">
              <w:rPr>
                <w:sz w:val="22"/>
                <w:szCs w:val="22"/>
              </w:rPr>
              <w:t>proprietà</w:t>
            </w:r>
            <w:r w:rsidRPr="00AE3FFD">
              <w:rPr>
                <w:spacing w:val="-3"/>
                <w:sz w:val="22"/>
                <w:szCs w:val="22"/>
              </w:rPr>
              <w:t xml:space="preserve"> </w:t>
            </w:r>
            <w:r w:rsidRPr="00AE3FFD">
              <w:rPr>
                <w:sz w:val="22"/>
                <w:szCs w:val="22"/>
              </w:rPr>
              <w:t>intellettuale,</w:t>
            </w:r>
            <w:r w:rsidRPr="00AE3FFD">
              <w:rPr>
                <w:spacing w:val="-2"/>
                <w:sz w:val="22"/>
                <w:szCs w:val="22"/>
              </w:rPr>
              <w:t xml:space="preserve"> </w:t>
            </w:r>
            <w:r w:rsidRPr="00AE3FFD">
              <w:rPr>
                <w:sz w:val="22"/>
                <w:szCs w:val="22"/>
              </w:rPr>
              <w:t>etc.)</w:t>
            </w:r>
          </w:p>
        </w:tc>
        <w:tc>
          <w:tcPr>
            <w:tcW w:w="851" w:type="dxa"/>
          </w:tcPr>
          <w:p w14:paraId="19C61722" w14:textId="77777777" w:rsidR="00432C08" w:rsidRPr="00AE3FFD" w:rsidRDefault="00432C08" w:rsidP="00AE3FFD">
            <w:pPr>
              <w:pStyle w:val="TableParagraph"/>
              <w:rPr>
                <w:sz w:val="22"/>
                <w:szCs w:val="22"/>
              </w:rPr>
            </w:pPr>
          </w:p>
        </w:tc>
        <w:tc>
          <w:tcPr>
            <w:tcW w:w="1752" w:type="dxa"/>
          </w:tcPr>
          <w:p w14:paraId="5F7238EC" w14:textId="77777777" w:rsidR="00432C08" w:rsidRPr="00AE3FFD" w:rsidRDefault="00432C08" w:rsidP="00AE3FFD">
            <w:pPr>
              <w:pStyle w:val="TableParagraph"/>
              <w:rPr>
                <w:sz w:val="22"/>
                <w:szCs w:val="22"/>
              </w:rPr>
            </w:pPr>
          </w:p>
        </w:tc>
      </w:tr>
    </w:tbl>
    <w:p w14:paraId="2EF5D6C6" w14:textId="77777777" w:rsidR="00432C08" w:rsidRPr="008F2632" w:rsidRDefault="00432C08" w:rsidP="00AE3FFD">
      <w:pPr>
        <w:pStyle w:val="Corpotesto"/>
        <w:rPr>
          <w:rFonts w:asciiTheme="minorHAnsi" w:hAnsiTheme="minorHAnsi"/>
          <w:sz w:val="18"/>
          <w:szCs w:val="18"/>
        </w:rPr>
      </w:pPr>
    </w:p>
    <w:p w14:paraId="283D4472" w14:textId="77777777" w:rsidR="00432C08" w:rsidRPr="00122DDF" w:rsidRDefault="00432C08" w:rsidP="00AE3FFD">
      <w:pPr>
        <w:pStyle w:val="Corpotesto"/>
        <w:rPr>
          <w:rFonts w:ascii="Calibri" w:hAnsi="Calibri"/>
          <w:szCs w:val="22"/>
        </w:rPr>
      </w:pPr>
      <w:r>
        <w:rPr>
          <w:rFonts w:ascii="Calibri" w:hAnsi="Calibri"/>
          <w:color w:val="000000"/>
          <w:szCs w:val="22"/>
        </w:rPr>
        <w:t>L</w:t>
      </w:r>
      <w:r w:rsidRPr="00122DDF">
        <w:rPr>
          <w:rFonts w:ascii="Calibri" w:hAnsi="Calibri"/>
          <w:color w:val="000000"/>
          <w:szCs w:val="22"/>
        </w:rPr>
        <w:t xml:space="preserve">uogo e data </w:t>
      </w:r>
      <w:r w:rsidRPr="00122DDF">
        <w:rPr>
          <w:rFonts w:ascii="Calibri" w:hAnsi="Calibri"/>
          <w:szCs w:val="22"/>
        </w:rPr>
        <w:fldChar w:fldCharType="begin">
          <w:ffData>
            <w:name w:val="Text1"/>
            <w:enabled/>
            <w:calcOnExit/>
            <w:statusText w:type="text" w:val="Inserire l'id beneficiario"/>
            <w:textInput>
              <w:type w:val="number"/>
              <w:format w:val="0"/>
            </w:textInput>
          </w:ffData>
        </w:fldChar>
      </w:r>
      <w:r w:rsidRPr="00122DDF">
        <w:rPr>
          <w:rFonts w:ascii="Calibri" w:hAnsi="Calibri"/>
          <w:szCs w:val="22"/>
        </w:rPr>
        <w:instrText xml:space="preserve"> FORMTEXT </w:instrText>
      </w:r>
      <w:r w:rsidRPr="00122DDF">
        <w:rPr>
          <w:rFonts w:ascii="Calibri" w:hAnsi="Calibri"/>
          <w:szCs w:val="22"/>
        </w:rPr>
      </w:r>
      <w:r w:rsidRPr="00122DDF">
        <w:rPr>
          <w:rFonts w:ascii="Calibri" w:hAnsi="Calibri"/>
          <w:szCs w:val="22"/>
        </w:rPr>
        <w:fldChar w:fldCharType="separate"/>
      </w:r>
      <w:r w:rsidRPr="00122DDF">
        <w:rPr>
          <w:rFonts w:ascii="Calibri" w:hAnsi="Calibri"/>
          <w:noProof/>
          <w:szCs w:val="22"/>
        </w:rPr>
        <w:t> </w:t>
      </w:r>
      <w:r w:rsidRPr="00122DDF">
        <w:rPr>
          <w:rFonts w:ascii="Calibri" w:hAnsi="Calibri"/>
          <w:noProof/>
          <w:szCs w:val="22"/>
        </w:rPr>
        <w:t> </w:t>
      </w:r>
      <w:r w:rsidRPr="00122DDF">
        <w:rPr>
          <w:rFonts w:ascii="Calibri" w:hAnsi="Calibri"/>
          <w:noProof/>
          <w:szCs w:val="22"/>
        </w:rPr>
        <w:t> </w:t>
      </w:r>
      <w:r w:rsidRPr="00122DDF">
        <w:rPr>
          <w:rFonts w:ascii="Calibri" w:hAnsi="Calibri"/>
          <w:noProof/>
          <w:szCs w:val="22"/>
        </w:rPr>
        <w:t> </w:t>
      </w:r>
      <w:r w:rsidRPr="00122DDF">
        <w:rPr>
          <w:rFonts w:ascii="Calibri" w:hAnsi="Calibri"/>
          <w:noProof/>
          <w:szCs w:val="22"/>
        </w:rPr>
        <w:t> </w:t>
      </w:r>
      <w:r w:rsidRPr="00122DDF">
        <w:rPr>
          <w:rFonts w:ascii="Calibri" w:hAnsi="Calibri"/>
          <w:szCs w:val="22"/>
        </w:rPr>
        <w:fldChar w:fldCharType="end"/>
      </w:r>
      <w:r w:rsidRPr="00122DDF">
        <w:rPr>
          <w:rFonts w:ascii="Calibri" w:hAnsi="Calibri"/>
          <w:szCs w:val="22"/>
        </w:rPr>
        <w:t xml:space="preserve">   </w:t>
      </w:r>
    </w:p>
    <w:p w14:paraId="51778D13" w14:textId="77777777" w:rsidR="00432C08" w:rsidRPr="00122DDF" w:rsidRDefault="00432C08" w:rsidP="00AE3FFD">
      <w:pPr>
        <w:pStyle w:val="Corpotesto"/>
        <w:ind w:left="5672" w:firstLine="709"/>
        <w:rPr>
          <w:rFonts w:ascii="Calibri" w:hAnsi="Calibri"/>
          <w:szCs w:val="22"/>
        </w:rPr>
      </w:pPr>
      <w:r w:rsidRPr="00122DDF">
        <w:rPr>
          <w:rFonts w:ascii="Calibri" w:hAnsi="Calibri"/>
          <w:szCs w:val="22"/>
        </w:rPr>
        <w:t xml:space="preserve">L’Operatore ______________ </w:t>
      </w:r>
    </w:p>
    <w:p w14:paraId="726BEC90" w14:textId="77777777" w:rsidR="00432C08" w:rsidRDefault="00432C08" w:rsidP="00AE3FFD">
      <w:pPr>
        <w:pStyle w:val="Corpotesto"/>
        <w:ind w:left="6381"/>
        <w:rPr>
          <w:rFonts w:ascii="Calibri" w:hAnsi="Calibri"/>
          <w:szCs w:val="22"/>
        </w:rPr>
      </w:pPr>
      <w:r w:rsidRPr="00122DDF">
        <w:rPr>
          <w:rFonts w:ascii="Calibri" w:hAnsi="Calibri"/>
          <w:szCs w:val="22"/>
        </w:rPr>
        <w:t>Firma leggibile o CRS del rappresentante legale o di altro rappresentante con potere di firma</w:t>
      </w:r>
    </w:p>
    <w:p w14:paraId="315F4846" w14:textId="77777777" w:rsidR="00432C08" w:rsidRDefault="00432C08" w:rsidP="00AE3FFD">
      <w:pPr>
        <w:pStyle w:val="Corpotesto"/>
        <w:rPr>
          <w:rFonts w:ascii="Calibri" w:hAnsi="Calibri"/>
        </w:rPr>
      </w:pPr>
      <w:r>
        <w:br w:type="page"/>
      </w:r>
    </w:p>
    <w:bookmarkStart w:id="237" w:name="_Toc211595030"/>
    <w:bookmarkStart w:id="238" w:name="_Toc216344624"/>
    <w:p w14:paraId="2F6477ED" w14:textId="0F07EE74" w:rsidR="00432C08" w:rsidRPr="00C730A6" w:rsidRDefault="004A3822" w:rsidP="00432C08">
      <w:pPr>
        <w:pStyle w:val="Titolo1"/>
        <w:rPr>
          <w:rFonts w:eastAsia="Arial"/>
        </w:rPr>
      </w:pPr>
      <w:r>
        <w:rPr>
          <w:noProof/>
        </w:rPr>
        <w:lastRenderedPageBreak/>
        <mc:AlternateContent>
          <mc:Choice Requires="wpg">
            <w:drawing>
              <wp:anchor distT="0" distB="0" distL="114300" distR="114300" simplePos="0" relativeHeight="251724800" behindDoc="0" locked="0" layoutInCell="1" allowOverlap="1" wp14:anchorId="39B762F4" wp14:editId="29465EC1">
                <wp:simplePos x="0" y="0"/>
                <wp:positionH relativeFrom="margin">
                  <wp:align>right</wp:align>
                </wp:positionH>
                <wp:positionV relativeFrom="paragraph">
                  <wp:posOffset>189230</wp:posOffset>
                </wp:positionV>
                <wp:extent cx="1781175" cy="610870"/>
                <wp:effectExtent l="0" t="0" r="9525" b="0"/>
                <wp:wrapNone/>
                <wp:docPr id="436955520" name="Group 6"/>
                <wp:cNvGraphicFramePr>
                  <a:graphicFrameLocks xmlns:a="http://schemas.openxmlformats.org/drawingml/2006/main" noChangeAspect="1"/>
                </wp:cNvGraphicFramePr>
                <a:graphic xmlns:a="http://schemas.openxmlformats.org/drawingml/2006/main">
                  <a:graphicData uri="http://schemas.microsoft.com/office/word/2010/wordprocessingGroup">
                    <wpg:wgp>
                      <wpg:cNvGrpSpPr>
                        <a:grpSpLocks noChangeAspect="1"/>
                      </wpg:cNvGrpSpPr>
                      <wpg:grpSpPr bwMode="auto">
                        <a:xfrm>
                          <a:off x="0" y="0"/>
                          <a:ext cx="1781175" cy="610870"/>
                          <a:chOff x="2574" y="1151"/>
                          <a:chExt cx="4956" cy="1701"/>
                        </a:xfrm>
                      </wpg:grpSpPr>
                      <pic:pic xmlns:pic="http://schemas.openxmlformats.org/drawingml/2006/picture">
                        <pic:nvPicPr>
                          <pic:cNvPr id="187430784" name="Immagine 0"/>
                          <pic:cNvPicPr>
                            <a:picLocks noChangeAspect="1" noChangeArrowheads="1"/>
                          </pic:cNvPicPr>
                        </pic:nvPicPr>
                        <pic:blipFill>
                          <a:blip r:embed="rId11" cstate="print">
                            <a:extLst>
                              <a:ext uri="{28A0092B-C50C-407E-A947-70E740481C1C}">
                                <a14:useLocalDpi xmlns:a14="http://schemas.microsoft.com/office/drawing/2010/main" val="0"/>
                              </a:ext>
                            </a:extLst>
                          </a:blip>
                          <a:srcRect l="61646" t="37479" r="12030" b="28499"/>
                          <a:stretch>
                            <a:fillRect/>
                          </a:stretch>
                        </pic:blipFill>
                        <pic:spPr bwMode="auto">
                          <a:xfrm>
                            <a:off x="4808" y="1498"/>
                            <a:ext cx="2722" cy="100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274595992" name="Picture 5"/>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2574" y="1151"/>
                            <a:ext cx="1096" cy="170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14:sizeRelH relativeFrom="page">
                  <wp14:pctWidth>0</wp14:pctWidth>
                </wp14:sizeRelH>
                <wp14:sizeRelV relativeFrom="page">
                  <wp14:pctHeight>0</wp14:pctHeight>
                </wp14:sizeRelV>
              </wp:anchor>
            </w:drawing>
          </mc:Choice>
          <mc:Fallback>
            <w:pict>
              <v:group w14:anchorId="589C3C1D" id="Group 6" o:spid="_x0000_s1026" style="position:absolute;margin-left:89.05pt;margin-top:14.9pt;width:140.25pt;height:48.1pt;z-index:251724800;mso-position-horizontal:right;mso-position-horizontal-relative:margin" coordorigin="2574,1151" coordsize="4956,1701"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">
                <o:lock v:ext="edit" aspectratio="t"/>
                <v:shape id="Immagine 0" o:spid="_x0000_s1027" type="#_x0000_t75" style="position:absolute;left:4808;top:1498;width:2722;height:100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">
                  <v:imagedata r:id="rId13" o:title="" croptop="24562f" cropbottom="18677f" cropleft="40400f" cropright="7884f"/>
                </v:shape>
                <v:shape id="Picture 5" o:spid="_x0000_s1028" type="#_x0000_t75" style="position:absolute;left:2574;top:1151;width:1096;height:170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">
                  <v:imagedata r:id="rId14" o:title=""/>
                </v:shape>
                <w10:wrap anchorx="margin"/>
              </v:group>
            </w:pict>
          </mc:Fallback>
        </mc:AlternateContent>
      </w:r>
      <w:r w:rsidR="00432C08" w:rsidRPr="00C730A6">
        <w:rPr>
          <w:rFonts w:eastAsia="Arial"/>
        </w:rPr>
        <w:t>A</w:t>
      </w:r>
      <w:r w:rsidR="00432C08">
        <w:rPr>
          <w:rFonts w:eastAsia="Arial"/>
        </w:rPr>
        <w:t>llegato</w:t>
      </w:r>
      <w:r w:rsidR="00432C08" w:rsidRPr="00C730A6">
        <w:rPr>
          <w:rFonts w:eastAsia="Arial"/>
        </w:rPr>
        <w:t xml:space="preserve"> 8</w:t>
      </w:r>
      <w:r w:rsidR="00432C08">
        <w:rPr>
          <w:rFonts w:eastAsia="Arial"/>
        </w:rPr>
        <w:t>.</w:t>
      </w:r>
      <w:r w:rsidR="00432C08" w:rsidRPr="00C730A6">
        <w:rPr>
          <w:rFonts w:eastAsia="Arial"/>
        </w:rPr>
        <w:t xml:space="preserve"> Timesheet cartaceo</w:t>
      </w:r>
      <w:bookmarkEnd w:id="237"/>
      <w:bookmarkEnd w:id="238"/>
    </w:p>
    <w:p w14:paraId="5438E1C4" w14:textId="069F5A5E" w:rsidR="00432C08" w:rsidRDefault="00432C08" w:rsidP="00432C08">
      <w:pPr>
        <w:pStyle w:val="Corpotesto"/>
        <w:tabs>
          <w:tab w:val="left" w:pos="3708"/>
          <w:tab w:val="left" w:pos="4316"/>
        </w:tabs>
        <w:spacing w:line="259" w:lineRule="auto"/>
        <w:ind w:left="108" w:right="143"/>
      </w:pPr>
      <w:r>
        <w:rPr>
          <w:noProof/>
        </w:rPr>
        <w:drawing>
          <wp:anchor distT="0" distB="0" distL="114300" distR="114300" simplePos="0" relativeHeight="251673600" behindDoc="0" locked="0" layoutInCell="1" allowOverlap="1" wp14:anchorId="3783F63B" wp14:editId="5C8A17F6">
            <wp:simplePos x="0" y="0"/>
            <wp:positionH relativeFrom="margin">
              <wp:posOffset>0</wp:posOffset>
            </wp:positionH>
            <wp:positionV relativeFrom="paragraph">
              <wp:posOffset>0</wp:posOffset>
            </wp:positionV>
            <wp:extent cx="1995137" cy="565785"/>
            <wp:effectExtent l="0" t="0" r="5715" b="5715"/>
            <wp:wrapNone/>
            <wp:docPr id="545212837" name="Picture 9" descr="Immagine che contiene testo, simbolo, logo, Carattere&#10;&#10;Il contenuto generato dall'IA potrebbe non essere corret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99519985" name="Picture 9" descr="Immagine che contiene testo, simbolo, logo, Carattere&#10;&#10;Il contenuto generato dall'IA potrebbe non essere corretto."/>
                    <pic:cNvPicPr>
                      <a:picLocks noChangeAspect="1"/>
                    </pic:cNvPicPr>
                  </pic:nvPicPr>
                  <pic:blipFill rotWithShape="1">
                    <a:blip r:embed="rId15" cstate="print">
                      <a:extLst>
                        <a:ext uri="{28A0092B-C50C-407E-A947-70E740481C1C}">
                          <a14:useLocalDpi xmlns:a14="http://schemas.microsoft.com/office/drawing/2010/main" val="0"/>
                        </a:ext>
                      </a:extLst>
                    </a:blip>
                    <a:srcRect l="28666" t="-1" b="1551"/>
                    <a:stretch/>
                  </pic:blipFill>
                  <pic:spPr bwMode="auto">
                    <a:xfrm>
                      <a:off x="0" y="0"/>
                      <a:ext cx="1995137" cy="565785"/>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2539EC14" w14:textId="1DD8537F" w:rsidR="00432C08" w:rsidRDefault="00432C08" w:rsidP="00432C08">
      <w:pPr>
        <w:pStyle w:val="Corpotesto"/>
        <w:tabs>
          <w:tab w:val="left" w:pos="3708"/>
          <w:tab w:val="left" w:pos="4316"/>
        </w:tabs>
        <w:spacing w:line="259" w:lineRule="auto"/>
        <w:ind w:left="108" w:right="143"/>
      </w:pPr>
    </w:p>
    <w:p w14:paraId="3A2286DE" w14:textId="61D23A4E" w:rsidR="00432C08" w:rsidRDefault="00432C08" w:rsidP="00432C08">
      <w:pPr>
        <w:pStyle w:val="Corpotesto"/>
        <w:tabs>
          <w:tab w:val="left" w:pos="3708"/>
          <w:tab w:val="left" w:pos="4316"/>
        </w:tabs>
        <w:spacing w:line="259" w:lineRule="auto"/>
        <w:ind w:left="108" w:right="143"/>
      </w:pPr>
    </w:p>
    <w:p w14:paraId="599CD70D" w14:textId="77777777" w:rsidR="00432C08" w:rsidRDefault="00432C08" w:rsidP="00432C08">
      <w:pPr>
        <w:pStyle w:val="Corpotesto"/>
        <w:tabs>
          <w:tab w:val="left" w:pos="3708"/>
          <w:tab w:val="left" w:pos="4316"/>
        </w:tabs>
        <w:spacing w:line="259" w:lineRule="auto"/>
        <w:ind w:left="108" w:right="143"/>
      </w:pPr>
    </w:p>
    <w:p w14:paraId="70F2F6D8" w14:textId="77777777" w:rsidR="00432C08" w:rsidRPr="00C40522" w:rsidRDefault="00432C08" w:rsidP="00432C08">
      <w:pPr>
        <w:spacing w:after="0"/>
        <w:jc w:val="center"/>
        <w:rPr>
          <w:rFonts w:ascii="Calibri" w:hAnsi="Calibri" w:cs="Calibri"/>
          <w:b/>
          <w:bCs/>
          <w:spacing w:val="-3"/>
        </w:rPr>
      </w:pPr>
      <w:r w:rsidRPr="00C40522">
        <w:rPr>
          <w:rFonts w:ascii="Calibri" w:hAnsi="Calibri" w:cs="Calibri"/>
          <w:b/>
          <w:bCs/>
        </w:rPr>
        <w:t>AVVISO</w:t>
      </w:r>
      <w:r w:rsidRPr="00C40522">
        <w:rPr>
          <w:rFonts w:ascii="Calibri" w:hAnsi="Calibri" w:cs="Calibri"/>
          <w:b/>
          <w:bCs/>
          <w:spacing w:val="-3"/>
        </w:rPr>
        <w:t xml:space="preserve"> </w:t>
      </w:r>
      <w:r w:rsidRPr="00C40522">
        <w:rPr>
          <w:rFonts w:ascii="Calibri" w:hAnsi="Calibri" w:cs="Calibri"/>
          <w:b/>
          <w:bCs/>
        </w:rPr>
        <w:t>PUBBLICO</w:t>
      </w:r>
      <w:r w:rsidRPr="00C40522">
        <w:rPr>
          <w:rFonts w:ascii="Calibri" w:hAnsi="Calibri" w:cs="Calibri"/>
          <w:b/>
          <w:bCs/>
          <w:spacing w:val="-3"/>
        </w:rPr>
        <w:t xml:space="preserve"> </w:t>
      </w:r>
    </w:p>
    <w:p w14:paraId="33F4B69A" w14:textId="77777777" w:rsidR="00432C08" w:rsidRPr="00C40522" w:rsidRDefault="00432C08" w:rsidP="00432C08">
      <w:pPr>
        <w:spacing w:after="0"/>
        <w:jc w:val="center"/>
        <w:rPr>
          <w:rFonts w:ascii="Calibri" w:hAnsi="Calibri" w:cs="Calibri"/>
          <w:b/>
          <w:bCs/>
        </w:rPr>
      </w:pPr>
      <w:r w:rsidRPr="00C40522">
        <w:rPr>
          <w:rFonts w:ascii="Calibri" w:hAnsi="Calibri" w:cs="Calibri"/>
          <w:b/>
          <w:bCs/>
          <w:spacing w:val="-3"/>
        </w:rPr>
        <w:t>DOTE UNICA LAVORO PERSONE CON DISABILITA’-</w:t>
      </w:r>
      <w:r w:rsidRPr="00C40522">
        <w:rPr>
          <w:rFonts w:ascii="Calibri" w:hAnsi="Calibri" w:cs="Calibri"/>
          <w:b/>
          <w:bCs/>
        </w:rPr>
        <w:t>DULD</w:t>
      </w:r>
      <w:r w:rsidRPr="00C40522">
        <w:rPr>
          <w:rFonts w:ascii="Calibri" w:hAnsi="Calibri" w:cs="Calibri"/>
          <w:b/>
          <w:bCs/>
          <w:spacing w:val="-6"/>
        </w:rPr>
        <w:t xml:space="preserve"> </w:t>
      </w:r>
    </w:p>
    <w:p w14:paraId="4E0E0EC8" w14:textId="77777777" w:rsidR="00432C08" w:rsidRPr="001C3403" w:rsidRDefault="00432C08" w:rsidP="00432C08">
      <w:pPr>
        <w:autoSpaceDN w:val="0"/>
        <w:adjustRightInd w:val="0"/>
        <w:spacing w:after="0"/>
        <w:jc w:val="center"/>
        <w:rPr>
          <w:rFonts w:ascii="¬◊&quot;" w:hAnsi="¬◊&quot;" w:cs="¬◊&quot;"/>
          <w:i/>
          <w:iCs/>
        </w:rPr>
      </w:pPr>
      <w:r w:rsidRPr="001C3403">
        <w:rPr>
          <w:rFonts w:ascii="¬◊&quot;" w:hAnsi="¬◊&quot;" w:cs="¬◊&quot;"/>
          <w:i/>
          <w:iCs/>
        </w:rPr>
        <w:t>a valere sul Fondo Regionale per l'Occupazione dei Disabili – anno</w:t>
      </w:r>
      <w:r>
        <w:rPr>
          <w:rFonts w:ascii="¬◊&quot;" w:hAnsi="¬◊&quot;" w:cs="¬◊&quot;"/>
          <w:i/>
          <w:iCs/>
        </w:rPr>
        <w:t xml:space="preserve"> </w:t>
      </w:r>
      <w:r w:rsidRPr="001C3403">
        <w:rPr>
          <w:rFonts w:ascii="¬◊&quot;" w:hAnsi="¬◊&quot;" w:cs="¬◊&quot;"/>
          <w:i/>
          <w:iCs/>
        </w:rPr>
        <w:t>2024 – di cui alla DGR n. XII/ 3383 del 11/11/2024</w:t>
      </w:r>
    </w:p>
    <w:p w14:paraId="0C59EA86" w14:textId="77777777" w:rsidR="00432C08" w:rsidRDefault="00432C08" w:rsidP="00432C08">
      <w:pPr>
        <w:pStyle w:val="Corpotesto"/>
        <w:tabs>
          <w:tab w:val="left" w:pos="3708"/>
          <w:tab w:val="left" w:pos="4316"/>
        </w:tabs>
        <w:spacing w:line="259" w:lineRule="auto"/>
        <w:ind w:left="108" w:right="143"/>
      </w:pPr>
    </w:p>
    <w:p w14:paraId="7086BE50" w14:textId="77777777" w:rsidR="00432C08" w:rsidRPr="00C730A6" w:rsidRDefault="00432C08" w:rsidP="00432C08">
      <w:pPr>
        <w:pStyle w:val="Corpotesto"/>
        <w:tabs>
          <w:tab w:val="left" w:pos="3708"/>
          <w:tab w:val="left" w:pos="4316"/>
        </w:tabs>
        <w:spacing w:line="259" w:lineRule="auto"/>
        <w:ind w:left="108" w:right="143"/>
        <w:jc w:val="center"/>
        <w:rPr>
          <w:b/>
          <w:bCs/>
        </w:rPr>
      </w:pPr>
      <w:r w:rsidRPr="00C730A6">
        <w:rPr>
          <w:b/>
          <w:bCs/>
        </w:rPr>
        <w:t>Timesheet cartaceo</w:t>
      </w:r>
    </w:p>
    <w:p w14:paraId="7C4006A2" w14:textId="77777777" w:rsidR="00432C08" w:rsidRDefault="00432C08" w:rsidP="00432C08">
      <w:pPr>
        <w:pStyle w:val="Corpotesto"/>
        <w:tabs>
          <w:tab w:val="left" w:pos="3708"/>
          <w:tab w:val="left" w:pos="4316"/>
        </w:tabs>
        <w:spacing w:line="259" w:lineRule="auto"/>
        <w:ind w:left="108" w:right="143"/>
      </w:pPr>
      <w:r>
        <w:t>Provincia/Città Metropolitana di ______</w:t>
      </w:r>
    </w:p>
    <w:p w14:paraId="3F4B738E" w14:textId="77777777" w:rsidR="00432C08" w:rsidRDefault="00432C08" w:rsidP="00432C08">
      <w:pPr>
        <w:pStyle w:val="Corpotesto"/>
        <w:tabs>
          <w:tab w:val="left" w:pos="3708"/>
          <w:tab w:val="left" w:pos="4316"/>
        </w:tabs>
        <w:spacing w:line="259" w:lineRule="auto"/>
        <w:ind w:left="108" w:right="143"/>
      </w:pPr>
    </w:p>
    <w:tbl>
      <w:tblPr>
        <w:tblStyle w:val="Grigliatabella"/>
        <w:tblW w:w="5000" w:type="pct"/>
        <w:tblLook w:val="04A0" w:firstRow="1" w:lastRow="0" w:firstColumn="1" w:lastColumn="0" w:noHBand="0" w:noVBand="1"/>
      </w:tblPr>
      <w:tblGrid>
        <w:gridCol w:w="3478"/>
        <w:gridCol w:w="6716"/>
      </w:tblGrid>
      <w:tr w:rsidR="00432C08" w14:paraId="54F39AB5" w14:textId="77777777" w:rsidTr="002337AD">
        <w:tc>
          <w:tcPr>
            <w:tcW w:w="1706" w:type="pct"/>
          </w:tcPr>
          <w:p w14:paraId="4C9CEE6B" w14:textId="77777777" w:rsidR="00432C08" w:rsidRPr="00005D94" w:rsidRDefault="00432C08" w:rsidP="002337AD">
            <w:pPr>
              <w:rPr>
                <w:rFonts w:cstheme="minorHAnsi"/>
                <w:b/>
                <w:bCs/>
                <w:sz w:val="18"/>
                <w:szCs w:val="18"/>
              </w:rPr>
            </w:pPr>
            <w:r w:rsidRPr="00005D94">
              <w:rPr>
                <w:rFonts w:cstheme="minorHAnsi"/>
                <w:b/>
                <w:bCs/>
                <w:sz w:val="18"/>
                <w:szCs w:val="18"/>
              </w:rPr>
              <w:t>ID OPERATORE</w:t>
            </w:r>
          </w:p>
        </w:tc>
        <w:tc>
          <w:tcPr>
            <w:tcW w:w="3294" w:type="pct"/>
          </w:tcPr>
          <w:p w14:paraId="3B7364ED" w14:textId="77777777" w:rsidR="00432C08" w:rsidRPr="00005D94" w:rsidRDefault="00432C08" w:rsidP="002337AD">
            <w:pPr>
              <w:rPr>
                <w:rFonts w:cstheme="minorHAnsi"/>
                <w:b/>
                <w:bCs/>
                <w:sz w:val="18"/>
                <w:szCs w:val="18"/>
              </w:rPr>
            </w:pPr>
            <w:r w:rsidRPr="00005D94">
              <w:rPr>
                <w:rFonts w:cstheme="minorHAnsi"/>
                <w:b/>
                <w:bCs/>
                <w:sz w:val="18"/>
                <w:szCs w:val="18"/>
              </w:rPr>
              <w:t>DENOMINAZIONE OPERATORE</w:t>
            </w:r>
          </w:p>
        </w:tc>
      </w:tr>
      <w:tr w:rsidR="00432C08" w14:paraId="5C553834" w14:textId="77777777" w:rsidTr="002337AD">
        <w:tc>
          <w:tcPr>
            <w:tcW w:w="5000" w:type="pct"/>
            <w:gridSpan w:val="2"/>
          </w:tcPr>
          <w:p w14:paraId="2082FDF4" w14:textId="77777777" w:rsidR="00432C08" w:rsidRPr="00005D94" w:rsidRDefault="00432C08" w:rsidP="002337AD">
            <w:pPr>
              <w:rPr>
                <w:rFonts w:cstheme="minorHAnsi"/>
                <w:b/>
                <w:bCs/>
                <w:sz w:val="18"/>
                <w:szCs w:val="18"/>
              </w:rPr>
            </w:pPr>
            <w:r w:rsidRPr="00005D94">
              <w:rPr>
                <w:rFonts w:cstheme="minorHAnsi"/>
                <w:b/>
                <w:bCs/>
                <w:sz w:val="18"/>
                <w:szCs w:val="18"/>
              </w:rPr>
              <w:t xml:space="preserve">ID </w:t>
            </w:r>
            <w:r>
              <w:rPr>
                <w:rFonts w:cstheme="minorHAnsi"/>
                <w:b/>
                <w:bCs/>
                <w:sz w:val="18"/>
                <w:szCs w:val="18"/>
              </w:rPr>
              <w:t>PIP</w:t>
            </w:r>
          </w:p>
        </w:tc>
      </w:tr>
      <w:tr w:rsidR="00432C08" w14:paraId="371B573F" w14:textId="77777777" w:rsidTr="005F4208">
        <w:tc>
          <w:tcPr>
            <w:tcW w:w="5000" w:type="pct"/>
            <w:gridSpan w:val="2"/>
            <w:tcBorders>
              <w:bottom w:val="single" w:sz="4" w:space="0" w:color="0D0D0D" w:themeColor="text1" w:themeTint="F2"/>
            </w:tcBorders>
          </w:tcPr>
          <w:p w14:paraId="4C5A166E" w14:textId="12DCDA72" w:rsidR="00432C08" w:rsidRPr="00005D94" w:rsidRDefault="00432C08" w:rsidP="002337AD">
            <w:pPr>
              <w:rPr>
                <w:rFonts w:cstheme="minorHAnsi"/>
                <w:b/>
                <w:bCs/>
                <w:sz w:val="18"/>
                <w:szCs w:val="18"/>
              </w:rPr>
            </w:pPr>
            <w:r w:rsidRPr="00B72A3C">
              <w:rPr>
                <w:rFonts w:cstheme="minorHAnsi"/>
                <w:b/>
                <w:bCs/>
                <w:color w:val="000000" w:themeColor="text1"/>
                <w:sz w:val="18"/>
                <w:szCs w:val="18"/>
              </w:rPr>
              <w:t xml:space="preserve">COGNOME E NOME </w:t>
            </w:r>
            <w:r w:rsidR="00BC089D" w:rsidRPr="00B72A3C">
              <w:rPr>
                <w:rFonts w:cstheme="minorHAnsi"/>
                <w:b/>
                <w:bCs/>
                <w:color w:val="000000" w:themeColor="text1"/>
                <w:sz w:val="18"/>
                <w:szCs w:val="18"/>
              </w:rPr>
              <w:t>DESTINATARIO</w:t>
            </w:r>
          </w:p>
        </w:tc>
      </w:tr>
    </w:tbl>
    <w:tbl>
      <w:tblPr>
        <w:tblStyle w:val="Tabellagriglia1chiara"/>
        <w:tblW w:w="5000" w:type="pct"/>
        <w:tblLook w:val="0000" w:firstRow="0" w:lastRow="0" w:firstColumn="0" w:lastColumn="0" w:noHBand="0" w:noVBand="0"/>
      </w:tblPr>
      <w:tblGrid>
        <w:gridCol w:w="1637"/>
        <w:gridCol w:w="2414"/>
        <w:gridCol w:w="814"/>
        <w:gridCol w:w="681"/>
        <w:gridCol w:w="836"/>
        <w:gridCol w:w="1940"/>
        <w:gridCol w:w="1872"/>
      </w:tblGrid>
      <w:tr w:rsidR="00432C08" w:rsidRPr="003719BA" w14:paraId="7AE89AEB" w14:textId="77777777" w:rsidTr="00AE3FFD">
        <w:trPr>
          <w:trHeight w:val="170"/>
        </w:trPr>
        <w:tc>
          <w:tcPr>
            <w:tcW w:w="835" w:type="pct"/>
            <w:noWrap/>
            <w:vAlign w:val="center"/>
          </w:tcPr>
          <w:p w14:paraId="2EEEEB32" w14:textId="77777777" w:rsidR="00432C08" w:rsidRPr="00AE3FFD" w:rsidRDefault="00432C08" w:rsidP="00AE3FFD">
            <w:pPr>
              <w:spacing w:after="0"/>
              <w:jc w:val="center"/>
              <w:rPr>
                <w:b/>
                <w:bCs/>
                <w:sz w:val="20"/>
              </w:rPr>
            </w:pPr>
            <w:r w:rsidRPr="00AE3FFD">
              <w:rPr>
                <w:b/>
                <w:bCs/>
                <w:sz w:val="20"/>
              </w:rPr>
              <w:t>gg/mm/anno</w:t>
            </w:r>
          </w:p>
        </w:tc>
        <w:tc>
          <w:tcPr>
            <w:tcW w:w="1216" w:type="pct"/>
            <w:noWrap/>
            <w:vAlign w:val="center"/>
          </w:tcPr>
          <w:p w14:paraId="1EC1B8CE" w14:textId="77777777" w:rsidR="00432C08" w:rsidRPr="00AE3FFD" w:rsidRDefault="00432C08" w:rsidP="00AE3FFD">
            <w:pPr>
              <w:spacing w:after="0"/>
              <w:jc w:val="center"/>
              <w:rPr>
                <w:b/>
                <w:bCs/>
                <w:sz w:val="20"/>
              </w:rPr>
            </w:pPr>
            <w:r w:rsidRPr="00AE3FFD">
              <w:rPr>
                <w:b/>
                <w:bCs/>
                <w:sz w:val="20"/>
              </w:rPr>
              <w:t>Servizio erogato</w:t>
            </w:r>
          </w:p>
        </w:tc>
        <w:tc>
          <w:tcPr>
            <w:tcW w:w="431" w:type="pct"/>
            <w:vAlign w:val="center"/>
          </w:tcPr>
          <w:p w14:paraId="08DB6FEF" w14:textId="77777777" w:rsidR="00432C08" w:rsidRPr="00AE3FFD" w:rsidRDefault="00432C08" w:rsidP="00AE3FFD">
            <w:pPr>
              <w:spacing w:after="0"/>
              <w:jc w:val="center"/>
              <w:rPr>
                <w:b/>
                <w:bCs/>
                <w:sz w:val="20"/>
              </w:rPr>
            </w:pPr>
            <w:r w:rsidRPr="00AE3FFD">
              <w:rPr>
                <w:b/>
                <w:bCs/>
                <w:sz w:val="20"/>
              </w:rPr>
              <w:t>Dalle ore</w:t>
            </w:r>
          </w:p>
        </w:tc>
        <w:tc>
          <w:tcPr>
            <w:tcW w:w="366" w:type="pct"/>
            <w:vAlign w:val="center"/>
          </w:tcPr>
          <w:p w14:paraId="6561E708" w14:textId="77777777" w:rsidR="00432C08" w:rsidRPr="00AE3FFD" w:rsidRDefault="00432C08" w:rsidP="00AE3FFD">
            <w:pPr>
              <w:spacing w:after="0"/>
              <w:jc w:val="center"/>
              <w:rPr>
                <w:b/>
                <w:bCs/>
                <w:sz w:val="20"/>
              </w:rPr>
            </w:pPr>
            <w:r w:rsidRPr="00AE3FFD">
              <w:rPr>
                <w:b/>
                <w:bCs/>
                <w:sz w:val="20"/>
              </w:rPr>
              <w:t>Alle ore</w:t>
            </w:r>
          </w:p>
        </w:tc>
        <w:tc>
          <w:tcPr>
            <w:tcW w:w="366" w:type="pct"/>
            <w:noWrap/>
            <w:vAlign w:val="center"/>
          </w:tcPr>
          <w:p w14:paraId="77E91B7C" w14:textId="77777777" w:rsidR="00432C08" w:rsidRPr="00AE3FFD" w:rsidRDefault="00432C08" w:rsidP="00AE3FFD">
            <w:pPr>
              <w:spacing w:after="0"/>
              <w:jc w:val="center"/>
              <w:rPr>
                <w:b/>
                <w:bCs/>
                <w:sz w:val="20"/>
              </w:rPr>
            </w:pPr>
            <w:r w:rsidRPr="00AE3FFD">
              <w:rPr>
                <w:b/>
                <w:bCs/>
                <w:sz w:val="20"/>
              </w:rPr>
              <w:t>N. Ore</w:t>
            </w:r>
          </w:p>
        </w:tc>
        <w:tc>
          <w:tcPr>
            <w:tcW w:w="836" w:type="pct"/>
            <w:noWrap/>
            <w:vAlign w:val="center"/>
          </w:tcPr>
          <w:p w14:paraId="44D04E5F" w14:textId="77777777" w:rsidR="00432C08" w:rsidRPr="00AE3FFD" w:rsidRDefault="00432C08" w:rsidP="00AE3FFD">
            <w:pPr>
              <w:spacing w:after="0"/>
              <w:jc w:val="center"/>
              <w:rPr>
                <w:b/>
                <w:bCs/>
                <w:sz w:val="20"/>
              </w:rPr>
            </w:pPr>
            <w:r w:rsidRPr="00AE3FFD">
              <w:rPr>
                <w:b/>
                <w:bCs/>
                <w:sz w:val="20"/>
              </w:rPr>
              <w:t>Firma destinatario</w:t>
            </w:r>
          </w:p>
        </w:tc>
        <w:tc>
          <w:tcPr>
            <w:tcW w:w="950" w:type="pct"/>
            <w:vAlign w:val="center"/>
          </w:tcPr>
          <w:p w14:paraId="065B62C4" w14:textId="77777777" w:rsidR="00432C08" w:rsidRPr="00AE3FFD" w:rsidRDefault="00432C08" w:rsidP="00AE3FFD">
            <w:pPr>
              <w:spacing w:after="0"/>
              <w:jc w:val="center"/>
              <w:rPr>
                <w:b/>
                <w:bCs/>
                <w:sz w:val="20"/>
              </w:rPr>
            </w:pPr>
            <w:r w:rsidRPr="00AE3FFD">
              <w:rPr>
                <w:b/>
                <w:bCs/>
                <w:sz w:val="20"/>
              </w:rPr>
              <w:t>Firma professionista che ha erogato il servizio</w:t>
            </w:r>
          </w:p>
        </w:tc>
      </w:tr>
      <w:tr w:rsidR="00432C08" w:rsidRPr="003719BA" w14:paraId="16F08021" w14:textId="77777777" w:rsidTr="00AE3FFD">
        <w:trPr>
          <w:trHeight w:val="170"/>
        </w:trPr>
        <w:tc>
          <w:tcPr>
            <w:tcW w:w="835" w:type="pct"/>
            <w:noWrap/>
            <w:vAlign w:val="center"/>
          </w:tcPr>
          <w:p w14:paraId="488C1F88" w14:textId="735ACF8B" w:rsidR="00432C08" w:rsidRPr="003719BA" w:rsidRDefault="00432C08" w:rsidP="00AE3FFD">
            <w:pPr>
              <w:spacing w:after="0"/>
              <w:jc w:val="center"/>
              <w:rPr>
                <w:sz w:val="20"/>
              </w:rPr>
            </w:pPr>
          </w:p>
        </w:tc>
        <w:tc>
          <w:tcPr>
            <w:tcW w:w="1216" w:type="pct"/>
            <w:noWrap/>
            <w:vAlign w:val="center"/>
          </w:tcPr>
          <w:p w14:paraId="42A28F7B" w14:textId="7DD9036D" w:rsidR="00432C08" w:rsidRPr="003719BA" w:rsidRDefault="00432C08" w:rsidP="00AE3FFD">
            <w:pPr>
              <w:spacing w:after="0"/>
              <w:jc w:val="center"/>
              <w:rPr>
                <w:sz w:val="20"/>
              </w:rPr>
            </w:pPr>
          </w:p>
        </w:tc>
        <w:tc>
          <w:tcPr>
            <w:tcW w:w="431" w:type="pct"/>
            <w:vAlign w:val="center"/>
          </w:tcPr>
          <w:p w14:paraId="71672AD0" w14:textId="77777777" w:rsidR="00432C08" w:rsidRPr="003719BA" w:rsidRDefault="00432C08" w:rsidP="00AE3FFD">
            <w:pPr>
              <w:spacing w:after="0"/>
              <w:jc w:val="center"/>
              <w:rPr>
                <w:sz w:val="20"/>
              </w:rPr>
            </w:pPr>
          </w:p>
        </w:tc>
        <w:tc>
          <w:tcPr>
            <w:tcW w:w="366" w:type="pct"/>
            <w:vAlign w:val="center"/>
          </w:tcPr>
          <w:p w14:paraId="1DE25232" w14:textId="77777777" w:rsidR="00432C08" w:rsidRPr="003719BA" w:rsidRDefault="00432C08" w:rsidP="00AE3FFD">
            <w:pPr>
              <w:spacing w:after="0"/>
              <w:jc w:val="center"/>
              <w:rPr>
                <w:sz w:val="20"/>
              </w:rPr>
            </w:pPr>
          </w:p>
        </w:tc>
        <w:tc>
          <w:tcPr>
            <w:tcW w:w="366" w:type="pct"/>
            <w:noWrap/>
            <w:vAlign w:val="center"/>
          </w:tcPr>
          <w:p w14:paraId="0E77F98C" w14:textId="09655739" w:rsidR="00432C08" w:rsidRPr="003719BA" w:rsidRDefault="00432C08" w:rsidP="00AE3FFD">
            <w:pPr>
              <w:spacing w:after="0"/>
              <w:jc w:val="center"/>
              <w:rPr>
                <w:sz w:val="20"/>
              </w:rPr>
            </w:pPr>
          </w:p>
        </w:tc>
        <w:tc>
          <w:tcPr>
            <w:tcW w:w="836" w:type="pct"/>
            <w:noWrap/>
            <w:vAlign w:val="center"/>
          </w:tcPr>
          <w:p w14:paraId="2BAD17DF" w14:textId="0FCFEB78" w:rsidR="00432C08" w:rsidRPr="003719BA" w:rsidRDefault="00432C08" w:rsidP="00AE3FFD">
            <w:pPr>
              <w:spacing w:after="0"/>
              <w:jc w:val="center"/>
              <w:rPr>
                <w:sz w:val="20"/>
              </w:rPr>
            </w:pPr>
          </w:p>
        </w:tc>
        <w:tc>
          <w:tcPr>
            <w:tcW w:w="950" w:type="pct"/>
            <w:vAlign w:val="center"/>
          </w:tcPr>
          <w:p w14:paraId="2A799FB4" w14:textId="77777777" w:rsidR="00432C08" w:rsidRPr="003719BA" w:rsidRDefault="00432C08" w:rsidP="00AE3FFD">
            <w:pPr>
              <w:spacing w:after="0"/>
              <w:jc w:val="center"/>
              <w:rPr>
                <w:sz w:val="20"/>
              </w:rPr>
            </w:pPr>
          </w:p>
        </w:tc>
      </w:tr>
      <w:tr w:rsidR="00432C08" w:rsidRPr="003719BA" w14:paraId="14DA82EF" w14:textId="77777777" w:rsidTr="00AE3FFD">
        <w:trPr>
          <w:trHeight w:val="170"/>
        </w:trPr>
        <w:tc>
          <w:tcPr>
            <w:tcW w:w="835" w:type="pct"/>
            <w:noWrap/>
            <w:vAlign w:val="center"/>
          </w:tcPr>
          <w:p w14:paraId="23702D42" w14:textId="36891231" w:rsidR="00432C08" w:rsidRPr="003719BA" w:rsidRDefault="00432C08" w:rsidP="00AE3FFD">
            <w:pPr>
              <w:spacing w:after="0"/>
              <w:jc w:val="center"/>
              <w:rPr>
                <w:sz w:val="20"/>
              </w:rPr>
            </w:pPr>
          </w:p>
        </w:tc>
        <w:tc>
          <w:tcPr>
            <w:tcW w:w="1216" w:type="pct"/>
            <w:noWrap/>
            <w:vAlign w:val="center"/>
          </w:tcPr>
          <w:p w14:paraId="21850A74" w14:textId="438BB319" w:rsidR="00432C08" w:rsidRPr="003719BA" w:rsidRDefault="00432C08" w:rsidP="00AE3FFD">
            <w:pPr>
              <w:spacing w:after="0"/>
              <w:jc w:val="center"/>
              <w:rPr>
                <w:sz w:val="20"/>
              </w:rPr>
            </w:pPr>
          </w:p>
        </w:tc>
        <w:tc>
          <w:tcPr>
            <w:tcW w:w="431" w:type="pct"/>
            <w:vAlign w:val="center"/>
          </w:tcPr>
          <w:p w14:paraId="07EED6F1" w14:textId="77777777" w:rsidR="00432C08" w:rsidRPr="003719BA" w:rsidRDefault="00432C08" w:rsidP="00AE3FFD">
            <w:pPr>
              <w:spacing w:after="0"/>
              <w:jc w:val="center"/>
              <w:rPr>
                <w:sz w:val="20"/>
              </w:rPr>
            </w:pPr>
          </w:p>
        </w:tc>
        <w:tc>
          <w:tcPr>
            <w:tcW w:w="366" w:type="pct"/>
            <w:vAlign w:val="center"/>
          </w:tcPr>
          <w:p w14:paraId="70B88402" w14:textId="77777777" w:rsidR="00432C08" w:rsidRPr="003719BA" w:rsidRDefault="00432C08" w:rsidP="00AE3FFD">
            <w:pPr>
              <w:spacing w:after="0"/>
              <w:jc w:val="center"/>
              <w:rPr>
                <w:sz w:val="20"/>
              </w:rPr>
            </w:pPr>
          </w:p>
        </w:tc>
        <w:tc>
          <w:tcPr>
            <w:tcW w:w="366" w:type="pct"/>
            <w:noWrap/>
            <w:vAlign w:val="center"/>
          </w:tcPr>
          <w:p w14:paraId="71AD4439" w14:textId="6162A2FE" w:rsidR="00432C08" w:rsidRPr="003719BA" w:rsidRDefault="00432C08" w:rsidP="00AE3FFD">
            <w:pPr>
              <w:spacing w:after="0"/>
              <w:jc w:val="center"/>
              <w:rPr>
                <w:sz w:val="20"/>
              </w:rPr>
            </w:pPr>
          </w:p>
        </w:tc>
        <w:tc>
          <w:tcPr>
            <w:tcW w:w="836" w:type="pct"/>
            <w:noWrap/>
            <w:vAlign w:val="center"/>
          </w:tcPr>
          <w:p w14:paraId="1F1F3685" w14:textId="2013CD1B" w:rsidR="00432C08" w:rsidRPr="003719BA" w:rsidRDefault="00432C08" w:rsidP="00AE3FFD">
            <w:pPr>
              <w:spacing w:after="0"/>
              <w:jc w:val="center"/>
              <w:rPr>
                <w:sz w:val="20"/>
              </w:rPr>
            </w:pPr>
          </w:p>
        </w:tc>
        <w:tc>
          <w:tcPr>
            <w:tcW w:w="950" w:type="pct"/>
            <w:vAlign w:val="center"/>
          </w:tcPr>
          <w:p w14:paraId="0B7B50E1" w14:textId="77777777" w:rsidR="00432C08" w:rsidRPr="003719BA" w:rsidRDefault="00432C08" w:rsidP="00AE3FFD">
            <w:pPr>
              <w:spacing w:after="0"/>
              <w:jc w:val="center"/>
              <w:rPr>
                <w:sz w:val="20"/>
              </w:rPr>
            </w:pPr>
          </w:p>
        </w:tc>
      </w:tr>
      <w:tr w:rsidR="00432C08" w:rsidRPr="003719BA" w14:paraId="2FE81F31" w14:textId="77777777" w:rsidTr="00AE3FFD">
        <w:trPr>
          <w:trHeight w:val="170"/>
        </w:trPr>
        <w:tc>
          <w:tcPr>
            <w:tcW w:w="835" w:type="pct"/>
            <w:noWrap/>
            <w:vAlign w:val="center"/>
          </w:tcPr>
          <w:p w14:paraId="1DDDD156" w14:textId="32B04EB0" w:rsidR="00432C08" w:rsidRPr="003719BA" w:rsidRDefault="00432C08" w:rsidP="00AE3FFD">
            <w:pPr>
              <w:spacing w:after="0"/>
              <w:jc w:val="center"/>
              <w:rPr>
                <w:sz w:val="20"/>
              </w:rPr>
            </w:pPr>
          </w:p>
        </w:tc>
        <w:tc>
          <w:tcPr>
            <w:tcW w:w="1216" w:type="pct"/>
            <w:noWrap/>
            <w:vAlign w:val="center"/>
          </w:tcPr>
          <w:p w14:paraId="61B480CB" w14:textId="30C79386" w:rsidR="00432C08" w:rsidRPr="003719BA" w:rsidRDefault="00432C08" w:rsidP="00AE3FFD">
            <w:pPr>
              <w:spacing w:after="0"/>
              <w:jc w:val="center"/>
              <w:rPr>
                <w:sz w:val="20"/>
              </w:rPr>
            </w:pPr>
          </w:p>
        </w:tc>
        <w:tc>
          <w:tcPr>
            <w:tcW w:w="431" w:type="pct"/>
            <w:vAlign w:val="center"/>
          </w:tcPr>
          <w:p w14:paraId="64BDE08F" w14:textId="77777777" w:rsidR="00432C08" w:rsidRPr="003719BA" w:rsidRDefault="00432C08" w:rsidP="00AE3FFD">
            <w:pPr>
              <w:spacing w:after="0"/>
              <w:jc w:val="center"/>
              <w:rPr>
                <w:sz w:val="20"/>
              </w:rPr>
            </w:pPr>
          </w:p>
        </w:tc>
        <w:tc>
          <w:tcPr>
            <w:tcW w:w="366" w:type="pct"/>
            <w:vAlign w:val="center"/>
          </w:tcPr>
          <w:p w14:paraId="635CAE9B" w14:textId="77777777" w:rsidR="00432C08" w:rsidRPr="003719BA" w:rsidRDefault="00432C08" w:rsidP="00AE3FFD">
            <w:pPr>
              <w:spacing w:after="0"/>
              <w:jc w:val="center"/>
              <w:rPr>
                <w:sz w:val="20"/>
              </w:rPr>
            </w:pPr>
          </w:p>
        </w:tc>
        <w:tc>
          <w:tcPr>
            <w:tcW w:w="366" w:type="pct"/>
            <w:noWrap/>
            <w:vAlign w:val="center"/>
          </w:tcPr>
          <w:p w14:paraId="75A35648" w14:textId="7373507F" w:rsidR="00432C08" w:rsidRPr="003719BA" w:rsidRDefault="00432C08" w:rsidP="00AE3FFD">
            <w:pPr>
              <w:spacing w:after="0"/>
              <w:jc w:val="center"/>
              <w:rPr>
                <w:sz w:val="20"/>
              </w:rPr>
            </w:pPr>
          </w:p>
        </w:tc>
        <w:tc>
          <w:tcPr>
            <w:tcW w:w="836" w:type="pct"/>
            <w:noWrap/>
            <w:vAlign w:val="center"/>
          </w:tcPr>
          <w:p w14:paraId="16321087" w14:textId="29E409A8" w:rsidR="00432C08" w:rsidRPr="003719BA" w:rsidRDefault="00432C08" w:rsidP="00AE3FFD">
            <w:pPr>
              <w:spacing w:after="0"/>
              <w:jc w:val="center"/>
              <w:rPr>
                <w:sz w:val="20"/>
              </w:rPr>
            </w:pPr>
          </w:p>
        </w:tc>
        <w:tc>
          <w:tcPr>
            <w:tcW w:w="950" w:type="pct"/>
            <w:vAlign w:val="center"/>
          </w:tcPr>
          <w:p w14:paraId="19B0D500" w14:textId="77777777" w:rsidR="00432C08" w:rsidRPr="003719BA" w:rsidRDefault="00432C08" w:rsidP="00AE3FFD">
            <w:pPr>
              <w:spacing w:after="0"/>
              <w:jc w:val="center"/>
              <w:rPr>
                <w:sz w:val="20"/>
              </w:rPr>
            </w:pPr>
          </w:p>
        </w:tc>
      </w:tr>
      <w:tr w:rsidR="00432C08" w:rsidRPr="003719BA" w14:paraId="6094F23D" w14:textId="77777777" w:rsidTr="00AE3FFD">
        <w:trPr>
          <w:trHeight w:val="170"/>
        </w:trPr>
        <w:tc>
          <w:tcPr>
            <w:tcW w:w="835" w:type="pct"/>
            <w:noWrap/>
            <w:vAlign w:val="center"/>
          </w:tcPr>
          <w:p w14:paraId="77016B7F" w14:textId="2C532CB4" w:rsidR="00432C08" w:rsidRPr="003719BA" w:rsidRDefault="00432C08" w:rsidP="00AE3FFD">
            <w:pPr>
              <w:spacing w:after="0"/>
              <w:jc w:val="center"/>
              <w:rPr>
                <w:sz w:val="20"/>
              </w:rPr>
            </w:pPr>
          </w:p>
        </w:tc>
        <w:tc>
          <w:tcPr>
            <w:tcW w:w="1216" w:type="pct"/>
            <w:noWrap/>
            <w:vAlign w:val="center"/>
          </w:tcPr>
          <w:p w14:paraId="0C85D908" w14:textId="0DE6B17D" w:rsidR="00432C08" w:rsidRPr="003719BA" w:rsidRDefault="00432C08" w:rsidP="00AE3FFD">
            <w:pPr>
              <w:spacing w:after="0"/>
              <w:jc w:val="center"/>
              <w:rPr>
                <w:sz w:val="20"/>
              </w:rPr>
            </w:pPr>
          </w:p>
        </w:tc>
        <w:tc>
          <w:tcPr>
            <w:tcW w:w="431" w:type="pct"/>
            <w:vAlign w:val="center"/>
          </w:tcPr>
          <w:p w14:paraId="05E3BEFB" w14:textId="77777777" w:rsidR="00432C08" w:rsidRPr="003719BA" w:rsidRDefault="00432C08" w:rsidP="00AE3FFD">
            <w:pPr>
              <w:spacing w:after="0"/>
              <w:jc w:val="center"/>
              <w:rPr>
                <w:sz w:val="20"/>
              </w:rPr>
            </w:pPr>
          </w:p>
        </w:tc>
        <w:tc>
          <w:tcPr>
            <w:tcW w:w="366" w:type="pct"/>
            <w:vAlign w:val="center"/>
          </w:tcPr>
          <w:p w14:paraId="0D226A12" w14:textId="77777777" w:rsidR="00432C08" w:rsidRPr="003719BA" w:rsidRDefault="00432C08" w:rsidP="00AE3FFD">
            <w:pPr>
              <w:spacing w:after="0"/>
              <w:jc w:val="center"/>
              <w:rPr>
                <w:sz w:val="20"/>
              </w:rPr>
            </w:pPr>
          </w:p>
        </w:tc>
        <w:tc>
          <w:tcPr>
            <w:tcW w:w="366" w:type="pct"/>
            <w:noWrap/>
            <w:vAlign w:val="center"/>
          </w:tcPr>
          <w:p w14:paraId="7C4BE191" w14:textId="6633AF72" w:rsidR="00432C08" w:rsidRPr="003719BA" w:rsidRDefault="00432C08" w:rsidP="00AE3FFD">
            <w:pPr>
              <w:spacing w:after="0"/>
              <w:jc w:val="center"/>
              <w:rPr>
                <w:sz w:val="20"/>
              </w:rPr>
            </w:pPr>
          </w:p>
        </w:tc>
        <w:tc>
          <w:tcPr>
            <w:tcW w:w="836" w:type="pct"/>
            <w:noWrap/>
            <w:vAlign w:val="center"/>
          </w:tcPr>
          <w:p w14:paraId="06197E40" w14:textId="67DE9A9A" w:rsidR="00432C08" w:rsidRPr="003719BA" w:rsidRDefault="00432C08" w:rsidP="00AE3FFD">
            <w:pPr>
              <w:spacing w:after="0"/>
              <w:jc w:val="center"/>
              <w:rPr>
                <w:sz w:val="20"/>
              </w:rPr>
            </w:pPr>
          </w:p>
        </w:tc>
        <w:tc>
          <w:tcPr>
            <w:tcW w:w="950" w:type="pct"/>
            <w:vAlign w:val="center"/>
          </w:tcPr>
          <w:p w14:paraId="1B0D196C" w14:textId="77777777" w:rsidR="00432C08" w:rsidRPr="003719BA" w:rsidRDefault="00432C08" w:rsidP="00AE3FFD">
            <w:pPr>
              <w:spacing w:after="0"/>
              <w:jc w:val="center"/>
              <w:rPr>
                <w:sz w:val="20"/>
              </w:rPr>
            </w:pPr>
          </w:p>
        </w:tc>
      </w:tr>
    </w:tbl>
    <w:p w14:paraId="4D1DFC3B" w14:textId="77777777" w:rsidR="00432C08" w:rsidRDefault="00432C08" w:rsidP="00432C08">
      <w:pPr>
        <w:rPr>
          <w:rFonts w:cstheme="minorHAnsi"/>
          <w:sz w:val="20"/>
          <w:szCs w:val="20"/>
        </w:rPr>
      </w:pPr>
    </w:p>
    <w:p w14:paraId="126236C2" w14:textId="77777777" w:rsidR="00432C08" w:rsidRPr="00DA2B00" w:rsidRDefault="00432C08" w:rsidP="00432C08">
      <w:pPr>
        <w:rPr>
          <w:rFonts w:cstheme="minorHAnsi"/>
          <w:sz w:val="20"/>
          <w:szCs w:val="20"/>
        </w:rPr>
      </w:pPr>
      <w:r w:rsidRPr="003719BA">
        <w:rPr>
          <w:sz w:val="20"/>
        </w:rPr>
        <w:t xml:space="preserve">Firma leggibile </w:t>
      </w:r>
      <w:r>
        <w:rPr>
          <w:sz w:val="20"/>
        </w:rPr>
        <w:t>del tutor del PIP__________________________________</w:t>
      </w:r>
    </w:p>
    <w:p w14:paraId="5CDB635A" w14:textId="77777777" w:rsidR="00432C08" w:rsidRDefault="00432C08" w:rsidP="00432C08">
      <w:pPr>
        <w:rPr>
          <w:rFonts w:ascii="Calibri" w:eastAsia="Calibri" w:hAnsi="Calibri" w:cs="Calibri"/>
        </w:rPr>
      </w:pPr>
      <w:r>
        <w:br w:type="page"/>
      </w:r>
    </w:p>
    <w:bookmarkStart w:id="239" w:name="_Toc211595031"/>
    <w:bookmarkStart w:id="240" w:name="_Toc216344625"/>
    <w:p w14:paraId="677F5A58" w14:textId="28780A80" w:rsidR="00432C08" w:rsidRPr="00DC5768" w:rsidRDefault="004A3822" w:rsidP="00432C08">
      <w:pPr>
        <w:pStyle w:val="Titolo1"/>
        <w:rPr>
          <w:rFonts w:eastAsia="Arial"/>
        </w:rPr>
      </w:pPr>
      <w:r>
        <w:rPr>
          <w:noProof/>
        </w:rPr>
        <w:lastRenderedPageBreak/>
        <mc:AlternateContent>
          <mc:Choice Requires="wpg">
            <w:drawing>
              <wp:anchor distT="0" distB="0" distL="114300" distR="114300" simplePos="0" relativeHeight="251726848" behindDoc="0" locked="0" layoutInCell="1" allowOverlap="1" wp14:anchorId="0356682E" wp14:editId="2E66653B">
                <wp:simplePos x="0" y="0"/>
                <wp:positionH relativeFrom="margin">
                  <wp:align>right</wp:align>
                </wp:positionH>
                <wp:positionV relativeFrom="paragraph">
                  <wp:posOffset>142931</wp:posOffset>
                </wp:positionV>
                <wp:extent cx="1781175" cy="610870"/>
                <wp:effectExtent l="0" t="0" r="9525" b="0"/>
                <wp:wrapNone/>
                <wp:docPr id="1335339506" name="Group 6"/>
                <wp:cNvGraphicFramePr>
                  <a:graphicFrameLocks xmlns:a="http://schemas.openxmlformats.org/drawingml/2006/main" noChangeAspect="1"/>
                </wp:cNvGraphicFramePr>
                <a:graphic xmlns:a="http://schemas.openxmlformats.org/drawingml/2006/main">
                  <a:graphicData uri="http://schemas.microsoft.com/office/word/2010/wordprocessingGroup">
                    <wpg:wgp>
                      <wpg:cNvGrpSpPr>
                        <a:grpSpLocks noChangeAspect="1"/>
                      </wpg:cNvGrpSpPr>
                      <wpg:grpSpPr bwMode="auto">
                        <a:xfrm>
                          <a:off x="0" y="0"/>
                          <a:ext cx="1781175" cy="610870"/>
                          <a:chOff x="2574" y="1151"/>
                          <a:chExt cx="4956" cy="1701"/>
                        </a:xfrm>
                      </wpg:grpSpPr>
                      <pic:pic xmlns:pic="http://schemas.openxmlformats.org/drawingml/2006/picture">
                        <pic:nvPicPr>
                          <pic:cNvPr id="1555941870" name="Immagine 0"/>
                          <pic:cNvPicPr>
                            <a:picLocks noChangeAspect="1" noChangeArrowheads="1"/>
                          </pic:cNvPicPr>
                        </pic:nvPicPr>
                        <pic:blipFill>
                          <a:blip r:embed="rId11" cstate="print">
                            <a:extLst>
                              <a:ext uri="{28A0092B-C50C-407E-A947-70E740481C1C}">
                                <a14:useLocalDpi xmlns:a14="http://schemas.microsoft.com/office/drawing/2010/main" val="0"/>
                              </a:ext>
                            </a:extLst>
                          </a:blip>
                          <a:srcRect l="61646" t="37479" r="12030" b="28499"/>
                          <a:stretch>
                            <a:fillRect/>
                          </a:stretch>
                        </pic:blipFill>
                        <pic:spPr bwMode="auto">
                          <a:xfrm>
                            <a:off x="4808" y="1498"/>
                            <a:ext cx="2722" cy="100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615128328" name="Picture 5"/>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2574" y="1151"/>
                            <a:ext cx="1096" cy="170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14:sizeRelH relativeFrom="page">
                  <wp14:pctWidth>0</wp14:pctWidth>
                </wp14:sizeRelH>
                <wp14:sizeRelV relativeFrom="page">
                  <wp14:pctHeight>0</wp14:pctHeight>
                </wp14:sizeRelV>
              </wp:anchor>
            </w:drawing>
          </mc:Choice>
          <mc:Fallback>
            <w:pict>
              <v:group w14:anchorId="53176E0E" id="Group 6" o:spid="_x0000_s1026" style="position:absolute;margin-left:89.05pt;margin-top:11.25pt;width:140.25pt;height:48.1pt;z-index:251726848;mso-position-horizontal:right;mso-position-horizontal-relative:margin" coordorigin="2574,1151" coordsize="4956,1701"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">
                <o:lock v:ext="edit" aspectratio="t"/>
                <v:shape id="Immagine 0" o:spid="_x0000_s1027" type="#_x0000_t75" style="position:absolute;left:4808;top:1498;width:2722;height:100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">
                  <v:imagedata r:id="rId13" o:title="" croptop="24562f" cropbottom="18677f" cropleft="40400f" cropright="7884f"/>
                </v:shape>
                <v:shape id="Picture 5" o:spid="_x0000_s1028" type="#_x0000_t75" style="position:absolute;left:2574;top:1151;width:1096;height:170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">
                  <v:imagedata r:id="rId14" o:title=""/>
                </v:shape>
                <w10:wrap anchorx="margin"/>
              </v:group>
            </w:pict>
          </mc:Fallback>
        </mc:AlternateContent>
      </w:r>
      <w:r w:rsidR="00AE3FFD">
        <w:rPr>
          <w:noProof/>
        </w:rPr>
        <w:drawing>
          <wp:anchor distT="0" distB="0" distL="114300" distR="114300" simplePos="0" relativeHeight="251697152" behindDoc="0" locked="0" layoutInCell="1" allowOverlap="1" wp14:anchorId="5E148F7D" wp14:editId="1A57966A">
            <wp:simplePos x="0" y="0"/>
            <wp:positionH relativeFrom="margin">
              <wp:posOffset>-53975</wp:posOffset>
            </wp:positionH>
            <wp:positionV relativeFrom="paragraph">
              <wp:posOffset>305435</wp:posOffset>
            </wp:positionV>
            <wp:extent cx="1994535" cy="565785"/>
            <wp:effectExtent l="0" t="0" r="5715" b="5715"/>
            <wp:wrapNone/>
            <wp:docPr id="1278115390" name="Picture 9" descr="Immagine che contiene testo, simbolo, logo, Carattere&#10;&#10;Il contenuto generato dall'IA potrebbe non essere corret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99519985" name="Picture 9" descr="Immagine che contiene testo, simbolo, logo, Carattere&#10;&#10;Il contenuto generato dall'IA potrebbe non essere corretto."/>
                    <pic:cNvPicPr>
                      <a:picLocks noChangeAspect="1"/>
                    </pic:cNvPicPr>
                  </pic:nvPicPr>
                  <pic:blipFill rotWithShape="1">
                    <a:blip r:embed="rId15" cstate="print">
                      <a:extLst>
                        <a:ext uri="{28A0092B-C50C-407E-A947-70E740481C1C}">
                          <a14:useLocalDpi xmlns:a14="http://schemas.microsoft.com/office/drawing/2010/main" val="0"/>
                        </a:ext>
                      </a:extLst>
                    </a:blip>
                    <a:srcRect l="28666" t="-1" b="1551"/>
                    <a:stretch/>
                  </pic:blipFill>
                  <pic:spPr bwMode="auto">
                    <a:xfrm>
                      <a:off x="0" y="0"/>
                      <a:ext cx="1994535" cy="565785"/>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432C08" w:rsidRPr="00DC5768">
        <w:rPr>
          <w:rFonts w:eastAsia="Arial"/>
        </w:rPr>
        <w:t>A</w:t>
      </w:r>
      <w:r w:rsidR="00432C08">
        <w:rPr>
          <w:rFonts w:eastAsia="Arial"/>
        </w:rPr>
        <w:t>llegato</w:t>
      </w:r>
      <w:r w:rsidR="00432C08" w:rsidRPr="00DC5768">
        <w:rPr>
          <w:rFonts w:eastAsia="Arial"/>
        </w:rPr>
        <w:t xml:space="preserve"> 9</w:t>
      </w:r>
      <w:r w:rsidR="00432C08">
        <w:rPr>
          <w:rFonts w:eastAsia="Arial"/>
        </w:rPr>
        <w:t>.</w:t>
      </w:r>
      <w:r w:rsidR="00432C08" w:rsidRPr="00DC5768">
        <w:rPr>
          <w:rFonts w:eastAsia="Arial"/>
        </w:rPr>
        <w:t xml:space="preserve"> Comunicazione di Rinuncia tacita</w:t>
      </w:r>
      <w:bookmarkEnd w:id="239"/>
      <w:bookmarkEnd w:id="240"/>
    </w:p>
    <w:p w14:paraId="1BB9DC54" w14:textId="6B293F8E" w:rsidR="00432C08" w:rsidRDefault="00432C08" w:rsidP="00432C08">
      <w:pPr>
        <w:pStyle w:val="Corpotesto"/>
        <w:tabs>
          <w:tab w:val="left" w:pos="3708"/>
          <w:tab w:val="left" w:pos="4316"/>
        </w:tabs>
        <w:spacing w:line="259" w:lineRule="auto"/>
        <w:ind w:left="108" w:right="143"/>
      </w:pPr>
    </w:p>
    <w:p w14:paraId="44464DBE" w14:textId="032D4C65" w:rsidR="00432C08" w:rsidRDefault="00432C08" w:rsidP="00432C08">
      <w:pPr>
        <w:pStyle w:val="Corpotesto"/>
        <w:tabs>
          <w:tab w:val="left" w:pos="3708"/>
          <w:tab w:val="left" w:pos="4316"/>
        </w:tabs>
        <w:spacing w:line="259" w:lineRule="auto"/>
        <w:ind w:left="108" w:right="143"/>
      </w:pPr>
    </w:p>
    <w:p w14:paraId="614A4509" w14:textId="77777777" w:rsidR="00432C08" w:rsidRPr="00C40522" w:rsidRDefault="00432C08" w:rsidP="00432C08">
      <w:pPr>
        <w:spacing w:after="0"/>
        <w:jc w:val="center"/>
        <w:rPr>
          <w:rFonts w:ascii="Calibri" w:hAnsi="Calibri" w:cs="Calibri"/>
          <w:b/>
          <w:bCs/>
          <w:spacing w:val="-3"/>
        </w:rPr>
      </w:pPr>
      <w:r w:rsidRPr="00C40522">
        <w:rPr>
          <w:rFonts w:ascii="Calibri" w:hAnsi="Calibri" w:cs="Calibri"/>
          <w:b/>
          <w:bCs/>
        </w:rPr>
        <w:t>AVVISO</w:t>
      </w:r>
      <w:r w:rsidRPr="00C40522">
        <w:rPr>
          <w:rFonts w:ascii="Calibri" w:hAnsi="Calibri" w:cs="Calibri"/>
          <w:b/>
          <w:bCs/>
          <w:spacing w:val="-3"/>
        </w:rPr>
        <w:t xml:space="preserve"> </w:t>
      </w:r>
      <w:r w:rsidRPr="00C40522">
        <w:rPr>
          <w:rFonts w:ascii="Calibri" w:hAnsi="Calibri" w:cs="Calibri"/>
          <w:b/>
          <w:bCs/>
        </w:rPr>
        <w:t>PUBBLICO</w:t>
      </w:r>
      <w:r w:rsidRPr="00C40522">
        <w:rPr>
          <w:rFonts w:ascii="Calibri" w:hAnsi="Calibri" w:cs="Calibri"/>
          <w:b/>
          <w:bCs/>
          <w:spacing w:val="-3"/>
        </w:rPr>
        <w:t xml:space="preserve"> </w:t>
      </w:r>
    </w:p>
    <w:p w14:paraId="7947527E" w14:textId="77777777" w:rsidR="00432C08" w:rsidRPr="00C40522" w:rsidRDefault="00432C08" w:rsidP="00432C08">
      <w:pPr>
        <w:spacing w:after="0"/>
        <w:jc w:val="center"/>
        <w:rPr>
          <w:rFonts w:ascii="Calibri" w:hAnsi="Calibri" w:cs="Calibri"/>
          <w:b/>
          <w:bCs/>
        </w:rPr>
      </w:pPr>
      <w:r w:rsidRPr="00C40522">
        <w:rPr>
          <w:rFonts w:ascii="Calibri" w:hAnsi="Calibri" w:cs="Calibri"/>
          <w:b/>
          <w:bCs/>
          <w:spacing w:val="-3"/>
        </w:rPr>
        <w:t>DOTE UNICA LAVORO PERSONE CON DISABILITA’-</w:t>
      </w:r>
      <w:r w:rsidRPr="00C40522">
        <w:rPr>
          <w:rFonts w:ascii="Calibri" w:hAnsi="Calibri" w:cs="Calibri"/>
          <w:b/>
          <w:bCs/>
        </w:rPr>
        <w:t>DULD</w:t>
      </w:r>
      <w:r w:rsidRPr="00C40522">
        <w:rPr>
          <w:rFonts w:ascii="Calibri" w:hAnsi="Calibri" w:cs="Calibri"/>
          <w:b/>
          <w:bCs/>
          <w:spacing w:val="-6"/>
        </w:rPr>
        <w:t xml:space="preserve"> </w:t>
      </w:r>
    </w:p>
    <w:p w14:paraId="40349F03" w14:textId="77777777" w:rsidR="00432C08" w:rsidRDefault="00432C08" w:rsidP="00432C08">
      <w:pPr>
        <w:autoSpaceDN w:val="0"/>
        <w:adjustRightInd w:val="0"/>
        <w:spacing w:after="0"/>
        <w:jc w:val="center"/>
        <w:rPr>
          <w:rFonts w:ascii="¬◊&quot;" w:hAnsi="¬◊&quot;" w:cs="¬◊&quot;"/>
          <w:i/>
          <w:iCs/>
        </w:rPr>
      </w:pPr>
      <w:r w:rsidRPr="001C3403">
        <w:rPr>
          <w:rFonts w:ascii="¬◊&quot;" w:hAnsi="¬◊&quot;" w:cs="¬◊&quot;"/>
          <w:i/>
          <w:iCs/>
        </w:rPr>
        <w:t>a valere sul Fondo Regionale per l'Occupazione dei Disabili – anno</w:t>
      </w:r>
      <w:r>
        <w:rPr>
          <w:rFonts w:ascii="¬◊&quot;" w:hAnsi="¬◊&quot;" w:cs="¬◊&quot;"/>
          <w:i/>
          <w:iCs/>
        </w:rPr>
        <w:t xml:space="preserve"> </w:t>
      </w:r>
      <w:r w:rsidRPr="001C3403">
        <w:rPr>
          <w:rFonts w:ascii="¬◊&quot;" w:hAnsi="¬◊&quot;" w:cs="¬◊&quot;"/>
          <w:i/>
          <w:iCs/>
        </w:rPr>
        <w:t>2024 – di cui alla DGR n. XII/ 3383 del 11/11/2024</w:t>
      </w:r>
    </w:p>
    <w:p w14:paraId="4E1D56D2" w14:textId="77777777" w:rsidR="00432C08" w:rsidRPr="00076105" w:rsidRDefault="00432C08" w:rsidP="00432C08">
      <w:pPr>
        <w:pStyle w:val="Corpotesto"/>
        <w:tabs>
          <w:tab w:val="left" w:pos="3708"/>
          <w:tab w:val="left" w:pos="4316"/>
        </w:tabs>
        <w:spacing w:line="259" w:lineRule="auto"/>
        <w:ind w:left="108" w:right="143"/>
        <w:jc w:val="center"/>
        <w:rPr>
          <w:b/>
          <w:bCs/>
          <w:highlight w:val="yellow"/>
        </w:rPr>
      </w:pPr>
      <w:r w:rsidRPr="00076105">
        <w:rPr>
          <w:b/>
          <w:bCs/>
        </w:rPr>
        <w:t>Comunicazione di Rinuncia tacita</w:t>
      </w:r>
    </w:p>
    <w:p w14:paraId="5698882F" w14:textId="77777777" w:rsidR="00432C08" w:rsidRPr="00076105" w:rsidRDefault="00432C08" w:rsidP="00AE3FFD">
      <w:pPr>
        <w:pStyle w:val="Corpotesto"/>
      </w:pPr>
      <w:r w:rsidRPr="00076105">
        <w:t>Provincia/Città metropolitana di _____</w:t>
      </w:r>
    </w:p>
    <w:p w14:paraId="34AD615F" w14:textId="77777777" w:rsidR="00432C08" w:rsidRDefault="00432C08" w:rsidP="00AE3FFD">
      <w:pPr>
        <w:pStyle w:val="Corpotesto"/>
      </w:pPr>
      <w:r w:rsidRPr="00076105">
        <w:t xml:space="preserve">Via/Piazza ______ CAP_____ Città </w:t>
      </w:r>
    </w:p>
    <w:p w14:paraId="7A7D3B5F" w14:textId="77777777" w:rsidR="00432C08" w:rsidRDefault="00432C08" w:rsidP="00432C08">
      <w:pPr>
        <w:pStyle w:val="Corpotesto"/>
        <w:tabs>
          <w:tab w:val="left" w:pos="3708"/>
          <w:tab w:val="left" w:pos="4316"/>
        </w:tabs>
        <w:spacing w:line="259" w:lineRule="auto"/>
        <w:ind w:right="143"/>
      </w:pPr>
      <w:r>
        <w:t>Id beneficiario:</w:t>
      </w:r>
      <w:r>
        <w:tab/>
        <w:t xml:space="preserve"> </w:t>
      </w:r>
    </w:p>
    <w:p w14:paraId="315B9EC1" w14:textId="77777777" w:rsidR="00432C08" w:rsidRDefault="00432C08" w:rsidP="00432C08">
      <w:pPr>
        <w:pStyle w:val="Corpotesto"/>
        <w:tabs>
          <w:tab w:val="left" w:pos="3708"/>
          <w:tab w:val="left" w:pos="4316"/>
        </w:tabs>
        <w:spacing w:line="259" w:lineRule="auto"/>
        <w:ind w:right="143"/>
      </w:pPr>
      <w:r>
        <w:t>Denominazione beneficiario:</w:t>
      </w:r>
      <w:r>
        <w:tab/>
        <w:t xml:space="preserve"> </w:t>
      </w:r>
    </w:p>
    <w:p w14:paraId="22E613AD" w14:textId="77777777" w:rsidR="00432C08" w:rsidRDefault="00432C08" w:rsidP="00432C08">
      <w:pPr>
        <w:pStyle w:val="Corpotesto"/>
        <w:tabs>
          <w:tab w:val="left" w:pos="3708"/>
          <w:tab w:val="left" w:pos="4316"/>
        </w:tabs>
        <w:spacing w:line="259" w:lineRule="auto"/>
        <w:ind w:right="143"/>
      </w:pPr>
      <w:r>
        <w:t xml:space="preserve">Io sottoscritto/a …………………………………………………… nato/a a ……………………………………………… il ……………………………. e residente a …………………………………………………………. in Via ……………………………...………… n. …………… C.A.P. ………………… TEL ……...………………………………………………………………. CF ……………………………………………………………, nella qualità di (rappresentante legale/altro soggetto con potere di firma) </w:t>
      </w:r>
    </w:p>
    <w:p w14:paraId="28EE2EE1" w14:textId="77777777" w:rsidR="00432C08" w:rsidRPr="00076105" w:rsidRDefault="00432C08" w:rsidP="00432C08">
      <w:pPr>
        <w:pStyle w:val="Corpotesto"/>
        <w:tabs>
          <w:tab w:val="left" w:pos="3708"/>
          <w:tab w:val="left" w:pos="4316"/>
        </w:tabs>
        <w:spacing w:line="259" w:lineRule="auto"/>
        <w:ind w:left="108" w:right="143"/>
        <w:jc w:val="center"/>
        <w:rPr>
          <w:b/>
          <w:bCs/>
        </w:rPr>
      </w:pPr>
      <w:r w:rsidRPr="00076105">
        <w:rPr>
          <w:b/>
          <w:bCs/>
        </w:rPr>
        <w:t>DICHIARO</w:t>
      </w:r>
    </w:p>
    <w:p w14:paraId="548935BE" w14:textId="77777777" w:rsidR="00432C08" w:rsidRDefault="00432C08" w:rsidP="00432C08">
      <w:pPr>
        <w:pStyle w:val="Corpotesto"/>
        <w:tabs>
          <w:tab w:val="left" w:pos="3708"/>
          <w:tab w:val="left" w:pos="4316"/>
        </w:tabs>
        <w:spacing w:line="259" w:lineRule="auto"/>
        <w:ind w:left="108" w:right="143"/>
      </w:pPr>
      <w:r>
        <w:t>a seguito di irreperibilità/decadenza (per i percettori di ammortizzatori sociali/strumenti di sostegno al reddito) a partire dal gg/mm/aaaa da parte del Destinatario ………………………………………………… nato/a a ………………………………………………………………………… il ………………………………. e residente a …………………………………………………………. in Via ……………………………...………… n. ……… C.A.P. …………… TEL ……...…………………………………… CF ……………………………………………………………...</w:t>
      </w:r>
    </w:p>
    <w:p w14:paraId="2EDFA938" w14:textId="77777777" w:rsidR="00432C08" w:rsidRDefault="00432C08" w:rsidP="00432C08">
      <w:pPr>
        <w:pStyle w:val="Corpotesto"/>
        <w:tabs>
          <w:tab w:val="left" w:pos="3708"/>
          <w:tab w:val="left" w:pos="4316"/>
        </w:tabs>
        <w:spacing w:line="259" w:lineRule="auto"/>
        <w:ind w:left="108" w:right="143"/>
      </w:pPr>
      <w:r>
        <w:t xml:space="preserve">titolare della Dote Id ……………. </w:t>
      </w:r>
    </w:p>
    <w:p w14:paraId="556B9219" w14:textId="77777777" w:rsidR="00432C08" w:rsidRDefault="00432C08" w:rsidP="00432C08">
      <w:pPr>
        <w:pStyle w:val="Corpotesto"/>
        <w:tabs>
          <w:tab w:val="left" w:pos="3708"/>
          <w:tab w:val="left" w:pos="4316"/>
        </w:tabs>
        <w:spacing w:line="259" w:lineRule="auto"/>
        <w:ind w:left="708" w:right="143"/>
      </w:pPr>
      <w:r>
        <w:t>•Percettore ammortizzatori sociali (specificare tipologia es: NASPI; DIS-COLL) …………….</w:t>
      </w:r>
    </w:p>
    <w:p w14:paraId="1AD0B13C" w14:textId="77777777" w:rsidR="00432C08" w:rsidRDefault="00432C08" w:rsidP="00432C08">
      <w:pPr>
        <w:pStyle w:val="Corpotesto"/>
        <w:tabs>
          <w:tab w:val="left" w:pos="3708"/>
          <w:tab w:val="left" w:pos="4316"/>
        </w:tabs>
        <w:spacing w:line="259" w:lineRule="auto"/>
        <w:ind w:left="708" w:right="143"/>
      </w:pPr>
      <w:r>
        <w:t>•Percettore di strumento di sostegno al reddito (specificare tipologia es ADI) ………………</w:t>
      </w:r>
      <w:proofErr w:type="gramStart"/>
      <w:r>
        <w:t>…….</w:t>
      </w:r>
      <w:proofErr w:type="gramEnd"/>
      <w:r>
        <w:t>.</w:t>
      </w:r>
    </w:p>
    <w:p w14:paraId="532C10B4" w14:textId="77777777" w:rsidR="00432C08" w:rsidRDefault="00432C08" w:rsidP="00432C08">
      <w:pPr>
        <w:pStyle w:val="Corpotesto"/>
        <w:tabs>
          <w:tab w:val="left" w:pos="3708"/>
          <w:tab w:val="left" w:pos="4316"/>
        </w:tabs>
        <w:spacing w:line="259" w:lineRule="auto"/>
        <w:ind w:left="708" w:right="143"/>
      </w:pPr>
      <w:r>
        <w:t xml:space="preserve">•Non percettore di alcun strumento di sostegno al reddito / ammortizzatore sociale </w:t>
      </w:r>
    </w:p>
    <w:p w14:paraId="5C89B549" w14:textId="77777777" w:rsidR="00432C08" w:rsidRDefault="00432C08" w:rsidP="00432C08">
      <w:pPr>
        <w:pStyle w:val="Corpotesto"/>
        <w:tabs>
          <w:tab w:val="left" w:pos="3708"/>
          <w:tab w:val="left" w:pos="4316"/>
        </w:tabs>
        <w:spacing w:line="259" w:lineRule="auto"/>
        <w:ind w:left="108" w:right="143"/>
      </w:pPr>
      <w:r>
        <w:t xml:space="preserve">di aver messo in atto tutte le procedure per rintracciare l’utente (per i percettori di ammortizzatori sociali e/o percettori di strumenti di sostegno al reddito, si rimanda alle indicazioni previste dalla circolare regionale n. 6/2023 e </w:t>
      </w:r>
      <w:proofErr w:type="gramStart"/>
      <w:r>
        <w:t>ss.mm.ii</w:t>
      </w:r>
      <w:proofErr w:type="gramEnd"/>
      <w:r>
        <w:t xml:space="preserve"> relative la condizionalità)</w:t>
      </w:r>
    </w:p>
    <w:p w14:paraId="29FCA0F1" w14:textId="77777777" w:rsidR="00432C08" w:rsidRDefault="00432C08" w:rsidP="00432C08">
      <w:pPr>
        <w:pStyle w:val="Corpotesto"/>
        <w:tabs>
          <w:tab w:val="left" w:pos="3708"/>
          <w:tab w:val="left" w:pos="4316"/>
        </w:tabs>
        <w:spacing w:line="259" w:lineRule="auto"/>
        <w:ind w:left="108" w:right="143"/>
      </w:pPr>
      <w:r>
        <w:t>di ritenere che questi abbia tacitamente rinunciato alla continuazione nella fruizione dei servizi previsti nel PIP.</w:t>
      </w:r>
    </w:p>
    <w:p w14:paraId="5BB6F4D9" w14:textId="77777777" w:rsidR="00432C08" w:rsidRDefault="00432C08" w:rsidP="00432C08">
      <w:pPr>
        <w:pStyle w:val="Corpotesto"/>
        <w:tabs>
          <w:tab w:val="left" w:pos="3708"/>
          <w:tab w:val="left" w:pos="4316"/>
        </w:tabs>
        <w:spacing w:before="240" w:line="259" w:lineRule="auto"/>
        <w:ind w:left="108" w:right="143"/>
      </w:pPr>
      <w:r>
        <w:t>Luogo e Data…………………….</w:t>
      </w:r>
    </w:p>
    <w:p w14:paraId="14DC049F" w14:textId="77777777" w:rsidR="00432C08" w:rsidRPr="00122DDF" w:rsidRDefault="00432C08" w:rsidP="00AE3FFD">
      <w:pPr>
        <w:pStyle w:val="Corpotesto"/>
        <w:ind w:left="4963" w:firstLine="709"/>
      </w:pPr>
      <w:r w:rsidRPr="00122DDF">
        <w:t xml:space="preserve">L’Operatore ______________ </w:t>
      </w:r>
    </w:p>
    <w:p w14:paraId="57AA0ECB" w14:textId="77777777" w:rsidR="00432C08" w:rsidRDefault="00432C08" w:rsidP="00AE3FFD">
      <w:pPr>
        <w:pStyle w:val="Corpotesto"/>
        <w:ind w:left="5672"/>
      </w:pPr>
      <w:r w:rsidRPr="00122DDF">
        <w:t>Firma leggibile o CRS del rappresentante legale o di altro rappresentante con potere di firma</w:t>
      </w:r>
    </w:p>
    <w:p w14:paraId="32066314" w14:textId="70254CA4" w:rsidR="00432C08" w:rsidRPr="00076105" w:rsidRDefault="00432C08" w:rsidP="00432C08">
      <w:pPr>
        <w:pStyle w:val="Titolo1"/>
        <w:rPr>
          <w:rFonts w:eastAsia="Arial"/>
        </w:rPr>
      </w:pPr>
      <w:r>
        <w:rPr>
          <w:highlight w:val="yellow"/>
        </w:rPr>
        <w:br w:type="page"/>
      </w:r>
      <w:bookmarkStart w:id="241" w:name="_Toc211595032"/>
      <w:bookmarkStart w:id="242" w:name="_Toc216344626"/>
      <w:r w:rsidR="004A3822">
        <w:rPr>
          <w:noProof/>
        </w:rPr>
        <w:lastRenderedPageBreak/>
        <mc:AlternateContent>
          <mc:Choice Requires="wpg">
            <w:drawing>
              <wp:anchor distT="0" distB="0" distL="114300" distR="114300" simplePos="0" relativeHeight="251728896" behindDoc="0" locked="0" layoutInCell="1" allowOverlap="1" wp14:anchorId="08AC62FE" wp14:editId="45141495">
                <wp:simplePos x="0" y="0"/>
                <wp:positionH relativeFrom="margin">
                  <wp:align>right</wp:align>
                </wp:positionH>
                <wp:positionV relativeFrom="paragraph">
                  <wp:posOffset>214492</wp:posOffset>
                </wp:positionV>
                <wp:extent cx="1781175" cy="610870"/>
                <wp:effectExtent l="0" t="0" r="9525" b="0"/>
                <wp:wrapNone/>
                <wp:docPr id="1370260293" name="Group 6"/>
                <wp:cNvGraphicFramePr>
                  <a:graphicFrameLocks xmlns:a="http://schemas.openxmlformats.org/drawingml/2006/main" noChangeAspect="1"/>
                </wp:cNvGraphicFramePr>
                <a:graphic xmlns:a="http://schemas.openxmlformats.org/drawingml/2006/main">
                  <a:graphicData uri="http://schemas.microsoft.com/office/word/2010/wordprocessingGroup">
                    <wpg:wgp>
                      <wpg:cNvGrpSpPr>
                        <a:grpSpLocks noChangeAspect="1"/>
                      </wpg:cNvGrpSpPr>
                      <wpg:grpSpPr bwMode="auto">
                        <a:xfrm>
                          <a:off x="0" y="0"/>
                          <a:ext cx="1781175" cy="610870"/>
                          <a:chOff x="2574" y="1151"/>
                          <a:chExt cx="4956" cy="1701"/>
                        </a:xfrm>
                      </wpg:grpSpPr>
                      <pic:pic xmlns:pic="http://schemas.openxmlformats.org/drawingml/2006/picture">
                        <pic:nvPicPr>
                          <pic:cNvPr id="537522381" name="Immagine 0"/>
                          <pic:cNvPicPr>
                            <a:picLocks noChangeAspect="1" noChangeArrowheads="1"/>
                          </pic:cNvPicPr>
                        </pic:nvPicPr>
                        <pic:blipFill>
                          <a:blip r:embed="rId11" cstate="print">
                            <a:extLst>
                              <a:ext uri="{28A0092B-C50C-407E-A947-70E740481C1C}">
                                <a14:useLocalDpi xmlns:a14="http://schemas.microsoft.com/office/drawing/2010/main" val="0"/>
                              </a:ext>
                            </a:extLst>
                          </a:blip>
                          <a:srcRect l="61646" t="37479" r="12030" b="28499"/>
                          <a:stretch>
                            <a:fillRect/>
                          </a:stretch>
                        </pic:blipFill>
                        <pic:spPr bwMode="auto">
                          <a:xfrm>
                            <a:off x="4808" y="1498"/>
                            <a:ext cx="2722" cy="100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000032324" name="Picture 5"/>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2574" y="1151"/>
                            <a:ext cx="1096" cy="170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14:sizeRelH relativeFrom="page">
                  <wp14:pctWidth>0</wp14:pctWidth>
                </wp14:sizeRelH>
                <wp14:sizeRelV relativeFrom="page">
                  <wp14:pctHeight>0</wp14:pctHeight>
                </wp14:sizeRelV>
              </wp:anchor>
            </w:drawing>
          </mc:Choice>
          <mc:Fallback>
            <w:pict>
              <v:group w14:anchorId="704D7B91" id="Group 6" o:spid="_x0000_s1026" style="position:absolute;margin-left:89.05pt;margin-top:16.9pt;width:140.25pt;height:48.1pt;z-index:251728896;mso-position-horizontal:right;mso-position-horizontal-relative:margin" coordorigin="2574,1151" coordsize="4956,1701"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">
                <o:lock v:ext="edit" aspectratio="t"/>
                <v:shape id="Immagine 0" o:spid="_x0000_s1027" type="#_x0000_t75" style="position:absolute;left:4808;top:1498;width:2722;height:100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">
                  <v:imagedata r:id="rId13" o:title="" croptop="24562f" cropbottom="18677f" cropleft="40400f" cropright="7884f"/>
                </v:shape>
                <v:shape id="Picture 5" o:spid="_x0000_s1028" type="#_x0000_t75" style="position:absolute;left:2574;top:1151;width:1096;height:170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">
                  <v:imagedata r:id="rId14" o:title=""/>
                </v:shape>
                <w10:wrap anchorx="margin"/>
              </v:group>
            </w:pict>
          </mc:Fallback>
        </mc:AlternateContent>
      </w:r>
      <w:r w:rsidRPr="00076105">
        <w:rPr>
          <w:rFonts w:eastAsia="Arial"/>
        </w:rPr>
        <w:t>A</w:t>
      </w:r>
      <w:r>
        <w:rPr>
          <w:rFonts w:eastAsia="Arial"/>
        </w:rPr>
        <w:t>llegato</w:t>
      </w:r>
      <w:r w:rsidRPr="00076105">
        <w:rPr>
          <w:rFonts w:eastAsia="Arial"/>
        </w:rPr>
        <w:t xml:space="preserve"> 10</w:t>
      </w:r>
      <w:r>
        <w:rPr>
          <w:rFonts w:eastAsia="Arial"/>
        </w:rPr>
        <w:t>.</w:t>
      </w:r>
      <w:r w:rsidRPr="00076105">
        <w:rPr>
          <w:rFonts w:eastAsia="Arial"/>
        </w:rPr>
        <w:t xml:space="preserve"> Comunicazione di Rinuncia espressa</w:t>
      </w:r>
      <w:bookmarkEnd w:id="241"/>
      <w:bookmarkEnd w:id="242"/>
    </w:p>
    <w:p w14:paraId="3A13CE3B" w14:textId="62870059" w:rsidR="00432C08" w:rsidRDefault="00AE3FFD" w:rsidP="00432C08">
      <w:pPr>
        <w:autoSpaceDE w:val="0"/>
        <w:autoSpaceDN w:val="0"/>
        <w:adjustRightInd w:val="0"/>
        <w:spacing w:after="0"/>
        <w:rPr>
          <w:rFonts w:ascii="Calibri" w:eastAsia="Calibri" w:hAnsi="Calibri" w:cs="Calibri"/>
          <w:bCs/>
          <w:color w:val="000000"/>
        </w:rPr>
      </w:pPr>
      <w:r>
        <w:rPr>
          <w:noProof/>
        </w:rPr>
        <w:drawing>
          <wp:anchor distT="0" distB="0" distL="114300" distR="114300" simplePos="0" relativeHeight="251700224" behindDoc="0" locked="0" layoutInCell="1" allowOverlap="1" wp14:anchorId="6814633A" wp14:editId="5DAE407A">
            <wp:simplePos x="0" y="0"/>
            <wp:positionH relativeFrom="margin">
              <wp:posOffset>0</wp:posOffset>
            </wp:positionH>
            <wp:positionV relativeFrom="paragraph">
              <wp:posOffset>47946</wp:posOffset>
            </wp:positionV>
            <wp:extent cx="1995137" cy="565785"/>
            <wp:effectExtent l="0" t="0" r="5715" b="5715"/>
            <wp:wrapNone/>
            <wp:docPr id="493094590" name="Picture 9" descr="Immagine che contiene testo, simbolo, logo, Carattere&#10;&#10;Il contenuto generato dall'IA potrebbe non essere corret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99519985" name="Picture 9" descr="Immagine che contiene testo, simbolo, logo, Carattere&#10;&#10;Il contenuto generato dall'IA potrebbe non essere corretto."/>
                    <pic:cNvPicPr>
                      <a:picLocks noChangeAspect="1"/>
                    </pic:cNvPicPr>
                  </pic:nvPicPr>
                  <pic:blipFill rotWithShape="1">
                    <a:blip r:embed="rId15" cstate="print">
                      <a:extLst>
                        <a:ext uri="{28A0092B-C50C-407E-A947-70E740481C1C}">
                          <a14:useLocalDpi xmlns:a14="http://schemas.microsoft.com/office/drawing/2010/main" val="0"/>
                        </a:ext>
                      </a:extLst>
                    </a:blip>
                    <a:srcRect l="28666" t="-1" b="1551"/>
                    <a:stretch/>
                  </pic:blipFill>
                  <pic:spPr bwMode="auto">
                    <a:xfrm>
                      <a:off x="0" y="0"/>
                      <a:ext cx="1995137" cy="565785"/>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24DB90B7" w14:textId="61FAE036" w:rsidR="00432C08" w:rsidRDefault="00432C08" w:rsidP="00432C08">
      <w:pPr>
        <w:pStyle w:val="Corpotesto"/>
        <w:tabs>
          <w:tab w:val="left" w:pos="3708"/>
          <w:tab w:val="left" w:pos="4316"/>
        </w:tabs>
        <w:spacing w:line="259" w:lineRule="auto"/>
        <w:ind w:left="108" w:right="143"/>
      </w:pPr>
    </w:p>
    <w:p w14:paraId="2C70495F" w14:textId="77777777" w:rsidR="00AE3FFD" w:rsidRDefault="00AE3FFD" w:rsidP="00432C08">
      <w:pPr>
        <w:spacing w:after="0"/>
        <w:jc w:val="center"/>
        <w:rPr>
          <w:rFonts w:ascii="Calibri" w:hAnsi="Calibri" w:cs="Calibri"/>
          <w:b/>
          <w:bCs/>
        </w:rPr>
      </w:pPr>
    </w:p>
    <w:p w14:paraId="0DDE46D7" w14:textId="414C6FF8" w:rsidR="00432C08" w:rsidRPr="00C40522" w:rsidRDefault="00432C08" w:rsidP="00432C08">
      <w:pPr>
        <w:spacing w:after="0"/>
        <w:jc w:val="center"/>
        <w:rPr>
          <w:rFonts w:ascii="Calibri" w:hAnsi="Calibri" w:cs="Calibri"/>
          <w:b/>
          <w:bCs/>
          <w:spacing w:val="-3"/>
        </w:rPr>
      </w:pPr>
      <w:r w:rsidRPr="00C40522">
        <w:rPr>
          <w:rFonts w:ascii="Calibri" w:hAnsi="Calibri" w:cs="Calibri"/>
          <w:b/>
          <w:bCs/>
        </w:rPr>
        <w:t>AVVISO</w:t>
      </w:r>
      <w:r w:rsidRPr="00C40522">
        <w:rPr>
          <w:rFonts w:ascii="Calibri" w:hAnsi="Calibri" w:cs="Calibri"/>
          <w:b/>
          <w:bCs/>
          <w:spacing w:val="-3"/>
        </w:rPr>
        <w:t xml:space="preserve"> </w:t>
      </w:r>
      <w:r w:rsidRPr="00C40522">
        <w:rPr>
          <w:rFonts w:ascii="Calibri" w:hAnsi="Calibri" w:cs="Calibri"/>
          <w:b/>
          <w:bCs/>
        </w:rPr>
        <w:t>PUBBLICO</w:t>
      </w:r>
      <w:r w:rsidRPr="00C40522">
        <w:rPr>
          <w:rFonts w:ascii="Calibri" w:hAnsi="Calibri" w:cs="Calibri"/>
          <w:b/>
          <w:bCs/>
          <w:spacing w:val="-3"/>
        </w:rPr>
        <w:t xml:space="preserve"> </w:t>
      </w:r>
    </w:p>
    <w:p w14:paraId="23506532" w14:textId="77777777" w:rsidR="00432C08" w:rsidRPr="00C40522" w:rsidRDefault="00432C08" w:rsidP="00432C08">
      <w:pPr>
        <w:spacing w:after="0"/>
        <w:jc w:val="center"/>
        <w:rPr>
          <w:rFonts w:ascii="Calibri" w:hAnsi="Calibri" w:cs="Calibri"/>
          <w:b/>
          <w:bCs/>
        </w:rPr>
      </w:pPr>
      <w:r w:rsidRPr="00C40522">
        <w:rPr>
          <w:rFonts w:ascii="Calibri" w:hAnsi="Calibri" w:cs="Calibri"/>
          <w:b/>
          <w:bCs/>
          <w:spacing w:val="-3"/>
        </w:rPr>
        <w:t>DOTE UNICA LAVORO PERSONE CON DISABILITA’</w:t>
      </w:r>
      <w:r>
        <w:rPr>
          <w:rFonts w:ascii="Calibri" w:hAnsi="Calibri" w:cs="Calibri"/>
          <w:b/>
          <w:bCs/>
          <w:spacing w:val="-3"/>
        </w:rPr>
        <w:t xml:space="preserve"> </w:t>
      </w:r>
      <w:r w:rsidRPr="00C40522">
        <w:rPr>
          <w:rFonts w:ascii="Calibri" w:hAnsi="Calibri" w:cs="Calibri"/>
          <w:b/>
          <w:bCs/>
        </w:rPr>
        <w:t>DULD</w:t>
      </w:r>
      <w:r w:rsidRPr="00C40522">
        <w:rPr>
          <w:rFonts w:ascii="Calibri" w:hAnsi="Calibri" w:cs="Calibri"/>
          <w:b/>
          <w:bCs/>
          <w:spacing w:val="-6"/>
        </w:rPr>
        <w:t xml:space="preserve"> </w:t>
      </w:r>
    </w:p>
    <w:p w14:paraId="5E4706C1" w14:textId="77777777" w:rsidR="00432C08" w:rsidRPr="001C3403" w:rsidRDefault="00432C08" w:rsidP="00432C08">
      <w:pPr>
        <w:autoSpaceDN w:val="0"/>
        <w:adjustRightInd w:val="0"/>
        <w:spacing w:after="0"/>
        <w:jc w:val="center"/>
        <w:rPr>
          <w:rFonts w:ascii="¬◊&quot;" w:hAnsi="¬◊&quot;" w:cs="¬◊&quot;"/>
          <w:i/>
          <w:iCs/>
        </w:rPr>
      </w:pPr>
      <w:r w:rsidRPr="001C3403">
        <w:rPr>
          <w:rFonts w:ascii="¬◊&quot;" w:hAnsi="¬◊&quot;" w:cs="¬◊&quot;"/>
          <w:i/>
          <w:iCs/>
        </w:rPr>
        <w:t>a valere sul Fondo Regionale per l'Occupazione dei Disabili – anno</w:t>
      </w:r>
      <w:r>
        <w:rPr>
          <w:rFonts w:ascii="¬◊&quot;" w:hAnsi="¬◊&quot;" w:cs="¬◊&quot;"/>
          <w:i/>
          <w:iCs/>
        </w:rPr>
        <w:t xml:space="preserve"> </w:t>
      </w:r>
      <w:r w:rsidRPr="001C3403">
        <w:rPr>
          <w:rFonts w:ascii="¬◊&quot;" w:hAnsi="¬◊&quot;" w:cs="¬◊&quot;"/>
          <w:i/>
          <w:iCs/>
        </w:rPr>
        <w:t>2024 – di cui alla DGR n. XII/ 3383 del 11/11/2024</w:t>
      </w:r>
    </w:p>
    <w:p w14:paraId="1DBEF2F1" w14:textId="77777777" w:rsidR="00432C08" w:rsidRPr="00195108" w:rsidRDefault="00432C08" w:rsidP="00195108">
      <w:pPr>
        <w:pStyle w:val="Corpotesto"/>
        <w:jc w:val="center"/>
        <w:rPr>
          <w:b/>
          <w:bCs/>
        </w:rPr>
      </w:pPr>
      <w:r w:rsidRPr="00195108">
        <w:rPr>
          <w:b/>
          <w:bCs/>
        </w:rPr>
        <w:t>Comunicazione di Rinuncia espressa</w:t>
      </w:r>
    </w:p>
    <w:p w14:paraId="1EB8D272" w14:textId="77777777" w:rsidR="00432C08" w:rsidRPr="00076105" w:rsidRDefault="00432C08" w:rsidP="00777CF9">
      <w:pPr>
        <w:pStyle w:val="Corpotesto"/>
        <w:rPr>
          <w:bCs/>
        </w:rPr>
      </w:pPr>
      <w:r w:rsidRPr="00076105">
        <w:rPr>
          <w:bCs/>
        </w:rPr>
        <w:t>Provincia/Città metropolitana di _____</w:t>
      </w:r>
    </w:p>
    <w:p w14:paraId="336E2FBD" w14:textId="77777777" w:rsidR="00432C08" w:rsidRDefault="00432C08" w:rsidP="00777CF9">
      <w:pPr>
        <w:pStyle w:val="Corpotesto"/>
        <w:rPr>
          <w:bCs/>
        </w:rPr>
      </w:pPr>
      <w:r w:rsidRPr="00076105">
        <w:rPr>
          <w:bCs/>
        </w:rPr>
        <w:t xml:space="preserve">Via/Piazza ______ CAP_____ Città </w:t>
      </w:r>
    </w:p>
    <w:p w14:paraId="5F34F5CB" w14:textId="77777777" w:rsidR="00432C08" w:rsidRPr="00076105" w:rsidRDefault="00432C08" w:rsidP="00777CF9">
      <w:pPr>
        <w:pStyle w:val="Corpotesto"/>
        <w:rPr>
          <w:bCs/>
        </w:rPr>
      </w:pPr>
      <w:r w:rsidRPr="00076105">
        <w:rPr>
          <w:bCs/>
        </w:rPr>
        <w:t>Io sottoscritto/a ………………………………………………</w:t>
      </w:r>
      <w:proofErr w:type="gramStart"/>
      <w:r w:rsidRPr="00076105">
        <w:rPr>
          <w:bCs/>
        </w:rPr>
        <w:t>…….</w:t>
      </w:r>
      <w:proofErr w:type="gramEnd"/>
      <w:r w:rsidRPr="00076105">
        <w:rPr>
          <w:bCs/>
        </w:rPr>
        <w:t>nato/a a ………………………………………………………………………… il ………</w:t>
      </w:r>
      <w:proofErr w:type="gramStart"/>
      <w:r w:rsidRPr="00076105">
        <w:rPr>
          <w:bCs/>
        </w:rPr>
        <w:t>…….</w:t>
      </w:r>
      <w:proofErr w:type="gramEnd"/>
      <w:r w:rsidRPr="00076105">
        <w:rPr>
          <w:bCs/>
        </w:rPr>
        <w:t>…………</w:t>
      </w:r>
      <w:proofErr w:type="gramStart"/>
      <w:r w:rsidRPr="00076105">
        <w:rPr>
          <w:bCs/>
        </w:rPr>
        <w:t>…….</w:t>
      </w:r>
      <w:proofErr w:type="gramEnd"/>
      <w:r w:rsidRPr="00076105">
        <w:rPr>
          <w:bCs/>
        </w:rPr>
        <w:t>.…. e residente a ……………………………………</w:t>
      </w:r>
      <w:proofErr w:type="gramStart"/>
      <w:r w:rsidRPr="00076105">
        <w:rPr>
          <w:bCs/>
        </w:rPr>
        <w:t>…….</w:t>
      </w:r>
      <w:proofErr w:type="gramEnd"/>
      <w:r w:rsidRPr="00076105">
        <w:rPr>
          <w:bCs/>
        </w:rPr>
        <w:t>…</w:t>
      </w:r>
      <w:proofErr w:type="gramStart"/>
      <w:r w:rsidRPr="00076105">
        <w:rPr>
          <w:bCs/>
        </w:rPr>
        <w:t>…….</w:t>
      </w:r>
      <w:proofErr w:type="gramEnd"/>
      <w:r w:rsidRPr="00076105">
        <w:rPr>
          <w:bCs/>
        </w:rPr>
        <w:t>………. in Via ……………………………...………… n. ……</w:t>
      </w:r>
      <w:proofErr w:type="gramStart"/>
      <w:r w:rsidRPr="00076105">
        <w:rPr>
          <w:bCs/>
        </w:rPr>
        <w:t>…….</w:t>
      </w:r>
      <w:proofErr w:type="gramEnd"/>
      <w:r w:rsidRPr="00076105">
        <w:rPr>
          <w:bCs/>
        </w:rPr>
        <w:t xml:space="preserve">… C.A.P. </w:t>
      </w:r>
      <w:proofErr w:type="gramStart"/>
      <w:r w:rsidRPr="00076105">
        <w:rPr>
          <w:bCs/>
        </w:rPr>
        <w:t>…….</w:t>
      </w:r>
      <w:proofErr w:type="gramEnd"/>
      <w:r w:rsidRPr="00076105">
        <w:rPr>
          <w:bCs/>
        </w:rPr>
        <w:t>…………… TEL ……...…………………………………… CF ……………………………………… titolare della Dote numero ……………………………………………………</w:t>
      </w:r>
    </w:p>
    <w:p w14:paraId="0DC6581F" w14:textId="77777777" w:rsidR="00432C08" w:rsidRPr="00076105" w:rsidRDefault="00432C08" w:rsidP="00777CF9">
      <w:pPr>
        <w:pStyle w:val="Corpotesto"/>
        <w:rPr>
          <w:bCs/>
        </w:rPr>
      </w:pPr>
      <w:r w:rsidRPr="00076105">
        <w:rPr>
          <w:bCs/>
        </w:rPr>
        <w:t>In qualità di:</w:t>
      </w:r>
    </w:p>
    <w:p w14:paraId="0D2F5BE8" w14:textId="77777777" w:rsidR="00432C08" w:rsidRPr="00076105" w:rsidRDefault="00432C08" w:rsidP="00777CF9">
      <w:pPr>
        <w:pStyle w:val="Corpotesto"/>
        <w:rPr>
          <w:bCs/>
        </w:rPr>
      </w:pPr>
      <w:r w:rsidRPr="00076105">
        <w:rPr>
          <w:bCs/>
        </w:rPr>
        <w:t xml:space="preserve">□ Percettore ammortizzatori sociali (specificare tipologia es: NASPI; DIS-COLL) </w:t>
      </w:r>
    </w:p>
    <w:p w14:paraId="6CE5810F" w14:textId="77777777" w:rsidR="00432C08" w:rsidRPr="00076105" w:rsidRDefault="00432C08" w:rsidP="00777CF9">
      <w:pPr>
        <w:pStyle w:val="Corpotesto"/>
        <w:rPr>
          <w:bCs/>
        </w:rPr>
      </w:pPr>
      <w:r w:rsidRPr="00076105">
        <w:rPr>
          <w:bCs/>
        </w:rPr>
        <w:t xml:space="preserve">□ Percettore di strumento di sostegno al reddito (specificare tipologia </w:t>
      </w:r>
      <w:proofErr w:type="gramStart"/>
      <w:r w:rsidRPr="00076105">
        <w:rPr>
          <w:bCs/>
        </w:rPr>
        <w:t>es :</w:t>
      </w:r>
      <w:proofErr w:type="gramEnd"/>
      <w:r w:rsidRPr="00076105">
        <w:rPr>
          <w:bCs/>
        </w:rPr>
        <w:t xml:space="preserve"> ADI) ……………</w:t>
      </w:r>
    </w:p>
    <w:p w14:paraId="3B951BFA" w14:textId="77777777" w:rsidR="00432C08" w:rsidRPr="00076105" w:rsidRDefault="00432C08" w:rsidP="00777CF9">
      <w:pPr>
        <w:pStyle w:val="Corpotesto"/>
        <w:rPr>
          <w:bCs/>
        </w:rPr>
      </w:pPr>
      <w:r w:rsidRPr="00076105">
        <w:rPr>
          <w:bCs/>
        </w:rPr>
        <w:t>□ Non percettore di alcun strumento di sostegno al reddito / ammortizzatori sociali</w:t>
      </w:r>
    </w:p>
    <w:p w14:paraId="77345DB8" w14:textId="77777777" w:rsidR="00432C08" w:rsidRPr="00195108" w:rsidRDefault="00432C08" w:rsidP="00195108">
      <w:pPr>
        <w:pStyle w:val="Corpotesto"/>
        <w:jc w:val="center"/>
        <w:rPr>
          <w:b/>
          <w:bCs/>
        </w:rPr>
      </w:pPr>
      <w:r w:rsidRPr="00195108">
        <w:rPr>
          <w:b/>
          <w:bCs/>
        </w:rPr>
        <w:t>DICHIARO</w:t>
      </w:r>
    </w:p>
    <w:p w14:paraId="2EFC44D2" w14:textId="77777777" w:rsidR="00432C08" w:rsidRPr="00076105" w:rsidRDefault="00432C08" w:rsidP="00777CF9">
      <w:pPr>
        <w:pStyle w:val="Corpotesto"/>
        <w:rPr>
          <w:bCs/>
        </w:rPr>
      </w:pPr>
      <w:r w:rsidRPr="00076105">
        <w:rPr>
          <w:bCs/>
        </w:rPr>
        <w:t xml:space="preserve">□ di rinunciare, dalla presente data, alla continuazione nella fruizione dei servizi previsti nel PIP per il seguente giustificato motivo per cui si presenta idonea documentazione: </w:t>
      </w:r>
    </w:p>
    <w:p w14:paraId="1EE8F233" w14:textId="329C7244" w:rsidR="00432C08" w:rsidRPr="00076105" w:rsidRDefault="00432C08" w:rsidP="000D3721">
      <w:pPr>
        <w:pStyle w:val="Corpotesto"/>
        <w:numPr>
          <w:ilvl w:val="0"/>
          <w:numId w:val="13"/>
        </w:numPr>
        <w:rPr>
          <w:bCs/>
        </w:rPr>
      </w:pPr>
      <w:r w:rsidRPr="00076105">
        <w:rPr>
          <w:bCs/>
        </w:rPr>
        <w:t>documentato stato di malattia o di infortunio;</w:t>
      </w:r>
    </w:p>
    <w:p w14:paraId="69A0540F" w14:textId="4A7452C6" w:rsidR="00432C08" w:rsidRPr="00076105" w:rsidRDefault="00432C08" w:rsidP="000D3721">
      <w:pPr>
        <w:pStyle w:val="Corpotesto"/>
        <w:numPr>
          <w:ilvl w:val="0"/>
          <w:numId w:val="13"/>
        </w:numPr>
        <w:rPr>
          <w:bCs/>
        </w:rPr>
      </w:pPr>
      <w:r w:rsidRPr="00076105">
        <w:rPr>
          <w:bCs/>
        </w:rPr>
        <w:t>servizio civile o di leva o richiamo alle armi;</w:t>
      </w:r>
    </w:p>
    <w:p w14:paraId="46C5B2DE" w14:textId="6B984174" w:rsidR="00432C08" w:rsidRPr="00076105" w:rsidRDefault="00432C08" w:rsidP="000D3721">
      <w:pPr>
        <w:pStyle w:val="Corpotesto"/>
        <w:numPr>
          <w:ilvl w:val="0"/>
          <w:numId w:val="13"/>
        </w:numPr>
        <w:rPr>
          <w:bCs/>
        </w:rPr>
      </w:pPr>
      <w:r w:rsidRPr="00076105">
        <w:rPr>
          <w:bCs/>
        </w:rPr>
        <w:t>stato di gravidanza, per i periodi di astensione previsti dalla legge;</w:t>
      </w:r>
    </w:p>
    <w:p w14:paraId="296BCC4F" w14:textId="4B1402F0" w:rsidR="00432C08" w:rsidRPr="00076105" w:rsidRDefault="00432C08" w:rsidP="000D3721">
      <w:pPr>
        <w:pStyle w:val="Corpotesto"/>
        <w:numPr>
          <w:ilvl w:val="0"/>
          <w:numId w:val="13"/>
        </w:numPr>
        <w:rPr>
          <w:bCs/>
        </w:rPr>
      </w:pPr>
      <w:r w:rsidRPr="00076105">
        <w:rPr>
          <w:bCs/>
        </w:rPr>
        <w:t>citazioni in tribunale, a qualsiasi titolo, dietro esibizione dell’ordine di comparire da parte del magistrato;</w:t>
      </w:r>
    </w:p>
    <w:p w14:paraId="2789CE7D" w14:textId="59C19E82" w:rsidR="00432C08" w:rsidRPr="00076105" w:rsidRDefault="00432C08" w:rsidP="000D3721">
      <w:pPr>
        <w:pStyle w:val="Corpotesto"/>
        <w:numPr>
          <w:ilvl w:val="0"/>
          <w:numId w:val="13"/>
        </w:numPr>
        <w:rPr>
          <w:bCs/>
        </w:rPr>
      </w:pPr>
      <w:r w:rsidRPr="00076105">
        <w:rPr>
          <w:bCs/>
        </w:rPr>
        <w:t>gravi motivi familiari documentati e/o certificati;</w:t>
      </w:r>
    </w:p>
    <w:p w14:paraId="6CC35871" w14:textId="73EABB96" w:rsidR="00432C08" w:rsidRPr="00076105" w:rsidRDefault="00432C08" w:rsidP="000D3721">
      <w:pPr>
        <w:pStyle w:val="Corpotesto"/>
        <w:numPr>
          <w:ilvl w:val="0"/>
          <w:numId w:val="13"/>
        </w:numPr>
        <w:rPr>
          <w:bCs/>
        </w:rPr>
      </w:pPr>
      <w:r w:rsidRPr="00076105">
        <w:rPr>
          <w:bCs/>
        </w:rPr>
        <w:t>casi di limitazione legale della mobilità personale;</w:t>
      </w:r>
    </w:p>
    <w:p w14:paraId="1D24C863" w14:textId="0F2B6BF2" w:rsidR="00432C08" w:rsidRPr="00076105" w:rsidRDefault="00432C08" w:rsidP="000D3721">
      <w:pPr>
        <w:pStyle w:val="Corpotesto"/>
        <w:numPr>
          <w:ilvl w:val="0"/>
          <w:numId w:val="13"/>
        </w:numPr>
        <w:rPr>
          <w:bCs/>
        </w:rPr>
      </w:pPr>
      <w:r w:rsidRPr="00076105">
        <w:rPr>
          <w:bCs/>
        </w:rPr>
        <w:t>ogni altro comprovato impedimento oggettivo e/o causa di forza maggiore, cioè ogni fatto o circostanza che impedisca al soggetto di presentarsi presso gli uffici, senza possibilità di alcuna valutazione di carattere soggettivo o discrezionale da parte di quest’ultimo. (……………………………………………………………………………………………)</w:t>
      </w:r>
    </w:p>
    <w:p w14:paraId="27282FA5" w14:textId="77777777" w:rsidR="00432C08" w:rsidRPr="00076105" w:rsidRDefault="00432C08" w:rsidP="00777CF9">
      <w:pPr>
        <w:pStyle w:val="Corpotesto"/>
        <w:rPr>
          <w:bCs/>
        </w:rPr>
      </w:pPr>
      <w:r w:rsidRPr="00076105">
        <w:rPr>
          <w:bCs/>
        </w:rPr>
        <w:t>□ di rinunciare, dalla presente data, alla continuazione nella fruizione dei servizi previsti nel PIP per il seguente motivo per cui si presenta eventuale documentazione:</w:t>
      </w:r>
    </w:p>
    <w:p w14:paraId="4BB890D3" w14:textId="4CDF7F79" w:rsidR="00432C08" w:rsidRPr="00076105" w:rsidRDefault="00432C08" w:rsidP="000D3721">
      <w:pPr>
        <w:pStyle w:val="Corpotesto"/>
        <w:numPr>
          <w:ilvl w:val="0"/>
          <w:numId w:val="14"/>
        </w:numPr>
        <w:rPr>
          <w:bCs/>
        </w:rPr>
      </w:pPr>
      <w:r w:rsidRPr="00076105">
        <w:rPr>
          <w:bCs/>
        </w:rPr>
        <w:t>Volontà di intraprendere un nuovo percorso con nuovo operatore (se già identificato inserire la ragione sociale…………………………………………………………………)</w:t>
      </w:r>
    </w:p>
    <w:p w14:paraId="0298DE3A" w14:textId="507BCB3C" w:rsidR="00432C08" w:rsidRPr="00076105" w:rsidRDefault="00432C08" w:rsidP="000D3721">
      <w:pPr>
        <w:pStyle w:val="Corpotesto"/>
        <w:numPr>
          <w:ilvl w:val="0"/>
          <w:numId w:val="14"/>
        </w:numPr>
        <w:rPr>
          <w:bCs/>
        </w:rPr>
      </w:pPr>
      <w:r w:rsidRPr="00076105">
        <w:rPr>
          <w:bCs/>
        </w:rPr>
        <w:t>Altra motivazione………………………………………………</w:t>
      </w:r>
    </w:p>
    <w:p w14:paraId="3D91F5F1" w14:textId="77777777" w:rsidR="00432C08" w:rsidRPr="00076105" w:rsidRDefault="00432C08" w:rsidP="000D3721">
      <w:pPr>
        <w:pStyle w:val="Corpotesto"/>
        <w:numPr>
          <w:ilvl w:val="0"/>
          <w:numId w:val="14"/>
        </w:numPr>
        <w:rPr>
          <w:bCs/>
        </w:rPr>
      </w:pPr>
      <w:r w:rsidRPr="00076105">
        <w:rPr>
          <w:bCs/>
        </w:rPr>
        <w:t xml:space="preserve">In qualità di percettore di ammortizzatori sociali o percettore di strumento di sostegno al reddito e solo nella casistica di cui al punto 2 a), al fine di non incorrere nelle sanzioni </w:t>
      </w:r>
      <w:r w:rsidRPr="00076105">
        <w:rPr>
          <w:bCs/>
        </w:rPr>
        <w:lastRenderedPageBreak/>
        <w:t>previste dal sistema della condizionalità</w:t>
      </w:r>
    </w:p>
    <w:p w14:paraId="2394F21A" w14:textId="77777777" w:rsidR="00432C08" w:rsidRPr="00195108" w:rsidRDefault="00432C08" w:rsidP="00195108">
      <w:pPr>
        <w:pStyle w:val="Corpotesto"/>
        <w:jc w:val="center"/>
        <w:rPr>
          <w:b/>
          <w:bCs/>
        </w:rPr>
      </w:pPr>
      <w:r w:rsidRPr="00195108">
        <w:rPr>
          <w:b/>
          <w:bCs/>
        </w:rPr>
        <w:t>D I C H I A R O</w:t>
      </w:r>
    </w:p>
    <w:p w14:paraId="241887DE" w14:textId="1DDD2A1C" w:rsidR="00432C08" w:rsidRPr="00076105" w:rsidRDefault="00432C08" w:rsidP="00777CF9">
      <w:pPr>
        <w:pStyle w:val="Corpotesto"/>
        <w:rPr>
          <w:bCs/>
        </w:rPr>
      </w:pPr>
      <w:r w:rsidRPr="008A3592">
        <w:rPr>
          <w:bCs/>
        </w:rPr>
        <w:t xml:space="preserve">di essere a conoscenza di dovere obbligatoriamente attivare una nuova </w:t>
      </w:r>
      <w:r w:rsidR="001E6211" w:rsidRPr="001E6211">
        <w:rPr>
          <w:bCs/>
          <w:color w:val="C45911" w:themeColor="accent2" w:themeShade="BF"/>
        </w:rPr>
        <w:t>politica attiva</w:t>
      </w:r>
      <w:r w:rsidRPr="001E6211">
        <w:rPr>
          <w:bCs/>
          <w:color w:val="C45911" w:themeColor="accent2" w:themeShade="BF"/>
        </w:rPr>
        <w:t xml:space="preserve"> </w:t>
      </w:r>
      <w:r w:rsidRPr="008A3592">
        <w:rPr>
          <w:bCs/>
        </w:rPr>
        <w:t>presso altro nuovo operatore entro il termine massimo di 60 giorni dalla data di sottoscrizione della presente rinuncia e comunque entro e non oltre il termine massimo di fruizione dello strumento di sostegno al reddito/ammortizzatore sociale. Nel caso in cui, in sede di sottoscrizione della presente rinuncia non si sia già individuato altro operatore per l’attivazione di una nuova dote è opportuno rivolgersi al CPI di competenza per l’eventuale erogazione del servizio di assessment e la sottoscrizione del nuovo PSP e per l’attivazione della nuova dote anche per il tramite di altri operatori accreditati per una presa in carico ed erogazione di servizi al lavoro propri del CPI stesso.</w:t>
      </w:r>
    </w:p>
    <w:p w14:paraId="7DF6E0F3" w14:textId="77777777" w:rsidR="00432C08" w:rsidRPr="00076105" w:rsidRDefault="00432C08" w:rsidP="00777CF9">
      <w:pPr>
        <w:pStyle w:val="Corpotesto"/>
        <w:rPr>
          <w:bCs/>
        </w:rPr>
      </w:pPr>
      <w:r w:rsidRPr="00076105">
        <w:rPr>
          <w:bCs/>
        </w:rPr>
        <w:t xml:space="preserve">Allegati: </w:t>
      </w:r>
    </w:p>
    <w:p w14:paraId="0320D799" w14:textId="77777777" w:rsidR="00432C08" w:rsidRPr="00076105" w:rsidRDefault="00432C08" w:rsidP="00777CF9">
      <w:pPr>
        <w:pStyle w:val="Corpotesto"/>
        <w:rPr>
          <w:bCs/>
        </w:rPr>
      </w:pPr>
      <w:r w:rsidRPr="00076105">
        <w:rPr>
          <w:bCs/>
        </w:rPr>
        <w:t>documentazione a supporto del giustificato motivo</w:t>
      </w:r>
    </w:p>
    <w:p w14:paraId="1DFBABE0" w14:textId="77777777" w:rsidR="00432C08" w:rsidRPr="00076105" w:rsidRDefault="00432C08" w:rsidP="00777CF9">
      <w:pPr>
        <w:pStyle w:val="Corpotesto"/>
        <w:rPr>
          <w:bCs/>
        </w:rPr>
      </w:pPr>
    </w:p>
    <w:p w14:paraId="5AFD790E" w14:textId="77777777" w:rsidR="00432C08" w:rsidRPr="00122DDF" w:rsidRDefault="00432C08" w:rsidP="00777CF9">
      <w:pPr>
        <w:pStyle w:val="Corpotesto"/>
      </w:pPr>
      <w:r w:rsidRPr="00076105">
        <w:rPr>
          <w:bCs/>
        </w:rPr>
        <w:t>LUOGO e DATA…………………….</w:t>
      </w:r>
      <w:r w:rsidRPr="00076105">
        <w:rPr>
          <w:bCs/>
        </w:rPr>
        <w:tab/>
      </w:r>
      <w:r w:rsidRPr="00076105">
        <w:rPr>
          <w:bCs/>
        </w:rPr>
        <w:tab/>
        <w:t xml:space="preserve">  </w:t>
      </w:r>
      <w:r w:rsidRPr="00076105">
        <w:rPr>
          <w:bCs/>
        </w:rPr>
        <w:tab/>
      </w:r>
      <w:r>
        <w:rPr>
          <w:bCs/>
        </w:rPr>
        <w:tab/>
      </w:r>
      <w:r>
        <w:rPr>
          <w:bCs/>
        </w:rPr>
        <w:tab/>
      </w:r>
      <w:r>
        <w:rPr>
          <w:bCs/>
        </w:rPr>
        <w:tab/>
      </w:r>
      <w:r w:rsidRPr="00122DDF">
        <w:t xml:space="preserve">L’Operatore ______________ </w:t>
      </w:r>
    </w:p>
    <w:p w14:paraId="491A0645" w14:textId="77777777" w:rsidR="00432C08" w:rsidRDefault="00432C08" w:rsidP="00195108">
      <w:pPr>
        <w:pStyle w:val="Corpotesto"/>
        <w:ind w:left="7090"/>
      </w:pPr>
      <w:r w:rsidRPr="00122DDF">
        <w:t>Firma leggibile o CRS del rappresentante legale o di altro rappresentante con potere di firma</w:t>
      </w:r>
    </w:p>
    <w:p w14:paraId="066F6C65" w14:textId="77777777" w:rsidR="00432C08" w:rsidRPr="00076105" w:rsidRDefault="00432C08" w:rsidP="00777CF9">
      <w:pPr>
        <w:pStyle w:val="Corpotesto"/>
        <w:rPr>
          <w:bCs/>
        </w:rPr>
      </w:pPr>
    </w:p>
    <w:p w14:paraId="7B9E24AC" w14:textId="77777777" w:rsidR="00432C08" w:rsidRDefault="00432C08" w:rsidP="00777CF9">
      <w:pPr>
        <w:pStyle w:val="Corpotesto"/>
        <w:rPr>
          <w:bCs/>
        </w:rPr>
      </w:pPr>
      <w:r w:rsidRPr="00076105">
        <w:rPr>
          <w:bCs/>
        </w:rPr>
        <w:t xml:space="preserve">Nota: La verifica del giustificato motivo è oggetto di valutazione </w:t>
      </w:r>
      <w:r>
        <w:rPr>
          <w:bCs/>
        </w:rPr>
        <w:t>in sede di liquidazione della dote.</w:t>
      </w:r>
    </w:p>
    <w:p w14:paraId="7CF1CD59" w14:textId="77777777" w:rsidR="00432C08" w:rsidRDefault="00432C08" w:rsidP="00432C08">
      <w:pPr>
        <w:autoSpaceDE w:val="0"/>
        <w:autoSpaceDN w:val="0"/>
        <w:adjustRightInd w:val="0"/>
        <w:spacing w:after="0"/>
        <w:rPr>
          <w:rFonts w:ascii="Calibri" w:eastAsia="Calibri" w:hAnsi="Calibri" w:cs="Calibri"/>
          <w:bCs/>
          <w:color w:val="000000"/>
        </w:rPr>
      </w:pPr>
    </w:p>
    <w:p w14:paraId="635FBAB4" w14:textId="77777777" w:rsidR="00432C08" w:rsidRDefault="00432C08" w:rsidP="00432C08">
      <w:pPr>
        <w:autoSpaceDE w:val="0"/>
        <w:autoSpaceDN w:val="0"/>
        <w:adjustRightInd w:val="0"/>
        <w:spacing w:after="0"/>
        <w:rPr>
          <w:rFonts w:ascii="Calibri" w:eastAsia="Calibri" w:hAnsi="Calibri" w:cs="Calibri"/>
          <w:bCs/>
          <w:color w:val="000000"/>
        </w:rPr>
      </w:pPr>
    </w:p>
    <w:p w14:paraId="6A8A7077" w14:textId="77777777" w:rsidR="00432C08" w:rsidRDefault="00432C08" w:rsidP="00432C08">
      <w:pPr>
        <w:autoSpaceDE w:val="0"/>
        <w:autoSpaceDN w:val="0"/>
        <w:adjustRightInd w:val="0"/>
        <w:spacing w:after="0"/>
        <w:rPr>
          <w:rFonts w:ascii="Calibri" w:eastAsia="Calibri" w:hAnsi="Calibri" w:cs="Calibri"/>
          <w:bCs/>
          <w:color w:val="000000"/>
        </w:rPr>
      </w:pPr>
    </w:p>
    <w:p w14:paraId="5C0986B5" w14:textId="77777777" w:rsidR="00432C08" w:rsidRDefault="00432C08" w:rsidP="00432C08">
      <w:pPr>
        <w:autoSpaceDE w:val="0"/>
        <w:autoSpaceDN w:val="0"/>
        <w:adjustRightInd w:val="0"/>
        <w:spacing w:after="0"/>
        <w:rPr>
          <w:rFonts w:ascii="Calibri" w:eastAsia="Calibri" w:hAnsi="Calibri" w:cs="Calibri"/>
          <w:bCs/>
          <w:color w:val="000000"/>
        </w:rPr>
      </w:pPr>
    </w:p>
    <w:p w14:paraId="7481A2CB" w14:textId="77777777" w:rsidR="00432C08" w:rsidRDefault="00432C08" w:rsidP="00432C08">
      <w:pPr>
        <w:autoSpaceDE w:val="0"/>
        <w:autoSpaceDN w:val="0"/>
        <w:adjustRightInd w:val="0"/>
        <w:spacing w:after="0"/>
        <w:rPr>
          <w:rFonts w:ascii="Calibri" w:eastAsia="Calibri" w:hAnsi="Calibri" w:cs="Calibri"/>
          <w:bCs/>
          <w:color w:val="000000"/>
        </w:rPr>
      </w:pPr>
    </w:p>
    <w:p w14:paraId="2C4F4C2B" w14:textId="77777777" w:rsidR="00432C08" w:rsidRDefault="00432C08" w:rsidP="00432C08">
      <w:pPr>
        <w:autoSpaceDE w:val="0"/>
        <w:autoSpaceDN w:val="0"/>
        <w:adjustRightInd w:val="0"/>
        <w:spacing w:after="0"/>
        <w:rPr>
          <w:rFonts w:ascii="Calibri" w:eastAsia="Calibri" w:hAnsi="Calibri" w:cs="Calibri"/>
          <w:bCs/>
          <w:color w:val="000000"/>
        </w:rPr>
      </w:pPr>
    </w:p>
    <w:p w14:paraId="7929E25D" w14:textId="77777777" w:rsidR="00432C08" w:rsidRDefault="00432C08" w:rsidP="00432C08">
      <w:pPr>
        <w:autoSpaceDE w:val="0"/>
        <w:autoSpaceDN w:val="0"/>
        <w:adjustRightInd w:val="0"/>
        <w:spacing w:after="0"/>
        <w:rPr>
          <w:rFonts w:ascii="Calibri" w:eastAsia="Calibri" w:hAnsi="Calibri" w:cs="Calibri"/>
          <w:bCs/>
          <w:color w:val="000000"/>
        </w:rPr>
      </w:pPr>
    </w:p>
    <w:p w14:paraId="56DDF455" w14:textId="77777777" w:rsidR="00432C08" w:rsidRDefault="00432C08" w:rsidP="00432C08">
      <w:pPr>
        <w:autoSpaceDE w:val="0"/>
        <w:autoSpaceDN w:val="0"/>
        <w:adjustRightInd w:val="0"/>
        <w:spacing w:after="0"/>
        <w:rPr>
          <w:rFonts w:ascii="Calibri" w:eastAsia="Calibri" w:hAnsi="Calibri" w:cs="Calibri"/>
          <w:bCs/>
          <w:color w:val="000000"/>
        </w:rPr>
      </w:pPr>
    </w:p>
    <w:p w14:paraId="1BF3461C" w14:textId="77777777" w:rsidR="00432C08" w:rsidRDefault="00432C08" w:rsidP="00432C08">
      <w:pPr>
        <w:autoSpaceDE w:val="0"/>
        <w:autoSpaceDN w:val="0"/>
        <w:adjustRightInd w:val="0"/>
        <w:spacing w:after="0"/>
        <w:rPr>
          <w:rFonts w:ascii="Calibri" w:eastAsia="Calibri" w:hAnsi="Calibri" w:cs="Calibri"/>
          <w:bCs/>
          <w:color w:val="000000"/>
        </w:rPr>
      </w:pPr>
    </w:p>
    <w:p w14:paraId="5ED562DB" w14:textId="77777777" w:rsidR="00432C08" w:rsidRDefault="00432C08" w:rsidP="00432C08">
      <w:pPr>
        <w:autoSpaceDE w:val="0"/>
        <w:autoSpaceDN w:val="0"/>
        <w:adjustRightInd w:val="0"/>
        <w:spacing w:after="0"/>
        <w:rPr>
          <w:rFonts w:ascii="Calibri" w:eastAsia="Calibri" w:hAnsi="Calibri" w:cs="Calibri"/>
          <w:bCs/>
          <w:color w:val="000000"/>
        </w:rPr>
      </w:pPr>
    </w:p>
    <w:p w14:paraId="3B3E5EB9" w14:textId="77777777" w:rsidR="00432C08" w:rsidRDefault="00432C08" w:rsidP="00432C08">
      <w:pPr>
        <w:autoSpaceDE w:val="0"/>
        <w:autoSpaceDN w:val="0"/>
        <w:adjustRightInd w:val="0"/>
        <w:spacing w:after="0"/>
        <w:rPr>
          <w:rFonts w:ascii="Calibri" w:eastAsia="Calibri" w:hAnsi="Calibri" w:cs="Calibri"/>
          <w:bCs/>
          <w:color w:val="000000"/>
        </w:rPr>
      </w:pPr>
    </w:p>
    <w:p w14:paraId="62C4C003" w14:textId="77777777" w:rsidR="00432C08" w:rsidRDefault="00432C08" w:rsidP="00432C08">
      <w:pPr>
        <w:autoSpaceDE w:val="0"/>
        <w:autoSpaceDN w:val="0"/>
        <w:adjustRightInd w:val="0"/>
        <w:spacing w:after="0"/>
        <w:rPr>
          <w:rFonts w:ascii="Calibri" w:eastAsia="Calibri" w:hAnsi="Calibri" w:cs="Calibri"/>
          <w:bCs/>
          <w:color w:val="000000"/>
        </w:rPr>
      </w:pPr>
    </w:p>
    <w:p w14:paraId="31072701" w14:textId="77777777" w:rsidR="00432C08" w:rsidRDefault="00432C08" w:rsidP="00432C08">
      <w:pPr>
        <w:autoSpaceDE w:val="0"/>
        <w:autoSpaceDN w:val="0"/>
        <w:adjustRightInd w:val="0"/>
        <w:spacing w:after="0"/>
        <w:rPr>
          <w:rFonts w:ascii="Calibri" w:eastAsia="Calibri" w:hAnsi="Calibri" w:cs="Calibri"/>
          <w:bCs/>
          <w:color w:val="000000"/>
        </w:rPr>
      </w:pPr>
    </w:p>
    <w:p w14:paraId="7A702B20" w14:textId="77777777" w:rsidR="00432C08" w:rsidRDefault="00432C08" w:rsidP="00432C08">
      <w:pPr>
        <w:autoSpaceDE w:val="0"/>
        <w:autoSpaceDN w:val="0"/>
        <w:adjustRightInd w:val="0"/>
        <w:spacing w:after="0"/>
        <w:rPr>
          <w:rFonts w:ascii="Calibri" w:eastAsia="Calibri" w:hAnsi="Calibri" w:cs="Calibri"/>
          <w:bCs/>
          <w:color w:val="000000"/>
        </w:rPr>
      </w:pPr>
    </w:p>
    <w:p w14:paraId="3C335BB1" w14:textId="77777777" w:rsidR="00432C08" w:rsidRDefault="00432C08" w:rsidP="00432C08">
      <w:pPr>
        <w:autoSpaceDE w:val="0"/>
        <w:autoSpaceDN w:val="0"/>
        <w:adjustRightInd w:val="0"/>
        <w:spacing w:after="0"/>
        <w:rPr>
          <w:rFonts w:ascii="Calibri" w:eastAsia="Calibri" w:hAnsi="Calibri" w:cs="Calibri"/>
          <w:bCs/>
          <w:color w:val="000000"/>
        </w:rPr>
      </w:pPr>
    </w:p>
    <w:p w14:paraId="195172E4" w14:textId="77777777" w:rsidR="00432C08" w:rsidRDefault="00432C08" w:rsidP="00432C08">
      <w:pPr>
        <w:autoSpaceDE w:val="0"/>
        <w:autoSpaceDN w:val="0"/>
        <w:adjustRightInd w:val="0"/>
        <w:spacing w:after="0"/>
        <w:rPr>
          <w:rFonts w:ascii="Calibri" w:eastAsia="Calibri" w:hAnsi="Calibri" w:cs="Calibri"/>
          <w:bCs/>
          <w:color w:val="000000"/>
        </w:rPr>
      </w:pPr>
    </w:p>
    <w:p w14:paraId="64B14348" w14:textId="77777777" w:rsidR="00432C08" w:rsidRDefault="00432C08" w:rsidP="00432C08">
      <w:pPr>
        <w:autoSpaceDE w:val="0"/>
        <w:autoSpaceDN w:val="0"/>
        <w:adjustRightInd w:val="0"/>
        <w:spacing w:after="0"/>
        <w:rPr>
          <w:rFonts w:ascii="Calibri" w:eastAsia="Calibri" w:hAnsi="Calibri" w:cs="Calibri"/>
          <w:bCs/>
          <w:color w:val="000000"/>
        </w:rPr>
      </w:pPr>
    </w:p>
    <w:p w14:paraId="7F6F12AB" w14:textId="77777777" w:rsidR="00432C08" w:rsidRDefault="00432C08" w:rsidP="00432C08">
      <w:pPr>
        <w:autoSpaceDE w:val="0"/>
        <w:autoSpaceDN w:val="0"/>
        <w:adjustRightInd w:val="0"/>
        <w:spacing w:after="0"/>
        <w:rPr>
          <w:rFonts w:ascii="Calibri" w:eastAsia="Calibri" w:hAnsi="Calibri" w:cs="Calibri"/>
          <w:bCs/>
          <w:color w:val="000000"/>
        </w:rPr>
      </w:pPr>
    </w:p>
    <w:p w14:paraId="632C3171" w14:textId="77777777" w:rsidR="00432C08" w:rsidRDefault="00432C08" w:rsidP="00432C08">
      <w:pPr>
        <w:autoSpaceDE w:val="0"/>
        <w:autoSpaceDN w:val="0"/>
        <w:adjustRightInd w:val="0"/>
        <w:spacing w:after="0"/>
        <w:rPr>
          <w:rFonts w:ascii="Calibri" w:eastAsia="Calibri" w:hAnsi="Calibri" w:cs="Calibri"/>
          <w:bCs/>
          <w:color w:val="000000"/>
        </w:rPr>
      </w:pPr>
    </w:p>
    <w:p w14:paraId="317197B0" w14:textId="77777777" w:rsidR="00432C08" w:rsidRPr="00DC5768" w:rsidRDefault="00432C08" w:rsidP="00432C08">
      <w:pPr>
        <w:rPr>
          <w:rFonts w:ascii="Calibri" w:eastAsia="Calibri" w:hAnsi="Calibri" w:cs="Calibri"/>
          <w:bCs/>
          <w:color w:val="000000"/>
        </w:rPr>
      </w:pPr>
      <w:r>
        <w:rPr>
          <w:rFonts w:ascii="Calibri" w:eastAsia="Calibri" w:hAnsi="Calibri" w:cs="Calibri"/>
          <w:bCs/>
          <w:color w:val="000000"/>
        </w:rPr>
        <w:br w:type="page"/>
      </w:r>
    </w:p>
    <w:bookmarkStart w:id="243" w:name="_Toc211595033"/>
    <w:bookmarkStart w:id="244" w:name="_Toc216344627"/>
    <w:p w14:paraId="6DD51A65" w14:textId="2258554D" w:rsidR="00432C08" w:rsidRDefault="00DB6225" w:rsidP="00432C08">
      <w:pPr>
        <w:pStyle w:val="Titolo1"/>
        <w:rPr>
          <w:rFonts w:eastAsia="Arial"/>
        </w:rPr>
      </w:pPr>
      <w:r>
        <w:rPr>
          <w:noProof/>
        </w:rPr>
        <w:lastRenderedPageBreak/>
        <mc:AlternateContent>
          <mc:Choice Requires="wpg">
            <w:drawing>
              <wp:anchor distT="0" distB="0" distL="114300" distR="114300" simplePos="0" relativeHeight="251730944" behindDoc="0" locked="0" layoutInCell="1" allowOverlap="1" wp14:anchorId="12DA5D62" wp14:editId="50A0D4E4">
                <wp:simplePos x="0" y="0"/>
                <wp:positionH relativeFrom="margin">
                  <wp:align>right</wp:align>
                </wp:positionH>
                <wp:positionV relativeFrom="paragraph">
                  <wp:posOffset>179097</wp:posOffset>
                </wp:positionV>
                <wp:extent cx="1781175" cy="610870"/>
                <wp:effectExtent l="0" t="0" r="9525" b="0"/>
                <wp:wrapNone/>
                <wp:docPr id="509256352" name="Group 6"/>
                <wp:cNvGraphicFramePr>
                  <a:graphicFrameLocks xmlns:a="http://schemas.openxmlformats.org/drawingml/2006/main" noChangeAspect="1"/>
                </wp:cNvGraphicFramePr>
                <a:graphic xmlns:a="http://schemas.openxmlformats.org/drawingml/2006/main">
                  <a:graphicData uri="http://schemas.microsoft.com/office/word/2010/wordprocessingGroup">
                    <wpg:wgp>
                      <wpg:cNvGrpSpPr>
                        <a:grpSpLocks noChangeAspect="1"/>
                      </wpg:cNvGrpSpPr>
                      <wpg:grpSpPr bwMode="auto">
                        <a:xfrm>
                          <a:off x="0" y="0"/>
                          <a:ext cx="1781175" cy="610870"/>
                          <a:chOff x="2574" y="1151"/>
                          <a:chExt cx="4956" cy="1701"/>
                        </a:xfrm>
                      </wpg:grpSpPr>
                      <pic:pic xmlns:pic="http://schemas.openxmlformats.org/drawingml/2006/picture">
                        <pic:nvPicPr>
                          <pic:cNvPr id="99487654" name="Immagine 0"/>
                          <pic:cNvPicPr>
                            <a:picLocks noChangeAspect="1" noChangeArrowheads="1"/>
                          </pic:cNvPicPr>
                        </pic:nvPicPr>
                        <pic:blipFill>
                          <a:blip r:embed="rId11" cstate="print">
                            <a:extLst>
                              <a:ext uri="{28A0092B-C50C-407E-A947-70E740481C1C}">
                                <a14:useLocalDpi xmlns:a14="http://schemas.microsoft.com/office/drawing/2010/main" val="0"/>
                              </a:ext>
                            </a:extLst>
                          </a:blip>
                          <a:srcRect l="61646" t="37479" r="12030" b="28499"/>
                          <a:stretch>
                            <a:fillRect/>
                          </a:stretch>
                        </pic:blipFill>
                        <pic:spPr bwMode="auto">
                          <a:xfrm>
                            <a:off x="4808" y="1498"/>
                            <a:ext cx="2722" cy="100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094563032" name="Picture 5"/>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2574" y="1151"/>
                            <a:ext cx="1096" cy="170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14:sizeRelH relativeFrom="page">
                  <wp14:pctWidth>0</wp14:pctWidth>
                </wp14:sizeRelH>
                <wp14:sizeRelV relativeFrom="page">
                  <wp14:pctHeight>0</wp14:pctHeight>
                </wp14:sizeRelV>
              </wp:anchor>
            </w:drawing>
          </mc:Choice>
          <mc:Fallback>
            <w:pict>
              <v:group w14:anchorId="2FB4F2AB" id="Group 6" o:spid="_x0000_s1026" style="position:absolute;margin-left:89.05pt;margin-top:14.1pt;width:140.25pt;height:48.1pt;z-index:251730944;mso-position-horizontal:right;mso-position-horizontal-relative:margin" coordorigin="2574,1151" coordsize="4956,1701"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">
                <o:lock v:ext="edit" aspectratio="t"/>
                <v:shape id="Immagine 0" o:spid="_x0000_s1027" type="#_x0000_t75" style="position:absolute;left:4808;top:1498;width:2722;height:100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">
                  <v:imagedata r:id="rId13" o:title="" croptop="24562f" cropbottom="18677f" cropleft="40400f" cropright="7884f"/>
                </v:shape>
                <v:shape id="Picture 5" o:spid="_x0000_s1028" type="#_x0000_t75" style="position:absolute;left:2574;top:1151;width:1096;height:170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">
                  <v:imagedata r:id="rId14" o:title=""/>
                </v:shape>
                <w10:wrap anchorx="margin"/>
              </v:group>
            </w:pict>
          </mc:Fallback>
        </mc:AlternateContent>
      </w:r>
      <w:r w:rsidR="00432C08" w:rsidRPr="00535167">
        <w:rPr>
          <w:rFonts w:eastAsia="Arial"/>
        </w:rPr>
        <w:t>A</w:t>
      </w:r>
      <w:r w:rsidR="00432C08">
        <w:rPr>
          <w:rFonts w:eastAsia="Arial"/>
        </w:rPr>
        <w:t>llegato</w:t>
      </w:r>
      <w:r w:rsidR="00432C08" w:rsidRPr="00535167">
        <w:rPr>
          <w:rFonts w:eastAsia="Arial"/>
        </w:rPr>
        <w:t xml:space="preserve"> 11</w:t>
      </w:r>
      <w:r w:rsidR="00432C08">
        <w:rPr>
          <w:rFonts w:eastAsia="Arial"/>
        </w:rPr>
        <w:t>.</w:t>
      </w:r>
      <w:r w:rsidR="00432C08" w:rsidRPr="00535167">
        <w:rPr>
          <w:rFonts w:eastAsia="Arial"/>
        </w:rPr>
        <w:t xml:space="preserve"> Richiesta di proroga</w:t>
      </w:r>
      <w:bookmarkEnd w:id="243"/>
      <w:bookmarkEnd w:id="244"/>
    </w:p>
    <w:p w14:paraId="23627E44" w14:textId="7EEAC43B" w:rsidR="00432C08" w:rsidRPr="005E5754" w:rsidRDefault="00432C08" w:rsidP="00432C08">
      <w:r>
        <w:rPr>
          <w:noProof/>
        </w:rPr>
        <w:drawing>
          <wp:anchor distT="0" distB="0" distL="114300" distR="114300" simplePos="0" relativeHeight="251708416" behindDoc="0" locked="0" layoutInCell="1" allowOverlap="1" wp14:anchorId="14B47304" wp14:editId="69AD1A12">
            <wp:simplePos x="0" y="0"/>
            <wp:positionH relativeFrom="margin">
              <wp:posOffset>0</wp:posOffset>
            </wp:positionH>
            <wp:positionV relativeFrom="paragraph">
              <wp:posOffset>-635</wp:posOffset>
            </wp:positionV>
            <wp:extent cx="1995137" cy="565785"/>
            <wp:effectExtent l="0" t="0" r="5715" b="5715"/>
            <wp:wrapNone/>
            <wp:docPr id="2039741440" name="Picture 9" descr="Immagine che contiene testo, simbolo, logo, Carattere&#10;&#10;Il contenuto generato dall'IA potrebbe non essere corret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99519985" name="Picture 9" descr="Immagine che contiene testo, simbolo, logo, Carattere&#10;&#10;Il contenuto generato dall'IA potrebbe non essere corretto."/>
                    <pic:cNvPicPr>
                      <a:picLocks noChangeAspect="1"/>
                    </pic:cNvPicPr>
                  </pic:nvPicPr>
                  <pic:blipFill rotWithShape="1">
                    <a:blip r:embed="rId15" cstate="print">
                      <a:extLst>
                        <a:ext uri="{28A0092B-C50C-407E-A947-70E740481C1C}">
                          <a14:useLocalDpi xmlns:a14="http://schemas.microsoft.com/office/drawing/2010/main" val="0"/>
                        </a:ext>
                      </a:extLst>
                    </a:blip>
                    <a:srcRect l="28666" t="-1" b="1551"/>
                    <a:stretch/>
                  </pic:blipFill>
                  <pic:spPr bwMode="auto">
                    <a:xfrm>
                      <a:off x="0" y="0"/>
                      <a:ext cx="1995137" cy="565785"/>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1492CDFF" w14:textId="27CE46AC" w:rsidR="00432C08" w:rsidRDefault="00432C08" w:rsidP="00432C08">
      <w:pPr>
        <w:spacing w:after="0"/>
        <w:jc w:val="center"/>
        <w:rPr>
          <w:rFonts w:ascii="Calibri" w:hAnsi="Calibri" w:cs="Calibri"/>
          <w:b/>
          <w:bCs/>
        </w:rPr>
      </w:pPr>
    </w:p>
    <w:p w14:paraId="2D3AB3E3" w14:textId="20957FE6" w:rsidR="00A57421" w:rsidRDefault="00A57421" w:rsidP="00432C08">
      <w:pPr>
        <w:spacing w:after="0"/>
        <w:jc w:val="center"/>
        <w:rPr>
          <w:rFonts w:ascii="Calibri" w:hAnsi="Calibri" w:cs="Calibri"/>
          <w:b/>
          <w:bCs/>
        </w:rPr>
      </w:pPr>
    </w:p>
    <w:p w14:paraId="5EF57A90" w14:textId="56A5AF16" w:rsidR="00432C08" w:rsidRPr="00C40522" w:rsidRDefault="00432C08" w:rsidP="00432C08">
      <w:pPr>
        <w:spacing w:after="0"/>
        <w:jc w:val="center"/>
        <w:rPr>
          <w:rFonts w:ascii="Calibri" w:hAnsi="Calibri" w:cs="Calibri"/>
          <w:b/>
          <w:bCs/>
          <w:spacing w:val="-3"/>
        </w:rPr>
      </w:pPr>
      <w:proofErr w:type="gramStart"/>
      <w:r w:rsidRPr="00C40522">
        <w:rPr>
          <w:rFonts w:ascii="Calibri" w:hAnsi="Calibri" w:cs="Calibri"/>
          <w:b/>
          <w:bCs/>
        </w:rPr>
        <w:t>AVVISO</w:t>
      </w:r>
      <w:r w:rsidRPr="00C40522">
        <w:rPr>
          <w:rFonts w:ascii="Calibri" w:hAnsi="Calibri" w:cs="Calibri"/>
          <w:b/>
          <w:bCs/>
          <w:spacing w:val="-3"/>
        </w:rPr>
        <w:t xml:space="preserve"> </w:t>
      </w:r>
      <w:r>
        <w:rPr>
          <w:rFonts w:ascii="Calibri" w:hAnsi="Calibri" w:cs="Calibri"/>
          <w:b/>
          <w:bCs/>
          <w:spacing w:val="-3"/>
        </w:rPr>
        <w:t xml:space="preserve"> </w:t>
      </w:r>
      <w:r w:rsidRPr="00C40522">
        <w:rPr>
          <w:rFonts w:ascii="Calibri" w:hAnsi="Calibri" w:cs="Calibri"/>
          <w:b/>
          <w:bCs/>
        </w:rPr>
        <w:t>PUBBLICO</w:t>
      </w:r>
      <w:proofErr w:type="gramEnd"/>
      <w:r w:rsidRPr="00C40522">
        <w:rPr>
          <w:rFonts w:ascii="Calibri" w:hAnsi="Calibri" w:cs="Calibri"/>
          <w:b/>
          <w:bCs/>
          <w:spacing w:val="-3"/>
        </w:rPr>
        <w:t xml:space="preserve"> </w:t>
      </w:r>
    </w:p>
    <w:p w14:paraId="0A6BD8BB" w14:textId="77777777" w:rsidR="00432C08" w:rsidRPr="00C40522" w:rsidRDefault="00432C08" w:rsidP="00432C08">
      <w:pPr>
        <w:spacing w:after="0"/>
        <w:jc w:val="center"/>
        <w:rPr>
          <w:rFonts w:ascii="Calibri" w:hAnsi="Calibri" w:cs="Calibri"/>
          <w:b/>
          <w:bCs/>
        </w:rPr>
      </w:pPr>
      <w:r w:rsidRPr="00C40522">
        <w:rPr>
          <w:rFonts w:ascii="Calibri" w:hAnsi="Calibri" w:cs="Calibri"/>
          <w:b/>
          <w:bCs/>
          <w:spacing w:val="-3"/>
        </w:rPr>
        <w:t>DOTE UNICA LAVORO PERSONE CON DISABILITA’-</w:t>
      </w:r>
      <w:r w:rsidRPr="00C40522">
        <w:rPr>
          <w:rFonts w:ascii="Calibri" w:hAnsi="Calibri" w:cs="Calibri"/>
          <w:b/>
          <w:bCs/>
        </w:rPr>
        <w:t>DULD</w:t>
      </w:r>
      <w:r w:rsidRPr="00C40522">
        <w:rPr>
          <w:rFonts w:ascii="Calibri" w:hAnsi="Calibri" w:cs="Calibri"/>
          <w:b/>
          <w:bCs/>
          <w:spacing w:val="-6"/>
        </w:rPr>
        <w:t xml:space="preserve"> </w:t>
      </w:r>
    </w:p>
    <w:p w14:paraId="66663F6B" w14:textId="77777777" w:rsidR="00432C08" w:rsidRPr="001C3403" w:rsidRDefault="00432C08" w:rsidP="00432C08">
      <w:pPr>
        <w:autoSpaceDN w:val="0"/>
        <w:adjustRightInd w:val="0"/>
        <w:spacing w:after="0"/>
        <w:jc w:val="center"/>
        <w:rPr>
          <w:rFonts w:ascii="¬◊&quot;" w:hAnsi="¬◊&quot;" w:cs="¬◊&quot;"/>
          <w:i/>
          <w:iCs/>
        </w:rPr>
      </w:pPr>
      <w:r w:rsidRPr="001C3403">
        <w:rPr>
          <w:rFonts w:ascii="¬◊&quot;" w:hAnsi="¬◊&quot;" w:cs="¬◊&quot;"/>
          <w:i/>
          <w:iCs/>
        </w:rPr>
        <w:t>a valere sul Fondo Regionale per l'Occupazione dei Disabili – anno</w:t>
      </w:r>
      <w:r>
        <w:rPr>
          <w:rFonts w:ascii="¬◊&quot;" w:hAnsi="¬◊&quot;" w:cs="¬◊&quot;"/>
          <w:i/>
          <w:iCs/>
        </w:rPr>
        <w:t xml:space="preserve"> </w:t>
      </w:r>
      <w:r w:rsidRPr="001C3403">
        <w:rPr>
          <w:rFonts w:ascii="¬◊&quot;" w:hAnsi="¬◊&quot;" w:cs="¬◊&quot;"/>
          <w:i/>
          <w:iCs/>
        </w:rPr>
        <w:t>2024 – di cui alla DGR n. XII/ 3383 del 11/11/2024</w:t>
      </w:r>
    </w:p>
    <w:p w14:paraId="265236DF" w14:textId="77777777" w:rsidR="00432C08" w:rsidRPr="00C567CB" w:rsidRDefault="00432C08" w:rsidP="00C567CB">
      <w:pPr>
        <w:pStyle w:val="Corpotesto"/>
        <w:jc w:val="center"/>
        <w:rPr>
          <w:b/>
          <w:bCs/>
        </w:rPr>
      </w:pPr>
      <w:r w:rsidRPr="00C567CB">
        <w:rPr>
          <w:b/>
          <w:bCs/>
        </w:rPr>
        <w:t>Comunicazione di Proroga</w:t>
      </w:r>
    </w:p>
    <w:p w14:paraId="3B0FD092" w14:textId="77777777" w:rsidR="00432C08" w:rsidRPr="00076105" w:rsidRDefault="00432C08" w:rsidP="00C567CB">
      <w:pPr>
        <w:pStyle w:val="Corpotesto"/>
        <w:rPr>
          <w:bCs/>
        </w:rPr>
      </w:pPr>
      <w:r w:rsidRPr="00076105">
        <w:rPr>
          <w:bCs/>
        </w:rPr>
        <w:t>Provincia/Città metropolitana di _____</w:t>
      </w:r>
    </w:p>
    <w:p w14:paraId="68C1366C" w14:textId="77777777" w:rsidR="00432C08" w:rsidRDefault="00432C08" w:rsidP="00C567CB">
      <w:pPr>
        <w:pStyle w:val="Corpotesto"/>
        <w:rPr>
          <w:bCs/>
        </w:rPr>
      </w:pPr>
      <w:r w:rsidRPr="00076105">
        <w:rPr>
          <w:bCs/>
        </w:rPr>
        <w:t xml:space="preserve">Via/Piazza ______ CAP_____ Città </w:t>
      </w:r>
    </w:p>
    <w:p w14:paraId="5751AEB7" w14:textId="77777777" w:rsidR="00432C08" w:rsidRDefault="00432C08" w:rsidP="00432C08">
      <w:pPr>
        <w:pStyle w:val="Corpotesto"/>
        <w:tabs>
          <w:tab w:val="left" w:pos="3708"/>
          <w:tab w:val="left" w:pos="4316"/>
        </w:tabs>
        <w:spacing w:line="259" w:lineRule="auto"/>
        <w:ind w:right="143"/>
      </w:pPr>
      <w:r>
        <w:t>Id beneficiario:</w:t>
      </w:r>
      <w:r>
        <w:tab/>
        <w:t xml:space="preserve"> </w:t>
      </w:r>
    </w:p>
    <w:p w14:paraId="73A88861" w14:textId="77777777" w:rsidR="00432C08" w:rsidRDefault="00432C08" w:rsidP="00432C08">
      <w:pPr>
        <w:pStyle w:val="Corpotesto"/>
        <w:tabs>
          <w:tab w:val="left" w:pos="3708"/>
          <w:tab w:val="left" w:pos="4316"/>
        </w:tabs>
        <w:spacing w:line="259" w:lineRule="auto"/>
        <w:ind w:right="143"/>
      </w:pPr>
      <w:r>
        <w:t>Denominazione beneficiario:</w:t>
      </w:r>
      <w:r>
        <w:tab/>
        <w:t xml:space="preserve"> </w:t>
      </w:r>
    </w:p>
    <w:p w14:paraId="2384F2A4" w14:textId="77777777" w:rsidR="00432C08" w:rsidRDefault="00432C08" w:rsidP="00432C08">
      <w:pPr>
        <w:pStyle w:val="Corpotesto"/>
        <w:tabs>
          <w:tab w:val="left" w:pos="3708"/>
          <w:tab w:val="left" w:pos="4316"/>
        </w:tabs>
        <w:spacing w:line="259" w:lineRule="auto"/>
        <w:ind w:right="143"/>
      </w:pPr>
      <w:r>
        <w:t>Io sottoscritto/a …………………………………………………… nato/a a ……………………………………………… il ………………………</w:t>
      </w:r>
      <w:proofErr w:type="gramStart"/>
      <w:r>
        <w:t>…….</w:t>
      </w:r>
      <w:proofErr w:type="gramEnd"/>
      <w:r>
        <w:t xml:space="preserve">…. e residente a …………………………………………………………. in Via ……………………………...………… n. …………… C.A.P. ………………… TEL ……...………………………………………………………………. CF ……………………………………………………………, nella qualità di (rappresentante legale/altro soggetto con potere di firma) </w:t>
      </w:r>
    </w:p>
    <w:p w14:paraId="1C2F09B8" w14:textId="77777777" w:rsidR="00432C08" w:rsidRPr="00076105" w:rsidRDefault="00432C08" w:rsidP="00432C08">
      <w:pPr>
        <w:pStyle w:val="Corpotesto"/>
        <w:tabs>
          <w:tab w:val="left" w:pos="3708"/>
          <w:tab w:val="left" w:pos="4316"/>
        </w:tabs>
        <w:spacing w:line="259" w:lineRule="auto"/>
        <w:ind w:left="108" w:right="143"/>
        <w:jc w:val="center"/>
        <w:rPr>
          <w:b/>
          <w:bCs/>
        </w:rPr>
      </w:pPr>
      <w:r w:rsidRPr="00076105">
        <w:rPr>
          <w:b/>
          <w:bCs/>
        </w:rPr>
        <w:t>DICHIARO</w:t>
      </w:r>
    </w:p>
    <w:p w14:paraId="08FBA910" w14:textId="77777777" w:rsidR="00432C08" w:rsidRPr="00C6686E" w:rsidRDefault="00432C08" w:rsidP="00432C08">
      <w:pPr>
        <w:pStyle w:val="Corpotesto"/>
        <w:tabs>
          <w:tab w:val="left" w:pos="3708"/>
          <w:tab w:val="left" w:pos="4316"/>
        </w:tabs>
        <w:spacing w:line="259" w:lineRule="auto"/>
        <w:ind w:left="108" w:right="143"/>
        <w:rPr>
          <w:bCs/>
          <w:color w:val="000000"/>
          <w:szCs w:val="22"/>
        </w:rPr>
      </w:pPr>
      <w:r w:rsidRPr="00C6686E">
        <w:rPr>
          <w:bCs/>
          <w:color w:val="000000"/>
          <w:szCs w:val="22"/>
        </w:rPr>
        <w:t>per il Destinatario ………………………………………………… nato/a a ………………………………………………………………………… il ………………………………. e residente a …………………………………………………………. in Via ……………………………...………… n. ……… C.A.P. …………… TEL ……...…………………………………… CF ……………………………………………………………...</w:t>
      </w:r>
    </w:p>
    <w:p w14:paraId="39917C7E" w14:textId="5D1A22DA" w:rsidR="00432C08" w:rsidRPr="00C6686E" w:rsidRDefault="00432C08" w:rsidP="00432C08">
      <w:pPr>
        <w:pStyle w:val="Corpotesto"/>
        <w:tabs>
          <w:tab w:val="left" w:pos="3708"/>
          <w:tab w:val="left" w:pos="4316"/>
        </w:tabs>
        <w:spacing w:line="259" w:lineRule="auto"/>
        <w:ind w:left="108" w:right="143"/>
      </w:pPr>
      <w:r w:rsidRPr="00C6686E">
        <w:rPr>
          <w:bCs/>
          <w:color w:val="000000"/>
          <w:szCs w:val="22"/>
        </w:rPr>
        <w:t>titolare della Dote Id …………….</w:t>
      </w:r>
      <w:r>
        <w:t xml:space="preserve">  </w:t>
      </w:r>
      <w:r w:rsidRPr="00B72A3C">
        <w:rPr>
          <w:color w:val="000000" w:themeColor="text1"/>
        </w:rPr>
        <w:t>di</w:t>
      </w:r>
      <w:r w:rsidRPr="00B72A3C">
        <w:rPr>
          <w:bCs/>
          <w:color w:val="000000" w:themeColor="text1"/>
          <w:szCs w:val="22"/>
        </w:rPr>
        <w:t xml:space="preserve"> prorogare</w:t>
      </w:r>
      <w:r w:rsidR="00617CB7" w:rsidRPr="00B72A3C">
        <w:rPr>
          <w:bCs/>
          <w:color w:val="000000" w:themeColor="text1"/>
          <w:szCs w:val="22"/>
        </w:rPr>
        <w:t xml:space="preserve"> per un nr di giorni</w:t>
      </w:r>
      <w:proofErr w:type="gramStart"/>
      <w:r w:rsidR="00617CB7" w:rsidRPr="00B72A3C">
        <w:rPr>
          <w:bCs/>
          <w:color w:val="000000" w:themeColor="text1"/>
          <w:szCs w:val="22"/>
        </w:rPr>
        <w:t xml:space="preserve"> ….</w:t>
      </w:r>
      <w:proofErr w:type="gramEnd"/>
      <w:r w:rsidR="00617CB7" w:rsidRPr="00B72A3C">
        <w:rPr>
          <w:bCs/>
          <w:color w:val="000000" w:themeColor="text1"/>
          <w:szCs w:val="22"/>
        </w:rPr>
        <w:t>.</w:t>
      </w:r>
      <w:r w:rsidRPr="00B72A3C">
        <w:rPr>
          <w:bCs/>
          <w:color w:val="000000" w:themeColor="text1"/>
          <w:szCs w:val="22"/>
        </w:rPr>
        <w:t xml:space="preserve">, </w:t>
      </w:r>
      <w:r w:rsidRPr="00076105">
        <w:rPr>
          <w:bCs/>
          <w:color w:val="000000"/>
          <w:szCs w:val="22"/>
        </w:rPr>
        <w:t>dalla presente data</w:t>
      </w:r>
      <w:r w:rsidR="00617CB7">
        <w:rPr>
          <w:rStyle w:val="Rimandonotaapidipagina"/>
          <w:bCs/>
          <w:color w:val="000000"/>
          <w:szCs w:val="22"/>
        </w:rPr>
        <w:footnoteReference w:id="2"/>
      </w:r>
      <w:r w:rsidRPr="00076105">
        <w:rPr>
          <w:bCs/>
          <w:color w:val="000000"/>
          <w:szCs w:val="22"/>
        </w:rPr>
        <w:t xml:space="preserve">, alla continuazione </w:t>
      </w:r>
      <w:r w:rsidR="00DC3A3F">
        <w:rPr>
          <w:bCs/>
          <w:color w:val="000000"/>
          <w:szCs w:val="22"/>
        </w:rPr>
        <w:t>d</w:t>
      </w:r>
      <w:r w:rsidRPr="00076105">
        <w:rPr>
          <w:bCs/>
          <w:color w:val="000000"/>
          <w:szCs w:val="22"/>
        </w:rPr>
        <w:t xml:space="preserve">ella fruizione dei servizi previsti nel PIP per il seguente giustificato motivo per cui si presenta idonea documentazione: </w:t>
      </w:r>
    </w:p>
    <w:p w14:paraId="1D61B1A9" w14:textId="30D0CD83" w:rsidR="00432C08" w:rsidRPr="00076105" w:rsidRDefault="00432C08" w:rsidP="000D3721">
      <w:pPr>
        <w:pStyle w:val="Paragrafoelenco"/>
        <w:numPr>
          <w:ilvl w:val="0"/>
          <w:numId w:val="7"/>
        </w:numPr>
      </w:pPr>
      <w:r w:rsidRPr="00076105">
        <w:t>documentato stato di malattia o di infortunio;</w:t>
      </w:r>
    </w:p>
    <w:p w14:paraId="47E96999" w14:textId="3CE9EC6F" w:rsidR="00432C08" w:rsidRPr="00076105" w:rsidRDefault="00432C08" w:rsidP="000D3721">
      <w:pPr>
        <w:pStyle w:val="Paragrafoelenco"/>
        <w:numPr>
          <w:ilvl w:val="0"/>
          <w:numId w:val="7"/>
        </w:numPr>
      </w:pPr>
      <w:r w:rsidRPr="00076105">
        <w:t>stato di gravidanza, per i periodi di astensione previsti dalla legge;</w:t>
      </w:r>
    </w:p>
    <w:p w14:paraId="6084FE2D" w14:textId="75202CD9" w:rsidR="00432C08" w:rsidRPr="00076105" w:rsidRDefault="00432C08" w:rsidP="000D3721">
      <w:pPr>
        <w:pStyle w:val="Paragrafoelenco"/>
        <w:numPr>
          <w:ilvl w:val="0"/>
          <w:numId w:val="7"/>
        </w:numPr>
      </w:pPr>
      <w:r w:rsidRPr="00076105">
        <w:t>citazioni in tribunale, a qualsiasi titolo, dietro esibizione dell’ordine di comparire da parte del magistrato;</w:t>
      </w:r>
    </w:p>
    <w:p w14:paraId="6917FE41" w14:textId="6E656875" w:rsidR="00432C08" w:rsidRPr="00076105" w:rsidRDefault="00432C08" w:rsidP="000D3721">
      <w:pPr>
        <w:pStyle w:val="Paragrafoelenco"/>
        <w:numPr>
          <w:ilvl w:val="0"/>
          <w:numId w:val="7"/>
        </w:numPr>
      </w:pPr>
      <w:r w:rsidRPr="00076105">
        <w:t>gravi motivi familiari documentati e/o certificati;</w:t>
      </w:r>
    </w:p>
    <w:p w14:paraId="5881F1C2" w14:textId="4365326F" w:rsidR="00432C08" w:rsidRPr="00076105" w:rsidRDefault="00432C08" w:rsidP="000D3721">
      <w:pPr>
        <w:pStyle w:val="Paragrafoelenco"/>
        <w:numPr>
          <w:ilvl w:val="0"/>
          <w:numId w:val="7"/>
        </w:numPr>
      </w:pPr>
      <w:r w:rsidRPr="00076105">
        <w:t>casi di limitazione legale della mobilità personale;</w:t>
      </w:r>
    </w:p>
    <w:p w14:paraId="0C2479C5" w14:textId="1C4CB5C0" w:rsidR="00432C08" w:rsidRPr="00076105" w:rsidRDefault="00432C08" w:rsidP="000D3721">
      <w:pPr>
        <w:pStyle w:val="Paragrafoelenco"/>
        <w:numPr>
          <w:ilvl w:val="0"/>
          <w:numId w:val="7"/>
        </w:numPr>
      </w:pPr>
      <w:r w:rsidRPr="00076105">
        <w:t>ogni altro comprovato impedimento oggettivo e/o causa di forza maggiore, cioè ogni fatto o circostanza che impedisca al soggetto di presentarsi, senza possibilità di alcuna valutazione di carattere soggettivo o discrezionale da parte di quest’ultimo. (……………………………………………………………………………………………)</w:t>
      </w:r>
    </w:p>
    <w:p w14:paraId="6E602952" w14:textId="77777777" w:rsidR="00432C08" w:rsidRPr="00076105" w:rsidRDefault="00432C08" w:rsidP="00743D8D">
      <w:pPr>
        <w:pStyle w:val="Corpotesto"/>
      </w:pPr>
      <w:r w:rsidRPr="00076105">
        <w:t xml:space="preserve">Allegati: </w:t>
      </w:r>
    </w:p>
    <w:p w14:paraId="7A1E15D0" w14:textId="77777777" w:rsidR="00432C08" w:rsidRPr="00076105" w:rsidRDefault="00432C08" w:rsidP="00743D8D">
      <w:pPr>
        <w:pStyle w:val="Corpotesto"/>
      </w:pPr>
      <w:r w:rsidRPr="00076105">
        <w:t xml:space="preserve">documentazione a supporto del giustificato motivo di cui al punto 1 </w:t>
      </w:r>
    </w:p>
    <w:p w14:paraId="6F37C379" w14:textId="77777777" w:rsidR="00432C08" w:rsidRPr="00076105" w:rsidRDefault="00432C08" w:rsidP="00743D8D">
      <w:pPr>
        <w:pStyle w:val="Corpotesto"/>
      </w:pPr>
      <w:r w:rsidRPr="00076105">
        <w:t xml:space="preserve">documentazione a supporto del motivo di cui al punto 2 se prevista </w:t>
      </w:r>
    </w:p>
    <w:p w14:paraId="2BCCB4DE" w14:textId="77777777" w:rsidR="00743D8D" w:rsidRDefault="00432C08" w:rsidP="00743D8D">
      <w:pPr>
        <w:pStyle w:val="Corpotesto"/>
      </w:pPr>
      <w:r>
        <w:lastRenderedPageBreak/>
        <w:t>L</w:t>
      </w:r>
      <w:r w:rsidRPr="00076105">
        <w:t xml:space="preserve">uogo e </w:t>
      </w:r>
      <w:r>
        <w:t>D</w:t>
      </w:r>
      <w:r w:rsidRPr="00076105">
        <w:t>ata…………………….</w:t>
      </w:r>
      <w:r w:rsidRPr="00076105">
        <w:tab/>
      </w:r>
      <w:r w:rsidRPr="00076105">
        <w:tab/>
        <w:t xml:space="preserve">  </w:t>
      </w:r>
      <w:r w:rsidRPr="00076105">
        <w:tab/>
      </w:r>
    </w:p>
    <w:p w14:paraId="0AF49C45" w14:textId="67437A3E" w:rsidR="00432C08" w:rsidRDefault="00432C08" w:rsidP="00743D8D">
      <w:pPr>
        <w:pStyle w:val="Corpotesto"/>
        <w:ind w:left="4963" w:firstLine="709"/>
      </w:pPr>
      <w:r w:rsidRPr="00076105">
        <w:t xml:space="preserve">(FIRMA </w:t>
      </w:r>
      <w:r>
        <w:t xml:space="preserve">leggibile </w:t>
      </w:r>
      <w:r w:rsidRPr="00076105">
        <w:t>del destinatario)</w:t>
      </w:r>
    </w:p>
    <w:p w14:paraId="651BCC0B" w14:textId="77777777" w:rsidR="00432C08" w:rsidRDefault="00432C08" w:rsidP="00743D8D">
      <w:pPr>
        <w:pStyle w:val="Corpotesto"/>
        <w:ind w:left="4963" w:firstLine="709"/>
      </w:pPr>
      <w:r>
        <w:t>________________________</w:t>
      </w:r>
    </w:p>
    <w:p w14:paraId="15A87769" w14:textId="77777777" w:rsidR="00DC3A3F" w:rsidRDefault="00DC3A3F" w:rsidP="00432C08">
      <w:pPr>
        <w:autoSpaceDE w:val="0"/>
        <w:autoSpaceDN w:val="0"/>
        <w:adjustRightInd w:val="0"/>
        <w:spacing w:after="0"/>
        <w:ind w:left="4248"/>
        <w:rPr>
          <w:rFonts w:ascii="Calibri" w:eastAsia="Calibri" w:hAnsi="Calibri" w:cs="Calibri"/>
          <w:bCs/>
          <w:color w:val="000000"/>
        </w:rPr>
      </w:pPr>
    </w:p>
    <w:p w14:paraId="766FBF0C" w14:textId="3BB98DC4" w:rsidR="00432C08" w:rsidRPr="00DC3A3F" w:rsidRDefault="00DC3A3F" w:rsidP="00DC3A3F">
      <w:pPr>
        <w:spacing w:after="160" w:line="259" w:lineRule="auto"/>
        <w:jc w:val="left"/>
        <w:rPr>
          <w:rFonts w:ascii="Calibri" w:eastAsia="Calibri" w:hAnsi="Calibri" w:cs="Calibri"/>
          <w:bCs/>
          <w:color w:val="000000"/>
        </w:rPr>
      </w:pPr>
      <w:r>
        <w:rPr>
          <w:rFonts w:ascii="Calibri" w:eastAsia="Calibri" w:hAnsi="Calibri" w:cs="Calibri"/>
          <w:bCs/>
          <w:color w:val="000000"/>
        </w:rPr>
        <w:br w:type="page"/>
      </w:r>
    </w:p>
    <w:p w14:paraId="380135A2" w14:textId="77777777" w:rsidR="00432C08" w:rsidRPr="008A738F" w:rsidRDefault="00432C08" w:rsidP="00432C08">
      <w:pPr>
        <w:pStyle w:val="Titolo1"/>
        <w:rPr>
          <w:rFonts w:eastAsia="Arial"/>
        </w:rPr>
      </w:pPr>
      <w:bookmarkStart w:id="245" w:name="_Toc211595034"/>
      <w:bookmarkStart w:id="246" w:name="_Toc216344628"/>
      <w:r w:rsidRPr="00F86CD5">
        <w:rPr>
          <w:rFonts w:eastAsia="Arial"/>
        </w:rPr>
        <w:lastRenderedPageBreak/>
        <w:t>Allegato 1</w:t>
      </w:r>
      <w:r>
        <w:rPr>
          <w:rFonts w:eastAsia="Arial"/>
        </w:rPr>
        <w:t>2_I.</w:t>
      </w:r>
      <w:r w:rsidRPr="00F86CD5">
        <w:rPr>
          <w:rFonts w:eastAsia="Arial"/>
        </w:rPr>
        <w:t xml:space="preserve"> Relazione delle attività svolte e dei risultati raggiunti – servizio di incontro domanda-offerta</w:t>
      </w:r>
      <w:bookmarkEnd w:id="245"/>
      <w:bookmarkEnd w:id="246"/>
      <w:r w:rsidRPr="008A738F">
        <w:rPr>
          <w:rFonts w:eastAsia="Arial"/>
        </w:rPr>
        <w:t xml:space="preserve"> </w:t>
      </w:r>
    </w:p>
    <w:p w14:paraId="21734E83" w14:textId="39C2D606" w:rsidR="00432C08" w:rsidRDefault="00DB6225" w:rsidP="00432C08">
      <w:pPr>
        <w:pStyle w:val="Corpotesto"/>
        <w:tabs>
          <w:tab w:val="left" w:pos="3708"/>
          <w:tab w:val="left" w:pos="4316"/>
        </w:tabs>
        <w:spacing w:line="259" w:lineRule="auto"/>
        <w:ind w:left="108" w:right="143"/>
      </w:pPr>
      <w:r>
        <w:rPr>
          <w:noProof/>
        </w:rPr>
        <mc:AlternateContent>
          <mc:Choice Requires="wpg">
            <w:drawing>
              <wp:anchor distT="0" distB="0" distL="114300" distR="114300" simplePos="0" relativeHeight="251732992" behindDoc="0" locked="0" layoutInCell="1" allowOverlap="1" wp14:anchorId="02996C57" wp14:editId="33AEB6A0">
                <wp:simplePos x="0" y="0"/>
                <wp:positionH relativeFrom="margin">
                  <wp:align>right</wp:align>
                </wp:positionH>
                <wp:positionV relativeFrom="paragraph">
                  <wp:posOffset>2623</wp:posOffset>
                </wp:positionV>
                <wp:extent cx="1781175" cy="610870"/>
                <wp:effectExtent l="0" t="0" r="9525" b="0"/>
                <wp:wrapNone/>
                <wp:docPr id="443740770" name="Group 6"/>
                <wp:cNvGraphicFramePr>
                  <a:graphicFrameLocks xmlns:a="http://schemas.openxmlformats.org/drawingml/2006/main" noChangeAspect="1"/>
                </wp:cNvGraphicFramePr>
                <a:graphic xmlns:a="http://schemas.openxmlformats.org/drawingml/2006/main">
                  <a:graphicData uri="http://schemas.microsoft.com/office/word/2010/wordprocessingGroup">
                    <wpg:wgp>
                      <wpg:cNvGrpSpPr>
                        <a:grpSpLocks noChangeAspect="1"/>
                      </wpg:cNvGrpSpPr>
                      <wpg:grpSpPr bwMode="auto">
                        <a:xfrm>
                          <a:off x="0" y="0"/>
                          <a:ext cx="1781175" cy="610870"/>
                          <a:chOff x="2574" y="1151"/>
                          <a:chExt cx="4956" cy="1701"/>
                        </a:xfrm>
                      </wpg:grpSpPr>
                      <pic:pic xmlns:pic="http://schemas.openxmlformats.org/drawingml/2006/picture">
                        <pic:nvPicPr>
                          <pic:cNvPr id="99702011" name="Immagine 0"/>
                          <pic:cNvPicPr>
                            <a:picLocks noChangeAspect="1" noChangeArrowheads="1"/>
                          </pic:cNvPicPr>
                        </pic:nvPicPr>
                        <pic:blipFill>
                          <a:blip r:embed="rId11" cstate="print">
                            <a:extLst>
                              <a:ext uri="{28A0092B-C50C-407E-A947-70E740481C1C}">
                                <a14:useLocalDpi xmlns:a14="http://schemas.microsoft.com/office/drawing/2010/main" val="0"/>
                              </a:ext>
                            </a:extLst>
                          </a:blip>
                          <a:srcRect l="61646" t="37479" r="12030" b="28499"/>
                          <a:stretch>
                            <a:fillRect/>
                          </a:stretch>
                        </pic:blipFill>
                        <pic:spPr bwMode="auto">
                          <a:xfrm>
                            <a:off x="4808" y="1498"/>
                            <a:ext cx="2722" cy="100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573633910" name="Picture 5"/>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2574" y="1151"/>
                            <a:ext cx="1096" cy="170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14:sizeRelH relativeFrom="page">
                  <wp14:pctWidth>0</wp14:pctWidth>
                </wp14:sizeRelH>
                <wp14:sizeRelV relativeFrom="page">
                  <wp14:pctHeight>0</wp14:pctHeight>
                </wp14:sizeRelV>
              </wp:anchor>
            </w:drawing>
          </mc:Choice>
          <mc:Fallback>
            <w:pict>
              <v:group w14:anchorId="3EA676B2" id="Group 6" o:spid="_x0000_s1026" style="position:absolute;margin-left:89.05pt;margin-top:.2pt;width:140.25pt;height:48.1pt;z-index:251732992;mso-position-horizontal:right;mso-position-horizontal-relative:margin" coordorigin="2574,1151" coordsize="4956,1701"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">
                <o:lock v:ext="edit" aspectratio="t"/>
                <v:shape id="Immagine 0" o:spid="_x0000_s1027" type="#_x0000_t75" style="position:absolute;left:4808;top:1498;width:2722;height:100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">
                  <v:imagedata r:id="rId13" o:title="" croptop="24562f" cropbottom="18677f" cropleft="40400f" cropright="7884f"/>
                </v:shape>
                <v:shape id="Picture 5" o:spid="_x0000_s1028" type="#_x0000_t75" style="position:absolute;left:2574;top:1151;width:1096;height:170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">
                  <v:imagedata r:id="rId14" o:title=""/>
                </v:shape>
                <w10:wrap anchorx="margin"/>
              </v:group>
            </w:pict>
          </mc:Fallback>
        </mc:AlternateContent>
      </w:r>
      <w:r w:rsidR="00A61E4B">
        <w:rPr>
          <w:noProof/>
        </w:rPr>
        <w:drawing>
          <wp:anchor distT="0" distB="0" distL="114300" distR="114300" simplePos="0" relativeHeight="251693056" behindDoc="0" locked="0" layoutInCell="1" allowOverlap="1" wp14:anchorId="41BC3FE0" wp14:editId="6F5F656C">
            <wp:simplePos x="0" y="0"/>
            <wp:positionH relativeFrom="margin">
              <wp:posOffset>0</wp:posOffset>
            </wp:positionH>
            <wp:positionV relativeFrom="paragraph">
              <wp:posOffset>41291</wp:posOffset>
            </wp:positionV>
            <wp:extent cx="1995137" cy="565785"/>
            <wp:effectExtent l="0" t="0" r="5715" b="5715"/>
            <wp:wrapNone/>
            <wp:docPr id="345795922" name="Picture 9" descr="Immagine che contiene testo, simbolo, logo, Carattere&#10;&#10;Il contenuto generato dall'IA potrebbe non essere corret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99519985" name="Picture 9" descr="Immagine che contiene testo, simbolo, logo, Carattere&#10;&#10;Il contenuto generato dall'IA potrebbe non essere corretto."/>
                    <pic:cNvPicPr>
                      <a:picLocks noChangeAspect="1"/>
                    </pic:cNvPicPr>
                  </pic:nvPicPr>
                  <pic:blipFill rotWithShape="1">
                    <a:blip r:embed="rId15" cstate="print">
                      <a:extLst>
                        <a:ext uri="{28A0092B-C50C-407E-A947-70E740481C1C}">
                          <a14:useLocalDpi xmlns:a14="http://schemas.microsoft.com/office/drawing/2010/main" val="0"/>
                        </a:ext>
                      </a:extLst>
                    </a:blip>
                    <a:srcRect l="28666" t="-1" b="1551"/>
                    <a:stretch/>
                  </pic:blipFill>
                  <pic:spPr bwMode="auto">
                    <a:xfrm>
                      <a:off x="0" y="0"/>
                      <a:ext cx="1995137" cy="565785"/>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5F97B614" w14:textId="68264104" w:rsidR="00432C08" w:rsidRDefault="00432C08" w:rsidP="00432C08">
      <w:pPr>
        <w:pStyle w:val="Corpotesto"/>
        <w:tabs>
          <w:tab w:val="left" w:pos="3708"/>
          <w:tab w:val="left" w:pos="4316"/>
        </w:tabs>
        <w:spacing w:line="259" w:lineRule="auto"/>
        <w:ind w:left="108" w:right="143"/>
      </w:pPr>
    </w:p>
    <w:p w14:paraId="5A3109D6" w14:textId="77777777" w:rsidR="00432C08" w:rsidRDefault="00432C08" w:rsidP="00432C08">
      <w:pPr>
        <w:pStyle w:val="Corpotesto"/>
        <w:tabs>
          <w:tab w:val="left" w:pos="3708"/>
          <w:tab w:val="left" w:pos="4316"/>
        </w:tabs>
        <w:spacing w:line="259" w:lineRule="auto"/>
        <w:ind w:left="108" w:right="143"/>
      </w:pPr>
    </w:p>
    <w:p w14:paraId="01F679D3" w14:textId="77777777" w:rsidR="00432C08" w:rsidRPr="00C40522" w:rsidRDefault="00432C08" w:rsidP="00432C08">
      <w:pPr>
        <w:spacing w:after="0"/>
        <w:jc w:val="center"/>
        <w:rPr>
          <w:rFonts w:ascii="Calibri" w:hAnsi="Calibri" w:cs="Calibri"/>
          <w:b/>
          <w:bCs/>
          <w:spacing w:val="-3"/>
        </w:rPr>
      </w:pPr>
      <w:r w:rsidRPr="00C40522">
        <w:rPr>
          <w:rFonts w:ascii="Calibri" w:hAnsi="Calibri" w:cs="Calibri"/>
          <w:b/>
          <w:bCs/>
        </w:rPr>
        <w:t>AVVISO</w:t>
      </w:r>
      <w:r w:rsidRPr="00C40522">
        <w:rPr>
          <w:rFonts w:ascii="Calibri" w:hAnsi="Calibri" w:cs="Calibri"/>
          <w:b/>
          <w:bCs/>
          <w:spacing w:val="-3"/>
        </w:rPr>
        <w:t xml:space="preserve"> </w:t>
      </w:r>
      <w:r w:rsidRPr="00C40522">
        <w:rPr>
          <w:rFonts w:ascii="Calibri" w:hAnsi="Calibri" w:cs="Calibri"/>
          <w:b/>
          <w:bCs/>
        </w:rPr>
        <w:t>PUBBLICO</w:t>
      </w:r>
      <w:r w:rsidRPr="00C40522">
        <w:rPr>
          <w:rFonts w:ascii="Calibri" w:hAnsi="Calibri" w:cs="Calibri"/>
          <w:b/>
          <w:bCs/>
          <w:spacing w:val="-3"/>
        </w:rPr>
        <w:t xml:space="preserve"> </w:t>
      </w:r>
    </w:p>
    <w:p w14:paraId="67AC3AFD" w14:textId="77777777" w:rsidR="00432C08" w:rsidRPr="00C40522" w:rsidRDefault="00432C08" w:rsidP="00432C08">
      <w:pPr>
        <w:spacing w:after="0"/>
        <w:jc w:val="center"/>
        <w:rPr>
          <w:rFonts w:ascii="Calibri" w:hAnsi="Calibri" w:cs="Calibri"/>
          <w:b/>
          <w:bCs/>
        </w:rPr>
      </w:pPr>
      <w:r w:rsidRPr="00C40522">
        <w:rPr>
          <w:rFonts w:ascii="Calibri" w:hAnsi="Calibri" w:cs="Calibri"/>
          <w:b/>
          <w:bCs/>
          <w:spacing w:val="-3"/>
        </w:rPr>
        <w:t>DOTE UNICA LAVORO PERSONE CON DISABILITA’-</w:t>
      </w:r>
      <w:r w:rsidRPr="00C40522">
        <w:rPr>
          <w:rFonts w:ascii="Calibri" w:hAnsi="Calibri" w:cs="Calibri"/>
          <w:b/>
          <w:bCs/>
        </w:rPr>
        <w:t>DULD</w:t>
      </w:r>
      <w:r w:rsidRPr="00C40522">
        <w:rPr>
          <w:rFonts w:ascii="Calibri" w:hAnsi="Calibri" w:cs="Calibri"/>
          <w:b/>
          <w:bCs/>
          <w:spacing w:val="-6"/>
        </w:rPr>
        <w:t xml:space="preserve"> </w:t>
      </w:r>
    </w:p>
    <w:p w14:paraId="555FE39D" w14:textId="77777777" w:rsidR="00432C08" w:rsidRPr="008B53D7" w:rsidRDefault="00432C08" w:rsidP="00432C08">
      <w:pPr>
        <w:autoSpaceDN w:val="0"/>
        <w:adjustRightInd w:val="0"/>
        <w:spacing w:after="0"/>
        <w:jc w:val="center"/>
        <w:rPr>
          <w:rFonts w:ascii="¬◊&quot;" w:hAnsi="¬◊&quot;" w:cs="¬◊&quot;"/>
          <w:i/>
          <w:iCs/>
        </w:rPr>
      </w:pPr>
      <w:r w:rsidRPr="001C3403">
        <w:rPr>
          <w:rFonts w:ascii="¬◊&quot;" w:hAnsi="¬◊&quot;" w:cs="¬◊&quot;"/>
          <w:i/>
          <w:iCs/>
        </w:rPr>
        <w:t>a valere sul Fondo Regionale per l'Occupazione dei Disabili – anno</w:t>
      </w:r>
      <w:r>
        <w:rPr>
          <w:rFonts w:ascii="¬◊&quot;" w:hAnsi="¬◊&quot;" w:cs="¬◊&quot;"/>
          <w:i/>
          <w:iCs/>
        </w:rPr>
        <w:t xml:space="preserve"> </w:t>
      </w:r>
      <w:r w:rsidRPr="001C3403">
        <w:rPr>
          <w:rFonts w:ascii="¬◊&quot;" w:hAnsi="¬◊&quot;" w:cs="¬◊&quot;"/>
          <w:i/>
          <w:iCs/>
        </w:rPr>
        <w:t>2024 – di cui alla DGR n. XII/ 3383 del 11/11/2024</w:t>
      </w:r>
    </w:p>
    <w:p w14:paraId="5AABD780" w14:textId="69C7DF63" w:rsidR="00432C08" w:rsidRPr="00A61E4B" w:rsidRDefault="00432C08" w:rsidP="00A61E4B">
      <w:pPr>
        <w:pStyle w:val="Corpotesto"/>
        <w:jc w:val="center"/>
        <w:rPr>
          <w:b/>
          <w:bCs/>
        </w:rPr>
      </w:pPr>
      <w:r w:rsidRPr="00A61E4B">
        <w:rPr>
          <w:b/>
          <w:bCs/>
        </w:rPr>
        <w:t>Relazione delle attività svolte e dei risultati raggiunti servizio di incontro domanda-offerta</w:t>
      </w:r>
    </w:p>
    <w:p w14:paraId="2DE15A4C" w14:textId="77777777" w:rsidR="00432C08" w:rsidRPr="00A61E4B" w:rsidRDefault="00432C08" w:rsidP="00A61E4B">
      <w:pPr>
        <w:pStyle w:val="Corpotesto"/>
      </w:pPr>
      <w:r w:rsidRPr="00A61E4B">
        <w:t xml:space="preserve">Descrizione analitica del servizio di Incontro Domanda Offerta </w:t>
      </w:r>
    </w:p>
    <w:p w14:paraId="155677BB" w14:textId="77777777" w:rsidR="00432C08" w:rsidRPr="00A61E4B" w:rsidRDefault="00432C08" w:rsidP="00A61E4B">
      <w:pPr>
        <w:pStyle w:val="Corpotesto"/>
      </w:pPr>
      <w:r w:rsidRPr="00A61E4B">
        <w:t>L’operatore_____________________________________ (denominazione dell’operatore) illustra il percorso di politica attiva erogato a ______________________________ (cognome, nome e codice fiscale del destinatario delle Dote), ID Dote ____________, nell’ambito del servizio di Incontro Domanda-Offerta del Programma DULD, tramite la realizzazione delle seguenti attività:</w:t>
      </w:r>
    </w:p>
    <w:tbl>
      <w:tblPr>
        <w:tblStyle w:val="Tabellagriglia2"/>
        <w:tblW w:w="5000" w:type="pct"/>
        <w:tblLook w:val="0620" w:firstRow="1" w:lastRow="0" w:firstColumn="0" w:lastColumn="0" w:noHBand="1" w:noVBand="1"/>
      </w:tblPr>
      <w:tblGrid>
        <w:gridCol w:w="7653"/>
        <w:gridCol w:w="820"/>
        <w:gridCol w:w="1731"/>
      </w:tblGrid>
      <w:tr w:rsidR="00432C08" w:rsidRPr="00E07AD1" w14:paraId="5788BEAC" w14:textId="77777777" w:rsidTr="00AE4B15">
        <w:trPr>
          <w:cnfStyle w:val="100000000000" w:firstRow="1" w:lastRow="0" w:firstColumn="0" w:lastColumn="0" w:oddVBand="0" w:evenVBand="0" w:oddHBand="0" w:evenHBand="0" w:firstRowFirstColumn="0" w:firstRowLastColumn="0" w:lastRowFirstColumn="0" w:lastRowLastColumn="0"/>
          <w:trHeight w:val="390"/>
        </w:trPr>
        <w:tc>
          <w:tcPr>
            <w:tcW w:w="3750" w:type="pct"/>
            <w:vAlign w:val="center"/>
          </w:tcPr>
          <w:p w14:paraId="65F95C59" w14:textId="37B839DB" w:rsidR="00432C08" w:rsidRPr="00E07AD1" w:rsidRDefault="00432C08" w:rsidP="00AE4B15">
            <w:pPr>
              <w:pStyle w:val="TableParagraph"/>
              <w:jc w:val="center"/>
              <w:rPr>
                <w:b w:val="0"/>
              </w:rPr>
            </w:pPr>
            <w:r w:rsidRPr="00E07AD1">
              <w:t>Attività</w:t>
            </w:r>
          </w:p>
        </w:tc>
        <w:tc>
          <w:tcPr>
            <w:tcW w:w="402" w:type="pct"/>
            <w:vAlign w:val="center"/>
          </w:tcPr>
          <w:p w14:paraId="2A58A22B" w14:textId="31905815" w:rsidR="00432C08" w:rsidRPr="00E07AD1" w:rsidRDefault="00432C08" w:rsidP="00AE4B15">
            <w:pPr>
              <w:pStyle w:val="TableParagraph"/>
              <w:jc w:val="center"/>
              <w:rPr>
                <w:b w:val="0"/>
                <w:sz w:val="18"/>
                <w:szCs w:val="18"/>
              </w:rPr>
            </w:pPr>
            <w:r w:rsidRPr="00E07AD1">
              <w:rPr>
                <w:sz w:val="18"/>
                <w:szCs w:val="18"/>
              </w:rPr>
              <w:t>Data</w:t>
            </w:r>
          </w:p>
        </w:tc>
        <w:tc>
          <w:tcPr>
            <w:tcW w:w="848" w:type="pct"/>
            <w:vAlign w:val="center"/>
          </w:tcPr>
          <w:p w14:paraId="25520B50" w14:textId="098FE916" w:rsidR="00432C08" w:rsidRPr="00E07AD1" w:rsidRDefault="00432C08" w:rsidP="00AE4B15">
            <w:pPr>
              <w:pStyle w:val="TableParagraph"/>
              <w:jc w:val="center"/>
              <w:rPr>
                <w:b w:val="0"/>
                <w:sz w:val="18"/>
                <w:szCs w:val="18"/>
              </w:rPr>
            </w:pPr>
            <w:r w:rsidRPr="00E07AD1">
              <w:rPr>
                <w:sz w:val="18"/>
                <w:szCs w:val="18"/>
              </w:rPr>
              <w:t>Durata (opzionale)</w:t>
            </w:r>
          </w:p>
        </w:tc>
      </w:tr>
      <w:tr w:rsidR="00432C08" w:rsidRPr="00E07AD1" w14:paraId="76B614E5" w14:textId="77777777" w:rsidTr="00AE4B15">
        <w:trPr>
          <w:trHeight w:val="488"/>
        </w:trPr>
        <w:tc>
          <w:tcPr>
            <w:tcW w:w="3750" w:type="pct"/>
          </w:tcPr>
          <w:p w14:paraId="3407B8AF" w14:textId="77777777" w:rsidR="00432C08" w:rsidRPr="00046EE4" w:rsidRDefault="00432C08" w:rsidP="00A61E4B">
            <w:pPr>
              <w:pStyle w:val="Corpotesto"/>
              <w:rPr>
                <w:rFonts w:eastAsia="Times New Roman"/>
                <w:sz w:val="20"/>
                <w:szCs w:val="20"/>
              </w:rPr>
            </w:pPr>
            <w:r w:rsidRPr="00046EE4">
              <w:rPr>
                <w:rFonts w:eastAsia="Times New Roman"/>
                <w:sz w:val="20"/>
                <w:szCs w:val="20"/>
              </w:rPr>
              <w:t>Raccolta e verifica delle auto-candidature</w:t>
            </w:r>
          </w:p>
        </w:tc>
        <w:tc>
          <w:tcPr>
            <w:tcW w:w="402" w:type="pct"/>
          </w:tcPr>
          <w:p w14:paraId="2744D024" w14:textId="77777777" w:rsidR="00432C08" w:rsidRPr="00046EE4" w:rsidRDefault="00432C08" w:rsidP="00A61E4B">
            <w:pPr>
              <w:pStyle w:val="Corpotesto"/>
              <w:rPr>
                <w:rFonts w:eastAsia="Times New Roman"/>
                <w:sz w:val="20"/>
                <w:szCs w:val="20"/>
              </w:rPr>
            </w:pPr>
          </w:p>
        </w:tc>
        <w:tc>
          <w:tcPr>
            <w:tcW w:w="848" w:type="pct"/>
          </w:tcPr>
          <w:p w14:paraId="15F1C242" w14:textId="77777777" w:rsidR="00432C08" w:rsidRPr="00046EE4" w:rsidRDefault="00432C08" w:rsidP="00A61E4B">
            <w:pPr>
              <w:pStyle w:val="Corpotesto"/>
              <w:rPr>
                <w:rFonts w:eastAsia="Times New Roman"/>
                <w:sz w:val="20"/>
                <w:szCs w:val="20"/>
              </w:rPr>
            </w:pPr>
          </w:p>
        </w:tc>
      </w:tr>
      <w:tr w:rsidR="00432C08" w:rsidRPr="00E07AD1" w14:paraId="4564ED60" w14:textId="77777777" w:rsidTr="00AE4B15">
        <w:trPr>
          <w:trHeight w:val="688"/>
        </w:trPr>
        <w:tc>
          <w:tcPr>
            <w:tcW w:w="3750" w:type="pct"/>
          </w:tcPr>
          <w:p w14:paraId="424C9ADD" w14:textId="27A17B6A" w:rsidR="00432C08" w:rsidRPr="00A61E4B" w:rsidRDefault="00432C08" w:rsidP="00A61E4B">
            <w:pPr>
              <w:pStyle w:val="Corpotesto"/>
              <w:rPr>
                <w:rFonts w:eastAsia="Times New Roman"/>
                <w:sz w:val="20"/>
                <w:szCs w:val="20"/>
              </w:rPr>
            </w:pPr>
            <w:r w:rsidRPr="00A61E4B">
              <w:rPr>
                <w:rFonts w:eastAsia="Times New Roman"/>
                <w:sz w:val="20"/>
                <w:szCs w:val="20"/>
              </w:rPr>
              <w:t>Contatto dei potenziali candidati per la verifica della loro effettiva</w:t>
            </w:r>
            <w:r w:rsidR="00A61E4B" w:rsidRPr="00A61E4B">
              <w:rPr>
                <w:rFonts w:eastAsia="Times New Roman"/>
                <w:sz w:val="20"/>
                <w:szCs w:val="20"/>
              </w:rPr>
              <w:t xml:space="preserve"> </w:t>
            </w:r>
            <w:r w:rsidRPr="00A61E4B">
              <w:rPr>
                <w:rFonts w:eastAsia="Times New Roman"/>
                <w:sz w:val="20"/>
                <w:szCs w:val="20"/>
              </w:rPr>
              <w:t>disponibilità</w:t>
            </w:r>
          </w:p>
        </w:tc>
        <w:tc>
          <w:tcPr>
            <w:tcW w:w="402" w:type="pct"/>
          </w:tcPr>
          <w:p w14:paraId="0FDDEBED" w14:textId="77777777" w:rsidR="00432C08" w:rsidRPr="00A61E4B" w:rsidRDefault="00432C08" w:rsidP="00A61E4B">
            <w:pPr>
              <w:pStyle w:val="Corpotesto"/>
              <w:rPr>
                <w:rFonts w:eastAsia="Times New Roman"/>
                <w:sz w:val="20"/>
                <w:szCs w:val="20"/>
              </w:rPr>
            </w:pPr>
          </w:p>
        </w:tc>
        <w:tc>
          <w:tcPr>
            <w:tcW w:w="848" w:type="pct"/>
          </w:tcPr>
          <w:p w14:paraId="4FB09C31" w14:textId="77777777" w:rsidR="00432C08" w:rsidRPr="00A61E4B" w:rsidRDefault="00432C08" w:rsidP="00A61E4B">
            <w:pPr>
              <w:pStyle w:val="Corpotesto"/>
              <w:rPr>
                <w:rFonts w:eastAsia="Times New Roman"/>
                <w:sz w:val="20"/>
                <w:szCs w:val="20"/>
              </w:rPr>
            </w:pPr>
          </w:p>
        </w:tc>
      </w:tr>
      <w:tr w:rsidR="00432C08" w:rsidRPr="00E07AD1" w14:paraId="334AE914" w14:textId="77777777" w:rsidTr="00AE4B15">
        <w:trPr>
          <w:trHeight w:val="437"/>
        </w:trPr>
        <w:tc>
          <w:tcPr>
            <w:tcW w:w="3750" w:type="pct"/>
          </w:tcPr>
          <w:p w14:paraId="4BF35317" w14:textId="77777777" w:rsidR="00432C08" w:rsidRPr="00E07AD1" w:rsidRDefault="00432C08" w:rsidP="00A61E4B">
            <w:pPr>
              <w:pStyle w:val="Corpotesto"/>
              <w:rPr>
                <w:rFonts w:eastAsia="Times New Roman"/>
                <w:sz w:val="20"/>
                <w:szCs w:val="20"/>
              </w:rPr>
            </w:pPr>
            <w:r w:rsidRPr="00E07AD1">
              <w:rPr>
                <w:rFonts w:eastAsia="Times New Roman"/>
                <w:sz w:val="20"/>
                <w:szCs w:val="20"/>
              </w:rPr>
              <w:t>Accesso alle misure individuate</w:t>
            </w:r>
          </w:p>
        </w:tc>
        <w:tc>
          <w:tcPr>
            <w:tcW w:w="402" w:type="pct"/>
          </w:tcPr>
          <w:p w14:paraId="50C783AE" w14:textId="77777777" w:rsidR="00432C08" w:rsidRPr="00E07AD1" w:rsidRDefault="00432C08" w:rsidP="00A61E4B">
            <w:pPr>
              <w:pStyle w:val="Corpotesto"/>
              <w:rPr>
                <w:rFonts w:eastAsia="Times New Roman"/>
                <w:sz w:val="20"/>
                <w:szCs w:val="20"/>
              </w:rPr>
            </w:pPr>
          </w:p>
        </w:tc>
        <w:tc>
          <w:tcPr>
            <w:tcW w:w="848" w:type="pct"/>
          </w:tcPr>
          <w:p w14:paraId="11137A63" w14:textId="77777777" w:rsidR="00432C08" w:rsidRPr="00E07AD1" w:rsidRDefault="00432C08" w:rsidP="00A61E4B">
            <w:pPr>
              <w:pStyle w:val="Corpotesto"/>
              <w:rPr>
                <w:rFonts w:eastAsia="Times New Roman"/>
                <w:sz w:val="20"/>
                <w:szCs w:val="20"/>
              </w:rPr>
            </w:pPr>
          </w:p>
        </w:tc>
      </w:tr>
      <w:tr w:rsidR="00432C08" w:rsidRPr="00E07AD1" w14:paraId="13B50A1D" w14:textId="77777777" w:rsidTr="00AE4B15">
        <w:trPr>
          <w:trHeight w:val="575"/>
        </w:trPr>
        <w:tc>
          <w:tcPr>
            <w:tcW w:w="3750" w:type="pct"/>
          </w:tcPr>
          <w:p w14:paraId="5BDC782F" w14:textId="77777777" w:rsidR="00432C08" w:rsidRPr="00046EE4" w:rsidRDefault="00432C08" w:rsidP="00A61E4B">
            <w:pPr>
              <w:pStyle w:val="Corpotesto"/>
              <w:rPr>
                <w:rFonts w:eastAsia="Times New Roman"/>
                <w:sz w:val="20"/>
                <w:szCs w:val="20"/>
              </w:rPr>
            </w:pPr>
            <w:r w:rsidRPr="00046EE4">
              <w:rPr>
                <w:rFonts w:eastAsia="Times New Roman"/>
                <w:sz w:val="20"/>
                <w:szCs w:val="20"/>
              </w:rPr>
              <w:t>Accompagnamento della persona nell’accesso al percorso individuato e nell’attivazione delle misure collegate</w:t>
            </w:r>
          </w:p>
        </w:tc>
        <w:tc>
          <w:tcPr>
            <w:tcW w:w="402" w:type="pct"/>
          </w:tcPr>
          <w:p w14:paraId="33FB8DB3" w14:textId="77777777" w:rsidR="00432C08" w:rsidRPr="00046EE4" w:rsidRDefault="00432C08" w:rsidP="00A61E4B">
            <w:pPr>
              <w:pStyle w:val="Corpotesto"/>
              <w:rPr>
                <w:rFonts w:eastAsia="Times New Roman"/>
                <w:sz w:val="20"/>
                <w:szCs w:val="20"/>
              </w:rPr>
            </w:pPr>
          </w:p>
        </w:tc>
        <w:tc>
          <w:tcPr>
            <w:tcW w:w="848" w:type="pct"/>
          </w:tcPr>
          <w:p w14:paraId="5477D1B6" w14:textId="77777777" w:rsidR="00432C08" w:rsidRPr="00046EE4" w:rsidRDefault="00432C08" w:rsidP="00A61E4B">
            <w:pPr>
              <w:pStyle w:val="Corpotesto"/>
              <w:rPr>
                <w:rFonts w:eastAsia="Times New Roman"/>
                <w:sz w:val="20"/>
                <w:szCs w:val="20"/>
              </w:rPr>
            </w:pPr>
          </w:p>
        </w:tc>
      </w:tr>
      <w:tr w:rsidR="00432C08" w:rsidRPr="00E07AD1" w14:paraId="249A7DB3" w14:textId="77777777" w:rsidTr="00AE4B15">
        <w:trPr>
          <w:trHeight w:val="437"/>
        </w:trPr>
        <w:tc>
          <w:tcPr>
            <w:tcW w:w="3750" w:type="pct"/>
          </w:tcPr>
          <w:p w14:paraId="2351A998" w14:textId="77777777" w:rsidR="00432C08" w:rsidRPr="00046EE4" w:rsidRDefault="00432C08" w:rsidP="00A61E4B">
            <w:pPr>
              <w:pStyle w:val="Corpotesto"/>
              <w:rPr>
                <w:rFonts w:eastAsia="Times New Roman"/>
                <w:sz w:val="20"/>
                <w:szCs w:val="20"/>
              </w:rPr>
            </w:pPr>
            <w:r w:rsidRPr="00046EE4">
              <w:rPr>
                <w:rFonts w:eastAsia="Times New Roman"/>
                <w:sz w:val="20"/>
                <w:szCs w:val="20"/>
              </w:rPr>
              <w:t xml:space="preserve">Accompagnamento della persona nella prima fase di inserimento </w:t>
            </w:r>
          </w:p>
        </w:tc>
        <w:tc>
          <w:tcPr>
            <w:tcW w:w="402" w:type="pct"/>
          </w:tcPr>
          <w:p w14:paraId="0EE3E265" w14:textId="77777777" w:rsidR="00432C08" w:rsidRPr="00046EE4" w:rsidRDefault="00432C08" w:rsidP="00A61E4B">
            <w:pPr>
              <w:pStyle w:val="Corpotesto"/>
              <w:rPr>
                <w:rFonts w:eastAsia="Times New Roman"/>
                <w:sz w:val="20"/>
                <w:szCs w:val="20"/>
              </w:rPr>
            </w:pPr>
          </w:p>
        </w:tc>
        <w:tc>
          <w:tcPr>
            <w:tcW w:w="848" w:type="pct"/>
          </w:tcPr>
          <w:p w14:paraId="5770FCAE" w14:textId="77777777" w:rsidR="00432C08" w:rsidRPr="00046EE4" w:rsidRDefault="00432C08" w:rsidP="00A61E4B">
            <w:pPr>
              <w:pStyle w:val="Corpotesto"/>
              <w:rPr>
                <w:rFonts w:eastAsia="Times New Roman"/>
                <w:sz w:val="20"/>
                <w:szCs w:val="20"/>
              </w:rPr>
            </w:pPr>
          </w:p>
        </w:tc>
      </w:tr>
      <w:tr w:rsidR="00432C08" w:rsidRPr="00E07AD1" w14:paraId="24398631" w14:textId="77777777" w:rsidTr="00AE4B15">
        <w:trPr>
          <w:trHeight w:val="575"/>
        </w:trPr>
        <w:tc>
          <w:tcPr>
            <w:tcW w:w="3750" w:type="pct"/>
          </w:tcPr>
          <w:p w14:paraId="55D4F160" w14:textId="2B960721" w:rsidR="00432C08" w:rsidRPr="00046EE4" w:rsidRDefault="00432C08" w:rsidP="00A61E4B">
            <w:pPr>
              <w:pStyle w:val="Corpotesto"/>
              <w:rPr>
                <w:rFonts w:eastAsia="Times New Roman"/>
                <w:sz w:val="20"/>
                <w:szCs w:val="20"/>
              </w:rPr>
            </w:pPr>
            <w:r w:rsidRPr="00046EE4">
              <w:rPr>
                <w:rFonts w:eastAsia="Times New Roman"/>
                <w:sz w:val="20"/>
                <w:szCs w:val="20"/>
              </w:rPr>
              <w:t>Assistenza al sistema della Domanda nella definizione del progetto formativo legato al contratto di apprendistato</w:t>
            </w:r>
          </w:p>
        </w:tc>
        <w:tc>
          <w:tcPr>
            <w:tcW w:w="402" w:type="pct"/>
          </w:tcPr>
          <w:p w14:paraId="653CD64D" w14:textId="77777777" w:rsidR="00432C08" w:rsidRPr="00046EE4" w:rsidRDefault="00432C08" w:rsidP="00A61E4B">
            <w:pPr>
              <w:pStyle w:val="Corpotesto"/>
              <w:rPr>
                <w:rFonts w:eastAsia="Times New Roman"/>
                <w:sz w:val="20"/>
                <w:szCs w:val="20"/>
              </w:rPr>
            </w:pPr>
          </w:p>
        </w:tc>
        <w:tc>
          <w:tcPr>
            <w:tcW w:w="848" w:type="pct"/>
          </w:tcPr>
          <w:p w14:paraId="69F62D6C" w14:textId="77777777" w:rsidR="00432C08" w:rsidRPr="00046EE4" w:rsidRDefault="00432C08" w:rsidP="00A61E4B">
            <w:pPr>
              <w:pStyle w:val="Corpotesto"/>
              <w:rPr>
                <w:rFonts w:eastAsia="Times New Roman"/>
                <w:sz w:val="20"/>
                <w:szCs w:val="20"/>
              </w:rPr>
            </w:pPr>
          </w:p>
        </w:tc>
      </w:tr>
    </w:tbl>
    <w:p w14:paraId="500AF417" w14:textId="77777777" w:rsidR="00432C08" w:rsidRPr="00AE4B15" w:rsidRDefault="00432C08" w:rsidP="00AE4B15">
      <w:pPr>
        <w:pStyle w:val="Corpotesto"/>
      </w:pPr>
      <w:r w:rsidRPr="00AE4B15">
        <w:t xml:space="preserve">Il servizio si è concluso positivamente, con l’assunzione della persona in data __/__/__, con la seguente tipologia contrattuale: </w:t>
      </w:r>
    </w:p>
    <w:p w14:paraId="4F42FFB4" w14:textId="54E8B509" w:rsidR="00432C08" w:rsidRPr="00AE4B15" w:rsidRDefault="00432C08" w:rsidP="000D3721">
      <w:pPr>
        <w:pStyle w:val="Corpotesto"/>
        <w:numPr>
          <w:ilvl w:val="0"/>
          <w:numId w:val="15"/>
        </w:numPr>
      </w:pPr>
      <w:r w:rsidRPr="00AE4B15">
        <w:t>Contratto a Tempo indeterminato</w:t>
      </w:r>
    </w:p>
    <w:p w14:paraId="58588510" w14:textId="7E75F96D" w:rsidR="00432C08" w:rsidRPr="00AE4B15" w:rsidRDefault="00432C08" w:rsidP="000D3721">
      <w:pPr>
        <w:pStyle w:val="Corpotesto"/>
        <w:numPr>
          <w:ilvl w:val="0"/>
          <w:numId w:val="15"/>
        </w:numPr>
      </w:pPr>
      <w:r w:rsidRPr="00AE4B15">
        <w:t>Contratto a Tempo determinato di 12 mesi</w:t>
      </w:r>
    </w:p>
    <w:p w14:paraId="56F5AD7F" w14:textId="0EEEBEAA" w:rsidR="00432C08" w:rsidRPr="00AE4B15" w:rsidRDefault="00432C08" w:rsidP="000D3721">
      <w:pPr>
        <w:pStyle w:val="Corpotesto"/>
        <w:numPr>
          <w:ilvl w:val="0"/>
          <w:numId w:val="15"/>
        </w:numPr>
      </w:pPr>
      <w:r w:rsidRPr="00AE4B15">
        <w:t>Contratto a Tempo determinato da 6 a 12 mesi</w:t>
      </w:r>
    </w:p>
    <w:p w14:paraId="2A0DD68D" w14:textId="77777777" w:rsidR="00432C08" w:rsidRPr="00AE4B15" w:rsidRDefault="00432C08" w:rsidP="00AE4B15">
      <w:pPr>
        <w:pStyle w:val="Corpotesto"/>
      </w:pPr>
      <w:r w:rsidRPr="00AE4B15">
        <w:t>Luogo e Data</w:t>
      </w:r>
    </w:p>
    <w:p w14:paraId="6FECAAE6" w14:textId="2F70FCC8" w:rsidR="00432C08" w:rsidRPr="00122DDF" w:rsidRDefault="00432C08" w:rsidP="00AE4B15">
      <w:pPr>
        <w:pStyle w:val="Corpotesto"/>
        <w:ind w:left="4963" w:firstLine="709"/>
        <w:rPr>
          <w:szCs w:val="22"/>
        </w:rPr>
      </w:pPr>
      <w:r w:rsidRPr="00122DDF">
        <w:rPr>
          <w:szCs w:val="22"/>
        </w:rPr>
        <w:t xml:space="preserve">L’Operatore ______________ </w:t>
      </w:r>
    </w:p>
    <w:p w14:paraId="656524ED" w14:textId="77777777" w:rsidR="00432C08" w:rsidRDefault="00432C08" w:rsidP="00AE4B15">
      <w:pPr>
        <w:pStyle w:val="Corpotesto"/>
        <w:ind w:left="5672"/>
        <w:rPr>
          <w:szCs w:val="22"/>
        </w:rPr>
      </w:pPr>
      <w:r w:rsidRPr="00122DDF">
        <w:rPr>
          <w:szCs w:val="22"/>
        </w:rPr>
        <w:t>Firma leggibile o CRS del rappresentante legale o di altro rappresentante con potere di firma</w:t>
      </w:r>
    </w:p>
    <w:p w14:paraId="74467D2C" w14:textId="77777777" w:rsidR="00432C08" w:rsidRDefault="00432C08" w:rsidP="00432C08">
      <w:pPr>
        <w:suppressAutoHyphens/>
        <w:autoSpaceDE w:val="0"/>
        <w:spacing w:line="259" w:lineRule="auto"/>
        <w:textAlignment w:val="baseline"/>
        <w:rPr>
          <w:kern w:val="1"/>
          <w:lang w:eastAsia="zh-CN" w:bidi="hi-IN"/>
        </w:rPr>
      </w:pPr>
    </w:p>
    <w:p w14:paraId="4F3D0276" w14:textId="77777777" w:rsidR="00432C08" w:rsidRDefault="00432C08" w:rsidP="00432C08">
      <w:pPr>
        <w:rPr>
          <w:kern w:val="1"/>
          <w:lang w:eastAsia="zh-CN" w:bidi="hi-IN"/>
        </w:rPr>
      </w:pPr>
      <w:r>
        <w:rPr>
          <w:kern w:val="1"/>
          <w:lang w:eastAsia="zh-CN" w:bidi="hi-IN"/>
        </w:rPr>
        <w:br w:type="page"/>
      </w:r>
    </w:p>
    <w:p w14:paraId="72943DE8" w14:textId="77777777" w:rsidR="00432C08" w:rsidRPr="008A738F" w:rsidRDefault="00432C08" w:rsidP="00432C08">
      <w:pPr>
        <w:pStyle w:val="Titolo1"/>
        <w:rPr>
          <w:rFonts w:eastAsia="Arial"/>
        </w:rPr>
      </w:pPr>
      <w:bookmarkStart w:id="247" w:name="_Toc211595035"/>
      <w:bookmarkStart w:id="248" w:name="_Toc216344629"/>
      <w:r w:rsidRPr="00F86CD5">
        <w:rPr>
          <w:rFonts w:eastAsia="Arial"/>
        </w:rPr>
        <w:lastRenderedPageBreak/>
        <w:t>Allegato 1</w:t>
      </w:r>
      <w:r>
        <w:rPr>
          <w:rFonts w:eastAsia="Arial"/>
        </w:rPr>
        <w:t>2_M.</w:t>
      </w:r>
      <w:r w:rsidRPr="00F86CD5">
        <w:rPr>
          <w:rFonts w:eastAsia="Arial"/>
        </w:rPr>
        <w:t xml:space="preserve"> Relazione delle attività svolte e dei risultati raggiunti – servizio di </w:t>
      </w:r>
      <w:r>
        <w:rPr>
          <w:rFonts w:eastAsia="Arial"/>
        </w:rPr>
        <w:t>mantenimento lavorativo</w:t>
      </w:r>
      <w:bookmarkEnd w:id="247"/>
      <w:bookmarkEnd w:id="248"/>
      <w:r w:rsidRPr="008A738F">
        <w:rPr>
          <w:rFonts w:eastAsia="Arial"/>
        </w:rPr>
        <w:t xml:space="preserve"> </w:t>
      </w:r>
    </w:p>
    <w:p w14:paraId="3C17F3B4" w14:textId="321D1861" w:rsidR="00432C08" w:rsidRDefault="00DB6225" w:rsidP="00432C08">
      <w:pPr>
        <w:pStyle w:val="Corpotesto"/>
        <w:tabs>
          <w:tab w:val="left" w:pos="3708"/>
          <w:tab w:val="left" w:pos="4316"/>
        </w:tabs>
        <w:spacing w:line="259" w:lineRule="auto"/>
        <w:ind w:left="108" w:right="143"/>
      </w:pPr>
      <w:r>
        <w:rPr>
          <w:noProof/>
        </w:rPr>
        <mc:AlternateContent>
          <mc:Choice Requires="wpg">
            <w:drawing>
              <wp:anchor distT="0" distB="0" distL="114300" distR="114300" simplePos="0" relativeHeight="251735040" behindDoc="0" locked="0" layoutInCell="1" allowOverlap="1" wp14:anchorId="213CFEE8" wp14:editId="33753CEA">
                <wp:simplePos x="0" y="0"/>
                <wp:positionH relativeFrom="margin">
                  <wp:align>right</wp:align>
                </wp:positionH>
                <wp:positionV relativeFrom="paragraph">
                  <wp:posOffset>166646</wp:posOffset>
                </wp:positionV>
                <wp:extent cx="1781175" cy="610870"/>
                <wp:effectExtent l="0" t="0" r="9525" b="0"/>
                <wp:wrapNone/>
                <wp:docPr id="455024736" name="Group 6"/>
                <wp:cNvGraphicFramePr>
                  <a:graphicFrameLocks xmlns:a="http://schemas.openxmlformats.org/drawingml/2006/main" noChangeAspect="1"/>
                </wp:cNvGraphicFramePr>
                <a:graphic xmlns:a="http://schemas.openxmlformats.org/drawingml/2006/main">
                  <a:graphicData uri="http://schemas.microsoft.com/office/word/2010/wordprocessingGroup">
                    <wpg:wgp>
                      <wpg:cNvGrpSpPr>
                        <a:grpSpLocks noChangeAspect="1"/>
                      </wpg:cNvGrpSpPr>
                      <wpg:grpSpPr bwMode="auto">
                        <a:xfrm>
                          <a:off x="0" y="0"/>
                          <a:ext cx="1781175" cy="610870"/>
                          <a:chOff x="2574" y="1151"/>
                          <a:chExt cx="4956" cy="1701"/>
                        </a:xfrm>
                      </wpg:grpSpPr>
                      <pic:pic xmlns:pic="http://schemas.openxmlformats.org/drawingml/2006/picture">
                        <pic:nvPicPr>
                          <pic:cNvPr id="630830417" name="Immagine 0"/>
                          <pic:cNvPicPr>
                            <a:picLocks noChangeAspect="1" noChangeArrowheads="1"/>
                          </pic:cNvPicPr>
                        </pic:nvPicPr>
                        <pic:blipFill>
                          <a:blip r:embed="rId11" cstate="print">
                            <a:extLst>
                              <a:ext uri="{28A0092B-C50C-407E-A947-70E740481C1C}">
                                <a14:useLocalDpi xmlns:a14="http://schemas.microsoft.com/office/drawing/2010/main" val="0"/>
                              </a:ext>
                            </a:extLst>
                          </a:blip>
                          <a:srcRect l="61646" t="37479" r="12030" b="28499"/>
                          <a:stretch>
                            <a:fillRect/>
                          </a:stretch>
                        </pic:blipFill>
                        <pic:spPr bwMode="auto">
                          <a:xfrm>
                            <a:off x="4808" y="1498"/>
                            <a:ext cx="2722" cy="100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095035289" name="Picture 5"/>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2574" y="1151"/>
                            <a:ext cx="1096" cy="170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14:sizeRelH relativeFrom="page">
                  <wp14:pctWidth>0</wp14:pctWidth>
                </wp14:sizeRelH>
                <wp14:sizeRelV relativeFrom="page">
                  <wp14:pctHeight>0</wp14:pctHeight>
                </wp14:sizeRelV>
              </wp:anchor>
            </w:drawing>
          </mc:Choice>
          <mc:Fallback>
            <w:pict>
              <v:group w14:anchorId="7D55F3A0" id="Group 6" o:spid="_x0000_s1026" style="position:absolute;margin-left:89.05pt;margin-top:13.1pt;width:140.25pt;height:48.1pt;z-index:251735040;mso-position-horizontal:right;mso-position-horizontal-relative:margin" coordorigin="2574,1151" coordsize="4956,1701"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">
                <o:lock v:ext="edit" aspectratio="t"/>
                <v:shape id="Immagine 0" o:spid="_x0000_s1027" type="#_x0000_t75" style="position:absolute;left:4808;top:1498;width:2722;height:100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">
                  <v:imagedata r:id="rId13" o:title="" croptop="24562f" cropbottom="18677f" cropleft="40400f" cropright="7884f"/>
                </v:shape>
                <v:shape id="Picture 5" o:spid="_x0000_s1028" type="#_x0000_t75" style="position:absolute;left:2574;top:1151;width:1096;height:170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">
                  <v:imagedata r:id="rId14" o:title=""/>
                </v:shape>
                <w10:wrap anchorx="margin"/>
              </v:group>
            </w:pict>
          </mc:Fallback>
        </mc:AlternateContent>
      </w:r>
    </w:p>
    <w:p w14:paraId="7DED1522" w14:textId="77777777" w:rsidR="00432C08" w:rsidRDefault="00432C08" w:rsidP="00432C08">
      <w:pPr>
        <w:pStyle w:val="Corpotesto"/>
        <w:tabs>
          <w:tab w:val="left" w:pos="3708"/>
          <w:tab w:val="left" w:pos="4316"/>
        </w:tabs>
        <w:spacing w:line="259" w:lineRule="auto"/>
        <w:ind w:left="108" w:right="143"/>
      </w:pPr>
      <w:r>
        <w:rPr>
          <w:noProof/>
        </w:rPr>
        <w:drawing>
          <wp:anchor distT="0" distB="0" distL="114300" distR="114300" simplePos="0" relativeHeight="251701248" behindDoc="0" locked="0" layoutInCell="1" allowOverlap="1" wp14:anchorId="14ED05D9" wp14:editId="64061AEA">
            <wp:simplePos x="0" y="0"/>
            <wp:positionH relativeFrom="margin">
              <wp:posOffset>0</wp:posOffset>
            </wp:positionH>
            <wp:positionV relativeFrom="paragraph">
              <wp:posOffset>0</wp:posOffset>
            </wp:positionV>
            <wp:extent cx="1995137" cy="565785"/>
            <wp:effectExtent l="0" t="0" r="5715" b="5715"/>
            <wp:wrapNone/>
            <wp:docPr id="1049257732" name="Picture 9" descr="Immagine che contiene testo, simbolo, logo, Carattere&#10;&#10;Il contenuto generato dall'IA potrebbe non essere corret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99519985" name="Picture 9" descr="Immagine che contiene testo, simbolo, logo, Carattere&#10;&#10;Il contenuto generato dall'IA potrebbe non essere corretto."/>
                    <pic:cNvPicPr>
                      <a:picLocks noChangeAspect="1"/>
                    </pic:cNvPicPr>
                  </pic:nvPicPr>
                  <pic:blipFill rotWithShape="1">
                    <a:blip r:embed="rId15" cstate="print">
                      <a:extLst>
                        <a:ext uri="{28A0092B-C50C-407E-A947-70E740481C1C}">
                          <a14:useLocalDpi xmlns:a14="http://schemas.microsoft.com/office/drawing/2010/main" val="0"/>
                        </a:ext>
                      </a:extLst>
                    </a:blip>
                    <a:srcRect l="28666" t="-1" b="1551"/>
                    <a:stretch/>
                  </pic:blipFill>
                  <pic:spPr bwMode="auto">
                    <a:xfrm>
                      <a:off x="0" y="0"/>
                      <a:ext cx="1995137" cy="565785"/>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0B50A3E7" w14:textId="77777777" w:rsidR="00432C08" w:rsidRDefault="00432C08" w:rsidP="00432C08">
      <w:pPr>
        <w:pStyle w:val="Corpotesto"/>
        <w:tabs>
          <w:tab w:val="left" w:pos="3708"/>
          <w:tab w:val="left" w:pos="4316"/>
        </w:tabs>
        <w:spacing w:line="259" w:lineRule="auto"/>
        <w:ind w:left="108" w:right="143"/>
      </w:pPr>
    </w:p>
    <w:p w14:paraId="2FAC93C9" w14:textId="77777777" w:rsidR="00432C08" w:rsidRDefault="00432C08" w:rsidP="00432C08">
      <w:pPr>
        <w:pStyle w:val="Corpotesto"/>
        <w:tabs>
          <w:tab w:val="left" w:pos="3708"/>
          <w:tab w:val="left" w:pos="4316"/>
        </w:tabs>
        <w:spacing w:line="259" w:lineRule="auto"/>
        <w:ind w:left="108" w:right="143"/>
      </w:pPr>
    </w:p>
    <w:p w14:paraId="0AAE48B6" w14:textId="77777777" w:rsidR="00432C08" w:rsidRDefault="00432C08" w:rsidP="00432C08">
      <w:pPr>
        <w:pStyle w:val="Corpotesto"/>
        <w:tabs>
          <w:tab w:val="left" w:pos="3708"/>
          <w:tab w:val="left" w:pos="4316"/>
        </w:tabs>
        <w:spacing w:line="259" w:lineRule="auto"/>
        <w:ind w:left="108" w:right="143"/>
      </w:pPr>
    </w:p>
    <w:p w14:paraId="5B28148E" w14:textId="77777777" w:rsidR="00432C08" w:rsidRPr="00C40522" w:rsidRDefault="00432C08" w:rsidP="00432C08">
      <w:pPr>
        <w:spacing w:after="0"/>
        <w:jc w:val="center"/>
        <w:rPr>
          <w:rFonts w:ascii="Calibri" w:hAnsi="Calibri" w:cs="Calibri"/>
          <w:b/>
          <w:bCs/>
          <w:spacing w:val="-3"/>
        </w:rPr>
      </w:pPr>
      <w:r w:rsidRPr="00C40522">
        <w:rPr>
          <w:rFonts w:ascii="Calibri" w:hAnsi="Calibri" w:cs="Calibri"/>
          <w:b/>
          <w:bCs/>
        </w:rPr>
        <w:t>AVVISO</w:t>
      </w:r>
      <w:r w:rsidRPr="00C40522">
        <w:rPr>
          <w:rFonts w:ascii="Calibri" w:hAnsi="Calibri" w:cs="Calibri"/>
          <w:b/>
          <w:bCs/>
          <w:spacing w:val="-3"/>
        </w:rPr>
        <w:t xml:space="preserve"> </w:t>
      </w:r>
      <w:r w:rsidRPr="00C40522">
        <w:rPr>
          <w:rFonts w:ascii="Calibri" w:hAnsi="Calibri" w:cs="Calibri"/>
          <w:b/>
          <w:bCs/>
        </w:rPr>
        <w:t>PUBBLICO</w:t>
      </w:r>
      <w:r w:rsidRPr="00C40522">
        <w:rPr>
          <w:rFonts w:ascii="Calibri" w:hAnsi="Calibri" w:cs="Calibri"/>
          <w:b/>
          <w:bCs/>
          <w:spacing w:val="-3"/>
        </w:rPr>
        <w:t xml:space="preserve"> </w:t>
      </w:r>
    </w:p>
    <w:p w14:paraId="2BA96C65" w14:textId="77777777" w:rsidR="00432C08" w:rsidRPr="00C40522" w:rsidRDefault="00432C08" w:rsidP="00432C08">
      <w:pPr>
        <w:spacing w:after="0"/>
        <w:jc w:val="center"/>
        <w:rPr>
          <w:rFonts w:ascii="Calibri" w:hAnsi="Calibri" w:cs="Calibri"/>
          <w:b/>
          <w:bCs/>
        </w:rPr>
      </w:pPr>
      <w:r w:rsidRPr="00C40522">
        <w:rPr>
          <w:rFonts w:ascii="Calibri" w:hAnsi="Calibri" w:cs="Calibri"/>
          <w:b/>
          <w:bCs/>
          <w:spacing w:val="-3"/>
        </w:rPr>
        <w:t>DOTE UNICA LAVORO PERSONE CON DISABILITA’-</w:t>
      </w:r>
      <w:r w:rsidRPr="00C40522">
        <w:rPr>
          <w:rFonts w:ascii="Calibri" w:hAnsi="Calibri" w:cs="Calibri"/>
          <w:b/>
          <w:bCs/>
        </w:rPr>
        <w:t>DULD</w:t>
      </w:r>
      <w:r w:rsidRPr="00C40522">
        <w:rPr>
          <w:rFonts w:ascii="Calibri" w:hAnsi="Calibri" w:cs="Calibri"/>
          <w:b/>
          <w:bCs/>
          <w:spacing w:val="-6"/>
        </w:rPr>
        <w:t xml:space="preserve"> </w:t>
      </w:r>
    </w:p>
    <w:p w14:paraId="1DB02C3F" w14:textId="77777777" w:rsidR="00432C08" w:rsidRPr="008B53D7" w:rsidRDefault="00432C08" w:rsidP="00432C08">
      <w:pPr>
        <w:autoSpaceDN w:val="0"/>
        <w:adjustRightInd w:val="0"/>
        <w:spacing w:after="0"/>
        <w:jc w:val="center"/>
        <w:rPr>
          <w:rFonts w:ascii="¬◊&quot;" w:hAnsi="¬◊&quot;" w:cs="¬◊&quot;"/>
          <w:i/>
          <w:iCs/>
        </w:rPr>
      </w:pPr>
      <w:r w:rsidRPr="001C3403">
        <w:rPr>
          <w:rFonts w:ascii="¬◊&quot;" w:hAnsi="¬◊&quot;" w:cs="¬◊&quot;"/>
          <w:i/>
          <w:iCs/>
        </w:rPr>
        <w:t>a valere sul Fondo Regionale per l'Occupazione dei Disabili – anno</w:t>
      </w:r>
      <w:r>
        <w:rPr>
          <w:rFonts w:ascii="¬◊&quot;" w:hAnsi="¬◊&quot;" w:cs="¬◊&quot;"/>
          <w:i/>
          <w:iCs/>
        </w:rPr>
        <w:t xml:space="preserve"> </w:t>
      </w:r>
      <w:r w:rsidRPr="001C3403">
        <w:rPr>
          <w:rFonts w:ascii="¬◊&quot;" w:hAnsi="¬◊&quot;" w:cs="¬◊&quot;"/>
          <w:i/>
          <w:iCs/>
        </w:rPr>
        <w:t>2024 – di cui alla DGR n. XII/ 3383 del 11/11/2024</w:t>
      </w:r>
    </w:p>
    <w:p w14:paraId="0A9E204B" w14:textId="7AA41F38" w:rsidR="00432C08" w:rsidRPr="00AE4B15" w:rsidRDefault="00432C08" w:rsidP="00AE4B15">
      <w:pPr>
        <w:pStyle w:val="Corpotesto"/>
        <w:jc w:val="center"/>
        <w:rPr>
          <w:b/>
          <w:bCs/>
        </w:rPr>
      </w:pPr>
      <w:r w:rsidRPr="00AE4B15">
        <w:rPr>
          <w:b/>
          <w:bCs/>
        </w:rPr>
        <w:t>Relazione delle attività svolte e dei risultati raggiunti servizio di incontro mantenimento lavorativo</w:t>
      </w:r>
    </w:p>
    <w:p w14:paraId="71FD3500" w14:textId="77777777" w:rsidR="00432C08" w:rsidRPr="00AE4B15" w:rsidRDefault="00432C08" w:rsidP="00AE4B15">
      <w:pPr>
        <w:pStyle w:val="Corpotesto"/>
        <w:rPr>
          <w:b/>
          <w:bCs/>
        </w:rPr>
      </w:pPr>
      <w:r w:rsidRPr="00AE4B15">
        <w:rPr>
          <w:b/>
          <w:bCs/>
        </w:rPr>
        <w:t xml:space="preserve">Descrizione analitica del servizio di Incontro Domanda Offerta </w:t>
      </w:r>
    </w:p>
    <w:p w14:paraId="55F14E54" w14:textId="77777777" w:rsidR="00432C08" w:rsidRPr="00AE4B15" w:rsidRDefault="00432C08" w:rsidP="00AE4B15">
      <w:pPr>
        <w:pStyle w:val="Corpotesto"/>
      </w:pPr>
      <w:r w:rsidRPr="00AE4B15">
        <w:t xml:space="preserve">L’operatore_____________________________________ (denominazione dell’operatore) illustra il percorso di politica attiva erogato a ______________________________ (cognome, nome e codice fiscale del destinatario delle Dote), ID Dote ____________, nell’ambito del servizio di mantenimento DULD. </w:t>
      </w:r>
    </w:p>
    <w:p w14:paraId="0F126B11" w14:textId="77777777" w:rsidR="00432C08" w:rsidRPr="00AE4B15" w:rsidRDefault="00432C08" w:rsidP="00AE4B15">
      <w:pPr>
        <w:pStyle w:val="Corpotesto"/>
      </w:pPr>
      <w:r w:rsidRPr="00AE4B15">
        <w:t xml:space="preserve">Il servizio si è concluso positivamente, con l’assunzione della persona in data __/__/__, con la seguente tipologia contrattuale: </w:t>
      </w:r>
    </w:p>
    <w:p w14:paraId="50A22B50" w14:textId="77777777" w:rsidR="00432C08" w:rsidRPr="00AE4B15" w:rsidRDefault="00432C08" w:rsidP="00AE4B15">
      <w:pPr>
        <w:pStyle w:val="Corpotesto"/>
      </w:pPr>
      <w:r w:rsidRPr="00AE4B15">
        <w:t>Nel caso di mantenimento presso lo stesso datore di lavoro:</w:t>
      </w:r>
    </w:p>
    <w:p w14:paraId="7864887B" w14:textId="7ED954AA" w:rsidR="00432C08" w:rsidRPr="00AE4B15" w:rsidRDefault="00432C08" w:rsidP="000D3721">
      <w:pPr>
        <w:pStyle w:val="Corpotesto"/>
        <w:numPr>
          <w:ilvl w:val="0"/>
          <w:numId w:val="16"/>
        </w:numPr>
      </w:pPr>
      <w:r w:rsidRPr="00AE4B15">
        <w:t>Trasformazione a tempo indeterminato</w:t>
      </w:r>
    </w:p>
    <w:p w14:paraId="43D4D084" w14:textId="7291F1BE" w:rsidR="00432C08" w:rsidRPr="00AE4B15" w:rsidRDefault="00432C08" w:rsidP="000D3721">
      <w:pPr>
        <w:pStyle w:val="Corpotesto"/>
        <w:numPr>
          <w:ilvl w:val="0"/>
          <w:numId w:val="16"/>
        </w:numPr>
      </w:pPr>
      <w:r w:rsidRPr="00AE4B15">
        <w:t>Conferma contratto di lavoro in essere12</w:t>
      </w:r>
    </w:p>
    <w:p w14:paraId="56503F47" w14:textId="63F40D1E" w:rsidR="00432C08" w:rsidRPr="00AE4B15" w:rsidRDefault="00432C08" w:rsidP="000D3721">
      <w:pPr>
        <w:pStyle w:val="Corpotesto"/>
        <w:numPr>
          <w:ilvl w:val="0"/>
          <w:numId w:val="16"/>
        </w:numPr>
      </w:pPr>
      <w:r w:rsidRPr="00AE4B15">
        <w:t>Proroga tempo determinato 6 - 12 mesi</w:t>
      </w:r>
    </w:p>
    <w:p w14:paraId="5F987323" w14:textId="24A824EC" w:rsidR="00432C08" w:rsidRPr="00AE4B15" w:rsidRDefault="00432C08" w:rsidP="000D3721">
      <w:pPr>
        <w:pStyle w:val="Corpotesto"/>
        <w:numPr>
          <w:ilvl w:val="0"/>
          <w:numId w:val="16"/>
        </w:numPr>
      </w:pPr>
      <w:r w:rsidRPr="00AE4B15">
        <w:t>Proroga somministrazione 12 mesi</w:t>
      </w:r>
    </w:p>
    <w:p w14:paraId="7685F894" w14:textId="77777777" w:rsidR="00432C08" w:rsidRPr="00AE4B15" w:rsidRDefault="00432C08" w:rsidP="00AE4B15">
      <w:pPr>
        <w:pStyle w:val="Corpotesto"/>
      </w:pPr>
      <w:r w:rsidRPr="00AE4B15">
        <w:t>Nel caso di nuovo contratto presso nuovo datore di lavoro:</w:t>
      </w:r>
    </w:p>
    <w:p w14:paraId="0C9E3111" w14:textId="05D99CB7" w:rsidR="00432C08" w:rsidRPr="00AE4B15" w:rsidRDefault="00432C08" w:rsidP="000D3721">
      <w:pPr>
        <w:pStyle w:val="Corpotesto"/>
        <w:numPr>
          <w:ilvl w:val="0"/>
          <w:numId w:val="17"/>
        </w:numPr>
      </w:pPr>
      <w:r w:rsidRPr="00AE4B15">
        <w:t>Contratto a Tempo indeterminato</w:t>
      </w:r>
    </w:p>
    <w:p w14:paraId="2BCD10D9" w14:textId="085DD507" w:rsidR="00432C08" w:rsidRPr="00AE4B15" w:rsidRDefault="00432C08" w:rsidP="000D3721">
      <w:pPr>
        <w:pStyle w:val="Corpotesto"/>
        <w:numPr>
          <w:ilvl w:val="0"/>
          <w:numId w:val="17"/>
        </w:numPr>
      </w:pPr>
      <w:r w:rsidRPr="00AE4B15">
        <w:t>Contratto a Tempo determinato di 12 mesi</w:t>
      </w:r>
    </w:p>
    <w:p w14:paraId="750C2D18" w14:textId="12C21808" w:rsidR="00432C08" w:rsidRPr="00AE4B15" w:rsidRDefault="00432C08" w:rsidP="000D3721">
      <w:pPr>
        <w:pStyle w:val="Corpotesto"/>
        <w:numPr>
          <w:ilvl w:val="0"/>
          <w:numId w:val="17"/>
        </w:numPr>
      </w:pPr>
      <w:r w:rsidRPr="00AE4B15">
        <w:t>Contratto a Tempo determinato da 6 a 12 mesi</w:t>
      </w:r>
    </w:p>
    <w:p w14:paraId="6F2AF0DF" w14:textId="77777777" w:rsidR="00432C08" w:rsidRPr="00AE4B15" w:rsidRDefault="00432C08" w:rsidP="00AE4B15">
      <w:pPr>
        <w:pStyle w:val="Corpotesto"/>
      </w:pPr>
    </w:p>
    <w:p w14:paraId="5D677E4A" w14:textId="0BD55281" w:rsidR="00432C08" w:rsidRPr="00AE4B15" w:rsidRDefault="00432C08" w:rsidP="00AE4B15">
      <w:pPr>
        <w:pStyle w:val="Corpotesto"/>
      </w:pPr>
      <w:r w:rsidRPr="00AE4B15">
        <w:t>Luogo e Data</w:t>
      </w:r>
      <w:r w:rsidR="00AE4B15">
        <w:t xml:space="preserve"> </w:t>
      </w:r>
      <w:r w:rsidR="00AE4B15" w:rsidRPr="00AE4B15">
        <w:t>______________</w:t>
      </w:r>
    </w:p>
    <w:p w14:paraId="6664D0A5" w14:textId="77777777" w:rsidR="00432C08" w:rsidRPr="00AE4B15" w:rsidRDefault="00432C08" w:rsidP="00AE4B15">
      <w:pPr>
        <w:pStyle w:val="Corpotesto"/>
        <w:ind w:left="5672" w:firstLine="709"/>
      </w:pPr>
      <w:r w:rsidRPr="00AE4B15">
        <w:t xml:space="preserve">L’Operatore ______________ </w:t>
      </w:r>
    </w:p>
    <w:p w14:paraId="44A53C22" w14:textId="77777777" w:rsidR="00432C08" w:rsidRPr="00AE4B15" w:rsidRDefault="00432C08" w:rsidP="00AE4B15">
      <w:pPr>
        <w:pStyle w:val="Corpotesto"/>
        <w:ind w:left="6381"/>
      </w:pPr>
      <w:r w:rsidRPr="00AE4B15">
        <w:t>Firma leggibile o CRS del rappresentante legale o di altro rappresentante con potere di firma</w:t>
      </w:r>
    </w:p>
    <w:p w14:paraId="1200B74D" w14:textId="77777777" w:rsidR="00432C08" w:rsidRDefault="00432C08" w:rsidP="00432C08">
      <w:pPr>
        <w:rPr>
          <w:kern w:val="1"/>
          <w:lang w:eastAsia="zh-CN" w:bidi="hi-IN"/>
        </w:rPr>
      </w:pPr>
      <w:r>
        <w:rPr>
          <w:kern w:val="1"/>
          <w:lang w:eastAsia="zh-CN" w:bidi="hi-IN"/>
        </w:rPr>
        <w:br w:type="page"/>
      </w:r>
    </w:p>
    <w:p w14:paraId="4084BB5F" w14:textId="5D396EE4" w:rsidR="00432C08" w:rsidRPr="008A738F" w:rsidRDefault="00432C08" w:rsidP="00432C08">
      <w:pPr>
        <w:pStyle w:val="Titolo1"/>
        <w:rPr>
          <w:rFonts w:eastAsia="Arial"/>
        </w:rPr>
      </w:pPr>
      <w:bookmarkStart w:id="249" w:name="_Toc211595036"/>
      <w:bookmarkStart w:id="250" w:name="_Toc216344630"/>
      <w:r w:rsidRPr="008A738F">
        <w:rPr>
          <w:rFonts w:eastAsia="Arial"/>
        </w:rPr>
        <w:lastRenderedPageBreak/>
        <w:t>Allegato 1</w:t>
      </w:r>
      <w:r>
        <w:rPr>
          <w:rFonts w:eastAsia="Arial"/>
        </w:rPr>
        <w:t>3.</w:t>
      </w:r>
      <w:r w:rsidRPr="008A738F">
        <w:rPr>
          <w:rFonts w:eastAsia="Arial"/>
        </w:rPr>
        <w:t xml:space="preserve"> Testo della </w:t>
      </w:r>
      <w:r w:rsidR="00E03051">
        <w:rPr>
          <w:rFonts w:eastAsia="Arial"/>
        </w:rPr>
        <w:t>PEC</w:t>
      </w:r>
      <w:r w:rsidRPr="008A738F">
        <w:rPr>
          <w:rFonts w:eastAsia="Arial"/>
        </w:rPr>
        <w:t xml:space="preserve"> indirizzata al datore di lavoro in relazione al servizio di “incontro domanda-offerta”</w:t>
      </w:r>
      <w:bookmarkEnd w:id="249"/>
      <w:bookmarkEnd w:id="250"/>
    </w:p>
    <w:p w14:paraId="3F150068" w14:textId="7F600C59" w:rsidR="00432C08" w:rsidRDefault="00DB6225" w:rsidP="00432C08">
      <w:pPr>
        <w:pStyle w:val="Corpotesto"/>
        <w:tabs>
          <w:tab w:val="left" w:pos="3708"/>
          <w:tab w:val="left" w:pos="4316"/>
        </w:tabs>
        <w:spacing w:line="259" w:lineRule="auto"/>
        <w:ind w:left="108" w:right="143"/>
      </w:pPr>
      <w:r>
        <w:rPr>
          <w:noProof/>
        </w:rPr>
        <mc:AlternateContent>
          <mc:Choice Requires="wpg">
            <w:drawing>
              <wp:anchor distT="0" distB="0" distL="114300" distR="114300" simplePos="0" relativeHeight="251737088" behindDoc="0" locked="0" layoutInCell="1" allowOverlap="1" wp14:anchorId="403C1765" wp14:editId="457EFB23">
                <wp:simplePos x="0" y="0"/>
                <wp:positionH relativeFrom="margin">
                  <wp:align>right</wp:align>
                </wp:positionH>
                <wp:positionV relativeFrom="paragraph">
                  <wp:posOffset>198783</wp:posOffset>
                </wp:positionV>
                <wp:extent cx="1781175" cy="610870"/>
                <wp:effectExtent l="0" t="0" r="9525" b="0"/>
                <wp:wrapNone/>
                <wp:docPr id="193674800" name="Group 6"/>
                <wp:cNvGraphicFramePr>
                  <a:graphicFrameLocks xmlns:a="http://schemas.openxmlformats.org/drawingml/2006/main" noChangeAspect="1"/>
                </wp:cNvGraphicFramePr>
                <a:graphic xmlns:a="http://schemas.openxmlformats.org/drawingml/2006/main">
                  <a:graphicData uri="http://schemas.microsoft.com/office/word/2010/wordprocessingGroup">
                    <wpg:wgp>
                      <wpg:cNvGrpSpPr>
                        <a:grpSpLocks noChangeAspect="1"/>
                      </wpg:cNvGrpSpPr>
                      <wpg:grpSpPr bwMode="auto">
                        <a:xfrm>
                          <a:off x="0" y="0"/>
                          <a:ext cx="1781175" cy="610870"/>
                          <a:chOff x="2574" y="1151"/>
                          <a:chExt cx="4956" cy="1701"/>
                        </a:xfrm>
                      </wpg:grpSpPr>
                      <pic:pic xmlns:pic="http://schemas.openxmlformats.org/drawingml/2006/picture">
                        <pic:nvPicPr>
                          <pic:cNvPr id="187159507" name="Immagine 0"/>
                          <pic:cNvPicPr>
                            <a:picLocks noChangeAspect="1" noChangeArrowheads="1"/>
                          </pic:cNvPicPr>
                        </pic:nvPicPr>
                        <pic:blipFill>
                          <a:blip r:embed="rId11" cstate="print">
                            <a:extLst>
                              <a:ext uri="{28A0092B-C50C-407E-A947-70E740481C1C}">
                                <a14:useLocalDpi xmlns:a14="http://schemas.microsoft.com/office/drawing/2010/main" val="0"/>
                              </a:ext>
                            </a:extLst>
                          </a:blip>
                          <a:srcRect l="61646" t="37479" r="12030" b="28499"/>
                          <a:stretch>
                            <a:fillRect/>
                          </a:stretch>
                        </pic:blipFill>
                        <pic:spPr bwMode="auto">
                          <a:xfrm>
                            <a:off x="4808" y="1498"/>
                            <a:ext cx="2722" cy="100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796013108" name="Picture 5"/>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2574" y="1151"/>
                            <a:ext cx="1096" cy="170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14:sizeRelH relativeFrom="page">
                  <wp14:pctWidth>0</wp14:pctWidth>
                </wp14:sizeRelH>
                <wp14:sizeRelV relativeFrom="page">
                  <wp14:pctHeight>0</wp14:pctHeight>
                </wp14:sizeRelV>
              </wp:anchor>
            </w:drawing>
          </mc:Choice>
          <mc:Fallback>
            <w:pict>
              <v:group w14:anchorId="7F0D7EA2" id="Group 6" o:spid="_x0000_s1026" style="position:absolute;margin-left:89.05pt;margin-top:15.65pt;width:140.25pt;height:48.1pt;z-index:251737088;mso-position-horizontal:right;mso-position-horizontal-relative:margin" coordorigin="2574,1151" coordsize="4956,1701"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">
                <o:lock v:ext="edit" aspectratio="t"/>
                <v:shape id="Immagine 0" o:spid="_x0000_s1027" type="#_x0000_t75" style="position:absolute;left:4808;top:1498;width:2722;height:100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">
                  <v:imagedata r:id="rId13" o:title="" croptop="24562f" cropbottom="18677f" cropleft="40400f" cropright="7884f"/>
                </v:shape>
                <v:shape id="Picture 5" o:spid="_x0000_s1028" type="#_x0000_t75" style="position:absolute;left:2574;top:1151;width:1096;height:170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">
                  <v:imagedata r:id="rId14" o:title=""/>
                </v:shape>
                <w10:wrap anchorx="margin"/>
              </v:group>
            </w:pict>
          </mc:Fallback>
        </mc:AlternateContent>
      </w:r>
    </w:p>
    <w:p w14:paraId="23BD67E8" w14:textId="77777777" w:rsidR="00432C08" w:rsidRDefault="00432C08" w:rsidP="00432C08">
      <w:pPr>
        <w:pStyle w:val="Corpotesto"/>
        <w:tabs>
          <w:tab w:val="left" w:pos="3708"/>
          <w:tab w:val="left" w:pos="4316"/>
        </w:tabs>
        <w:spacing w:line="259" w:lineRule="auto"/>
        <w:ind w:left="108" w:right="143"/>
      </w:pPr>
      <w:r>
        <w:rPr>
          <w:noProof/>
        </w:rPr>
        <w:drawing>
          <wp:anchor distT="0" distB="0" distL="114300" distR="114300" simplePos="0" relativeHeight="251675648" behindDoc="0" locked="0" layoutInCell="1" allowOverlap="1" wp14:anchorId="68BBC1CB" wp14:editId="060664E9">
            <wp:simplePos x="0" y="0"/>
            <wp:positionH relativeFrom="margin">
              <wp:posOffset>0</wp:posOffset>
            </wp:positionH>
            <wp:positionV relativeFrom="paragraph">
              <wp:posOffset>0</wp:posOffset>
            </wp:positionV>
            <wp:extent cx="1995137" cy="565785"/>
            <wp:effectExtent l="0" t="0" r="5715" b="5715"/>
            <wp:wrapNone/>
            <wp:docPr id="318325692" name="Picture 9" descr="Immagine che contiene testo, simbolo, logo, Carattere&#10;&#10;Il contenuto generato dall'IA potrebbe non essere corret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99519985" name="Picture 9" descr="Immagine che contiene testo, simbolo, logo, Carattere&#10;&#10;Il contenuto generato dall'IA potrebbe non essere corretto."/>
                    <pic:cNvPicPr>
                      <a:picLocks noChangeAspect="1"/>
                    </pic:cNvPicPr>
                  </pic:nvPicPr>
                  <pic:blipFill rotWithShape="1">
                    <a:blip r:embed="rId15" cstate="print">
                      <a:extLst>
                        <a:ext uri="{28A0092B-C50C-407E-A947-70E740481C1C}">
                          <a14:useLocalDpi xmlns:a14="http://schemas.microsoft.com/office/drawing/2010/main" val="0"/>
                        </a:ext>
                      </a:extLst>
                    </a:blip>
                    <a:srcRect l="28666" t="-1" b="1551"/>
                    <a:stretch/>
                  </pic:blipFill>
                  <pic:spPr bwMode="auto">
                    <a:xfrm>
                      <a:off x="0" y="0"/>
                      <a:ext cx="1995137" cy="565785"/>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3447E5C1" w14:textId="77777777" w:rsidR="00432C08" w:rsidRDefault="00432C08" w:rsidP="00432C08">
      <w:pPr>
        <w:pStyle w:val="Corpotesto"/>
        <w:tabs>
          <w:tab w:val="left" w:pos="3708"/>
          <w:tab w:val="left" w:pos="4316"/>
        </w:tabs>
        <w:spacing w:line="259" w:lineRule="auto"/>
        <w:ind w:left="108" w:right="143"/>
      </w:pPr>
    </w:p>
    <w:p w14:paraId="4545F8FA" w14:textId="77777777" w:rsidR="00432C08" w:rsidRDefault="00432C08" w:rsidP="00432C08">
      <w:pPr>
        <w:pStyle w:val="Corpotesto"/>
        <w:tabs>
          <w:tab w:val="left" w:pos="3708"/>
          <w:tab w:val="left" w:pos="4316"/>
        </w:tabs>
        <w:spacing w:line="259" w:lineRule="auto"/>
        <w:ind w:left="108" w:right="143"/>
      </w:pPr>
    </w:p>
    <w:p w14:paraId="068EC181" w14:textId="77777777" w:rsidR="00432C08" w:rsidRPr="00C40522" w:rsidRDefault="00432C08" w:rsidP="00432C08">
      <w:pPr>
        <w:spacing w:after="0"/>
        <w:jc w:val="center"/>
        <w:rPr>
          <w:rFonts w:ascii="Calibri" w:hAnsi="Calibri" w:cs="Calibri"/>
          <w:b/>
          <w:bCs/>
          <w:spacing w:val="-3"/>
        </w:rPr>
      </w:pPr>
      <w:r w:rsidRPr="00C40522">
        <w:rPr>
          <w:rFonts w:ascii="Calibri" w:hAnsi="Calibri" w:cs="Calibri"/>
          <w:b/>
          <w:bCs/>
        </w:rPr>
        <w:t>AVVISO</w:t>
      </w:r>
      <w:r w:rsidRPr="00C40522">
        <w:rPr>
          <w:rFonts w:ascii="Calibri" w:hAnsi="Calibri" w:cs="Calibri"/>
          <w:b/>
          <w:bCs/>
          <w:spacing w:val="-3"/>
        </w:rPr>
        <w:t xml:space="preserve"> </w:t>
      </w:r>
      <w:r w:rsidRPr="00C40522">
        <w:rPr>
          <w:rFonts w:ascii="Calibri" w:hAnsi="Calibri" w:cs="Calibri"/>
          <w:b/>
          <w:bCs/>
        </w:rPr>
        <w:t>PUBBLICO</w:t>
      </w:r>
      <w:r w:rsidRPr="00C40522">
        <w:rPr>
          <w:rFonts w:ascii="Calibri" w:hAnsi="Calibri" w:cs="Calibri"/>
          <w:b/>
          <w:bCs/>
          <w:spacing w:val="-3"/>
        </w:rPr>
        <w:t xml:space="preserve"> </w:t>
      </w:r>
    </w:p>
    <w:p w14:paraId="2DA223D8" w14:textId="77777777" w:rsidR="00432C08" w:rsidRPr="00C40522" w:rsidRDefault="00432C08" w:rsidP="00432C08">
      <w:pPr>
        <w:spacing w:after="0"/>
        <w:jc w:val="center"/>
        <w:rPr>
          <w:rFonts w:ascii="Calibri" w:hAnsi="Calibri" w:cs="Calibri"/>
          <w:b/>
          <w:bCs/>
        </w:rPr>
      </w:pPr>
      <w:r w:rsidRPr="00C40522">
        <w:rPr>
          <w:rFonts w:ascii="Calibri" w:hAnsi="Calibri" w:cs="Calibri"/>
          <w:b/>
          <w:bCs/>
          <w:spacing w:val="-3"/>
        </w:rPr>
        <w:t>DOTE UNICA LAVORO PERSONE CON DISABILITA’-</w:t>
      </w:r>
      <w:r w:rsidRPr="00C40522">
        <w:rPr>
          <w:rFonts w:ascii="Calibri" w:hAnsi="Calibri" w:cs="Calibri"/>
          <w:b/>
          <w:bCs/>
        </w:rPr>
        <w:t>DULD</w:t>
      </w:r>
      <w:r w:rsidRPr="00C40522">
        <w:rPr>
          <w:rFonts w:ascii="Calibri" w:hAnsi="Calibri" w:cs="Calibri"/>
          <w:b/>
          <w:bCs/>
          <w:spacing w:val="-6"/>
        </w:rPr>
        <w:t xml:space="preserve"> </w:t>
      </w:r>
    </w:p>
    <w:p w14:paraId="4045CEDD" w14:textId="77777777" w:rsidR="00432C08" w:rsidRPr="001C3403" w:rsidRDefault="00432C08" w:rsidP="00432C08">
      <w:pPr>
        <w:autoSpaceDN w:val="0"/>
        <w:adjustRightInd w:val="0"/>
        <w:spacing w:after="0"/>
        <w:jc w:val="center"/>
        <w:rPr>
          <w:rFonts w:ascii="¬◊&quot;" w:hAnsi="¬◊&quot;" w:cs="¬◊&quot;"/>
          <w:i/>
          <w:iCs/>
        </w:rPr>
      </w:pPr>
      <w:r w:rsidRPr="001C3403">
        <w:rPr>
          <w:rFonts w:ascii="¬◊&quot;" w:hAnsi="¬◊&quot;" w:cs="¬◊&quot;"/>
          <w:i/>
          <w:iCs/>
        </w:rPr>
        <w:t>a valere sul Fondo Regionale per l'Occupazione dei Disabili – anno</w:t>
      </w:r>
      <w:r>
        <w:rPr>
          <w:rFonts w:ascii="¬◊&quot;" w:hAnsi="¬◊&quot;" w:cs="¬◊&quot;"/>
          <w:i/>
          <w:iCs/>
        </w:rPr>
        <w:t xml:space="preserve"> </w:t>
      </w:r>
      <w:r w:rsidRPr="001C3403">
        <w:rPr>
          <w:rFonts w:ascii="¬◊&quot;" w:hAnsi="¬◊&quot;" w:cs="¬◊&quot;"/>
          <w:i/>
          <w:iCs/>
        </w:rPr>
        <w:t>2024 – di cui alla DGR n. XII/ 3383 del 11/11/2024</w:t>
      </w:r>
    </w:p>
    <w:p w14:paraId="0042AA40" w14:textId="4C295721" w:rsidR="00432C08" w:rsidRPr="00AE4B15" w:rsidRDefault="00432C08" w:rsidP="00AE4B15">
      <w:pPr>
        <w:pStyle w:val="Corpotesto"/>
        <w:jc w:val="center"/>
        <w:rPr>
          <w:b/>
          <w:bCs/>
        </w:rPr>
      </w:pPr>
      <w:r w:rsidRPr="00AE4B15">
        <w:rPr>
          <w:b/>
          <w:bCs/>
        </w:rPr>
        <w:t xml:space="preserve">Testo della </w:t>
      </w:r>
      <w:r w:rsidR="00AE4B15" w:rsidRPr="00AE4B15">
        <w:rPr>
          <w:b/>
          <w:bCs/>
        </w:rPr>
        <w:t>PEC</w:t>
      </w:r>
      <w:r w:rsidRPr="00AE4B15">
        <w:rPr>
          <w:b/>
          <w:bCs/>
        </w:rPr>
        <w:t xml:space="preserve"> indirizzata al datore di lavoro in relazione al servizio di “incontro domanda-offerta”</w:t>
      </w:r>
      <w:bookmarkStart w:id="251" w:name="_Hlk152664512"/>
    </w:p>
    <w:p w14:paraId="1889F859" w14:textId="77777777" w:rsidR="00432C08" w:rsidRPr="00AE4B15" w:rsidRDefault="00432C08" w:rsidP="00AE4B15">
      <w:pPr>
        <w:pStyle w:val="Corpotesto"/>
      </w:pPr>
      <w:r w:rsidRPr="00AE4B15">
        <w:rPr>
          <w:b/>
          <w:bCs/>
        </w:rPr>
        <w:t>Oggetto:</w:t>
      </w:r>
      <w:r w:rsidRPr="00AE4B15">
        <w:t xml:space="preserve"> DOTE UNICA LAVORO PERSONE CON DISABILITA’-DULD - Informativa aziendale – servizio Incontro Domanda - Offerta</w:t>
      </w:r>
    </w:p>
    <w:bookmarkEnd w:id="251"/>
    <w:p w14:paraId="7B936904" w14:textId="77777777" w:rsidR="00432C08" w:rsidRPr="00AE4B15" w:rsidRDefault="00432C08" w:rsidP="00AE4B15">
      <w:pPr>
        <w:pStyle w:val="Corpotesto"/>
      </w:pPr>
      <w:r w:rsidRPr="00AE4B15">
        <w:t xml:space="preserve">La presente comunicazione è finalizzata ad assolvere l’obbligo di informazione in merito al finanziamento delle attività svolte, in capo al soggetto responsabile delle attività di “Incontro Domanda-Offerta”. </w:t>
      </w:r>
    </w:p>
    <w:p w14:paraId="26C09260" w14:textId="77777777" w:rsidR="00432C08" w:rsidRPr="00AE4B15" w:rsidRDefault="00432C08" w:rsidP="00AE4B15">
      <w:pPr>
        <w:pStyle w:val="Corpotesto"/>
      </w:pPr>
      <w:r w:rsidRPr="00AE4B15">
        <w:t>L’invio della presente comunicazione è condizione necessaria per consentire il rimborso all’operatore delle spese sostenute per le attività di “Incontro domanda-offerta” realizzate a favore del destinatario, con risorse a valere sul Fondo Regionale per l'Occupazione dei Disabili – anno 2024 – di cui alla DGR n. XII/ 3383 del 11/11/2024.</w:t>
      </w:r>
    </w:p>
    <w:p w14:paraId="02D56FFB" w14:textId="77777777" w:rsidR="00432C08" w:rsidRPr="00AE4B15" w:rsidRDefault="00432C08" w:rsidP="00AE4B15">
      <w:pPr>
        <w:pStyle w:val="Corpotesto"/>
      </w:pPr>
      <w:r w:rsidRPr="00AE4B15">
        <w:t xml:space="preserve">A tal fine, la Provincia/Città metropolitana di _________ informa che ______________________________________ (cognome, nome e codice fiscale del destinatario della Dote), ID Dote ____________, è destinatario dell’iniziativa “Dote Unica Lavoro Persone con Disabilità” e che le attività di cui ha fruito nell’ambito del servizio di “Incontro Domanda-Offerta” erogato dall’operatore ______________________________________ (denominazione dell’operatore) sono finanziate a valere a valere sul Fondo Regionale per l'Occupazione dei Disabili – anno 2024 – di cui alla DGR n. XII/ 3383 del 11/11/2024 </w:t>
      </w:r>
    </w:p>
    <w:p w14:paraId="105BCD03" w14:textId="77777777" w:rsidR="00432C08" w:rsidRPr="00AE4B15" w:rsidRDefault="00432C08" w:rsidP="00AE4B15">
      <w:pPr>
        <w:pStyle w:val="Corpotesto"/>
      </w:pPr>
      <w:r w:rsidRPr="00AE4B15">
        <w:t>Pertanto, nessuna ulteriore somma di denaro è dovuta a tale operatore per lo svolgimento delle seguenti attività:</w:t>
      </w:r>
    </w:p>
    <w:p w14:paraId="2CD4B8E5" w14:textId="77777777" w:rsidR="00432C08" w:rsidRPr="00AE4B15" w:rsidRDefault="00432C08" w:rsidP="000D3721">
      <w:pPr>
        <w:pStyle w:val="Corpotesto"/>
        <w:numPr>
          <w:ilvl w:val="0"/>
          <w:numId w:val="18"/>
        </w:numPr>
      </w:pPr>
      <w:r w:rsidRPr="00AE4B15">
        <w:t>raccolta e verifica delle auto-candidature;</w:t>
      </w:r>
    </w:p>
    <w:p w14:paraId="77C5E3A2" w14:textId="77777777" w:rsidR="00432C08" w:rsidRPr="00AE4B15" w:rsidRDefault="00432C08" w:rsidP="000D3721">
      <w:pPr>
        <w:pStyle w:val="Corpotesto"/>
        <w:numPr>
          <w:ilvl w:val="0"/>
          <w:numId w:val="18"/>
        </w:numPr>
      </w:pPr>
      <w:r w:rsidRPr="00AE4B15">
        <w:t>contatto dei potenziali candidati per la verifica della loro effettiva   disponibilità;</w:t>
      </w:r>
    </w:p>
    <w:p w14:paraId="7DBAB1C3" w14:textId="77777777" w:rsidR="00432C08" w:rsidRPr="00AE4B15" w:rsidRDefault="00432C08" w:rsidP="000D3721">
      <w:pPr>
        <w:pStyle w:val="Corpotesto"/>
        <w:numPr>
          <w:ilvl w:val="0"/>
          <w:numId w:val="18"/>
        </w:numPr>
      </w:pPr>
      <w:r w:rsidRPr="00AE4B15">
        <w:t>accesso alle misure individuate;</w:t>
      </w:r>
    </w:p>
    <w:p w14:paraId="7E42860A" w14:textId="77777777" w:rsidR="00432C08" w:rsidRPr="00AE4B15" w:rsidRDefault="00432C08" w:rsidP="000D3721">
      <w:pPr>
        <w:pStyle w:val="Corpotesto"/>
        <w:numPr>
          <w:ilvl w:val="0"/>
          <w:numId w:val="18"/>
        </w:numPr>
      </w:pPr>
      <w:r w:rsidRPr="00AE4B15">
        <w:t>accompagnamento della persona nell’accesso al percorso individuato e nell’attivazione delle misure collegate;</w:t>
      </w:r>
    </w:p>
    <w:p w14:paraId="591D25BE" w14:textId="77777777" w:rsidR="00432C08" w:rsidRPr="00AE4B15" w:rsidRDefault="00432C08" w:rsidP="000D3721">
      <w:pPr>
        <w:pStyle w:val="Corpotesto"/>
        <w:numPr>
          <w:ilvl w:val="0"/>
          <w:numId w:val="18"/>
        </w:numPr>
      </w:pPr>
      <w:r w:rsidRPr="00AE4B15">
        <w:t>accompagnamento della persona nella prima fase di inserimento;</w:t>
      </w:r>
    </w:p>
    <w:p w14:paraId="4E3DCA75" w14:textId="77777777" w:rsidR="00432C08" w:rsidRPr="00AE4B15" w:rsidRDefault="00432C08" w:rsidP="000D3721">
      <w:pPr>
        <w:pStyle w:val="Corpotesto"/>
        <w:numPr>
          <w:ilvl w:val="0"/>
          <w:numId w:val="18"/>
        </w:numPr>
      </w:pPr>
      <w:r w:rsidRPr="00AE4B15">
        <w:t>assistenza al sistema della Domanda nella definizione del progetto formativo legato al contratto di apprendistato.</w:t>
      </w:r>
    </w:p>
    <w:p w14:paraId="338CBB94" w14:textId="77777777" w:rsidR="00432C08" w:rsidRDefault="00432C08" w:rsidP="00432C08">
      <w:pPr>
        <w:rPr>
          <w:kern w:val="1"/>
          <w:lang w:eastAsia="zh-CN" w:bidi="hi-IN"/>
        </w:rPr>
      </w:pPr>
      <w:r>
        <w:rPr>
          <w:kern w:val="1"/>
          <w:lang w:eastAsia="zh-CN" w:bidi="hi-IN"/>
        </w:rPr>
        <w:br w:type="page"/>
      </w:r>
    </w:p>
    <w:bookmarkStart w:id="252" w:name="_Toc211595037"/>
    <w:bookmarkStart w:id="253" w:name="_Toc216344631"/>
    <w:p w14:paraId="3904E4C6" w14:textId="539EF663" w:rsidR="00432C08" w:rsidRPr="008A738F" w:rsidRDefault="00DB6225" w:rsidP="00432C08">
      <w:pPr>
        <w:pStyle w:val="Titolo1"/>
        <w:rPr>
          <w:rFonts w:eastAsia="Arial"/>
        </w:rPr>
      </w:pPr>
      <w:r>
        <w:rPr>
          <w:noProof/>
        </w:rPr>
        <w:lastRenderedPageBreak/>
        <mc:AlternateContent>
          <mc:Choice Requires="wpg">
            <w:drawing>
              <wp:anchor distT="0" distB="0" distL="114300" distR="114300" simplePos="0" relativeHeight="251739136" behindDoc="0" locked="0" layoutInCell="1" allowOverlap="1" wp14:anchorId="3B0F5D38" wp14:editId="055C6AEF">
                <wp:simplePos x="0" y="0"/>
                <wp:positionH relativeFrom="margin">
                  <wp:align>right</wp:align>
                </wp:positionH>
                <wp:positionV relativeFrom="paragraph">
                  <wp:posOffset>456151</wp:posOffset>
                </wp:positionV>
                <wp:extent cx="1781175" cy="610870"/>
                <wp:effectExtent l="0" t="0" r="9525" b="0"/>
                <wp:wrapNone/>
                <wp:docPr id="1149941272" name="Group 6"/>
                <wp:cNvGraphicFramePr>
                  <a:graphicFrameLocks xmlns:a="http://schemas.openxmlformats.org/drawingml/2006/main" noChangeAspect="1"/>
                </wp:cNvGraphicFramePr>
                <a:graphic xmlns:a="http://schemas.openxmlformats.org/drawingml/2006/main">
                  <a:graphicData uri="http://schemas.microsoft.com/office/word/2010/wordprocessingGroup">
                    <wpg:wgp>
                      <wpg:cNvGrpSpPr>
                        <a:grpSpLocks noChangeAspect="1"/>
                      </wpg:cNvGrpSpPr>
                      <wpg:grpSpPr bwMode="auto">
                        <a:xfrm>
                          <a:off x="0" y="0"/>
                          <a:ext cx="1781175" cy="610870"/>
                          <a:chOff x="2574" y="1151"/>
                          <a:chExt cx="4956" cy="1701"/>
                        </a:xfrm>
                      </wpg:grpSpPr>
                      <pic:pic xmlns:pic="http://schemas.openxmlformats.org/drawingml/2006/picture">
                        <pic:nvPicPr>
                          <pic:cNvPr id="1885217994" name="Immagine 0"/>
                          <pic:cNvPicPr>
                            <a:picLocks noChangeAspect="1" noChangeArrowheads="1"/>
                          </pic:cNvPicPr>
                        </pic:nvPicPr>
                        <pic:blipFill>
                          <a:blip r:embed="rId11" cstate="print">
                            <a:extLst>
                              <a:ext uri="{28A0092B-C50C-407E-A947-70E740481C1C}">
                                <a14:useLocalDpi xmlns:a14="http://schemas.microsoft.com/office/drawing/2010/main" val="0"/>
                              </a:ext>
                            </a:extLst>
                          </a:blip>
                          <a:srcRect l="61646" t="37479" r="12030" b="28499"/>
                          <a:stretch>
                            <a:fillRect/>
                          </a:stretch>
                        </pic:blipFill>
                        <pic:spPr bwMode="auto">
                          <a:xfrm>
                            <a:off x="4808" y="1498"/>
                            <a:ext cx="2722" cy="100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548951732" name="Picture 5"/>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2574" y="1151"/>
                            <a:ext cx="1096" cy="170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14:sizeRelH relativeFrom="page">
                  <wp14:pctWidth>0</wp14:pctWidth>
                </wp14:sizeRelH>
                <wp14:sizeRelV relativeFrom="page">
                  <wp14:pctHeight>0</wp14:pctHeight>
                </wp14:sizeRelV>
              </wp:anchor>
            </w:drawing>
          </mc:Choice>
          <mc:Fallback>
            <w:pict>
              <v:group w14:anchorId="42CFFC79" id="Group 6" o:spid="_x0000_s1026" style="position:absolute;margin-left:89.05pt;margin-top:35.9pt;width:140.25pt;height:48.1pt;z-index:251739136;mso-position-horizontal:right;mso-position-horizontal-relative:margin" coordorigin="2574,1151" coordsize="4956,1701"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">
                <o:lock v:ext="edit" aspectratio="t"/>
                <v:shape id="Immagine 0" o:spid="_x0000_s1027" type="#_x0000_t75" style="position:absolute;left:4808;top:1498;width:2722;height:100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">
                  <v:imagedata r:id="rId13" o:title="" croptop="24562f" cropbottom="18677f" cropleft="40400f" cropright="7884f"/>
                </v:shape>
                <v:shape id="Picture 5" o:spid="_x0000_s1028" type="#_x0000_t75" style="position:absolute;left:2574;top:1151;width:1096;height:170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">
                  <v:imagedata r:id="rId14" o:title=""/>
                </v:shape>
                <w10:wrap anchorx="margin"/>
              </v:group>
            </w:pict>
          </mc:Fallback>
        </mc:AlternateContent>
      </w:r>
      <w:r w:rsidR="00432C08" w:rsidRPr="008A738F">
        <w:rPr>
          <w:rFonts w:eastAsia="Arial"/>
        </w:rPr>
        <w:t>Allegato 1</w:t>
      </w:r>
      <w:r w:rsidR="00432C08">
        <w:rPr>
          <w:rFonts w:eastAsia="Arial"/>
        </w:rPr>
        <w:t>4.</w:t>
      </w:r>
      <w:r w:rsidR="00432C08" w:rsidRPr="008A738F">
        <w:rPr>
          <w:rFonts w:eastAsia="Arial"/>
        </w:rPr>
        <w:t xml:space="preserve"> Testo della </w:t>
      </w:r>
      <w:r w:rsidR="00E03051">
        <w:rPr>
          <w:rFonts w:eastAsia="Arial"/>
        </w:rPr>
        <w:t>PEC</w:t>
      </w:r>
      <w:r w:rsidR="00432C08" w:rsidRPr="008A738F">
        <w:rPr>
          <w:rFonts w:eastAsia="Arial"/>
        </w:rPr>
        <w:t xml:space="preserve"> indirizzata all’azienda utilizzatrice in relazione al servizio di “incontro domanda-offerta”</w:t>
      </w:r>
      <w:bookmarkEnd w:id="252"/>
      <w:bookmarkEnd w:id="253"/>
    </w:p>
    <w:p w14:paraId="43F92998" w14:textId="184CC143" w:rsidR="00432C08" w:rsidRDefault="00432C08" w:rsidP="00432C08">
      <w:pPr>
        <w:pStyle w:val="Corpotesto"/>
        <w:tabs>
          <w:tab w:val="left" w:pos="3708"/>
          <w:tab w:val="left" w:pos="4316"/>
        </w:tabs>
        <w:spacing w:line="259" w:lineRule="auto"/>
        <w:ind w:left="108" w:right="143"/>
      </w:pPr>
      <w:r>
        <w:rPr>
          <w:noProof/>
        </w:rPr>
        <w:drawing>
          <wp:anchor distT="0" distB="0" distL="114300" distR="114300" simplePos="0" relativeHeight="251677696" behindDoc="0" locked="0" layoutInCell="1" allowOverlap="1" wp14:anchorId="21320ED1" wp14:editId="186F399A">
            <wp:simplePos x="0" y="0"/>
            <wp:positionH relativeFrom="margin">
              <wp:posOffset>0</wp:posOffset>
            </wp:positionH>
            <wp:positionV relativeFrom="paragraph">
              <wp:posOffset>0</wp:posOffset>
            </wp:positionV>
            <wp:extent cx="1995137" cy="565785"/>
            <wp:effectExtent l="0" t="0" r="5715" b="5715"/>
            <wp:wrapNone/>
            <wp:docPr id="994663600" name="Picture 9" descr="Immagine che contiene testo, simbolo, logo, Carattere&#10;&#10;Il contenuto generato dall'IA potrebbe non essere corret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99519985" name="Picture 9" descr="Immagine che contiene testo, simbolo, logo, Carattere&#10;&#10;Il contenuto generato dall'IA potrebbe non essere corretto."/>
                    <pic:cNvPicPr>
                      <a:picLocks noChangeAspect="1"/>
                    </pic:cNvPicPr>
                  </pic:nvPicPr>
                  <pic:blipFill rotWithShape="1">
                    <a:blip r:embed="rId15" cstate="print">
                      <a:extLst>
                        <a:ext uri="{28A0092B-C50C-407E-A947-70E740481C1C}">
                          <a14:useLocalDpi xmlns:a14="http://schemas.microsoft.com/office/drawing/2010/main" val="0"/>
                        </a:ext>
                      </a:extLst>
                    </a:blip>
                    <a:srcRect l="28666" t="-1" b="1551"/>
                    <a:stretch/>
                  </pic:blipFill>
                  <pic:spPr bwMode="auto">
                    <a:xfrm>
                      <a:off x="0" y="0"/>
                      <a:ext cx="1995137" cy="565785"/>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48BD945E" w14:textId="77777777" w:rsidR="00432C08" w:rsidRDefault="00432C08" w:rsidP="00432C08">
      <w:pPr>
        <w:pStyle w:val="Corpotesto"/>
        <w:tabs>
          <w:tab w:val="left" w:pos="3708"/>
          <w:tab w:val="left" w:pos="4316"/>
        </w:tabs>
        <w:spacing w:line="259" w:lineRule="auto"/>
        <w:ind w:left="108" w:right="143"/>
      </w:pPr>
    </w:p>
    <w:p w14:paraId="7AE9689E" w14:textId="77777777" w:rsidR="00432C08" w:rsidRPr="00C40522" w:rsidRDefault="00432C08" w:rsidP="00432C08">
      <w:pPr>
        <w:spacing w:after="0"/>
        <w:jc w:val="center"/>
        <w:rPr>
          <w:rFonts w:ascii="Calibri" w:hAnsi="Calibri" w:cs="Calibri"/>
          <w:b/>
          <w:bCs/>
          <w:spacing w:val="-3"/>
        </w:rPr>
      </w:pPr>
      <w:r w:rsidRPr="00C40522">
        <w:rPr>
          <w:rFonts w:ascii="Calibri" w:hAnsi="Calibri" w:cs="Calibri"/>
          <w:b/>
          <w:bCs/>
        </w:rPr>
        <w:t>AVVISO</w:t>
      </w:r>
      <w:r w:rsidRPr="00C40522">
        <w:rPr>
          <w:rFonts w:ascii="Calibri" w:hAnsi="Calibri" w:cs="Calibri"/>
          <w:b/>
          <w:bCs/>
          <w:spacing w:val="-3"/>
        </w:rPr>
        <w:t xml:space="preserve"> </w:t>
      </w:r>
      <w:r w:rsidRPr="00C40522">
        <w:rPr>
          <w:rFonts w:ascii="Calibri" w:hAnsi="Calibri" w:cs="Calibri"/>
          <w:b/>
          <w:bCs/>
        </w:rPr>
        <w:t>PUBBLICO</w:t>
      </w:r>
      <w:r w:rsidRPr="00C40522">
        <w:rPr>
          <w:rFonts w:ascii="Calibri" w:hAnsi="Calibri" w:cs="Calibri"/>
          <w:b/>
          <w:bCs/>
          <w:spacing w:val="-3"/>
        </w:rPr>
        <w:t xml:space="preserve"> </w:t>
      </w:r>
    </w:p>
    <w:p w14:paraId="675F797F" w14:textId="77777777" w:rsidR="00432C08" w:rsidRPr="00C40522" w:rsidRDefault="00432C08" w:rsidP="00432C08">
      <w:pPr>
        <w:spacing w:after="0"/>
        <w:jc w:val="center"/>
        <w:rPr>
          <w:rFonts w:ascii="Calibri" w:hAnsi="Calibri" w:cs="Calibri"/>
          <w:b/>
          <w:bCs/>
        </w:rPr>
      </w:pPr>
      <w:r w:rsidRPr="00C40522">
        <w:rPr>
          <w:rFonts w:ascii="Calibri" w:hAnsi="Calibri" w:cs="Calibri"/>
          <w:b/>
          <w:bCs/>
          <w:spacing w:val="-3"/>
        </w:rPr>
        <w:t>DOTE UNICA LAVORO PERSONE CON DISABILITA’-</w:t>
      </w:r>
      <w:r w:rsidRPr="00C40522">
        <w:rPr>
          <w:rFonts w:ascii="Calibri" w:hAnsi="Calibri" w:cs="Calibri"/>
          <w:b/>
          <w:bCs/>
        </w:rPr>
        <w:t>DULD</w:t>
      </w:r>
      <w:r w:rsidRPr="00C40522">
        <w:rPr>
          <w:rFonts w:ascii="Calibri" w:hAnsi="Calibri" w:cs="Calibri"/>
          <w:b/>
          <w:bCs/>
          <w:spacing w:val="-6"/>
        </w:rPr>
        <w:t xml:space="preserve"> </w:t>
      </w:r>
    </w:p>
    <w:p w14:paraId="54C4DFF7" w14:textId="77777777" w:rsidR="00432C08" w:rsidRDefault="00432C08" w:rsidP="00432C08">
      <w:pPr>
        <w:autoSpaceDN w:val="0"/>
        <w:adjustRightInd w:val="0"/>
        <w:spacing w:after="0"/>
        <w:jc w:val="center"/>
        <w:rPr>
          <w:rFonts w:ascii="¬◊&quot;" w:hAnsi="¬◊&quot;" w:cs="¬◊&quot;"/>
          <w:i/>
          <w:iCs/>
        </w:rPr>
      </w:pPr>
      <w:r w:rsidRPr="001C3403">
        <w:rPr>
          <w:rFonts w:ascii="¬◊&quot;" w:hAnsi="¬◊&quot;" w:cs="¬◊&quot;"/>
          <w:i/>
          <w:iCs/>
        </w:rPr>
        <w:t>a valere sul Fondo Regionale per l'Occupazione dei Disabili – anno</w:t>
      </w:r>
      <w:r>
        <w:rPr>
          <w:rFonts w:ascii="¬◊&quot;" w:hAnsi="¬◊&quot;" w:cs="¬◊&quot;"/>
          <w:i/>
          <w:iCs/>
        </w:rPr>
        <w:t xml:space="preserve"> </w:t>
      </w:r>
      <w:r w:rsidRPr="001C3403">
        <w:rPr>
          <w:rFonts w:ascii="¬◊&quot;" w:hAnsi="¬◊&quot;" w:cs="¬◊&quot;"/>
          <w:i/>
          <w:iCs/>
        </w:rPr>
        <w:t>2024 – di cui alla DGR n. XII/ 3383 del 11/11/2024</w:t>
      </w:r>
    </w:p>
    <w:p w14:paraId="2E9F8C0B" w14:textId="1E0DA83D" w:rsidR="00432C08" w:rsidRDefault="00432C08" w:rsidP="003E5A35">
      <w:pPr>
        <w:pStyle w:val="Corpotesto"/>
        <w:jc w:val="center"/>
        <w:rPr>
          <w:b/>
          <w:bCs/>
        </w:rPr>
      </w:pPr>
      <w:r w:rsidRPr="000A6722">
        <w:rPr>
          <w:b/>
          <w:bCs/>
        </w:rPr>
        <w:t xml:space="preserve">Testo della </w:t>
      </w:r>
      <w:r w:rsidR="00776614">
        <w:rPr>
          <w:b/>
          <w:bCs/>
        </w:rPr>
        <w:t>PEC</w:t>
      </w:r>
      <w:r w:rsidRPr="000A6722">
        <w:rPr>
          <w:b/>
          <w:bCs/>
        </w:rPr>
        <w:t xml:space="preserve"> indirizzata al</w:t>
      </w:r>
      <w:r>
        <w:rPr>
          <w:b/>
          <w:bCs/>
        </w:rPr>
        <w:t xml:space="preserve">l’azienda utilizzatrice </w:t>
      </w:r>
      <w:r w:rsidRPr="000A6722">
        <w:rPr>
          <w:b/>
          <w:bCs/>
        </w:rPr>
        <w:t>in relazione al servizio di “incontro domanda-offerta”</w:t>
      </w:r>
    </w:p>
    <w:p w14:paraId="39CC56D1" w14:textId="77777777" w:rsidR="00432C08" w:rsidRDefault="00432C08" w:rsidP="00432C08">
      <w:pPr>
        <w:pStyle w:val="Corpotesto"/>
        <w:tabs>
          <w:tab w:val="left" w:pos="3708"/>
          <w:tab w:val="left" w:pos="4316"/>
        </w:tabs>
        <w:spacing w:line="259" w:lineRule="auto"/>
        <w:ind w:left="108" w:right="143"/>
        <w:jc w:val="center"/>
        <w:rPr>
          <w:b/>
          <w:bCs/>
        </w:rPr>
      </w:pPr>
    </w:p>
    <w:p w14:paraId="6F2B5B14" w14:textId="77777777" w:rsidR="00432C08" w:rsidRPr="003E5A35" w:rsidRDefault="00432C08" w:rsidP="003E5A35">
      <w:pPr>
        <w:pStyle w:val="Corpotesto"/>
      </w:pPr>
      <w:r w:rsidRPr="003E5A35">
        <w:rPr>
          <w:b/>
          <w:bCs/>
        </w:rPr>
        <w:t>Oggetto:</w:t>
      </w:r>
      <w:r w:rsidRPr="000F5C28">
        <w:t xml:space="preserve"> </w:t>
      </w:r>
      <w:r w:rsidRPr="003E5A35">
        <w:t>DOTE UNICA LAVORO PERSONE CON DISABILITA’-DULD - Informativa aziendale – servizio Incontro Domanda - Offerta</w:t>
      </w:r>
    </w:p>
    <w:p w14:paraId="7B533957" w14:textId="77777777" w:rsidR="00432C08" w:rsidRPr="003E5A35" w:rsidRDefault="00432C08" w:rsidP="003E5A35">
      <w:pPr>
        <w:pStyle w:val="Corpotesto"/>
      </w:pPr>
      <w:r w:rsidRPr="003E5A35">
        <w:t xml:space="preserve">La presente comunicazione è finalizzata ad assolvere l’obbligo di informazione in merito al finanziamento delle attività svolte, in capo al soggetto responsabile delle attività di “Incontro Domanda-Offerta”. </w:t>
      </w:r>
    </w:p>
    <w:p w14:paraId="1E3E531F" w14:textId="77777777" w:rsidR="00432C08" w:rsidRPr="003E5A35" w:rsidRDefault="00432C08" w:rsidP="003E5A35">
      <w:pPr>
        <w:pStyle w:val="Corpotesto"/>
      </w:pPr>
      <w:r w:rsidRPr="003E5A35">
        <w:t>L’invio della presente comunicazione è condizione necessaria per consentire il rimborso all’operatore delle spese sostenute per le attività di “Incontro domanda-offerta” realizzate a favore del destinatario, con risorse a valere sul Fondo Regionale per l'Occupazione dei Disabili – anno 2024 – di cui alla DGR n. XII/ 3383 del 11/11/2024.</w:t>
      </w:r>
    </w:p>
    <w:p w14:paraId="32C4E6F2" w14:textId="77777777" w:rsidR="00432C08" w:rsidRPr="003E5A35" w:rsidRDefault="00432C08" w:rsidP="003E5A35">
      <w:pPr>
        <w:pStyle w:val="Corpotesto"/>
      </w:pPr>
      <w:r w:rsidRPr="003E5A35">
        <w:t xml:space="preserve">A tal fine, la Provincia/Città metropolitana di _________ informa che ______________________________________ (cognome, nome e codice fiscale del destinatario della Dote), ID Dote ____________, è destinatario dell’iniziativa “Dote Unica Lavoro Persone con Disabilità” e che le attività di cui ha fruito nell’ambito del servizio di “Incontro Domanda-Offerta” erogato dall’operatore ______________________________________ (denominazione dell’operatore) sono finanziate a valere a valere sul Fondo Regionale per l'Occupazione dei Disabili – anno 2024 – di cui alla DGR n. XII/ 3383 del 11/11/2024 </w:t>
      </w:r>
    </w:p>
    <w:p w14:paraId="18CA52E7" w14:textId="77777777" w:rsidR="00432C08" w:rsidRPr="003E5A35" w:rsidRDefault="00432C08" w:rsidP="003E5A35">
      <w:pPr>
        <w:pStyle w:val="Corpotesto"/>
      </w:pPr>
      <w:r w:rsidRPr="003E5A35">
        <w:t>Pertanto, nessuna ulteriore somma di denaro è dovuta a tale operatore per lo svolgimento delle seguenti attività:</w:t>
      </w:r>
    </w:p>
    <w:p w14:paraId="24DB291C" w14:textId="77777777" w:rsidR="00432C08" w:rsidRPr="003E5A35" w:rsidRDefault="00432C08" w:rsidP="000D3721">
      <w:pPr>
        <w:pStyle w:val="Corpotesto"/>
        <w:numPr>
          <w:ilvl w:val="0"/>
          <w:numId w:val="19"/>
        </w:numPr>
      </w:pPr>
      <w:r w:rsidRPr="003E5A35">
        <w:t>raccolta e verifica delle auto-candidature;</w:t>
      </w:r>
    </w:p>
    <w:p w14:paraId="06C4CBB3" w14:textId="77777777" w:rsidR="00432C08" w:rsidRPr="003E5A35" w:rsidRDefault="00432C08" w:rsidP="000D3721">
      <w:pPr>
        <w:pStyle w:val="Corpotesto"/>
        <w:numPr>
          <w:ilvl w:val="0"/>
          <w:numId w:val="19"/>
        </w:numPr>
      </w:pPr>
      <w:r w:rsidRPr="003E5A35">
        <w:t>contatto dei potenziali candidati per la verifica della loro effettiva   disponibilità;</w:t>
      </w:r>
    </w:p>
    <w:p w14:paraId="46C7522A" w14:textId="77777777" w:rsidR="00432C08" w:rsidRPr="003E5A35" w:rsidRDefault="00432C08" w:rsidP="000D3721">
      <w:pPr>
        <w:pStyle w:val="Corpotesto"/>
        <w:numPr>
          <w:ilvl w:val="0"/>
          <w:numId w:val="19"/>
        </w:numPr>
      </w:pPr>
      <w:r w:rsidRPr="003E5A35">
        <w:t>accesso alle misure individuate;</w:t>
      </w:r>
    </w:p>
    <w:p w14:paraId="67A801AD" w14:textId="77777777" w:rsidR="00432C08" w:rsidRPr="003E5A35" w:rsidRDefault="00432C08" w:rsidP="000D3721">
      <w:pPr>
        <w:pStyle w:val="Corpotesto"/>
        <w:numPr>
          <w:ilvl w:val="0"/>
          <w:numId w:val="19"/>
        </w:numPr>
      </w:pPr>
      <w:r w:rsidRPr="003E5A35">
        <w:t>accompagnamento della persona nell’accesso al percorso individuato e nell’attivazione delle misure collegate;</w:t>
      </w:r>
    </w:p>
    <w:p w14:paraId="335543AF" w14:textId="77777777" w:rsidR="00432C08" w:rsidRPr="003E5A35" w:rsidRDefault="00432C08" w:rsidP="000D3721">
      <w:pPr>
        <w:pStyle w:val="Corpotesto"/>
        <w:numPr>
          <w:ilvl w:val="0"/>
          <w:numId w:val="19"/>
        </w:numPr>
      </w:pPr>
      <w:r w:rsidRPr="003E5A35">
        <w:t>accompagnamento della persona nella prima fase di inserimento;</w:t>
      </w:r>
    </w:p>
    <w:p w14:paraId="69125163" w14:textId="77777777" w:rsidR="00432C08" w:rsidRPr="003E5A35" w:rsidRDefault="00432C08" w:rsidP="000D3721">
      <w:pPr>
        <w:pStyle w:val="Corpotesto"/>
        <w:numPr>
          <w:ilvl w:val="0"/>
          <w:numId w:val="19"/>
        </w:numPr>
      </w:pPr>
      <w:r w:rsidRPr="003E5A35">
        <w:t>assistenza al sistema della Domanda nella definizione del progetto formativo legato al contratto di apprendistato.</w:t>
      </w:r>
    </w:p>
    <w:p w14:paraId="7EC9215F" w14:textId="77777777" w:rsidR="00432C08" w:rsidRDefault="00432C08" w:rsidP="00432C08">
      <w:r>
        <w:br w:type="page"/>
      </w:r>
    </w:p>
    <w:p w14:paraId="0512349F" w14:textId="77777777" w:rsidR="00432C08" w:rsidRPr="008A738F" w:rsidRDefault="00432C08" w:rsidP="00432C08">
      <w:pPr>
        <w:pStyle w:val="Titolo1"/>
        <w:rPr>
          <w:rFonts w:eastAsia="Arial"/>
        </w:rPr>
      </w:pPr>
      <w:bookmarkStart w:id="254" w:name="_Toc211595038"/>
      <w:bookmarkStart w:id="255" w:name="_Toc216344632"/>
      <w:r w:rsidRPr="008A738F">
        <w:rPr>
          <w:rFonts w:eastAsia="Arial"/>
        </w:rPr>
        <w:lastRenderedPageBreak/>
        <w:t>Allegato 1</w:t>
      </w:r>
      <w:r>
        <w:rPr>
          <w:rFonts w:eastAsia="Arial"/>
        </w:rPr>
        <w:t>5.</w:t>
      </w:r>
      <w:r w:rsidRPr="008A738F">
        <w:rPr>
          <w:rFonts w:eastAsia="Arial"/>
        </w:rPr>
        <w:t xml:space="preserve"> Autodichiarazione di impossibilitò all’utilizzo App FirmaLO</w:t>
      </w:r>
      <w:r>
        <w:rPr>
          <w:rFonts w:eastAsia="Arial"/>
        </w:rPr>
        <w:t>M</w:t>
      </w:r>
      <w:r w:rsidRPr="008A738F">
        <w:rPr>
          <w:rFonts w:eastAsia="Arial"/>
        </w:rPr>
        <w:t xml:space="preserve"> o SPID/CieD/Crs con </w:t>
      </w:r>
      <w:r>
        <w:rPr>
          <w:rFonts w:eastAsia="Arial"/>
        </w:rPr>
        <w:t>PIN</w:t>
      </w:r>
      <w:bookmarkEnd w:id="254"/>
      <w:bookmarkEnd w:id="255"/>
    </w:p>
    <w:p w14:paraId="1D97B7DE" w14:textId="30E4A21E" w:rsidR="00432C08" w:rsidRDefault="00DB6225" w:rsidP="00432C08">
      <w:pPr>
        <w:pStyle w:val="Corpotesto"/>
        <w:tabs>
          <w:tab w:val="left" w:pos="3708"/>
          <w:tab w:val="left" w:pos="4316"/>
        </w:tabs>
        <w:spacing w:line="259" w:lineRule="auto"/>
        <w:ind w:left="108" w:right="143"/>
      </w:pPr>
      <w:r>
        <w:rPr>
          <w:noProof/>
        </w:rPr>
        <mc:AlternateContent>
          <mc:Choice Requires="wpg">
            <w:drawing>
              <wp:anchor distT="0" distB="0" distL="114300" distR="114300" simplePos="0" relativeHeight="251741184" behindDoc="0" locked="0" layoutInCell="1" allowOverlap="1" wp14:anchorId="4E2C3223" wp14:editId="6A1010AB">
                <wp:simplePos x="0" y="0"/>
                <wp:positionH relativeFrom="margin">
                  <wp:align>right</wp:align>
                </wp:positionH>
                <wp:positionV relativeFrom="paragraph">
                  <wp:posOffset>7951</wp:posOffset>
                </wp:positionV>
                <wp:extent cx="1781175" cy="610870"/>
                <wp:effectExtent l="0" t="0" r="9525" b="0"/>
                <wp:wrapNone/>
                <wp:docPr id="1967670339" name="Group 6"/>
                <wp:cNvGraphicFramePr>
                  <a:graphicFrameLocks xmlns:a="http://schemas.openxmlformats.org/drawingml/2006/main" noChangeAspect="1"/>
                </wp:cNvGraphicFramePr>
                <a:graphic xmlns:a="http://schemas.openxmlformats.org/drawingml/2006/main">
                  <a:graphicData uri="http://schemas.microsoft.com/office/word/2010/wordprocessingGroup">
                    <wpg:wgp>
                      <wpg:cNvGrpSpPr>
                        <a:grpSpLocks noChangeAspect="1"/>
                      </wpg:cNvGrpSpPr>
                      <wpg:grpSpPr bwMode="auto">
                        <a:xfrm>
                          <a:off x="0" y="0"/>
                          <a:ext cx="1781175" cy="610870"/>
                          <a:chOff x="2574" y="1151"/>
                          <a:chExt cx="4956" cy="1701"/>
                        </a:xfrm>
                      </wpg:grpSpPr>
                      <pic:pic xmlns:pic="http://schemas.openxmlformats.org/drawingml/2006/picture">
                        <pic:nvPicPr>
                          <pic:cNvPr id="1793054901" name="Immagine 0"/>
                          <pic:cNvPicPr>
                            <a:picLocks noChangeAspect="1" noChangeArrowheads="1"/>
                          </pic:cNvPicPr>
                        </pic:nvPicPr>
                        <pic:blipFill>
                          <a:blip r:embed="rId11" cstate="print">
                            <a:extLst>
                              <a:ext uri="{28A0092B-C50C-407E-A947-70E740481C1C}">
                                <a14:useLocalDpi xmlns:a14="http://schemas.microsoft.com/office/drawing/2010/main" val="0"/>
                              </a:ext>
                            </a:extLst>
                          </a:blip>
                          <a:srcRect l="61646" t="37479" r="12030" b="28499"/>
                          <a:stretch>
                            <a:fillRect/>
                          </a:stretch>
                        </pic:blipFill>
                        <pic:spPr bwMode="auto">
                          <a:xfrm>
                            <a:off x="4808" y="1498"/>
                            <a:ext cx="2722" cy="100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2116656613" name="Picture 5"/>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2574" y="1151"/>
                            <a:ext cx="1096" cy="170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14:sizeRelH relativeFrom="page">
                  <wp14:pctWidth>0</wp14:pctWidth>
                </wp14:sizeRelH>
                <wp14:sizeRelV relativeFrom="page">
                  <wp14:pctHeight>0</wp14:pctHeight>
                </wp14:sizeRelV>
              </wp:anchor>
            </w:drawing>
          </mc:Choice>
          <mc:Fallback>
            <w:pict>
              <v:group w14:anchorId="42D1E367" id="Group 6" o:spid="_x0000_s1026" style="position:absolute;margin-left:89.05pt;margin-top:.65pt;width:140.25pt;height:48.1pt;z-index:251741184;mso-position-horizontal:right;mso-position-horizontal-relative:margin" coordorigin="2574,1151" coordsize="4956,1701"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">
                <o:lock v:ext="edit" aspectratio="t"/>
                <v:shape id="Immagine 0" o:spid="_x0000_s1027" type="#_x0000_t75" style="position:absolute;left:4808;top:1498;width:2722;height:100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">
                  <v:imagedata r:id="rId13" o:title="" croptop="24562f" cropbottom="18677f" cropleft="40400f" cropright="7884f"/>
                </v:shape>
                <v:shape id="Picture 5" o:spid="_x0000_s1028" type="#_x0000_t75" style="position:absolute;left:2574;top:1151;width:1096;height:170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">
                  <v:imagedata r:id="rId14" o:title=""/>
                </v:shape>
                <w10:wrap anchorx="margin"/>
              </v:group>
            </w:pict>
          </mc:Fallback>
        </mc:AlternateContent>
      </w:r>
      <w:r w:rsidR="003E5A35">
        <w:rPr>
          <w:noProof/>
        </w:rPr>
        <w:drawing>
          <wp:anchor distT="0" distB="0" distL="114300" distR="114300" simplePos="0" relativeHeight="251679744" behindDoc="0" locked="0" layoutInCell="1" allowOverlap="1" wp14:anchorId="38C87E54" wp14:editId="7731144C">
            <wp:simplePos x="0" y="0"/>
            <wp:positionH relativeFrom="margin">
              <wp:posOffset>0</wp:posOffset>
            </wp:positionH>
            <wp:positionV relativeFrom="paragraph">
              <wp:posOffset>171</wp:posOffset>
            </wp:positionV>
            <wp:extent cx="1995137" cy="565785"/>
            <wp:effectExtent l="0" t="0" r="5715" b="5715"/>
            <wp:wrapNone/>
            <wp:docPr id="1898445497" name="Picture 9" descr="Immagine che contiene testo, simbolo, logo, Carattere&#10;&#10;Il contenuto generato dall'IA potrebbe non essere corret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99519985" name="Picture 9" descr="Immagine che contiene testo, simbolo, logo, Carattere&#10;&#10;Il contenuto generato dall'IA potrebbe non essere corretto."/>
                    <pic:cNvPicPr>
                      <a:picLocks noChangeAspect="1"/>
                    </pic:cNvPicPr>
                  </pic:nvPicPr>
                  <pic:blipFill rotWithShape="1">
                    <a:blip r:embed="rId15" cstate="print">
                      <a:extLst>
                        <a:ext uri="{28A0092B-C50C-407E-A947-70E740481C1C}">
                          <a14:useLocalDpi xmlns:a14="http://schemas.microsoft.com/office/drawing/2010/main" val="0"/>
                        </a:ext>
                      </a:extLst>
                    </a:blip>
                    <a:srcRect l="28666" t="-1" b="1551"/>
                    <a:stretch/>
                  </pic:blipFill>
                  <pic:spPr bwMode="auto">
                    <a:xfrm>
                      <a:off x="0" y="0"/>
                      <a:ext cx="1995137" cy="565785"/>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60757046" w14:textId="77777777" w:rsidR="00432C08" w:rsidRDefault="00432C08" w:rsidP="00432C08">
      <w:pPr>
        <w:pStyle w:val="Corpotesto"/>
        <w:tabs>
          <w:tab w:val="left" w:pos="3708"/>
          <w:tab w:val="left" w:pos="4316"/>
        </w:tabs>
        <w:spacing w:line="259" w:lineRule="auto"/>
        <w:ind w:left="108" w:right="143"/>
      </w:pPr>
    </w:p>
    <w:p w14:paraId="14612937" w14:textId="77777777" w:rsidR="00432C08" w:rsidRDefault="00432C08" w:rsidP="00432C08">
      <w:pPr>
        <w:pStyle w:val="Corpotesto"/>
        <w:tabs>
          <w:tab w:val="left" w:pos="3708"/>
          <w:tab w:val="left" w:pos="4316"/>
        </w:tabs>
        <w:spacing w:line="259" w:lineRule="auto"/>
        <w:ind w:left="108" w:right="143"/>
      </w:pPr>
    </w:p>
    <w:p w14:paraId="60759385" w14:textId="77777777" w:rsidR="00432C08" w:rsidRPr="00C40522" w:rsidRDefault="00432C08" w:rsidP="00432C08">
      <w:pPr>
        <w:spacing w:after="0"/>
        <w:jc w:val="center"/>
        <w:rPr>
          <w:rFonts w:ascii="Calibri" w:hAnsi="Calibri" w:cs="Calibri"/>
          <w:b/>
          <w:bCs/>
          <w:spacing w:val="-3"/>
        </w:rPr>
      </w:pPr>
      <w:r w:rsidRPr="00C40522">
        <w:rPr>
          <w:rFonts w:ascii="Calibri" w:hAnsi="Calibri" w:cs="Calibri"/>
          <w:b/>
          <w:bCs/>
        </w:rPr>
        <w:t>AVVISO</w:t>
      </w:r>
      <w:r w:rsidRPr="00C40522">
        <w:rPr>
          <w:rFonts w:ascii="Calibri" w:hAnsi="Calibri" w:cs="Calibri"/>
          <w:b/>
          <w:bCs/>
          <w:spacing w:val="-3"/>
        </w:rPr>
        <w:t xml:space="preserve"> </w:t>
      </w:r>
      <w:r w:rsidRPr="00C40522">
        <w:rPr>
          <w:rFonts w:ascii="Calibri" w:hAnsi="Calibri" w:cs="Calibri"/>
          <w:b/>
          <w:bCs/>
        </w:rPr>
        <w:t>PUBBLICO</w:t>
      </w:r>
      <w:r w:rsidRPr="00C40522">
        <w:rPr>
          <w:rFonts w:ascii="Calibri" w:hAnsi="Calibri" w:cs="Calibri"/>
          <w:b/>
          <w:bCs/>
          <w:spacing w:val="-3"/>
        </w:rPr>
        <w:t xml:space="preserve"> </w:t>
      </w:r>
    </w:p>
    <w:p w14:paraId="19A933F4" w14:textId="77777777" w:rsidR="00432C08" w:rsidRPr="00C40522" w:rsidRDefault="00432C08" w:rsidP="00432C08">
      <w:pPr>
        <w:spacing w:after="0"/>
        <w:jc w:val="center"/>
        <w:rPr>
          <w:rFonts w:ascii="Calibri" w:hAnsi="Calibri" w:cs="Calibri"/>
          <w:b/>
          <w:bCs/>
        </w:rPr>
      </w:pPr>
      <w:r w:rsidRPr="00C40522">
        <w:rPr>
          <w:rFonts w:ascii="Calibri" w:hAnsi="Calibri" w:cs="Calibri"/>
          <w:b/>
          <w:bCs/>
          <w:spacing w:val="-3"/>
        </w:rPr>
        <w:t>DOTE UNICA LAVORO PERSONE CON DISABILITA’-</w:t>
      </w:r>
      <w:r w:rsidRPr="00C40522">
        <w:rPr>
          <w:rFonts w:ascii="Calibri" w:hAnsi="Calibri" w:cs="Calibri"/>
          <w:b/>
          <w:bCs/>
        </w:rPr>
        <w:t>DULD</w:t>
      </w:r>
      <w:r w:rsidRPr="00C40522">
        <w:rPr>
          <w:rFonts w:ascii="Calibri" w:hAnsi="Calibri" w:cs="Calibri"/>
          <w:b/>
          <w:bCs/>
          <w:spacing w:val="-6"/>
        </w:rPr>
        <w:t xml:space="preserve"> </w:t>
      </w:r>
    </w:p>
    <w:p w14:paraId="0B3ADAEE" w14:textId="77777777" w:rsidR="00432C08" w:rsidRDefault="00432C08" w:rsidP="00432C08">
      <w:pPr>
        <w:autoSpaceDN w:val="0"/>
        <w:adjustRightInd w:val="0"/>
        <w:spacing w:after="0"/>
        <w:jc w:val="center"/>
        <w:rPr>
          <w:rFonts w:ascii="¬◊&quot;" w:hAnsi="¬◊&quot;" w:cs="¬◊&quot;"/>
          <w:i/>
          <w:iCs/>
        </w:rPr>
      </w:pPr>
      <w:r w:rsidRPr="001C3403">
        <w:rPr>
          <w:rFonts w:ascii="¬◊&quot;" w:hAnsi="¬◊&quot;" w:cs="¬◊&quot;"/>
          <w:i/>
          <w:iCs/>
        </w:rPr>
        <w:t>a valere sul Fondo Regionale per l'Occupazione dei Disabili – anno</w:t>
      </w:r>
      <w:r>
        <w:rPr>
          <w:rFonts w:ascii="¬◊&quot;" w:hAnsi="¬◊&quot;" w:cs="¬◊&quot;"/>
          <w:i/>
          <w:iCs/>
        </w:rPr>
        <w:t xml:space="preserve"> </w:t>
      </w:r>
      <w:r w:rsidRPr="001C3403">
        <w:rPr>
          <w:rFonts w:ascii="¬◊&quot;" w:hAnsi="¬◊&quot;" w:cs="¬◊&quot;"/>
          <w:i/>
          <w:iCs/>
        </w:rPr>
        <w:t>2024 – di cui alla DGR n. XII/ 3383 del 11/11/2024</w:t>
      </w:r>
    </w:p>
    <w:p w14:paraId="6BED9448" w14:textId="77777777" w:rsidR="00432C08" w:rsidRPr="006C36EB" w:rsidRDefault="00432C08" w:rsidP="00432C08">
      <w:pPr>
        <w:suppressAutoHyphens/>
        <w:autoSpaceDE w:val="0"/>
        <w:spacing w:line="259" w:lineRule="auto"/>
        <w:textAlignment w:val="baseline"/>
      </w:pPr>
    </w:p>
    <w:p w14:paraId="145E745D" w14:textId="73D1B185" w:rsidR="00432C08" w:rsidRPr="00762992" w:rsidRDefault="00432C08" w:rsidP="00432C08">
      <w:pPr>
        <w:suppressAutoHyphens/>
        <w:autoSpaceDE w:val="0"/>
        <w:spacing w:line="259" w:lineRule="auto"/>
        <w:jc w:val="center"/>
        <w:textAlignment w:val="baseline"/>
        <w:rPr>
          <w:b/>
          <w:bCs/>
        </w:rPr>
      </w:pPr>
      <w:r w:rsidRPr="00762992">
        <w:rPr>
          <w:b/>
          <w:bCs/>
        </w:rPr>
        <w:t xml:space="preserve">AUTODICHIARAZIONE DI IMPOSSIBILITA’ ALL’UTILIZZO DELL’APP </w:t>
      </w:r>
      <w:r w:rsidRPr="001B134B">
        <w:rPr>
          <w:b/>
          <w:bCs/>
        </w:rPr>
        <w:t xml:space="preserve">FirmaLOM </w:t>
      </w:r>
      <w:r w:rsidRPr="00762992">
        <w:rPr>
          <w:b/>
          <w:bCs/>
        </w:rPr>
        <w:t xml:space="preserve">O SPID/CieD/Crs con </w:t>
      </w:r>
      <w:r w:rsidR="00C03CE8">
        <w:rPr>
          <w:b/>
          <w:bCs/>
        </w:rPr>
        <w:t>PIN</w:t>
      </w:r>
    </w:p>
    <w:p w14:paraId="2C5EB70D" w14:textId="77777777" w:rsidR="00432C08" w:rsidRPr="00EF5A42" w:rsidRDefault="00432C08" w:rsidP="00C03CE8">
      <w:pPr>
        <w:pStyle w:val="Corpotesto"/>
      </w:pPr>
      <w:r w:rsidRPr="00EF5A42">
        <w:t>Alla Provincia/Città metropolitana di _____</w:t>
      </w:r>
    </w:p>
    <w:p w14:paraId="48A12D09" w14:textId="77777777" w:rsidR="00432C08" w:rsidRPr="00EF5A42" w:rsidRDefault="00432C08" w:rsidP="00C03CE8">
      <w:pPr>
        <w:pStyle w:val="Corpotesto"/>
      </w:pPr>
      <w:r w:rsidRPr="00EF5A42">
        <w:t>Via ____ n°____ CAP ____ Città _______</w:t>
      </w:r>
    </w:p>
    <w:p w14:paraId="6A499EC3" w14:textId="77777777" w:rsidR="00432C08" w:rsidRPr="00EF5A42" w:rsidRDefault="00432C08" w:rsidP="00C03CE8">
      <w:pPr>
        <w:pStyle w:val="Corpotesto"/>
      </w:pPr>
      <w:r w:rsidRPr="00EF5A42">
        <w:t xml:space="preserve">Io sottoscritto/a _______________nato/a </w:t>
      </w:r>
      <w:proofErr w:type="gramStart"/>
      <w:r w:rsidRPr="00EF5A42">
        <w:t>a  _</w:t>
      </w:r>
      <w:proofErr w:type="gramEnd"/>
      <w:r w:rsidRPr="00EF5A42">
        <w:t xml:space="preserve">_____ </w:t>
      </w:r>
      <w:proofErr w:type="gramStart"/>
      <w:r w:rsidRPr="00EF5A42">
        <w:t>il  _</w:t>
      </w:r>
      <w:proofErr w:type="gramEnd"/>
      <w:r w:rsidRPr="00EF5A42">
        <w:t xml:space="preserve">_____e residente </w:t>
      </w:r>
      <w:proofErr w:type="gramStart"/>
      <w:r w:rsidRPr="00EF5A42">
        <w:t>a  _</w:t>
      </w:r>
      <w:proofErr w:type="gramEnd"/>
      <w:r w:rsidRPr="00EF5A42">
        <w:t>____________in Via _____n. ____ CAP ____ tel. ________________CF______________, in qualità di destinatario della Dote ID _______</w:t>
      </w:r>
    </w:p>
    <w:p w14:paraId="255C9FA5" w14:textId="77777777" w:rsidR="00432C08" w:rsidRDefault="00432C08" w:rsidP="00C03CE8">
      <w:pPr>
        <w:pStyle w:val="Corpotesto"/>
      </w:pPr>
      <w:r w:rsidRPr="00EF5A42">
        <w:t>Consapevole, in caso di dichiarazioni mendaci, della responsabilità penale ex art. 76 del DPR 445/2000, nonché della decadenza dal contributo concesso ex art. 75 DPR 445/2000</w:t>
      </w:r>
    </w:p>
    <w:p w14:paraId="6D6539A2" w14:textId="77777777" w:rsidR="00432C08" w:rsidRPr="00EF5A42" w:rsidRDefault="00432C08" w:rsidP="00C03CE8">
      <w:pPr>
        <w:pStyle w:val="Corpotesto"/>
        <w:jc w:val="center"/>
        <w:rPr>
          <w:b/>
          <w:bCs/>
        </w:rPr>
      </w:pPr>
      <w:r w:rsidRPr="00EF5A42">
        <w:rPr>
          <w:b/>
          <w:bCs/>
        </w:rPr>
        <w:t>DICHIARO</w:t>
      </w:r>
    </w:p>
    <w:p w14:paraId="5F60DAA2" w14:textId="13424BC4" w:rsidR="00432C08" w:rsidRPr="00EF5A42" w:rsidRDefault="00432C08" w:rsidP="00C03CE8">
      <w:pPr>
        <w:pStyle w:val="Corpotesto"/>
      </w:pPr>
      <w:r w:rsidRPr="00EF5A42">
        <w:t xml:space="preserve">che per i seguenti motivi circostanziati non posso utilizzare l’applicazione FirmaLOM o non posso utilizzare lo SPID/CieD/Crs con </w:t>
      </w:r>
      <w:r w:rsidR="002667DC">
        <w:t>PIN</w:t>
      </w:r>
      <w:r w:rsidRPr="00EF5A42">
        <w:t xml:space="preserve">:  </w:t>
      </w:r>
    </w:p>
    <w:p w14:paraId="21B07084" w14:textId="77777777" w:rsidR="00432C08" w:rsidRPr="00EF5A42" w:rsidRDefault="00432C08" w:rsidP="00C03CE8">
      <w:pPr>
        <w:pStyle w:val="Corpotesto"/>
        <w:rPr>
          <w:i/>
          <w:iCs/>
        </w:rPr>
      </w:pPr>
      <w:r w:rsidRPr="00EF5A42">
        <w:t xml:space="preserve">ATTENZIONE: </w:t>
      </w:r>
      <w:r w:rsidRPr="00EF5A42">
        <w:rPr>
          <w:i/>
          <w:iCs/>
        </w:rPr>
        <w:t>le motivazioni devono essere chiare e dettagliate. Ad esempio qualora l'impossibilità derivi dal possesso di un device che non supporta l'app, comunicare tipologia di device, marca ed anno di produzione o di acquisto, ecc)</w:t>
      </w:r>
    </w:p>
    <w:p w14:paraId="08D92E81" w14:textId="77777777" w:rsidR="00432C08" w:rsidRPr="00EF5A42" w:rsidRDefault="00432C08" w:rsidP="00C03CE8">
      <w:pPr>
        <w:pStyle w:val="Corpotesto"/>
      </w:pPr>
      <w:r w:rsidRPr="00EF5A42">
        <w:rPr>
          <w:noProof/>
        </w:rPr>
        <mc:AlternateContent>
          <mc:Choice Requires="wps">
            <w:drawing>
              <wp:anchor distT="0" distB="0" distL="114300" distR="114300" simplePos="0" relativeHeight="251681792" behindDoc="0" locked="0" layoutInCell="1" allowOverlap="1" wp14:anchorId="54554AA8" wp14:editId="671DE3A0">
                <wp:simplePos x="0" y="0"/>
                <wp:positionH relativeFrom="column">
                  <wp:posOffset>75039</wp:posOffset>
                </wp:positionH>
                <wp:positionV relativeFrom="paragraph">
                  <wp:posOffset>8476</wp:posOffset>
                </wp:positionV>
                <wp:extent cx="6098651" cy="588396"/>
                <wp:effectExtent l="0" t="0" r="10160" b="8890"/>
                <wp:wrapNone/>
                <wp:docPr id="1070479283" name="Casella di testo 2"/>
                <wp:cNvGraphicFramePr/>
                <a:graphic xmlns:a="http://schemas.openxmlformats.org/drawingml/2006/main">
                  <a:graphicData uri="http://schemas.microsoft.com/office/word/2010/wordprocessingShape">
                    <wps:wsp>
                      <wps:cNvSpPr txBox="1"/>
                      <wps:spPr>
                        <a:xfrm>
                          <a:off x="0" y="0"/>
                          <a:ext cx="6098651" cy="588396"/>
                        </a:xfrm>
                        <a:prstGeom prst="rect">
                          <a:avLst/>
                        </a:prstGeom>
                        <a:solidFill>
                          <a:schemeClr val="lt1"/>
                        </a:solidFill>
                        <a:ln w="6350">
                          <a:solidFill>
                            <a:prstClr val="black"/>
                          </a:solidFill>
                        </a:ln>
                      </wps:spPr>
                      <wps:txbx>
                        <w:txbxContent>
                          <w:p w14:paraId="081FBDE5" w14:textId="77777777" w:rsidR="00432C08" w:rsidRDefault="00432C08" w:rsidP="00432C08">
                            <w: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4554AA8" id="_x0000_t202" coordsize="21600,21600" o:spt="202" path="m,l,21600r21600,l21600,xe">
                <v:stroke joinstyle="miter"/>
                <v:path gradientshapeok="t" o:connecttype="rect"/>
              </v:shapetype>
              <v:shape id="Casella di testo 2" o:spid="_x0000_s1026" type="#_x0000_t202" style="position:absolute;left:0;text-align:left;margin-left:5.9pt;margin-top:.65pt;width:480.2pt;height:46.35pt;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" fillcolor="white [3201]" strokeweight=".5pt">
                <v:textbox>
                  <w:txbxContent>
                    <w:p w14:paraId="081FBDE5" w14:textId="77777777" w:rsidR="00432C08" w:rsidRDefault="00432C08" w:rsidP="00432C08">
                      <w:r>
                        <w:t>………………………………………………………………………………………………………………………………………………………………………………………………………………………………………………………..</w:t>
                      </w:r>
                    </w:p>
                  </w:txbxContent>
                </v:textbox>
              </v:shape>
            </w:pict>
          </mc:Fallback>
        </mc:AlternateContent>
      </w:r>
    </w:p>
    <w:p w14:paraId="0ED9C755" w14:textId="77777777" w:rsidR="00432C08" w:rsidRPr="00EF5A42" w:rsidRDefault="00432C08" w:rsidP="00C03CE8">
      <w:pPr>
        <w:pStyle w:val="Corpotesto"/>
      </w:pPr>
    </w:p>
    <w:p w14:paraId="53C0D1C2" w14:textId="77777777" w:rsidR="00432C08" w:rsidRPr="00EF5A42" w:rsidRDefault="00432C08" w:rsidP="00C03CE8">
      <w:pPr>
        <w:pStyle w:val="Corpotesto"/>
      </w:pPr>
    </w:p>
    <w:p w14:paraId="273BDD10" w14:textId="77777777" w:rsidR="00432C08" w:rsidRPr="00EF5A42" w:rsidRDefault="00432C08" w:rsidP="00C03CE8">
      <w:pPr>
        <w:pStyle w:val="Corpotesto"/>
      </w:pPr>
      <w:r w:rsidRPr="00EF5A42">
        <w:t xml:space="preserve">che ove ne ricorrono le condizioni tale motivazione è stata verificata dall’operatore </w:t>
      </w:r>
    </w:p>
    <w:p w14:paraId="3E9C83A2" w14:textId="77777777" w:rsidR="00432C08" w:rsidRPr="00122DDF" w:rsidRDefault="00432C08" w:rsidP="00C03CE8">
      <w:pPr>
        <w:pStyle w:val="Corpotesto"/>
      </w:pPr>
      <w:r w:rsidRPr="00122DDF">
        <w:rPr>
          <w:color w:val="000000"/>
        </w:rPr>
        <w:t xml:space="preserve">LUOGO e DATA </w:t>
      </w:r>
      <w:r w:rsidRPr="00122DDF">
        <w:fldChar w:fldCharType="begin">
          <w:ffData>
            <w:name w:val="Text1"/>
            <w:enabled/>
            <w:calcOnExit/>
            <w:statusText w:type="text" w:val="Inserire l'id beneficiario"/>
            <w:textInput>
              <w:type w:val="number"/>
              <w:format w:val="0"/>
            </w:textInput>
          </w:ffData>
        </w:fldChar>
      </w:r>
      <w:r w:rsidRPr="00122DDF">
        <w:instrText xml:space="preserve"> FORMTEXT </w:instrText>
      </w:r>
      <w:r w:rsidRPr="00122DDF">
        <w:fldChar w:fldCharType="separate"/>
      </w:r>
      <w:r w:rsidRPr="00122DDF">
        <w:rPr>
          <w:noProof/>
        </w:rPr>
        <w:t> </w:t>
      </w:r>
      <w:r w:rsidRPr="00122DDF">
        <w:rPr>
          <w:noProof/>
        </w:rPr>
        <w:t> </w:t>
      </w:r>
      <w:r w:rsidRPr="00122DDF">
        <w:rPr>
          <w:noProof/>
        </w:rPr>
        <w:t> </w:t>
      </w:r>
      <w:r w:rsidRPr="00122DDF">
        <w:rPr>
          <w:noProof/>
        </w:rPr>
        <w:t> </w:t>
      </w:r>
      <w:r w:rsidRPr="00122DDF">
        <w:rPr>
          <w:noProof/>
        </w:rPr>
        <w:t> </w:t>
      </w:r>
      <w:r w:rsidRPr="00122DDF">
        <w:fldChar w:fldCharType="end"/>
      </w:r>
      <w:r w:rsidRPr="00122DDF">
        <w:t xml:space="preserve">   </w:t>
      </w:r>
    </w:p>
    <w:p w14:paraId="1572A902" w14:textId="77777777" w:rsidR="00432C08" w:rsidRPr="00122DDF" w:rsidRDefault="00432C08" w:rsidP="00C03CE8">
      <w:pPr>
        <w:pStyle w:val="Corpotesto"/>
      </w:pPr>
      <w:r w:rsidRPr="00122DDF">
        <w:t xml:space="preserve">L’Operatore ______________ </w:t>
      </w:r>
    </w:p>
    <w:p w14:paraId="6ACA6C51" w14:textId="77777777" w:rsidR="00432C08" w:rsidRDefault="00432C08" w:rsidP="00C03CE8">
      <w:pPr>
        <w:pStyle w:val="Corpotesto"/>
      </w:pPr>
      <w:r w:rsidRPr="00122DDF">
        <w:t>Firma leggibile o CRS del rappresentante legale o di altro rappresentante con potere di firma</w:t>
      </w:r>
    </w:p>
    <w:p w14:paraId="72AA6146" w14:textId="77777777" w:rsidR="00432C08" w:rsidRPr="00EF5A42" w:rsidRDefault="00432C08" w:rsidP="00C03CE8">
      <w:pPr>
        <w:pStyle w:val="Corpotesto"/>
      </w:pPr>
      <w:r w:rsidRPr="00EF5A42">
        <w:t xml:space="preserve"> (FIRMA del Discente) ________________________</w:t>
      </w:r>
      <w:r>
        <w:t xml:space="preserve"> (</w:t>
      </w:r>
      <w:r w:rsidRPr="00122DDF">
        <w:t>Firma leggibile</w:t>
      </w:r>
      <w:r>
        <w:t>)</w:t>
      </w:r>
    </w:p>
    <w:p w14:paraId="0D62B265" w14:textId="77777777" w:rsidR="00432C08" w:rsidRDefault="00432C08" w:rsidP="00432C08">
      <w:pPr>
        <w:suppressAutoHyphens/>
        <w:autoSpaceDE w:val="0"/>
        <w:spacing w:line="259" w:lineRule="auto"/>
        <w:textAlignment w:val="baseline"/>
      </w:pPr>
    </w:p>
    <w:p w14:paraId="35D3E235" w14:textId="77777777" w:rsidR="00C03CE8" w:rsidRDefault="00C03CE8" w:rsidP="00432C08">
      <w:pPr>
        <w:suppressAutoHyphens/>
        <w:autoSpaceDE w:val="0"/>
        <w:spacing w:line="259" w:lineRule="auto"/>
        <w:textAlignment w:val="baseline"/>
      </w:pPr>
    </w:p>
    <w:p w14:paraId="577AD571" w14:textId="77777777" w:rsidR="00C03CE8" w:rsidRDefault="00C03CE8" w:rsidP="00432C08">
      <w:pPr>
        <w:suppressAutoHyphens/>
        <w:autoSpaceDE w:val="0"/>
        <w:spacing w:line="259" w:lineRule="auto"/>
        <w:textAlignment w:val="baseline"/>
      </w:pPr>
    </w:p>
    <w:p w14:paraId="78D02F43" w14:textId="77777777" w:rsidR="00C03CE8" w:rsidRDefault="00C03CE8" w:rsidP="00432C08">
      <w:pPr>
        <w:suppressAutoHyphens/>
        <w:autoSpaceDE w:val="0"/>
        <w:spacing w:line="259" w:lineRule="auto"/>
        <w:textAlignment w:val="baseline"/>
      </w:pPr>
    </w:p>
    <w:p w14:paraId="410B0967" w14:textId="77777777" w:rsidR="002667DC" w:rsidRDefault="002667DC" w:rsidP="00432C08">
      <w:pPr>
        <w:suppressAutoHyphens/>
        <w:autoSpaceDE w:val="0"/>
        <w:spacing w:line="259" w:lineRule="auto"/>
        <w:textAlignment w:val="baseline"/>
      </w:pPr>
    </w:p>
    <w:p w14:paraId="1E6278D4" w14:textId="47D8BF9E" w:rsidR="00432C08" w:rsidRDefault="00432C08" w:rsidP="00432C08">
      <w:pPr>
        <w:pStyle w:val="Titolo1"/>
        <w:rPr>
          <w:rFonts w:eastAsia="Arial"/>
        </w:rPr>
      </w:pPr>
      <w:bookmarkStart w:id="256" w:name="_Toc211595039"/>
      <w:bookmarkStart w:id="257" w:name="_Toc216344633"/>
      <w:r w:rsidRPr="008A738F">
        <w:rPr>
          <w:rFonts w:eastAsia="Arial"/>
        </w:rPr>
        <w:lastRenderedPageBreak/>
        <w:t>Allegato 1</w:t>
      </w:r>
      <w:r>
        <w:rPr>
          <w:rFonts w:eastAsia="Arial"/>
        </w:rPr>
        <w:t xml:space="preserve">6. </w:t>
      </w:r>
      <w:r w:rsidRPr="008A738F">
        <w:rPr>
          <w:rFonts w:eastAsia="Arial"/>
        </w:rPr>
        <w:t>Indicazioni operative relative alla formazione</w:t>
      </w:r>
      <w:bookmarkEnd w:id="256"/>
      <w:bookmarkEnd w:id="257"/>
    </w:p>
    <w:p w14:paraId="29EB645A" w14:textId="613BDA0D" w:rsidR="00432C08" w:rsidRDefault="00DB6225" w:rsidP="00432C08">
      <w:pPr>
        <w:pStyle w:val="Corpotesto"/>
        <w:tabs>
          <w:tab w:val="left" w:pos="3708"/>
          <w:tab w:val="left" w:pos="4316"/>
        </w:tabs>
        <w:spacing w:line="259" w:lineRule="auto"/>
        <w:ind w:left="108" w:right="143"/>
      </w:pPr>
      <w:r>
        <w:rPr>
          <w:noProof/>
        </w:rPr>
        <mc:AlternateContent>
          <mc:Choice Requires="wpg">
            <w:drawing>
              <wp:anchor distT="0" distB="0" distL="114300" distR="114300" simplePos="0" relativeHeight="251743232" behindDoc="0" locked="0" layoutInCell="1" allowOverlap="1" wp14:anchorId="6FE2E302" wp14:editId="735A4B85">
                <wp:simplePos x="0" y="0"/>
                <wp:positionH relativeFrom="margin">
                  <wp:align>right</wp:align>
                </wp:positionH>
                <wp:positionV relativeFrom="paragraph">
                  <wp:posOffset>217308</wp:posOffset>
                </wp:positionV>
                <wp:extent cx="1781175" cy="610870"/>
                <wp:effectExtent l="0" t="0" r="9525" b="0"/>
                <wp:wrapNone/>
                <wp:docPr id="397771934" name="Group 6"/>
                <wp:cNvGraphicFramePr>
                  <a:graphicFrameLocks xmlns:a="http://schemas.openxmlformats.org/drawingml/2006/main" noChangeAspect="1"/>
                </wp:cNvGraphicFramePr>
                <a:graphic xmlns:a="http://schemas.openxmlformats.org/drawingml/2006/main">
                  <a:graphicData uri="http://schemas.microsoft.com/office/word/2010/wordprocessingGroup">
                    <wpg:wgp>
                      <wpg:cNvGrpSpPr>
                        <a:grpSpLocks noChangeAspect="1"/>
                      </wpg:cNvGrpSpPr>
                      <wpg:grpSpPr bwMode="auto">
                        <a:xfrm>
                          <a:off x="0" y="0"/>
                          <a:ext cx="1781175" cy="610870"/>
                          <a:chOff x="2574" y="1151"/>
                          <a:chExt cx="4956" cy="1701"/>
                        </a:xfrm>
                      </wpg:grpSpPr>
                      <pic:pic xmlns:pic="http://schemas.openxmlformats.org/drawingml/2006/picture">
                        <pic:nvPicPr>
                          <pic:cNvPr id="487176096" name="Immagine 0"/>
                          <pic:cNvPicPr>
                            <a:picLocks noChangeAspect="1" noChangeArrowheads="1"/>
                          </pic:cNvPicPr>
                        </pic:nvPicPr>
                        <pic:blipFill>
                          <a:blip r:embed="rId11" cstate="print">
                            <a:extLst>
                              <a:ext uri="{28A0092B-C50C-407E-A947-70E740481C1C}">
                                <a14:useLocalDpi xmlns:a14="http://schemas.microsoft.com/office/drawing/2010/main" val="0"/>
                              </a:ext>
                            </a:extLst>
                          </a:blip>
                          <a:srcRect l="61646" t="37479" r="12030" b="28499"/>
                          <a:stretch>
                            <a:fillRect/>
                          </a:stretch>
                        </pic:blipFill>
                        <pic:spPr bwMode="auto">
                          <a:xfrm>
                            <a:off x="4808" y="1498"/>
                            <a:ext cx="2722" cy="100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973771474" name="Picture 5"/>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2574" y="1151"/>
                            <a:ext cx="1096" cy="170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14:sizeRelH relativeFrom="page">
                  <wp14:pctWidth>0</wp14:pctWidth>
                </wp14:sizeRelH>
                <wp14:sizeRelV relativeFrom="page">
                  <wp14:pctHeight>0</wp14:pctHeight>
                </wp14:sizeRelV>
              </wp:anchor>
            </w:drawing>
          </mc:Choice>
          <mc:Fallback>
            <w:pict>
              <v:group w14:anchorId="51683A9B" id="Group 6" o:spid="_x0000_s1026" style="position:absolute;margin-left:89.05pt;margin-top:17.1pt;width:140.25pt;height:48.1pt;z-index:251743232;mso-position-horizontal:right;mso-position-horizontal-relative:margin" coordorigin="2574,1151" coordsize="4956,1701"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">
                <o:lock v:ext="edit" aspectratio="t"/>
                <v:shape id="Immagine 0" o:spid="_x0000_s1027" type="#_x0000_t75" style="position:absolute;left:4808;top:1498;width:2722;height:100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">
                  <v:imagedata r:id="rId13" o:title="" croptop="24562f" cropbottom="18677f" cropleft="40400f" cropright="7884f"/>
                </v:shape>
                <v:shape id="Picture 5" o:spid="_x0000_s1028" type="#_x0000_t75" style="position:absolute;left:2574;top:1151;width:1096;height:170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">
                  <v:imagedata r:id="rId14" o:title=""/>
                </v:shape>
                <w10:wrap anchorx="margin"/>
              </v:group>
            </w:pict>
          </mc:Fallback>
        </mc:AlternateContent>
      </w:r>
    </w:p>
    <w:p w14:paraId="4675A092" w14:textId="77777777" w:rsidR="00432C08" w:rsidRDefault="00432C08" w:rsidP="00432C08">
      <w:pPr>
        <w:pStyle w:val="Corpotesto"/>
        <w:tabs>
          <w:tab w:val="left" w:pos="3708"/>
          <w:tab w:val="left" w:pos="4316"/>
        </w:tabs>
        <w:spacing w:line="259" w:lineRule="auto"/>
        <w:ind w:left="108" w:right="143"/>
      </w:pPr>
      <w:r>
        <w:rPr>
          <w:noProof/>
        </w:rPr>
        <w:drawing>
          <wp:anchor distT="0" distB="0" distL="114300" distR="114300" simplePos="0" relativeHeight="251682816" behindDoc="0" locked="0" layoutInCell="1" allowOverlap="1" wp14:anchorId="34A011C4" wp14:editId="7BD64D63">
            <wp:simplePos x="0" y="0"/>
            <wp:positionH relativeFrom="margin">
              <wp:posOffset>0</wp:posOffset>
            </wp:positionH>
            <wp:positionV relativeFrom="paragraph">
              <wp:posOffset>0</wp:posOffset>
            </wp:positionV>
            <wp:extent cx="1995137" cy="565785"/>
            <wp:effectExtent l="0" t="0" r="5715" b="5715"/>
            <wp:wrapNone/>
            <wp:docPr id="1896467305" name="Picture 9" descr="Immagine che contiene testo, simbolo, logo, Carattere&#10;&#10;Il contenuto generato dall'IA potrebbe non essere corret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99519985" name="Picture 9" descr="Immagine che contiene testo, simbolo, logo, Carattere&#10;&#10;Il contenuto generato dall'IA potrebbe non essere corretto."/>
                    <pic:cNvPicPr>
                      <a:picLocks noChangeAspect="1"/>
                    </pic:cNvPicPr>
                  </pic:nvPicPr>
                  <pic:blipFill rotWithShape="1">
                    <a:blip r:embed="rId15" cstate="print">
                      <a:extLst>
                        <a:ext uri="{28A0092B-C50C-407E-A947-70E740481C1C}">
                          <a14:useLocalDpi xmlns:a14="http://schemas.microsoft.com/office/drawing/2010/main" val="0"/>
                        </a:ext>
                      </a:extLst>
                    </a:blip>
                    <a:srcRect l="28666" t="-1" b="1551"/>
                    <a:stretch/>
                  </pic:blipFill>
                  <pic:spPr bwMode="auto">
                    <a:xfrm>
                      <a:off x="0" y="0"/>
                      <a:ext cx="1995137" cy="565785"/>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299DCCA5" w14:textId="77777777" w:rsidR="00432C08" w:rsidRDefault="00432C08" w:rsidP="00432C08">
      <w:pPr>
        <w:pStyle w:val="Corpotesto"/>
        <w:tabs>
          <w:tab w:val="left" w:pos="3708"/>
          <w:tab w:val="left" w:pos="4316"/>
        </w:tabs>
        <w:spacing w:line="259" w:lineRule="auto"/>
        <w:ind w:left="108" w:right="143"/>
      </w:pPr>
    </w:p>
    <w:p w14:paraId="25C093FC" w14:textId="77777777" w:rsidR="00432C08" w:rsidRDefault="00432C08" w:rsidP="00432C08">
      <w:pPr>
        <w:pStyle w:val="Corpotesto"/>
        <w:tabs>
          <w:tab w:val="left" w:pos="3708"/>
          <w:tab w:val="left" w:pos="4316"/>
        </w:tabs>
        <w:spacing w:line="259" w:lineRule="auto"/>
        <w:ind w:left="108" w:right="143"/>
      </w:pPr>
    </w:p>
    <w:p w14:paraId="7A11C377" w14:textId="77777777" w:rsidR="00432C08" w:rsidRPr="00C40522" w:rsidRDefault="00432C08" w:rsidP="00432C08">
      <w:pPr>
        <w:spacing w:after="0"/>
        <w:jc w:val="center"/>
        <w:rPr>
          <w:rFonts w:ascii="Calibri" w:hAnsi="Calibri" w:cs="Calibri"/>
          <w:b/>
          <w:bCs/>
          <w:spacing w:val="-3"/>
        </w:rPr>
      </w:pPr>
      <w:r w:rsidRPr="00C40522">
        <w:rPr>
          <w:rFonts w:ascii="Calibri" w:hAnsi="Calibri" w:cs="Calibri"/>
          <w:b/>
          <w:bCs/>
        </w:rPr>
        <w:t>AVVISO</w:t>
      </w:r>
      <w:r w:rsidRPr="00C40522">
        <w:rPr>
          <w:rFonts w:ascii="Calibri" w:hAnsi="Calibri" w:cs="Calibri"/>
          <w:b/>
          <w:bCs/>
          <w:spacing w:val="-3"/>
        </w:rPr>
        <w:t xml:space="preserve"> </w:t>
      </w:r>
      <w:r w:rsidRPr="00C40522">
        <w:rPr>
          <w:rFonts w:ascii="Calibri" w:hAnsi="Calibri" w:cs="Calibri"/>
          <w:b/>
          <w:bCs/>
        </w:rPr>
        <w:t>PUBBLICO</w:t>
      </w:r>
      <w:r w:rsidRPr="00C40522">
        <w:rPr>
          <w:rFonts w:ascii="Calibri" w:hAnsi="Calibri" w:cs="Calibri"/>
          <w:b/>
          <w:bCs/>
          <w:spacing w:val="-3"/>
        </w:rPr>
        <w:t xml:space="preserve"> </w:t>
      </w:r>
    </w:p>
    <w:p w14:paraId="1684AF48" w14:textId="77777777" w:rsidR="00432C08" w:rsidRPr="00C40522" w:rsidRDefault="00432C08" w:rsidP="00432C08">
      <w:pPr>
        <w:spacing w:after="0"/>
        <w:jc w:val="center"/>
        <w:rPr>
          <w:rFonts w:ascii="Calibri" w:hAnsi="Calibri" w:cs="Calibri"/>
          <w:b/>
          <w:bCs/>
        </w:rPr>
      </w:pPr>
      <w:r w:rsidRPr="00C40522">
        <w:rPr>
          <w:rFonts w:ascii="Calibri" w:hAnsi="Calibri" w:cs="Calibri"/>
          <w:b/>
          <w:bCs/>
          <w:spacing w:val="-3"/>
        </w:rPr>
        <w:t>DOTE UNICA LAVORO PERSONE CON DISABILITA’-</w:t>
      </w:r>
      <w:r w:rsidRPr="00C40522">
        <w:rPr>
          <w:rFonts w:ascii="Calibri" w:hAnsi="Calibri" w:cs="Calibri"/>
          <w:b/>
          <w:bCs/>
        </w:rPr>
        <w:t>DULD</w:t>
      </w:r>
      <w:r w:rsidRPr="00C40522">
        <w:rPr>
          <w:rFonts w:ascii="Calibri" w:hAnsi="Calibri" w:cs="Calibri"/>
          <w:b/>
          <w:bCs/>
          <w:spacing w:val="-6"/>
        </w:rPr>
        <w:t xml:space="preserve"> </w:t>
      </w:r>
    </w:p>
    <w:p w14:paraId="7B452B27" w14:textId="77777777" w:rsidR="00432C08" w:rsidRDefault="00432C08" w:rsidP="00432C08">
      <w:pPr>
        <w:autoSpaceDN w:val="0"/>
        <w:adjustRightInd w:val="0"/>
        <w:spacing w:after="0"/>
        <w:jc w:val="center"/>
        <w:rPr>
          <w:rFonts w:ascii="¬◊&quot;" w:hAnsi="¬◊&quot;" w:cs="¬◊&quot;"/>
          <w:i/>
          <w:iCs/>
        </w:rPr>
      </w:pPr>
      <w:r w:rsidRPr="001C3403">
        <w:rPr>
          <w:rFonts w:ascii="¬◊&quot;" w:hAnsi="¬◊&quot;" w:cs="¬◊&quot;"/>
          <w:i/>
          <w:iCs/>
        </w:rPr>
        <w:t>a valere sul Fondo Regionale per l'Occupazione dei Disabili – anno</w:t>
      </w:r>
      <w:r>
        <w:rPr>
          <w:rFonts w:ascii="¬◊&quot;" w:hAnsi="¬◊&quot;" w:cs="¬◊&quot;"/>
          <w:i/>
          <w:iCs/>
        </w:rPr>
        <w:t xml:space="preserve"> </w:t>
      </w:r>
      <w:r w:rsidRPr="001C3403">
        <w:rPr>
          <w:rFonts w:ascii="¬◊&quot;" w:hAnsi="¬◊&quot;" w:cs="¬◊&quot;"/>
          <w:i/>
          <w:iCs/>
        </w:rPr>
        <w:t>2024 – di cui alla DGR n. XII/ 3383 del 11/11/2024</w:t>
      </w:r>
    </w:p>
    <w:p w14:paraId="27957ABE" w14:textId="77777777" w:rsidR="00432C08" w:rsidRPr="007B2817" w:rsidRDefault="00432C08" w:rsidP="00432C08">
      <w:pPr>
        <w:autoSpaceDN w:val="0"/>
        <w:adjustRightInd w:val="0"/>
        <w:spacing w:after="0"/>
        <w:jc w:val="center"/>
        <w:rPr>
          <w:rFonts w:ascii="¬◊&quot;" w:hAnsi="¬◊&quot;" w:cs="¬◊&quot;"/>
          <w:i/>
          <w:iCs/>
        </w:rPr>
      </w:pPr>
    </w:p>
    <w:p w14:paraId="2C92A35E" w14:textId="77777777" w:rsidR="00432C08" w:rsidRPr="008F4BBC" w:rsidRDefault="00432C08" w:rsidP="00432C08">
      <w:pPr>
        <w:spacing w:after="360"/>
        <w:jc w:val="center"/>
        <w:rPr>
          <w:rFonts w:cstheme="minorHAnsi"/>
          <w:b/>
          <w:color w:val="000000"/>
        </w:rPr>
      </w:pPr>
      <w:r w:rsidRPr="008F4BBC">
        <w:rPr>
          <w:rFonts w:cstheme="minorHAnsi"/>
          <w:b/>
          <w:color w:val="000000"/>
        </w:rPr>
        <w:t>INDICAZIONI OPERATIVE PER LA PROGETTAZIONE DEI PERCORSI E IL RILASCIO DELLE CERTIFICAZIONI FINALI</w:t>
      </w:r>
    </w:p>
    <w:p w14:paraId="1092068C" w14:textId="18055F85" w:rsidR="00432C08" w:rsidRPr="007213CA" w:rsidRDefault="00432C08" w:rsidP="000D3721">
      <w:pPr>
        <w:pStyle w:val="Corpotesto"/>
        <w:numPr>
          <w:ilvl w:val="0"/>
          <w:numId w:val="21"/>
        </w:numPr>
        <w:rPr>
          <w:b/>
          <w:bCs/>
        </w:rPr>
      </w:pPr>
      <w:r w:rsidRPr="007213CA">
        <w:rPr>
          <w:b/>
          <w:bCs/>
        </w:rPr>
        <w:t>PROGETTAZIONE DEI PERCORSI FORMATIVI</w:t>
      </w:r>
    </w:p>
    <w:p w14:paraId="4D11E194" w14:textId="77777777" w:rsidR="00432C08" w:rsidRPr="00B96A46" w:rsidRDefault="00432C08" w:rsidP="007213CA">
      <w:pPr>
        <w:pStyle w:val="Corpotesto"/>
      </w:pPr>
      <w:r w:rsidRPr="00B96A46">
        <w:t xml:space="preserve">Per tutti i percorsi formativi il titolo dell’azione formativa deve essere coerente e richiamare la competenza e/o il profilo professionale selezionato. </w:t>
      </w:r>
    </w:p>
    <w:p w14:paraId="4207D7DD" w14:textId="77777777" w:rsidR="00432C08" w:rsidRPr="00B96A46" w:rsidRDefault="00432C08" w:rsidP="007213CA">
      <w:pPr>
        <w:pStyle w:val="Corpotesto"/>
      </w:pPr>
      <w:r w:rsidRPr="00B96A46">
        <w:t xml:space="preserve">Conseguentemente per non generare aspettative all’utenza e confusione nel sistema degli accreditati, non è possibile progettare e realizzare un percorso formativo che faccia riferimento, nella denominazione, a professionalità richieste dal mercato del lavoro ma non presenti nel Quadro Regionale degli Standard Professionali (QRSP). </w:t>
      </w:r>
    </w:p>
    <w:p w14:paraId="41F0FEBE" w14:textId="77777777" w:rsidR="00432C08" w:rsidRPr="00B96A46" w:rsidRDefault="00432C08" w:rsidP="007213CA">
      <w:pPr>
        <w:pStyle w:val="Corpotesto"/>
      </w:pPr>
      <w:r w:rsidRPr="00B96A46">
        <w:t>Per un corretto rilascio delle sopracitate attestazioni i percorsi formativi devono essere progettati facendo esclusivo riferimento alle competenze del QRSP.</w:t>
      </w:r>
    </w:p>
    <w:p w14:paraId="5569A779" w14:textId="77777777" w:rsidR="00432C08" w:rsidRPr="00B96A46" w:rsidRDefault="00432C08" w:rsidP="007213CA">
      <w:pPr>
        <w:pStyle w:val="Corpotesto"/>
      </w:pPr>
      <w:r w:rsidRPr="00B96A46">
        <w:t>Tutte le competenze del QRSP sono referenziate ad un livello EQF (</w:t>
      </w:r>
      <w:r w:rsidRPr="00B96A46">
        <w:rPr>
          <w:i/>
          <w:iCs/>
        </w:rPr>
        <w:t>European Qualifications Framework</w:t>
      </w:r>
      <w:r w:rsidRPr="00B96A46">
        <w:t>).</w:t>
      </w:r>
    </w:p>
    <w:p w14:paraId="391E6413" w14:textId="77777777" w:rsidR="00432C08" w:rsidRPr="00B96A46" w:rsidRDefault="00432C08" w:rsidP="007213CA">
      <w:pPr>
        <w:pStyle w:val="Corpotesto"/>
      </w:pPr>
      <w:r w:rsidRPr="00B96A46">
        <w:t>Ogni competenza deve essere valorizzata come minimo con il seguente numero di ore:</w:t>
      </w:r>
    </w:p>
    <w:p w14:paraId="5DF1F774" w14:textId="77777777" w:rsidR="00432C08" w:rsidRPr="00B96A46" w:rsidRDefault="00432C08" w:rsidP="000D3721">
      <w:pPr>
        <w:pStyle w:val="Corpotesto"/>
        <w:numPr>
          <w:ilvl w:val="0"/>
          <w:numId w:val="20"/>
        </w:numPr>
      </w:pPr>
      <w:r w:rsidRPr="007213CA">
        <w:rPr>
          <w:b/>
          <w:bCs/>
        </w:rPr>
        <w:t>Livello alto – EQF da 6 a 8</w:t>
      </w:r>
      <w:r w:rsidRPr="00B96A46">
        <w:t xml:space="preserve"> </w:t>
      </w:r>
      <w:r w:rsidRPr="00B96A46">
        <w:rPr>
          <w:rFonts w:ascii="Wingdings" w:eastAsia="Wingdings" w:hAnsi="Wingdings" w:cs="Wingdings"/>
        </w:rPr>
        <w:sym w:font="Wingdings" w:char="F0E0"/>
      </w:r>
      <w:r w:rsidRPr="00B96A46">
        <w:t xml:space="preserve"> 40 ore minimo comprensivo di stage/alternanza se previsto; </w:t>
      </w:r>
    </w:p>
    <w:p w14:paraId="26AF1314" w14:textId="77777777" w:rsidR="00432C08" w:rsidRPr="00B96A46" w:rsidRDefault="00432C08" w:rsidP="000D3721">
      <w:pPr>
        <w:pStyle w:val="Corpotesto"/>
        <w:numPr>
          <w:ilvl w:val="0"/>
          <w:numId w:val="20"/>
        </w:numPr>
      </w:pPr>
      <w:r w:rsidRPr="007213CA">
        <w:rPr>
          <w:b/>
          <w:bCs/>
        </w:rPr>
        <w:t>Livello medio – EQF da 4 a</w:t>
      </w:r>
      <w:r w:rsidRPr="00B96A46">
        <w:t xml:space="preserve"> 5 </w:t>
      </w:r>
      <w:r w:rsidRPr="00B96A46">
        <w:rPr>
          <w:rFonts w:ascii="Wingdings" w:eastAsia="Wingdings" w:hAnsi="Wingdings" w:cs="Wingdings"/>
        </w:rPr>
        <w:sym w:font="Wingdings" w:char="F0E0"/>
      </w:r>
      <w:r w:rsidRPr="00B96A46">
        <w:t xml:space="preserve"> 30 ore minimo comprensivo di stage/alternanza se previsto; </w:t>
      </w:r>
    </w:p>
    <w:p w14:paraId="16F5E3F3" w14:textId="6AB24735" w:rsidR="00432C08" w:rsidRPr="00B96A46" w:rsidRDefault="00432C08" w:rsidP="000D3721">
      <w:pPr>
        <w:pStyle w:val="Corpotesto"/>
        <w:numPr>
          <w:ilvl w:val="0"/>
          <w:numId w:val="20"/>
        </w:numPr>
      </w:pPr>
      <w:r w:rsidRPr="007213CA">
        <w:rPr>
          <w:b/>
          <w:bCs/>
        </w:rPr>
        <w:t>Livello basso – EQF 3</w:t>
      </w:r>
      <w:r w:rsidRPr="00B96A46">
        <w:t xml:space="preserve"> </w:t>
      </w:r>
      <w:r w:rsidRPr="00B96A46">
        <w:rPr>
          <w:rFonts w:ascii="Wingdings" w:eastAsia="Wingdings" w:hAnsi="Wingdings" w:cs="Wingdings"/>
        </w:rPr>
        <w:sym w:font="Wingdings" w:char="F0E0"/>
      </w:r>
      <w:r w:rsidRPr="00B96A46">
        <w:t xml:space="preserve"> 16 ore minimo comprensivo di stage/alternanza se previsto;</w:t>
      </w:r>
    </w:p>
    <w:p w14:paraId="350669FD" w14:textId="765F46A7" w:rsidR="00432C08" w:rsidRPr="00B96A46" w:rsidRDefault="00432C08" w:rsidP="007213CA">
      <w:pPr>
        <w:pStyle w:val="Corpotesto"/>
      </w:pPr>
      <w:r w:rsidRPr="00B96A46">
        <w:t>Qualora in un percorso vengono selezionate più competenze, si sommano le ore delle singole competenze valorizzate all’EQF (a titolo esemplificativo, non esaustivo, per un percorso con 3 competenze di cui 2 competenze EQF 4 e una EQF 3, l’articolazione del percorso dovrà essere come minimo di 76 ore (16+30+30).</w:t>
      </w:r>
    </w:p>
    <w:p w14:paraId="3B67506C" w14:textId="1176A683" w:rsidR="00432C08" w:rsidRPr="00B96A46" w:rsidRDefault="00432C08" w:rsidP="007213CA">
      <w:pPr>
        <w:pStyle w:val="Corpotesto"/>
      </w:pPr>
      <w:r w:rsidRPr="00B96A46">
        <w:t>Le ore di stage/alternanza non possono superare il 40% delle ore complessive del corso. Qualora tale massimale venga superato, il corso non sarà riconosciuto finanziariamente al soggetto esecutore.</w:t>
      </w:r>
    </w:p>
    <w:p w14:paraId="058506F2" w14:textId="77777777" w:rsidR="00432C08" w:rsidRPr="00B96A46" w:rsidRDefault="00432C08" w:rsidP="007213CA">
      <w:pPr>
        <w:pStyle w:val="Corpotesto"/>
      </w:pPr>
      <w:r w:rsidRPr="00B96A46">
        <w:t>Il progetto formativo deve risultare coerente con gli esiti derivanti dall’attività di Skill Gap analysis, nonché con le competenze d’ingresso della persona; pertanto, l’articolazione delle ore del percorso deve essere coerente con i requisiti d’ingresso delle persone in funzione delle competenze da traguardare, fermo restando i livelli minimi delle ore dei singoli livelli EQF stabiliti dal presente Avviso.</w:t>
      </w:r>
    </w:p>
    <w:p w14:paraId="5B681EDF" w14:textId="77777777" w:rsidR="00432C08" w:rsidRPr="00B96A46" w:rsidRDefault="00432C08" w:rsidP="007213CA">
      <w:pPr>
        <w:pStyle w:val="Corpotesto"/>
      </w:pPr>
    </w:p>
    <w:p w14:paraId="44752A40" w14:textId="48D3B1D2" w:rsidR="00432C08" w:rsidRPr="00B96A46" w:rsidRDefault="00432C08" w:rsidP="007213CA">
      <w:pPr>
        <w:pStyle w:val="Corpotesto"/>
      </w:pPr>
      <w:r w:rsidRPr="00B96A46">
        <w:t xml:space="preserve">Si richiama il soggetto esecutore a prestare la massima attenzione nel progettare i percorsi, i valori indicati sono da considerare come minimi; pertanto, è opportuno prevedere un numero di ore congruo qualora il livello di ingresso degli allievi non garantisca, con quel numero di ore </w:t>
      </w:r>
      <w:r w:rsidRPr="00B96A46">
        <w:lastRenderedPageBreak/>
        <w:t xml:space="preserve">minimo, l’acquisizione delle competenze selezionate e sviluppate nel percorso formativo fermo restando il massimale orario, pari a </w:t>
      </w:r>
      <w:r w:rsidR="00DD26AF">
        <w:t>100</w:t>
      </w:r>
      <w:r w:rsidRPr="00B96A46">
        <w:t xml:space="preserve"> ore, previsto dall’avviso.</w:t>
      </w:r>
    </w:p>
    <w:p w14:paraId="5EE8D4E9" w14:textId="5D5D3A23" w:rsidR="00432C08" w:rsidRPr="00DD26AF" w:rsidRDefault="00432C08" w:rsidP="00DD26AF">
      <w:pPr>
        <w:pStyle w:val="Corpotesto"/>
      </w:pPr>
      <w:r w:rsidRPr="00B96A46">
        <w:t>Possono essere avviate attività formative con un numero di allievi non superiore alle 20 unità per garantire una maggiore efficacia delle attività formative sia in presenza, sia con il ricorso in modalità e-learning.</w:t>
      </w:r>
    </w:p>
    <w:p w14:paraId="253CE03D" w14:textId="77777777" w:rsidR="00432C08" w:rsidRPr="002A2733" w:rsidRDefault="00432C08" w:rsidP="000D3721">
      <w:pPr>
        <w:pStyle w:val="Corpotesto"/>
        <w:numPr>
          <w:ilvl w:val="0"/>
          <w:numId w:val="21"/>
        </w:numPr>
        <w:rPr>
          <w:b/>
          <w:bCs/>
        </w:rPr>
      </w:pPr>
      <w:r w:rsidRPr="002A2733">
        <w:rPr>
          <w:b/>
          <w:bCs/>
        </w:rPr>
        <w:t>OFFERTE FORMATIVE</w:t>
      </w:r>
    </w:p>
    <w:p w14:paraId="2B7345B9" w14:textId="77777777" w:rsidR="00432C08" w:rsidRPr="00073AC4" w:rsidRDefault="00432C08" w:rsidP="00432C08">
      <w:pPr>
        <w:widowControl w:val="0"/>
        <w:autoSpaceDN w:val="0"/>
        <w:spacing w:after="0" w:line="259" w:lineRule="auto"/>
        <w:ind w:right="57"/>
        <w:rPr>
          <w:rFonts w:eastAsia="Calibri" w:cs="Calibri"/>
          <w:szCs w:val="24"/>
          <w:lang w:eastAsia="en-US"/>
        </w:rPr>
      </w:pPr>
      <w:r w:rsidRPr="00073AC4">
        <w:rPr>
          <w:rFonts w:eastAsia="Calibri" w:cs="Calibri"/>
          <w:szCs w:val="24"/>
          <w:lang w:eastAsia="en-US"/>
        </w:rPr>
        <w:t>I percorsi formativi devono essere programmati, inseriti e gestini nel sistema informativo SIUF. Di seguito si riportano le Offerte formative previste dalla misura.</w:t>
      </w:r>
    </w:p>
    <w:p w14:paraId="30B1564D" w14:textId="21189CFF" w:rsidR="00432C08" w:rsidRPr="00073AC4" w:rsidRDefault="00432C08" w:rsidP="000D3721">
      <w:pPr>
        <w:pStyle w:val="Corpotesto"/>
        <w:numPr>
          <w:ilvl w:val="1"/>
          <w:numId w:val="21"/>
        </w:numPr>
        <w:rPr>
          <w:b/>
          <w:bCs/>
        </w:rPr>
      </w:pPr>
      <w:r w:rsidRPr="00073AC4">
        <w:rPr>
          <w:b/>
          <w:bCs/>
        </w:rPr>
        <w:t xml:space="preserve">OFFERTA PER FORMAZIONE MIRATA ALL’INSERIMENTO LAVORATIVO – DULD - ID </w:t>
      </w:r>
      <w:r w:rsidR="00837CFF">
        <w:rPr>
          <w:b/>
          <w:bCs/>
        </w:rPr>
        <w:t>2301 e 2300</w:t>
      </w:r>
    </w:p>
    <w:p w14:paraId="1E488FE8" w14:textId="77777777" w:rsidR="00432C08" w:rsidRPr="00433A4E" w:rsidRDefault="00432C08" w:rsidP="00433A4E">
      <w:pPr>
        <w:widowControl w:val="0"/>
        <w:autoSpaceDN w:val="0"/>
        <w:spacing w:after="0" w:line="259" w:lineRule="auto"/>
        <w:ind w:right="57"/>
        <w:rPr>
          <w:rFonts w:eastAsia="Calibri" w:cs="Calibri"/>
          <w:szCs w:val="24"/>
          <w:lang w:eastAsia="en-US"/>
        </w:rPr>
      </w:pPr>
      <w:r w:rsidRPr="00433A4E">
        <w:rPr>
          <w:rFonts w:eastAsia="Calibri" w:cs="Calibri"/>
          <w:szCs w:val="24"/>
          <w:lang w:eastAsia="en-US"/>
        </w:rPr>
        <w:t>Le competenze trasversali possono essere selezionate solo ed esclusivamente in associazione ad almeno una competenza tecnico professionale delle 24 aree del QRSP.</w:t>
      </w:r>
    </w:p>
    <w:p w14:paraId="60C58787" w14:textId="77777777" w:rsidR="00432C08" w:rsidRPr="00433A4E" w:rsidRDefault="00432C08" w:rsidP="00433A4E">
      <w:pPr>
        <w:widowControl w:val="0"/>
        <w:autoSpaceDN w:val="0"/>
        <w:spacing w:after="0" w:line="259" w:lineRule="auto"/>
        <w:ind w:right="57"/>
        <w:rPr>
          <w:rFonts w:eastAsia="Calibri" w:cs="Calibri"/>
          <w:szCs w:val="24"/>
          <w:lang w:eastAsia="en-US"/>
        </w:rPr>
      </w:pPr>
      <w:r w:rsidRPr="00433A4E">
        <w:rPr>
          <w:rFonts w:eastAsia="Calibri" w:cs="Calibri"/>
          <w:szCs w:val="24"/>
          <w:lang w:eastAsia="en-US"/>
        </w:rPr>
        <w:t>È possibile progettare percorsi formativi relativi alle sole competenze di base o alle sole competenze tecnico professionali.</w:t>
      </w:r>
    </w:p>
    <w:p w14:paraId="14ED347D" w14:textId="2E6F251A" w:rsidR="00432C08" w:rsidRPr="00433A4E" w:rsidRDefault="00432C08" w:rsidP="000D3721">
      <w:pPr>
        <w:pStyle w:val="Corpotesto"/>
        <w:numPr>
          <w:ilvl w:val="1"/>
          <w:numId w:val="21"/>
        </w:numPr>
        <w:rPr>
          <w:b/>
          <w:bCs/>
        </w:rPr>
      </w:pPr>
      <w:r w:rsidRPr="00433A4E">
        <w:rPr>
          <w:b/>
          <w:bCs/>
        </w:rPr>
        <w:t xml:space="preserve">OFFERTA PER LA RIATTIVAZIONE – DULD - </w:t>
      </w:r>
      <w:r w:rsidR="00837CFF" w:rsidRPr="00073AC4">
        <w:rPr>
          <w:b/>
          <w:bCs/>
        </w:rPr>
        <w:t xml:space="preserve">ID </w:t>
      </w:r>
      <w:r w:rsidR="00837CFF">
        <w:rPr>
          <w:b/>
          <w:bCs/>
        </w:rPr>
        <w:t>2301 e 2300</w:t>
      </w:r>
    </w:p>
    <w:p w14:paraId="6B036F35" w14:textId="77777777" w:rsidR="00432C08" w:rsidRPr="00433A4E" w:rsidRDefault="00432C08" w:rsidP="00433A4E">
      <w:pPr>
        <w:widowControl w:val="0"/>
        <w:autoSpaceDN w:val="0"/>
        <w:spacing w:after="0" w:line="259" w:lineRule="auto"/>
        <w:ind w:right="57"/>
        <w:rPr>
          <w:rFonts w:eastAsia="Calibri" w:cs="Calibri"/>
          <w:szCs w:val="24"/>
          <w:lang w:eastAsia="en-US"/>
        </w:rPr>
      </w:pPr>
      <w:r w:rsidRPr="00433A4E">
        <w:rPr>
          <w:rFonts w:eastAsia="Calibri" w:cs="Calibri"/>
          <w:szCs w:val="24"/>
          <w:lang w:eastAsia="en-US"/>
        </w:rPr>
        <w:t>In questa offerta possono essere caricati esclusivamente percorsi afferenti alle competenze di base e le competenze trasversali.</w:t>
      </w:r>
    </w:p>
    <w:p w14:paraId="7DCE2F40" w14:textId="77777777" w:rsidR="00432C08" w:rsidRPr="00433A4E" w:rsidRDefault="00432C08" w:rsidP="00433A4E">
      <w:pPr>
        <w:widowControl w:val="0"/>
        <w:autoSpaceDN w:val="0"/>
        <w:spacing w:after="0" w:line="259" w:lineRule="auto"/>
        <w:ind w:right="57"/>
        <w:rPr>
          <w:rFonts w:eastAsia="Calibri" w:cs="Calibri"/>
          <w:szCs w:val="24"/>
          <w:lang w:eastAsia="en-US"/>
        </w:rPr>
      </w:pPr>
      <w:r w:rsidRPr="00433A4E">
        <w:rPr>
          <w:rFonts w:eastAsia="Calibri" w:cs="Calibri"/>
          <w:szCs w:val="24"/>
          <w:lang w:eastAsia="en-US"/>
        </w:rPr>
        <w:t>Tutte le competenze sono referenziate EQF 3 o 4.</w:t>
      </w:r>
    </w:p>
    <w:p w14:paraId="69F792C6" w14:textId="77777777" w:rsidR="00432C08" w:rsidRPr="00433A4E" w:rsidRDefault="00432C08" w:rsidP="00433A4E">
      <w:pPr>
        <w:widowControl w:val="0"/>
        <w:autoSpaceDN w:val="0"/>
        <w:spacing w:after="0" w:line="259" w:lineRule="auto"/>
        <w:ind w:right="57"/>
        <w:rPr>
          <w:rFonts w:eastAsia="Calibri" w:cs="Calibri"/>
          <w:szCs w:val="24"/>
          <w:lang w:eastAsia="en-US"/>
        </w:rPr>
      </w:pPr>
      <w:r w:rsidRPr="00433A4E">
        <w:rPr>
          <w:rFonts w:eastAsia="Calibri" w:cs="Calibri"/>
          <w:szCs w:val="24"/>
          <w:lang w:eastAsia="en-US"/>
        </w:rPr>
        <w:t>Qualora un percorso formativo venga progettato con più competenze, si sommano i valori minimi delle singole competenze fermo restando che anche per questa offerta formativa i percorsi devono essere progettati in coerenza e con riferimento alle competenze in entrata delle persone e in relazione alle competenze finali da traguardare.</w:t>
      </w:r>
    </w:p>
    <w:p w14:paraId="59C69EC1" w14:textId="77777777" w:rsidR="00432C08" w:rsidRPr="00433A4E" w:rsidRDefault="00432C08" w:rsidP="00433A4E">
      <w:pPr>
        <w:widowControl w:val="0"/>
        <w:autoSpaceDN w:val="0"/>
        <w:spacing w:after="0" w:line="259" w:lineRule="auto"/>
        <w:ind w:right="57"/>
        <w:rPr>
          <w:rFonts w:eastAsia="Calibri" w:cs="Calibri"/>
          <w:szCs w:val="24"/>
          <w:lang w:eastAsia="en-US"/>
        </w:rPr>
      </w:pPr>
      <w:r w:rsidRPr="00433A4E">
        <w:rPr>
          <w:rFonts w:eastAsia="Calibri" w:cs="Calibri"/>
          <w:szCs w:val="24"/>
          <w:lang w:eastAsia="en-US"/>
        </w:rPr>
        <w:t>Anche in questo caso, il titolo dell’azione formativa deve tassativamente essere coerente e richiamare la/le competenza/e selezionate</w:t>
      </w:r>
    </w:p>
    <w:p w14:paraId="2EDD99AF" w14:textId="5C9EE6D0" w:rsidR="00432C08" w:rsidRPr="00433A4E" w:rsidRDefault="00432C08" w:rsidP="000D3721">
      <w:pPr>
        <w:pStyle w:val="Corpotesto"/>
        <w:numPr>
          <w:ilvl w:val="1"/>
          <w:numId w:val="21"/>
        </w:numPr>
        <w:rPr>
          <w:b/>
          <w:bCs/>
        </w:rPr>
      </w:pPr>
      <w:r w:rsidRPr="00433A4E">
        <w:rPr>
          <w:b/>
          <w:bCs/>
        </w:rPr>
        <w:t xml:space="preserve">OFFERTA “PERCORSI SULLA SICUREZZA NEI LUOGHI DI LAVORO” - DULD- ID </w:t>
      </w:r>
      <w:r w:rsidR="00EB2CF2">
        <w:rPr>
          <w:b/>
          <w:bCs/>
        </w:rPr>
        <w:t>2302</w:t>
      </w:r>
    </w:p>
    <w:p w14:paraId="065D9B01" w14:textId="6F1BC861" w:rsidR="00432C08" w:rsidRPr="00433A4E" w:rsidRDefault="00432C08" w:rsidP="00432C08">
      <w:pPr>
        <w:spacing w:after="0" w:line="259" w:lineRule="auto"/>
        <w:rPr>
          <w:rFonts w:eastAsia="Calibri" w:cs="Calibri"/>
          <w:szCs w:val="24"/>
          <w:lang w:eastAsia="en-US"/>
        </w:rPr>
      </w:pPr>
      <w:r w:rsidRPr="00433A4E">
        <w:rPr>
          <w:rFonts w:eastAsia="Calibri" w:cs="Calibri"/>
          <w:szCs w:val="24"/>
          <w:lang w:eastAsia="en-US"/>
        </w:rPr>
        <w:t>I percorsi in questo caso non sono referenziati all’EQF e l’articolazione oraria è quella stabilita dai relativi Accordi Stato-Regione ai sensi del D.lgs n. 81/2008.</w:t>
      </w:r>
    </w:p>
    <w:p w14:paraId="188DFFAD" w14:textId="77777777" w:rsidR="00432C08" w:rsidRPr="00B96A46" w:rsidRDefault="00432C08" w:rsidP="00433A4E">
      <w:pPr>
        <w:pStyle w:val="Corpotesto"/>
      </w:pPr>
      <w:r w:rsidRPr="00B96A46">
        <w:t xml:space="preserve">In coerenza con quanto previsto dall’avviso: </w:t>
      </w:r>
    </w:p>
    <w:p w14:paraId="1A964161" w14:textId="77777777" w:rsidR="00432C08" w:rsidRPr="00B96A46" w:rsidRDefault="00432C08" w:rsidP="000D3721">
      <w:pPr>
        <w:pStyle w:val="Corpotesto"/>
        <w:numPr>
          <w:ilvl w:val="0"/>
          <w:numId w:val="22"/>
        </w:numPr>
      </w:pPr>
      <w:r w:rsidRPr="00B96A46">
        <w:rPr>
          <w:b/>
          <w:bCs/>
        </w:rPr>
        <w:t>è vietato</w:t>
      </w:r>
      <w:r w:rsidRPr="00B96A46">
        <w:t xml:space="preserve"> inserire nella medesima aula destinatari di misure o fonti di finanziamento diverse. Le aule devono essere composte unicamente da allievi destinatari di percorsi di formazione attivati nelle offerte di cui al precedente paragrafo iscritti alla medesima “ID sezione”;</w:t>
      </w:r>
    </w:p>
    <w:p w14:paraId="1156DC31" w14:textId="77777777" w:rsidR="00432C08" w:rsidRPr="00B96A46" w:rsidRDefault="00432C08" w:rsidP="000D3721">
      <w:pPr>
        <w:pStyle w:val="Corpotesto"/>
        <w:numPr>
          <w:ilvl w:val="0"/>
          <w:numId w:val="22"/>
        </w:numPr>
      </w:pPr>
      <w:r w:rsidRPr="00B96A46">
        <w:t xml:space="preserve">il destinatario potrà partecipare unicamente a percorsi che prevedano </w:t>
      </w:r>
      <w:r w:rsidRPr="00B96A46">
        <w:rPr>
          <w:b/>
          <w:bCs/>
        </w:rPr>
        <w:t>competenze differenti</w:t>
      </w:r>
      <w:r w:rsidRPr="00B96A46">
        <w:t xml:space="preserve"> rispetto a quelle già programmate/traguardate nell’ambito delle offerte formative relative all’avviso DULD, “DUL – Fase V” e “Programma GOL”.</w:t>
      </w:r>
    </w:p>
    <w:p w14:paraId="4B5E3EF3" w14:textId="77777777" w:rsidR="00432C08" w:rsidRPr="004C3E1F" w:rsidRDefault="00432C08" w:rsidP="000D3721">
      <w:pPr>
        <w:pStyle w:val="Corpotesto"/>
        <w:numPr>
          <w:ilvl w:val="0"/>
          <w:numId w:val="21"/>
        </w:numPr>
        <w:rPr>
          <w:b/>
          <w:bCs/>
        </w:rPr>
      </w:pPr>
      <w:r w:rsidRPr="004C3E1F">
        <w:rPr>
          <w:b/>
          <w:bCs/>
        </w:rPr>
        <w:t>MODALITÀ DI PIANIFICAZIONE DELLE ATTIVITÀ FORMATIVE</w:t>
      </w:r>
    </w:p>
    <w:p w14:paraId="79A1CADD" w14:textId="77777777" w:rsidR="00432C08" w:rsidRPr="00B96A46" w:rsidRDefault="00432C08" w:rsidP="004C3E1F">
      <w:pPr>
        <w:pStyle w:val="Corpotesto"/>
      </w:pPr>
      <w:r w:rsidRPr="00B96A46">
        <w:t>I percorsi devono essere avviati regolarmente sul sistema informativo SIUF effettuando:</w:t>
      </w:r>
    </w:p>
    <w:p w14:paraId="4EF07147" w14:textId="31EAD204" w:rsidR="00432C08" w:rsidRPr="004C3E1F" w:rsidRDefault="00432C08" w:rsidP="000D3721">
      <w:pPr>
        <w:pStyle w:val="Paragrafoelenco"/>
        <w:numPr>
          <w:ilvl w:val="1"/>
          <w:numId w:val="21"/>
        </w:numPr>
        <w:spacing w:after="0" w:line="259" w:lineRule="auto"/>
        <w:rPr>
          <w:rFonts w:eastAsia="Calibri" w:cs="Calibri"/>
          <w:b/>
          <w:bCs/>
          <w:szCs w:val="24"/>
          <w:lang w:eastAsia="en-US"/>
        </w:rPr>
      </w:pPr>
      <w:r w:rsidRPr="004C3E1F">
        <w:rPr>
          <w:rFonts w:eastAsia="Calibri" w:cs="Calibri"/>
          <w:b/>
          <w:bCs/>
          <w:szCs w:val="24"/>
          <w:lang w:eastAsia="en-US"/>
        </w:rPr>
        <w:t>CREAZIONE DEL CALENDARIO</w:t>
      </w:r>
    </w:p>
    <w:p w14:paraId="79368755" w14:textId="77777777" w:rsidR="00432C08" w:rsidRPr="00B96A46" w:rsidRDefault="00432C08" w:rsidP="004C3E1F">
      <w:pPr>
        <w:pStyle w:val="Corpotesto"/>
      </w:pPr>
      <w:r w:rsidRPr="00B96A46">
        <w:t>L'Operatore deve inserire nel sistema informativo SIUF il calendario contenente la pianificazione delle attività formative per singola ora e l’elenco dei discenti.</w:t>
      </w:r>
    </w:p>
    <w:p w14:paraId="3BF2C037" w14:textId="77777777" w:rsidR="00432C08" w:rsidRPr="004C3E1F" w:rsidRDefault="00432C08" w:rsidP="000D3721">
      <w:pPr>
        <w:pStyle w:val="Paragrafoelenco"/>
        <w:numPr>
          <w:ilvl w:val="1"/>
          <w:numId w:val="21"/>
        </w:numPr>
        <w:spacing w:after="0" w:line="259" w:lineRule="auto"/>
        <w:rPr>
          <w:rFonts w:eastAsia="Calibri" w:cs="Calibri"/>
          <w:b/>
          <w:bCs/>
          <w:szCs w:val="24"/>
          <w:lang w:eastAsia="en-US"/>
        </w:rPr>
      </w:pPr>
      <w:r w:rsidRPr="004C3E1F">
        <w:rPr>
          <w:rFonts w:eastAsia="Calibri" w:cs="Calibri"/>
          <w:b/>
          <w:bCs/>
          <w:szCs w:val="24"/>
          <w:lang w:eastAsia="en-US"/>
        </w:rPr>
        <w:t>AVVIO DELLE ATTIVITÀ</w:t>
      </w:r>
    </w:p>
    <w:p w14:paraId="6AC4CD07" w14:textId="77777777" w:rsidR="00432C08" w:rsidRPr="00B96A46" w:rsidRDefault="00432C08" w:rsidP="004C3E1F">
      <w:pPr>
        <w:pStyle w:val="Corpotesto"/>
      </w:pPr>
      <w:r w:rsidRPr="00B96A46">
        <w:t xml:space="preserve">L’avvio delle attività formative deve essere comunicato nel sistema informativo SIUF effettuando la comunicazione di avvio entro la data di inizio dell’attività formativa. Le lezioni dovranno avere una data di partenza uguale o successive alla comunicazione di avvio. La comunicazione si </w:t>
      </w:r>
      <w:r w:rsidRPr="00B96A46">
        <w:lastRenderedPageBreak/>
        <w:t>riferisce alla durata complessiva del percorso formativo.</w:t>
      </w:r>
    </w:p>
    <w:p w14:paraId="1AFA7796" w14:textId="77777777" w:rsidR="00432C08" w:rsidRPr="00B96A46" w:rsidRDefault="00432C08" w:rsidP="004C3E1F">
      <w:pPr>
        <w:pStyle w:val="Corpotesto"/>
      </w:pPr>
      <w:r w:rsidRPr="00B96A46">
        <w:t xml:space="preserve">La comunicazione si riferisce alla durata complessiva del percorso formativo e comprende i seguenti documenti allegati:  </w:t>
      </w:r>
    </w:p>
    <w:p w14:paraId="15CA7A81" w14:textId="77777777" w:rsidR="00432C08" w:rsidRPr="00B96A46" w:rsidRDefault="00432C08" w:rsidP="000D3721">
      <w:pPr>
        <w:pStyle w:val="Corpotesto"/>
        <w:numPr>
          <w:ilvl w:val="0"/>
          <w:numId w:val="23"/>
        </w:numPr>
      </w:pPr>
      <w:r w:rsidRPr="00B96A46">
        <w:t xml:space="preserve">calendario complessivo di tutte le ore del percorso formativo; </w:t>
      </w:r>
    </w:p>
    <w:p w14:paraId="13CA6582" w14:textId="77777777" w:rsidR="00432C08" w:rsidRPr="00B96A46" w:rsidRDefault="00432C08" w:rsidP="000D3721">
      <w:pPr>
        <w:pStyle w:val="Corpotesto"/>
        <w:numPr>
          <w:ilvl w:val="0"/>
          <w:numId w:val="23"/>
        </w:numPr>
      </w:pPr>
      <w:r w:rsidRPr="00B96A46">
        <w:t xml:space="preserve">elenco allievi. </w:t>
      </w:r>
    </w:p>
    <w:p w14:paraId="56A4DA02" w14:textId="77777777" w:rsidR="00432C08" w:rsidRPr="00B96A46" w:rsidRDefault="00432C08" w:rsidP="004C3E1F">
      <w:pPr>
        <w:pStyle w:val="Corpotesto"/>
      </w:pPr>
      <w:r w:rsidRPr="00B96A46">
        <w:t xml:space="preserve">Giorno e ora inseriti a calendario e sul registro formativo dovranno coincidere, pena il non riconoscimento delle ore di lezione svolte in orari differenti rispetto all’ultimo calendario presentato. </w:t>
      </w:r>
    </w:p>
    <w:p w14:paraId="44D4A583" w14:textId="77777777" w:rsidR="00432C08" w:rsidRPr="00B96A46" w:rsidRDefault="00432C08" w:rsidP="004C3E1F">
      <w:pPr>
        <w:pStyle w:val="Corpotesto"/>
      </w:pPr>
      <w:r w:rsidRPr="00B96A46">
        <w:t xml:space="preserve">Una </w:t>
      </w:r>
      <w:r w:rsidRPr="00B96A46">
        <w:rPr>
          <w:b/>
          <w:bCs/>
        </w:rPr>
        <w:t>volta comunicato l’avvio delle attività, la</w:t>
      </w:r>
      <w:r w:rsidRPr="00B96A46">
        <w:t xml:space="preserve"> relativa </w:t>
      </w:r>
      <w:r w:rsidRPr="00B96A46">
        <w:rPr>
          <w:b/>
          <w:bCs/>
        </w:rPr>
        <w:t>data non può essere modificata.</w:t>
      </w:r>
    </w:p>
    <w:p w14:paraId="2CDE6AB5" w14:textId="77777777" w:rsidR="00432C08" w:rsidRPr="00B96A46" w:rsidRDefault="00432C08" w:rsidP="004C3E1F">
      <w:pPr>
        <w:pStyle w:val="Corpotesto"/>
        <w:rPr>
          <w:b/>
          <w:bCs/>
        </w:rPr>
      </w:pPr>
      <w:r w:rsidRPr="00B96A46">
        <w:rPr>
          <w:b/>
          <w:bCs/>
        </w:rPr>
        <w:t>Nel caso di mancato avvio delle attività nel sistema SIUF, non possono essere accolte richieste di modifica o di sblocco informatico.</w:t>
      </w:r>
    </w:p>
    <w:p w14:paraId="360A153C" w14:textId="77777777" w:rsidR="00432C08" w:rsidRPr="004C3E1F" w:rsidRDefault="00432C08" w:rsidP="000D3721">
      <w:pPr>
        <w:pStyle w:val="Paragrafoelenco"/>
        <w:numPr>
          <w:ilvl w:val="1"/>
          <w:numId w:val="21"/>
        </w:numPr>
        <w:spacing w:after="0" w:line="259" w:lineRule="auto"/>
        <w:rPr>
          <w:rFonts w:eastAsia="Calibri" w:cs="Calibri"/>
          <w:b/>
          <w:bCs/>
          <w:szCs w:val="24"/>
          <w:lang w:eastAsia="en-US"/>
        </w:rPr>
      </w:pPr>
      <w:r w:rsidRPr="004C3E1F">
        <w:rPr>
          <w:rFonts w:eastAsia="Calibri" w:cs="Calibri"/>
          <w:b/>
          <w:bCs/>
          <w:szCs w:val="24"/>
          <w:lang w:eastAsia="en-US"/>
        </w:rPr>
        <w:t>Variazione del calendario</w:t>
      </w:r>
    </w:p>
    <w:p w14:paraId="3BDD7CC2" w14:textId="77777777" w:rsidR="00432C08" w:rsidRPr="00B96A46" w:rsidRDefault="00432C08" w:rsidP="004C3E1F">
      <w:pPr>
        <w:pStyle w:val="Corpotesto"/>
      </w:pPr>
      <w:r w:rsidRPr="00B96A46">
        <w:t xml:space="preserve">La variazione del calendario delle attività è possibile solo per le “lezioni odierne o future”, ossia la modifica del calendario delle attività sarà possibile solo per le lezioni programmate in data uguale o successiva a quella in cui si sta procedendo alla modifica </w:t>
      </w:r>
      <w:r w:rsidRPr="00B96A46">
        <w:rPr>
          <w:b/>
          <w:bCs/>
        </w:rPr>
        <w:t>e non antecedente</w:t>
      </w:r>
      <w:r w:rsidRPr="00B96A46">
        <w:t>.</w:t>
      </w:r>
    </w:p>
    <w:p w14:paraId="3A865BD7" w14:textId="77777777" w:rsidR="00432C08" w:rsidRPr="004C3E1F" w:rsidRDefault="00432C08" w:rsidP="000D3721">
      <w:pPr>
        <w:pStyle w:val="Paragrafoelenco"/>
        <w:numPr>
          <w:ilvl w:val="1"/>
          <w:numId w:val="21"/>
        </w:numPr>
        <w:spacing w:after="0" w:line="259" w:lineRule="auto"/>
        <w:rPr>
          <w:rFonts w:eastAsia="Calibri" w:cs="Calibri"/>
          <w:b/>
          <w:bCs/>
          <w:szCs w:val="24"/>
          <w:lang w:eastAsia="en-US"/>
        </w:rPr>
      </w:pPr>
      <w:r w:rsidRPr="004C3E1F">
        <w:rPr>
          <w:rFonts w:eastAsia="Calibri" w:cs="Calibri"/>
          <w:b/>
          <w:bCs/>
          <w:szCs w:val="24"/>
          <w:lang w:eastAsia="en-US"/>
        </w:rPr>
        <w:t>Durata dell’attività formativa</w:t>
      </w:r>
    </w:p>
    <w:p w14:paraId="4F7E29EF" w14:textId="77777777" w:rsidR="00432C08" w:rsidRPr="00B96A46" w:rsidRDefault="00432C08" w:rsidP="004C3E1F">
      <w:pPr>
        <w:pStyle w:val="Corpotesto"/>
      </w:pPr>
      <w:r w:rsidRPr="00B96A46">
        <w:rPr>
          <w:b/>
          <w:bCs/>
        </w:rPr>
        <w:t>Le ore di lezione</w:t>
      </w:r>
      <w:r w:rsidRPr="00B96A46">
        <w:t xml:space="preserve"> devono essere </w:t>
      </w:r>
      <w:r w:rsidRPr="00B96A46">
        <w:rPr>
          <w:b/>
          <w:bCs/>
        </w:rPr>
        <w:t>articolate in 60 minuti</w:t>
      </w:r>
      <w:r w:rsidRPr="00B96A46">
        <w:t xml:space="preserve"> sia che le lezioni si svolgano in presenza che in modalità FAD E-Learning. L’attività formativa è riconosciuta come validamente svolta dal discente con una presenza </w:t>
      </w:r>
      <w:r w:rsidRPr="00B96A46">
        <w:rPr>
          <w:b/>
          <w:bCs/>
        </w:rPr>
        <w:t>pari o superiore a 45 minuti</w:t>
      </w:r>
      <w:r w:rsidRPr="00B96A46">
        <w:t>.</w:t>
      </w:r>
    </w:p>
    <w:p w14:paraId="5DBEB7C2" w14:textId="77777777" w:rsidR="00432C08" w:rsidRPr="00B96A46" w:rsidRDefault="00432C08" w:rsidP="004C3E1F">
      <w:pPr>
        <w:pStyle w:val="Corpotesto"/>
      </w:pPr>
      <w:r w:rsidRPr="00B96A46">
        <w:t xml:space="preserve">La frequenza del singolo discente è calcolata considerando il </w:t>
      </w:r>
      <w:r w:rsidRPr="00B96A46">
        <w:rPr>
          <w:b/>
          <w:bCs/>
        </w:rPr>
        <w:t>totale delle ore valide</w:t>
      </w:r>
      <w:r w:rsidRPr="00B96A46">
        <w:t>.</w:t>
      </w:r>
    </w:p>
    <w:p w14:paraId="789C88A8" w14:textId="77777777" w:rsidR="00432C08" w:rsidRPr="00B96A46" w:rsidRDefault="00432C08" w:rsidP="004C3E1F">
      <w:pPr>
        <w:pStyle w:val="Corpotesto"/>
      </w:pPr>
      <w:r w:rsidRPr="00B96A46">
        <w:rPr>
          <w:b/>
          <w:bCs/>
        </w:rPr>
        <w:t>Ai fini del calcolo del 70%</w:t>
      </w:r>
      <w:r w:rsidRPr="00B96A46">
        <w:t xml:space="preserve"> di frequenza minima funzionale al riconoscimento economico del corso </w:t>
      </w:r>
      <w:r w:rsidRPr="00B96A46">
        <w:rPr>
          <w:b/>
          <w:bCs/>
        </w:rPr>
        <w:t>sono prese in considerazione solo le presenze di almeno 45 minuti</w:t>
      </w:r>
      <w:r w:rsidRPr="00B96A46">
        <w:t xml:space="preserve"> correttamente registrate dagli Operatori e validate dai discenti. </w:t>
      </w:r>
    </w:p>
    <w:p w14:paraId="2833868D" w14:textId="77777777" w:rsidR="00432C08" w:rsidRPr="00B96A46" w:rsidRDefault="00432C08" w:rsidP="004C3E1F">
      <w:pPr>
        <w:pStyle w:val="Corpotesto"/>
        <w:rPr>
          <w:u w:val="single"/>
        </w:rPr>
      </w:pPr>
      <w:r w:rsidRPr="00B96A46">
        <w:t xml:space="preserve">Sono ritenute fruite unicamente le presenze effettive </w:t>
      </w:r>
      <w:r w:rsidRPr="00B96A46">
        <w:rPr>
          <w:b/>
          <w:bCs/>
        </w:rPr>
        <w:t>e non sono ammesse assenze giustificate</w:t>
      </w:r>
      <w:r w:rsidRPr="00B96A46">
        <w:t xml:space="preserve">, </w:t>
      </w:r>
      <w:r w:rsidRPr="00B96A46">
        <w:rPr>
          <w:u w:val="single"/>
        </w:rPr>
        <w:t>pertanto le ore di assenza</w:t>
      </w:r>
      <w:r w:rsidRPr="00B96A46">
        <w:t xml:space="preserve">, benché giustificate, </w:t>
      </w:r>
      <w:r w:rsidRPr="00B96A46">
        <w:rPr>
          <w:u w:val="single"/>
        </w:rPr>
        <w:t>non concorrono al raggiungimento del 70 %.</w:t>
      </w:r>
    </w:p>
    <w:p w14:paraId="115FD249" w14:textId="77777777" w:rsidR="00432C08" w:rsidRPr="00B96A46" w:rsidRDefault="00432C08" w:rsidP="004C3E1F">
      <w:pPr>
        <w:pStyle w:val="Corpotesto"/>
      </w:pPr>
      <w:r w:rsidRPr="00B96A46">
        <w:t xml:space="preserve">Le attività di formazione possono avere una durata </w:t>
      </w:r>
      <w:r w:rsidRPr="00B96A46">
        <w:rPr>
          <w:b/>
          <w:bCs/>
        </w:rPr>
        <w:t>di massimo 6 ore consecutive</w:t>
      </w:r>
      <w:r w:rsidRPr="00B96A46">
        <w:t xml:space="preserve"> e non è possibile effettuare, in una stessa giornata e in qualsiasi modalità</w:t>
      </w:r>
      <w:r w:rsidRPr="00B96A46">
        <w:rPr>
          <w:b/>
          <w:bCs/>
        </w:rPr>
        <w:t>, più di 8 ore di lezione</w:t>
      </w:r>
      <w:r w:rsidRPr="00B96A46">
        <w:t xml:space="preserve"> (D.G.R. n. 6380 del 16 maggio 2022).</w:t>
      </w:r>
    </w:p>
    <w:p w14:paraId="0923B491" w14:textId="77777777" w:rsidR="00432C08" w:rsidRPr="004C3E1F" w:rsidRDefault="00432C08" w:rsidP="000D3721">
      <w:pPr>
        <w:pStyle w:val="Corpotesto"/>
        <w:numPr>
          <w:ilvl w:val="0"/>
          <w:numId w:val="21"/>
        </w:numPr>
        <w:rPr>
          <w:b/>
          <w:bCs/>
        </w:rPr>
      </w:pPr>
      <w:r w:rsidRPr="004C3E1F">
        <w:rPr>
          <w:b/>
          <w:bCs/>
        </w:rPr>
        <w:t>REGISTRAZIONE DELLE ATTIVITA’ FORMATIVE</w:t>
      </w:r>
    </w:p>
    <w:p w14:paraId="39D2CB42" w14:textId="77777777" w:rsidR="00432C08" w:rsidRPr="00B96A46" w:rsidRDefault="00432C08" w:rsidP="004C3E1F">
      <w:pPr>
        <w:pStyle w:val="Corpotesto"/>
      </w:pPr>
      <w:r w:rsidRPr="00B96A46">
        <w:t>La rilevazione delle presenze e la registrazione elettronica delle attività formative devono essere svolte sul sistema “Gestione Registro Sezioni “(GRS) della piattaforma SIUF, secondo quanto previsto dal Decreto n. 4873/</w:t>
      </w:r>
      <w:proofErr w:type="gramStart"/>
      <w:r w:rsidRPr="00B96A46">
        <w:t>2023 ,</w:t>
      </w:r>
      <w:proofErr w:type="gramEnd"/>
      <w:r w:rsidRPr="00B96A46">
        <w:t xml:space="preserve"> successivamente modificato e integrato con il Decreto n. 12943 del 04/09/2023</w:t>
      </w:r>
      <w:r w:rsidRPr="00B96A46">
        <w:rPr>
          <w:rStyle w:val="Rimandonotaapidipagina"/>
          <w:rFonts w:ascii="Calibri" w:hAnsi="Calibri"/>
          <w:szCs w:val="22"/>
        </w:rPr>
        <w:footnoteReference w:id="3"/>
      </w:r>
      <w:r w:rsidRPr="00B96A46">
        <w:t>.</w:t>
      </w:r>
    </w:p>
    <w:p w14:paraId="4E4D4A8E" w14:textId="77777777" w:rsidR="00432C08" w:rsidRPr="004C3E1F" w:rsidRDefault="00432C08" w:rsidP="000D3721">
      <w:pPr>
        <w:pStyle w:val="Paragrafoelenco"/>
        <w:numPr>
          <w:ilvl w:val="1"/>
          <w:numId w:val="21"/>
        </w:numPr>
        <w:spacing w:after="0" w:line="259" w:lineRule="auto"/>
        <w:rPr>
          <w:rFonts w:eastAsia="Calibri" w:cs="Calibri"/>
          <w:b/>
          <w:bCs/>
          <w:szCs w:val="24"/>
          <w:lang w:eastAsia="en-US"/>
        </w:rPr>
      </w:pPr>
      <w:r w:rsidRPr="004C3E1F">
        <w:rPr>
          <w:rFonts w:eastAsia="Calibri" w:cs="Calibri"/>
          <w:b/>
          <w:bCs/>
          <w:szCs w:val="24"/>
          <w:lang w:eastAsia="en-US"/>
        </w:rPr>
        <w:t>TEMPISTICHE DI REGISTRAZIONE DELLE PRESENZE</w:t>
      </w:r>
    </w:p>
    <w:p w14:paraId="0631FBB6" w14:textId="77777777" w:rsidR="00432C08" w:rsidRPr="00B96A46" w:rsidRDefault="00432C08" w:rsidP="004C3E1F">
      <w:pPr>
        <w:pStyle w:val="Corpotesto"/>
        <w:rPr>
          <w:strike/>
        </w:rPr>
      </w:pPr>
      <w:r w:rsidRPr="00B96A46">
        <w:t xml:space="preserve">Al termine dell’attività formativa e di norma entro le 24:00 del giorno in cui essa ha avuto luogo, il Docente/Segreteria didattica deve registrare nel sistema SIUF la presenza o l’assenza dei discenti e provvedere all’invio ai discenti, tramite l’App FirmaLOM e/o </w:t>
      </w:r>
      <w:r w:rsidRPr="00B96A46">
        <w:rPr>
          <w:color w:val="000000" w:themeColor="text1"/>
        </w:rPr>
        <w:t xml:space="preserve">attraverso via e-mail, </w:t>
      </w:r>
      <w:r w:rsidRPr="00B96A46">
        <w:t xml:space="preserve">della notifica utile alla validazione. </w:t>
      </w:r>
      <w:r w:rsidRPr="00B96A46">
        <w:rPr>
          <w:b/>
          <w:bCs/>
        </w:rPr>
        <w:t>La registrazione delle attività avviene per ogni singola ora e per ogni singolo discente</w:t>
      </w:r>
      <w:r w:rsidRPr="00B96A46">
        <w:t xml:space="preserve">. </w:t>
      </w:r>
    </w:p>
    <w:p w14:paraId="46922B97" w14:textId="77777777" w:rsidR="00432C08" w:rsidRPr="00B96A46" w:rsidRDefault="00432C08" w:rsidP="004C3E1F">
      <w:pPr>
        <w:pStyle w:val="Corpotesto"/>
      </w:pPr>
      <w:r w:rsidRPr="00B96A46">
        <w:t xml:space="preserve">Si stabiliscono tuttavia i seguenti termini massimi per la registrazione/validazione delle presenze: </w:t>
      </w:r>
    </w:p>
    <w:p w14:paraId="709F1BB7" w14:textId="77777777" w:rsidR="00432C08" w:rsidRPr="00B96A46" w:rsidRDefault="00432C08" w:rsidP="000D3721">
      <w:pPr>
        <w:pStyle w:val="Corpotesto"/>
        <w:numPr>
          <w:ilvl w:val="0"/>
          <w:numId w:val="24"/>
        </w:numPr>
      </w:pPr>
      <w:r w:rsidRPr="00B96A46">
        <w:rPr>
          <w:b/>
          <w:bCs/>
        </w:rPr>
        <w:t xml:space="preserve">Limitatamente ai casi in cui l’attività formativa sia svolta nella seconda parte della </w:t>
      </w:r>
      <w:r w:rsidRPr="00B96A46">
        <w:rPr>
          <w:b/>
          <w:bCs/>
        </w:rPr>
        <w:lastRenderedPageBreak/>
        <w:t>giornata</w:t>
      </w:r>
      <w:r w:rsidRPr="00B96A46">
        <w:t xml:space="preserve"> e non sia possibile da parte dell’Operatore assicurare la registrazione delle presenze/assenze entro le 24:00, </w:t>
      </w:r>
      <w:r w:rsidRPr="00B96A46">
        <w:rPr>
          <w:b/>
          <w:bCs/>
        </w:rPr>
        <w:t>la registrazione</w:t>
      </w:r>
      <w:r w:rsidRPr="00B96A46">
        <w:t xml:space="preserve"> </w:t>
      </w:r>
      <w:r w:rsidRPr="00B96A46">
        <w:rPr>
          <w:b/>
          <w:bCs/>
        </w:rPr>
        <w:t>e</w:t>
      </w:r>
      <w:r w:rsidRPr="00B96A46">
        <w:t xml:space="preserve"> </w:t>
      </w:r>
      <w:r w:rsidRPr="00B96A46">
        <w:rPr>
          <w:b/>
          <w:bCs/>
        </w:rPr>
        <w:t>l’invio della notifica possono essere effettuati entro le 24:00 del giorno successivo</w:t>
      </w:r>
      <w:r w:rsidRPr="00B96A46">
        <w:t xml:space="preserve">. </w:t>
      </w:r>
    </w:p>
    <w:p w14:paraId="22F72FD9" w14:textId="77777777" w:rsidR="00432C08" w:rsidRPr="00B96A46" w:rsidRDefault="00432C08" w:rsidP="000D3721">
      <w:pPr>
        <w:pStyle w:val="Corpotesto"/>
        <w:numPr>
          <w:ilvl w:val="0"/>
          <w:numId w:val="24"/>
        </w:numPr>
      </w:pPr>
      <w:r w:rsidRPr="00B96A46">
        <w:rPr>
          <w:b/>
          <w:bCs/>
        </w:rPr>
        <w:t>Tale fattispecie si applica anche nel caso in cui</w:t>
      </w:r>
      <w:r w:rsidRPr="00B96A46">
        <w:t xml:space="preserve"> il Docente o la Segreteria didattica </w:t>
      </w:r>
      <w:r w:rsidRPr="00B96A46">
        <w:rPr>
          <w:b/>
          <w:bCs/>
        </w:rPr>
        <w:t xml:space="preserve">per ragione di forza maggiore </w:t>
      </w:r>
      <w:r w:rsidRPr="00B96A46">
        <w:t xml:space="preserve">(assenza di connessione, ecc.), debitamente documentate, </w:t>
      </w:r>
      <w:r w:rsidRPr="00B96A46">
        <w:rPr>
          <w:b/>
          <w:bCs/>
          <w:color w:val="000000"/>
        </w:rPr>
        <w:t>siano impossibilitati</w:t>
      </w:r>
      <w:r w:rsidRPr="00B96A46">
        <w:rPr>
          <w:color w:val="000000"/>
        </w:rPr>
        <w:t xml:space="preserve"> </w:t>
      </w:r>
      <w:r w:rsidRPr="00B96A46">
        <w:rPr>
          <w:b/>
          <w:bCs/>
          <w:color w:val="000000"/>
        </w:rPr>
        <w:t>a registrare</w:t>
      </w:r>
      <w:r w:rsidRPr="00B96A46">
        <w:rPr>
          <w:color w:val="000000"/>
        </w:rPr>
        <w:t xml:space="preserve"> le presenze/assenze </w:t>
      </w:r>
      <w:r w:rsidRPr="00B96A46">
        <w:rPr>
          <w:b/>
          <w:bCs/>
          <w:color w:val="000000"/>
        </w:rPr>
        <w:t>e</w:t>
      </w:r>
      <w:r w:rsidRPr="00B96A46">
        <w:rPr>
          <w:color w:val="000000"/>
        </w:rPr>
        <w:t xml:space="preserve"> di </w:t>
      </w:r>
      <w:r w:rsidRPr="00B96A46">
        <w:rPr>
          <w:b/>
          <w:bCs/>
          <w:color w:val="000000"/>
        </w:rPr>
        <w:t>inviare la notifica</w:t>
      </w:r>
      <w:r w:rsidRPr="00B96A46">
        <w:rPr>
          <w:color w:val="000000"/>
        </w:rPr>
        <w:t xml:space="preserve"> ai discenti </w:t>
      </w:r>
      <w:r w:rsidRPr="00B96A46">
        <w:rPr>
          <w:b/>
          <w:bCs/>
          <w:color w:val="000000"/>
        </w:rPr>
        <w:t>entro i termini stabiliti</w:t>
      </w:r>
      <w:r w:rsidRPr="00B96A46">
        <w:rPr>
          <w:color w:val="000000"/>
        </w:rPr>
        <w:t xml:space="preserve">. </w:t>
      </w:r>
      <w:r w:rsidRPr="00B96A46">
        <w:t xml:space="preserve">In tale casistica l’Operatore tiene agli atti </w:t>
      </w:r>
      <w:r w:rsidRPr="00B96A46">
        <w:rPr>
          <w:color w:val="000000"/>
        </w:rPr>
        <w:t>una dichiarazione motivata, in cui attesta la mancata registrazione delle presenze entro la fine della giornata in cui è stata erogata l’attività formativa</w:t>
      </w:r>
      <w:r w:rsidRPr="00B96A46">
        <w:t xml:space="preserve"> dandone tempestiva comunicazione agli Uffici regionali attraverso la casella di posta; </w:t>
      </w:r>
      <w:hyperlink r:id="rId18" w:history="1">
        <w:r w:rsidRPr="00B96A46">
          <w:rPr>
            <w:rStyle w:val="Collegamentoipertestuale"/>
            <w:rFonts w:ascii="Calibri" w:hAnsi="Calibri"/>
            <w:szCs w:val="22"/>
          </w:rPr>
          <w:t>patticompetenzelavoro@regione.lombardia.it</w:t>
        </w:r>
      </w:hyperlink>
      <w:r w:rsidRPr="00B96A46">
        <w:t xml:space="preserve">.   </w:t>
      </w:r>
    </w:p>
    <w:p w14:paraId="7FF34EC0" w14:textId="77777777" w:rsidR="00432C08" w:rsidRPr="00B96A46" w:rsidRDefault="00432C08" w:rsidP="000D3721">
      <w:pPr>
        <w:pStyle w:val="Corpotesto"/>
        <w:numPr>
          <w:ilvl w:val="0"/>
          <w:numId w:val="24"/>
        </w:numPr>
        <w:rPr>
          <w:b/>
          <w:bCs/>
        </w:rPr>
      </w:pPr>
      <w:r w:rsidRPr="00B96A46">
        <w:rPr>
          <w:b/>
          <w:bCs/>
        </w:rPr>
        <w:t>Il termine massimo</w:t>
      </w:r>
      <w:r w:rsidRPr="00B96A46">
        <w:t xml:space="preserve"> in cui il Docente/Segreteria didattica deve inviare all’allievo la </w:t>
      </w:r>
      <w:r w:rsidRPr="00B96A46">
        <w:rPr>
          <w:b/>
          <w:bCs/>
        </w:rPr>
        <w:t>notifica di validazione delle presenze: entro le 24.00 di due giorni successivi la data di conclusione della lezione;</w:t>
      </w:r>
    </w:p>
    <w:p w14:paraId="3421216C" w14:textId="77777777" w:rsidR="00432C08" w:rsidRPr="00B96A46" w:rsidRDefault="00432C08" w:rsidP="004C3E1F">
      <w:pPr>
        <w:pStyle w:val="Corpotesto"/>
      </w:pPr>
      <w:r w:rsidRPr="00B96A46">
        <w:t xml:space="preserve">La </w:t>
      </w:r>
      <w:r w:rsidRPr="00B96A46">
        <w:rPr>
          <w:b/>
          <w:bCs/>
        </w:rPr>
        <w:t>mancata rilevazione e registrazione delle presenze/assenze da parte dell’Operatore</w:t>
      </w:r>
      <w:r w:rsidRPr="00B96A46">
        <w:t xml:space="preserve"> entro i termini stabiliti comporta il mancato l’impossibilità di tracciare l’avvenuta erogazione e frequenza dell’attività formativa e, quindi, di riconoscere l’ora sia dal punto di vista economico, sia ai fini del rilascio delle attestazioni.</w:t>
      </w:r>
    </w:p>
    <w:p w14:paraId="4696D578" w14:textId="77777777" w:rsidR="00432C08" w:rsidRPr="00B96A46" w:rsidRDefault="00432C08" w:rsidP="00432C08">
      <w:pPr>
        <w:pStyle w:val="Listparagraph2"/>
        <w:rPr>
          <w:rFonts w:ascii="Calibri" w:hAnsi="Calibri"/>
          <w:sz w:val="4"/>
          <w:szCs w:val="6"/>
          <w:lang w:eastAsia="en-US" w:bidi="ar-SA"/>
        </w:rPr>
      </w:pPr>
    </w:p>
    <w:p w14:paraId="23884652" w14:textId="77777777" w:rsidR="00432C08" w:rsidRPr="004C3E1F" w:rsidRDefault="00432C08" w:rsidP="000D3721">
      <w:pPr>
        <w:pStyle w:val="Paragrafoelenco"/>
        <w:numPr>
          <w:ilvl w:val="1"/>
          <w:numId w:val="21"/>
        </w:numPr>
        <w:spacing w:after="0" w:line="259" w:lineRule="auto"/>
        <w:rPr>
          <w:rFonts w:eastAsia="Calibri" w:cs="Calibri"/>
          <w:b/>
          <w:bCs/>
          <w:szCs w:val="24"/>
          <w:lang w:eastAsia="en-US"/>
        </w:rPr>
      </w:pPr>
      <w:r w:rsidRPr="004C3E1F">
        <w:rPr>
          <w:rFonts w:eastAsia="Calibri" w:cs="Calibri"/>
          <w:b/>
          <w:bCs/>
          <w:szCs w:val="24"/>
          <w:lang w:eastAsia="en-US"/>
        </w:rPr>
        <w:t>MODALITÀ E TEMPISTICHE DI VALIDAZIONE DELLE PRESENZE DA PARTE DEI DISCENTI</w:t>
      </w:r>
    </w:p>
    <w:p w14:paraId="40A393F9" w14:textId="1E947453" w:rsidR="00C14D03" w:rsidRDefault="00C14D03" w:rsidP="00C14D03">
      <w:pPr>
        <w:pStyle w:val="Corpotesto"/>
      </w:pPr>
      <w:r>
        <w:t>Considerato che il presente avviso è rivolto esclusivamente a persone con disabilità secondo la definizione della Legge 68/99 "Norme per il diritto al lavoro dei disabili", i soggetti attuatori sono totalmente esentati dall'utilizzo del sistema elettronico di validazione digitale previsto dalla disciplina regionale. La registrazione delle presenze deve avvenire esclusivamente attraverso registro cartaceo fascicolato, in conformità alle disposizioni del Decreto Dirigenziale n. 12453/2012.</w:t>
      </w:r>
    </w:p>
    <w:p w14:paraId="5E709CC2" w14:textId="77777777" w:rsidR="00C14D03" w:rsidRDefault="00C14D03" w:rsidP="00C14D03">
      <w:pPr>
        <w:pStyle w:val="Corpotesto"/>
      </w:pPr>
      <w:r>
        <w:t>Il Docente/Tutor ha la responsabilità di verificare quotidianamente l'effettiva presenza dei discenti all'inizio di ogni sessione formativa, procedendo contestualmente alla registrazione sul registro cartaceo. Al termine di ciascuna lezione, dovrà completare la documentazione delle attività svolte e acquisire le firme di presenza dei partecipanti. Le informazioni devono essere completate entro le ore 24.00 del giorno di erogazione, mentre la firma del direttore del corso deve avvenire contestualmente alle attività e comunque non oltre 15 giorni dalle stesse.</w:t>
      </w:r>
    </w:p>
    <w:p w14:paraId="213AAE7F" w14:textId="77777777" w:rsidR="00C14D03" w:rsidRDefault="00C14D03" w:rsidP="00C14D03">
      <w:pPr>
        <w:pStyle w:val="Corpotesto"/>
      </w:pPr>
      <w:r>
        <w:t>Il registro cartaceo, conforme al Modello 7 delle Indicazioni Regionali, deve contenere per ogni sessione i dati identificativi del soggetto erogatore e del percorso formativo, l'elenco completo dei partecipanti, nonché per ogni giornata la data di svolgimento, le presenze/assenze con relative annotazioni specifiche, il totale delle ore per allievo, la tipologia di attività svolta con argomenti trattati e orari, oltre alle firme di tutti i soggetti coinvolti, compresi partecipanti, docenti, tutor e direttore del corso.</w:t>
      </w:r>
    </w:p>
    <w:p w14:paraId="634506D1" w14:textId="77777777" w:rsidR="00C14D03" w:rsidRDefault="00C14D03" w:rsidP="00C14D03">
      <w:pPr>
        <w:pStyle w:val="Corpotesto"/>
      </w:pPr>
      <w:r>
        <w:t>Il registro deve essere fascicolato con pagine numerate e non asportabili, sottoscritto dal Legale Rappresentante sulla prima e ultima pagina. Quest'ultimo può delegare il direttore del corso alla firma quotidiana delle singole pagine. Le presenze così registrate sono pienamente valide ai fini delle attestazioni e del rimborso economico, costituendo la modalità ordinaria e standard per questa tipologia di percorsi formativi.</w:t>
      </w:r>
    </w:p>
    <w:p w14:paraId="5B1B2A13" w14:textId="77777777" w:rsidR="00C14D03" w:rsidRDefault="00C14D03" w:rsidP="00C14D03">
      <w:pPr>
        <w:pStyle w:val="Corpotesto"/>
      </w:pPr>
      <w:r>
        <w:t>La documentazione deve essere conservata presso la sede operativa per 10 anni dalla conclusione del percorso e tenuta a disposizione per i controlli in loco degli uffici regionali competenti. In fase di istruttoria dell'ammissibilità della spesa verranno effettuati i controlli in coerenza con le disposizioni dell'Avviso. Il mancato rispetto delle procedure stabilite comporta l'applicazione del sistema sanzionatorio previsto dalla regolamentazione regionale vigente, inclusa la possibile sospensione dell'accreditamento.</w:t>
      </w:r>
    </w:p>
    <w:p w14:paraId="78D87138" w14:textId="403F653A" w:rsidR="00432C08" w:rsidRPr="00A306B7" w:rsidRDefault="00432C08" w:rsidP="000D3721">
      <w:pPr>
        <w:pStyle w:val="Paragrafoelenco"/>
        <w:numPr>
          <w:ilvl w:val="1"/>
          <w:numId w:val="21"/>
        </w:numPr>
        <w:spacing w:after="0" w:line="259" w:lineRule="auto"/>
        <w:rPr>
          <w:rFonts w:eastAsia="Calibri" w:cs="Calibri"/>
          <w:b/>
          <w:bCs/>
          <w:szCs w:val="24"/>
          <w:lang w:eastAsia="en-US"/>
        </w:rPr>
      </w:pPr>
      <w:r w:rsidRPr="00A306B7">
        <w:rPr>
          <w:rFonts w:eastAsia="Calibri" w:cs="Calibri"/>
          <w:b/>
          <w:bCs/>
          <w:szCs w:val="24"/>
          <w:lang w:eastAsia="en-US"/>
        </w:rPr>
        <w:t>PERCORSI IN MODALITA’ FAD/E-LEARNING</w:t>
      </w:r>
    </w:p>
    <w:p w14:paraId="227C7824" w14:textId="77777777" w:rsidR="00432C08" w:rsidRPr="00B96A46" w:rsidRDefault="00432C08" w:rsidP="00A306B7">
      <w:pPr>
        <w:pStyle w:val="Corpotesto"/>
      </w:pPr>
      <w:r w:rsidRPr="00B96A46">
        <w:lastRenderedPageBreak/>
        <w:t xml:space="preserve">Tutti i corsi formativi previsti nelle diverse offerte possono essere erogati a distanza al </w:t>
      </w:r>
      <w:r w:rsidRPr="00B96A46">
        <w:rPr>
          <w:b/>
          <w:bCs/>
        </w:rPr>
        <w:t xml:space="preserve">100% </w:t>
      </w:r>
      <w:r w:rsidRPr="00B96A46">
        <w:t xml:space="preserve">così come previsto nella </w:t>
      </w:r>
      <w:r w:rsidRPr="00B96A46">
        <w:rPr>
          <w:rFonts w:ascii="¬◊&quot;" w:hAnsi="¬◊&quot;" w:cs="¬◊&quot;"/>
        </w:rPr>
        <w:t>DGR n. XII/ 3383 del 11/11/2024</w:t>
      </w:r>
      <w:r w:rsidRPr="00B96A46">
        <w:t xml:space="preserve">. </w:t>
      </w:r>
    </w:p>
    <w:p w14:paraId="1C19CE3A" w14:textId="77777777" w:rsidR="00432C08" w:rsidRPr="00B96A46" w:rsidRDefault="00432C08" w:rsidP="00A306B7">
      <w:pPr>
        <w:pStyle w:val="Corpotesto"/>
      </w:pPr>
      <w:r w:rsidRPr="00B96A46">
        <w:t xml:space="preserve">Per quanto riguarda i percorsi inerenti </w:t>
      </w:r>
      <w:proofErr w:type="gramStart"/>
      <w:r w:rsidRPr="00B96A46">
        <w:t>la</w:t>
      </w:r>
      <w:proofErr w:type="gramEnd"/>
      <w:r w:rsidRPr="00B96A46">
        <w:t xml:space="preserve"> sicurezza nei luoghi di lavoro valgono le indicazioni stabilite da Regione Lombardia - DG Welfare.</w:t>
      </w:r>
    </w:p>
    <w:p w14:paraId="2509560C" w14:textId="77777777" w:rsidR="00432C08" w:rsidRPr="00B96A46" w:rsidRDefault="00432C08" w:rsidP="00A306B7">
      <w:pPr>
        <w:pStyle w:val="Corpotesto"/>
      </w:pPr>
      <w:r w:rsidRPr="00B96A46">
        <w:t xml:space="preserve">Per quanto attiene alla parte di percorso progettata in modalità di formazione a distanza, occorre considerare la natura della competenza, conseguentemente </w:t>
      </w:r>
      <w:r w:rsidRPr="00B96A46">
        <w:rPr>
          <w:b/>
          <w:bCs/>
        </w:rPr>
        <w:t>si possono erogare via FAD/e-learning soltanto ed esclusivamente contenuti teorici</w:t>
      </w:r>
      <w:r w:rsidRPr="00B96A46">
        <w:t>.</w:t>
      </w:r>
    </w:p>
    <w:p w14:paraId="7236CF11" w14:textId="77777777" w:rsidR="00432C08" w:rsidRPr="00B96A46" w:rsidRDefault="00432C08" w:rsidP="00A306B7">
      <w:pPr>
        <w:pStyle w:val="Corpotesto"/>
      </w:pPr>
      <w:r w:rsidRPr="00B96A46">
        <w:t xml:space="preserve">Le ore di pratica/laboratorio e le ore di stage devono essere </w:t>
      </w:r>
      <w:r w:rsidRPr="00B96A46">
        <w:rPr>
          <w:b/>
          <w:bCs/>
        </w:rPr>
        <w:t>tassativamente realizzate in presenza</w:t>
      </w:r>
      <w:r w:rsidRPr="00B96A46">
        <w:t xml:space="preserve">. </w:t>
      </w:r>
    </w:p>
    <w:p w14:paraId="3BB2AEAB" w14:textId="77777777" w:rsidR="00432C08" w:rsidRPr="00B96A46" w:rsidRDefault="00432C08" w:rsidP="00A306B7">
      <w:pPr>
        <w:pStyle w:val="Corpotesto"/>
      </w:pPr>
      <w:r w:rsidRPr="00B96A46">
        <w:t xml:space="preserve">La FAD/E-learning dovrà essere erogata in </w:t>
      </w:r>
      <w:r w:rsidRPr="00B96A46">
        <w:rPr>
          <w:b/>
          <w:bCs/>
        </w:rPr>
        <w:t>modalità sincrona</w:t>
      </w:r>
      <w:r w:rsidRPr="00B96A46">
        <w:t xml:space="preserve"> attraverso l’utilizzo di piattaforme telematiche che possano garantire il rilevamento delle presenze da parte dei discenti con il rilascio di specifici output in grado di tracciare in maniera univoca la presenza dei discenti e dei docenti. In particolare, si specifica che le piattaforme (Learning Management System) attraverso le quali potrà essere erogata la formazione a distanza dovranno:</w:t>
      </w:r>
    </w:p>
    <w:p w14:paraId="50E3BAC0" w14:textId="77777777" w:rsidR="00432C08" w:rsidRPr="00B96A46" w:rsidRDefault="00432C08" w:rsidP="000D3721">
      <w:pPr>
        <w:pStyle w:val="Corpotesto"/>
        <w:numPr>
          <w:ilvl w:val="0"/>
          <w:numId w:val="25"/>
        </w:numPr>
      </w:pPr>
      <w:r w:rsidRPr="00B96A46">
        <w:t>consentire di tracciare, estrarre e documentare in maniera univoca tramite log e reportistica i partecipanti, i tempi di accesso e la durata dell’utilizzo degli strumenti on line per ogni allievo;</w:t>
      </w:r>
    </w:p>
    <w:p w14:paraId="4B802F6A" w14:textId="77777777" w:rsidR="00432C08" w:rsidRPr="00B96A46" w:rsidRDefault="00432C08" w:rsidP="000D3721">
      <w:pPr>
        <w:pStyle w:val="Corpotesto"/>
        <w:numPr>
          <w:ilvl w:val="0"/>
          <w:numId w:val="25"/>
        </w:numPr>
      </w:pPr>
      <w:r w:rsidRPr="00B96A46">
        <w:t>permettere di registrare le sessioni formative e le eventuali interazioni tra gli utenti loggati;</w:t>
      </w:r>
    </w:p>
    <w:p w14:paraId="0FA7E348" w14:textId="77777777" w:rsidR="00432C08" w:rsidRPr="00B96A46" w:rsidRDefault="00432C08" w:rsidP="000D3721">
      <w:pPr>
        <w:pStyle w:val="Corpotesto"/>
        <w:numPr>
          <w:ilvl w:val="0"/>
          <w:numId w:val="25"/>
        </w:numPr>
      </w:pPr>
      <w:r w:rsidRPr="00B96A46">
        <w:t>garantire adeguate modalità e specifici strumenti d’interazione tra docenti e discenti (tramite connessione audio, video, chat ecc.);</w:t>
      </w:r>
    </w:p>
    <w:p w14:paraId="36C6F89B" w14:textId="77777777" w:rsidR="00432C08" w:rsidRPr="00B96A46" w:rsidRDefault="00432C08" w:rsidP="000D3721">
      <w:pPr>
        <w:pStyle w:val="Corpotesto"/>
        <w:numPr>
          <w:ilvl w:val="0"/>
          <w:numId w:val="25"/>
        </w:numPr>
      </w:pPr>
      <w:r w:rsidRPr="00B96A46">
        <w:t>garantire un accesso guest per i controlli di Regione Lombardia.</w:t>
      </w:r>
    </w:p>
    <w:p w14:paraId="0A3C15AC" w14:textId="77777777" w:rsidR="00432C08" w:rsidRPr="00B96A46" w:rsidRDefault="00432C08" w:rsidP="00A306B7">
      <w:pPr>
        <w:pStyle w:val="Corpotesto"/>
      </w:pPr>
      <w:r w:rsidRPr="00B96A46">
        <w:t>I soggetti esecutori che intendono proporre l’erogazione della formazione in modalità FAD/e- learning dovranno:</w:t>
      </w:r>
    </w:p>
    <w:p w14:paraId="3E182646" w14:textId="77777777" w:rsidR="00432C08" w:rsidRPr="00B96A46" w:rsidRDefault="00432C08" w:rsidP="000D3721">
      <w:pPr>
        <w:pStyle w:val="Corpotesto"/>
        <w:numPr>
          <w:ilvl w:val="0"/>
          <w:numId w:val="26"/>
        </w:numPr>
      </w:pPr>
      <w:r w:rsidRPr="00B96A46">
        <w:t>registrare su SIUF l’esatta calendarizzazione delle lezioni sulle piattaforme dedicate, con il dettaglio della data e dell’orario di svolgimento;</w:t>
      </w:r>
    </w:p>
    <w:p w14:paraId="3F812D83" w14:textId="77777777" w:rsidR="00432C08" w:rsidRPr="00B96A46" w:rsidRDefault="00432C08" w:rsidP="000D3721">
      <w:pPr>
        <w:pStyle w:val="Corpotesto"/>
        <w:numPr>
          <w:ilvl w:val="0"/>
          <w:numId w:val="26"/>
        </w:numPr>
      </w:pPr>
      <w:r w:rsidRPr="00B96A46">
        <w:t>rendere disponibile, a conclusione delle attività formative, il registro formativo e delle presenze per la formazione erogata a distanza predisposto dal docente e la stampa dei report (log-file) prodotti dalla piattaforma.</w:t>
      </w:r>
    </w:p>
    <w:p w14:paraId="59BBCB83" w14:textId="77777777" w:rsidR="00432C08" w:rsidRPr="00B96A46" w:rsidRDefault="00432C08" w:rsidP="00A306B7">
      <w:pPr>
        <w:pStyle w:val="Corpotesto"/>
      </w:pPr>
      <w:r w:rsidRPr="00B96A46">
        <w:t>Si specifica che, laddove la stampa dei report prodotti dalle piattaforme non contenga l’identificazione anagrafica dei partecipanti ma unicamente delle utenze in codice, è necessario allegare al registro formativo un prospetto di riconciliazione con l’anagrafica dei partecipanti, siano essi docenti o discenti.</w:t>
      </w:r>
    </w:p>
    <w:p w14:paraId="147B4107" w14:textId="77777777" w:rsidR="00432C08" w:rsidRPr="00B96A46" w:rsidRDefault="00432C08" w:rsidP="00A306B7">
      <w:pPr>
        <w:pStyle w:val="Corpotesto"/>
      </w:pPr>
      <w:r w:rsidRPr="00B96A46">
        <w:t xml:space="preserve">Unitamente alla comunicazione di avvio trasmessa in SIUF, l’ente accreditato dovrà inoltrare alla DG Formazione e Lavoro il modello A di cui alla D.G.R. XI/6380 del 16/05/2022 all’indirizzo mail controlliprimolivello@regione.lombardia.it, e alla casella pec lavoro@pec.regione.lombardia.it indicando nell’oggetto “FAD – DULD - ID Corso”. </w:t>
      </w:r>
    </w:p>
    <w:p w14:paraId="577A5440" w14:textId="77777777" w:rsidR="00432C08" w:rsidRPr="00B96A46" w:rsidRDefault="00432C08" w:rsidP="00A306B7">
      <w:pPr>
        <w:pStyle w:val="Corpotesto"/>
      </w:pPr>
      <w:r w:rsidRPr="00B96A46">
        <w:t>Nell’allegato A vanno inserite le seguenti informazioni:</w:t>
      </w:r>
    </w:p>
    <w:p w14:paraId="0AFF099F" w14:textId="77777777" w:rsidR="00432C08" w:rsidRPr="00B96A46" w:rsidRDefault="00432C08" w:rsidP="000D3721">
      <w:pPr>
        <w:pStyle w:val="Corpotesto"/>
        <w:numPr>
          <w:ilvl w:val="0"/>
          <w:numId w:val="27"/>
        </w:numPr>
      </w:pPr>
      <w:r w:rsidRPr="00B96A46">
        <w:t>utenza GUEST;</w:t>
      </w:r>
    </w:p>
    <w:p w14:paraId="7520E197" w14:textId="77777777" w:rsidR="00432C08" w:rsidRPr="00B96A46" w:rsidRDefault="00432C08" w:rsidP="000D3721">
      <w:pPr>
        <w:pStyle w:val="Corpotesto"/>
        <w:numPr>
          <w:ilvl w:val="0"/>
          <w:numId w:val="27"/>
        </w:numPr>
      </w:pPr>
      <w:r w:rsidRPr="00B96A46">
        <w:t>esatta calendarizzazione delle lezioni sulle piattaforme dedicate;</w:t>
      </w:r>
    </w:p>
    <w:p w14:paraId="097B4CFA" w14:textId="77777777" w:rsidR="00432C08" w:rsidRPr="00B96A46" w:rsidRDefault="00432C08" w:rsidP="000D3721">
      <w:pPr>
        <w:pStyle w:val="Corpotesto"/>
        <w:numPr>
          <w:ilvl w:val="0"/>
          <w:numId w:val="27"/>
        </w:numPr>
      </w:pPr>
      <w:r w:rsidRPr="00B96A46">
        <w:t>elenco dei partecipanti con il dettaglio della data e dell’orario di svolgimento delle Lezioni;</w:t>
      </w:r>
    </w:p>
    <w:p w14:paraId="5A44D4AE" w14:textId="77777777" w:rsidR="00432C08" w:rsidRPr="00B96A46" w:rsidRDefault="00432C08" w:rsidP="000D3721">
      <w:pPr>
        <w:pStyle w:val="Corpotesto"/>
        <w:numPr>
          <w:ilvl w:val="0"/>
          <w:numId w:val="27"/>
        </w:numPr>
      </w:pPr>
      <w:r w:rsidRPr="00B96A46">
        <w:t>in caso di percorso misto (aula e FAD/e-learning), indicare l’elenco dei partecipanti in aula e di quelli in FAD/e-learning.</w:t>
      </w:r>
    </w:p>
    <w:p w14:paraId="1DA00A74" w14:textId="77777777" w:rsidR="00432C08" w:rsidRPr="00B96A46" w:rsidRDefault="00432C08" w:rsidP="00A306B7">
      <w:pPr>
        <w:pStyle w:val="Corpotesto"/>
      </w:pPr>
      <w:r w:rsidRPr="00B96A46">
        <w:t xml:space="preserve">Una volta avviato il percorso su SIUF e inoltrate la pec e la mail, non è necessario attendere </w:t>
      </w:r>
      <w:r w:rsidRPr="00B96A46">
        <w:lastRenderedPageBreak/>
        <w:t>l’autorizzazione degli uffici dell’Amministrazione competente per l’avvio delle attività.</w:t>
      </w:r>
    </w:p>
    <w:p w14:paraId="4E50A204" w14:textId="77777777" w:rsidR="00432C08" w:rsidRPr="00111F59" w:rsidRDefault="00432C08" w:rsidP="000D3721">
      <w:pPr>
        <w:pStyle w:val="Corpotesto"/>
        <w:numPr>
          <w:ilvl w:val="0"/>
          <w:numId w:val="21"/>
        </w:numPr>
        <w:rPr>
          <w:b/>
          <w:bCs/>
        </w:rPr>
      </w:pPr>
      <w:r w:rsidRPr="00111F59">
        <w:rPr>
          <w:b/>
          <w:bCs/>
        </w:rPr>
        <w:t>MODALITA’ DI TENUTA DEL REGISTRO CARTACEO</w:t>
      </w:r>
    </w:p>
    <w:p w14:paraId="06644D98" w14:textId="77777777" w:rsidR="00432C08" w:rsidRPr="00B96A46" w:rsidRDefault="00432C08" w:rsidP="00111F59">
      <w:pPr>
        <w:pStyle w:val="Corpotesto"/>
      </w:pPr>
      <w:r w:rsidRPr="00B96A46">
        <w:t xml:space="preserve">Il registro formativo e delle presenze ha valenza di atto pubblico e rappresenta la base per la verifica di dati per il monitoraggio e la verifica didattica, amministrativa e contabile dell’intervento formativo, pertanto deve risultare conforme agli indirizzi regionali (D.D.U.O. 20 dicembre 2012, n. 12453, Modello 7). </w:t>
      </w:r>
    </w:p>
    <w:p w14:paraId="51018766" w14:textId="77777777" w:rsidR="00432C08" w:rsidRPr="00B96A46" w:rsidRDefault="00432C08" w:rsidP="00111F59">
      <w:pPr>
        <w:pStyle w:val="Corpotesto"/>
      </w:pPr>
      <w:r w:rsidRPr="00B96A46">
        <w:t>Di seguito si riportano le disposizioni per una corretta gestione del registro cartaceo:</w:t>
      </w:r>
    </w:p>
    <w:p w14:paraId="42B44353" w14:textId="77777777" w:rsidR="00432C08" w:rsidRPr="00B96A46" w:rsidRDefault="00432C08" w:rsidP="000D3721">
      <w:pPr>
        <w:pStyle w:val="Corpotesto"/>
        <w:numPr>
          <w:ilvl w:val="0"/>
          <w:numId w:val="28"/>
        </w:numPr>
      </w:pPr>
      <w:r w:rsidRPr="00B96A46">
        <w:t>prima dell’avvio delle attività formative ogni registro cartaceo, deve essere sottoscritto dal legale rappresentante dell’ente sulla prima o sull’ultima pagina con l’indicazione della data di sottoscrizione e il numero delle pagine del registro stesso;</w:t>
      </w:r>
    </w:p>
    <w:p w14:paraId="188796E1" w14:textId="77777777" w:rsidR="00432C08" w:rsidRPr="00B96A46" w:rsidRDefault="00432C08" w:rsidP="000D3721">
      <w:pPr>
        <w:pStyle w:val="Corpotesto"/>
        <w:numPr>
          <w:ilvl w:val="0"/>
          <w:numId w:val="28"/>
        </w:numPr>
      </w:pPr>
      <w:r w:rsidRPr="00B96A46">
        <w:t>deve essere sottoscritto dall’operatore. Il legale rappresentante può successivamente delegare il direttore del corso a firmare per esteso su ogni pagina contestualmente allo svolgimento delle attività e comunque non oltre 15 giorni di calendario dalle stesse, con la funzione di attestare la veridicità delle informazioni riportate;</w:t>
      </w:r>
    </w:p>
    <w:p w14:paraId="24B3F368" w14:textId="77777777" w:rsidR="00432C08" w:rsidRPr="00B96A46" w:rsidRDefault="00432C08" w:rsidP="000D3721">
      <w:pPr>
        <w:pStyle w:val="Corpotesto"/>
        <w:numPr>
          <w:ilvl w:val="0"/>
          <w:numId w:val="28"/>
        </w:numPr>
      </w:pPr>
      <w:r w:rsidRPr="00B96A46">
        <w:t>deve essere fascicolato con pagine numerate e non asportabili con l’indicazione delle attività svolte e con la firma giornaliera degli allievi, dei docenti e del tutor delle eventuali altre funzioni intervenute nelle attività stesse competenti;</w:t>
      </w:r>
    </w:p>
    <w:p w14:paraId="268DA311" w14:textId="77777777" w:rsidR="00432C08" w:rsidRPr="00B96A46" w:rsidRDefault="00432C08" w:rsidP="000D3721">
      <w:pPr>
        <w:pStyle w:val="Corpotesto"/>
        <w:numPr>
          <w:ilvl w:val="0"/>
          <w:numId w:val="28"/>
        </w:numPr>
      </w:pPr>
      <w:r w:rsidRPr="00B96A46">
        <w:t>deve riportare i loghi previsti dall’Avviso, pena la decurtazione su base forfettaria del 2% dell’importo ammissibile;</w:t>
      </w:r>
    </w:p>
    <w:p w14:paraId="22B58531" w14:textId="77777777" w:rsidR="00432C08" w:rsidRPr="00B96A46" w:rsidRDefault="00432C08" w:rsidP="000D3721">
      <w:pPr>
        <w:pStyle w:val="Corpotesto"/>
        <w:numPr>
          <w:ilvl w:val="0"/>
          <w:numId w:val="28"/>
        </w:numPr>
      </w:pPr>
      <w:r w:rsidRPr="00B96A46">
        <w:t>deve essere compilato giorno per giorno in tutte le sue parti con inchiostro indelebile, contestualmente allo svolgimento allo svolgimento delle attività formative, riportando: la data, gli orari, la modalità i contenuti delle attività svolte e la firma per esteso degli allievi e dei tutor. Si specifica che le date e gli orari di svolgimento delle lezioni, la descrizione dell’attività formativa e le firme di partecipanti e docenti precompilate in forma non olografa o con l’ausilio di mezzi informatici/digitali, non saranno ritenute valide ai fini dell’ammissibilità della spesa;</w:t>
      </w:r>
    </w:p>
    <w:p w14:paraId="28C35D41" w14:textId="77777777" w:rsidR="00432C08" w:rsidRPr="00B96A46" w:rsidRDefault="00432C08" w:rsidP="000D3721">
      <w:pPr>
        <w:pStyle w:val="Corpotesto"/>
        <w:numPr>
          <w:ilvl w:val="0"/>
          <w:numId w:val="28"/>
        </w:numPr>
      </w:pPr>
      <w:r w:rsidRPr="00B96A46">
        <w:t>deve essere conservato presso la sede di svolgimento del corso fino alla sua conclusione. Dopo la conclusione dell’azione formativa il registro deve essere scansionato e allegato alla domanda di liquidazione (nei soli casi previsti dall’Avviso), oltre che conservato presso la sede dell’operatore. Inoltre, dovrà essere reso disponibile per eventuali controlli sia in itinere che ex post. Il mancato rispetto delle modalità di tenuta e conservazione del registro formativo porterà al non riconoscimento totale o parziale della relativa azione formativa.</w:t>
      </w:r>
    </w:p>
    <w:p w14:paraId="69DD3FC8" w14:textId="77777777" w:rsidR="00432C08" w:rsidRPr="00B96A46" w:rsidRDefault="00432C08" w:rsidP="00111F59">
      <w:pPr>
        <w:pStyle w:val="Corpotesto"/>
      </w:pPr>
      <w:r w:rsidRPr="00B96A46">
        <w:t>Sul registro non devono essere apportate alterazioni, abrasioni e/o cancellature, spazi bianchi non barrati, sigle al posto di firme per esteso, virgolette a richiamo di precedenti informazioni. Eventuali correzioni vanno opportunamente evidenziate, avendo cura di lasciare sempre leggibili le scritture errate che vengono sostituite.</w:t>
      </w:r>
    </w:p>
    <w:p w14:paraId="67E4CC32" w14:textId="77777777" w:rsidR="00432C08" w:rsidRPr="00B96A46" w:rsidRDefault="00432C08" w:rsidP="00111F59">
      <w:pPr>
        <w:pStyle w:val="Corpotesto"/>
      </w:pPr>
      <w:r w:rsidRPr="00B96A46">
        <w:t>Il registro formativo è un atto pubblico “posto in essere dal pubblico ufficiale nell’esercizio della sua pubblica attività e destinato a fornire prova di fatti giuridicamente rilevanti” (Corte di Cassazione - Sez. V Penale – Sent. 05/03/1999 n. 3004), in esso devono potersi rintracciare tutti quegli elementi necessari ad attestare la vita giornaliera all’interno della classe. Come tale in caso di smarrimento ne consegue la denuncia alle autorità competenti.</w:t>
      </w:r>
    </w:p>
    <w:p w14:paraId="4F7A939F" w14:textId="77777777" w:rsidR="00432C08" w:rsidRPr="00B96A46" w:rsidRDefault="00432C08" w:rsidP="00111F59">
      <w:pPr>
        <w:pStyle w:val="Corpotesto"/>
      </w:pPr>
      <w:r w:rsidRPr="00B96A46">
        <w:t xml:space="preserve">La dolosa alterazione o la falsa attestazione di quanto contenuto nei registri obbligatori rappresenta falso in atto pubblico penalmente perseguibile nelle forme di legge. </w:t>
      </w:r>
    </w:p>
    <w:p w14:paraId="2C7E2576" w14:textId="77777777" w:rsidR="00432C08" w:rsidRPr="00B96A46" w:rsidRDefault="00432C08" w:rsidP="00111F59">
      <w:pPr>
        <w:pStyle w:val="Corpotesto"/>
        <w:rPr>
          <w:color w:val="FF0000"/>
          <w:szCs w:val="22"/>
        </w:rPr>
      </w:pPr>
      <w:r w:rsidRPr="00B96A46">
        <w:t xml:space="preserve">Si specifica, inoltre, nel caso di un corso formativo in cui siano presenti utenti che utilizzano l’App FirmaLom o SPID/CieD ed utenti per cui è prevista la redazione del registro cartaceo si specifica che, in caso di irregolarità amministrativa dovuta alla compilazione non corretta del registro, le </w:t>
      </w:r>
      <w:r w:rsidRPr="00B96A46">
        <w:lastRenderedPageBreak/>
        <w:t>ore corrispondenti all’irregolarità stessa non saranno riconosciute per tutti i partecipanti del corso.</w:t>
      </w:r>
    </w:p>
    <w:p w14:paraId="26D17D30" w14:textId="77777777" w:rsidR="00432C08" w:rsidRPr="00FA0D56" w:rsidRDefault="00432C08" w:rsidP="000D3721">
      <w:pPr>
        <w:pStyle w:val="Corpotesto"/>
        <w:numPr>
          <w:ilvl w:val="0"/>
          <w:numId w:val="21"/>
        </w:numPr>
        <w:rPr>
          <w:b/>
          <w:bCs/>
        </w:rPr>
      </w:pPr>
      <w:r w:rsidRPr="00FA0D56">
        <w:rPr>
          <w:b/>
          <w:bCs/>
        </w:rPr>
        <w:t>ATTESTAZIONI E CERTIFICAZIONI</w:t>
      </w:r>
    </w:p>
    <w:p w14:paraId="4DBC7061" w14:textId="77777777" w:rsidR="00432C08" w:rsidRPr="00B96A46" w:rsidRDefault="00432C08" w:rsidP="00FA0D56">
      <w:pPr>
        <w:pStyle w:val="Corpotesto"/>
      </w:pPr>
      <w:r w:rsidRPr="00B96A46">
        <w:t>Nell’ambito di Dote Unica Lavoro Persone con disabilità, al termine del percorso formativo, il beneficiario, a condizione che abbia fruito di un numero di ore formative per singolo corso uguale o superiore al 70% delle ore complessive del singolo corso formativo, ha diritto al rilascio dell’</w:t>
      </w:r>
      <w:r w:rsidRPr="00B96A46">
        <w:rPr>
          <w:b/>
          <w:bCs/>
        </w:rPr>
        <w:t>Attestato di partecipazione al corso</w:t>
      </w:r>
      <w:r w:rsidRPr="00B96A46">
        <w:t xml:space="preserve">, e in aggiunta sulla base dei risultati raggiunti: </w:t>
      </w:r>
    </w:p>
    <w:p w14:paraId="51302030" w14:textId="77777777" w:rsidR="00432C08" w:rsidRPr="00B96A46" w:rsidRDefault="00432C08" w:rsidP="000D3721">
      <w:pPr>
        <w:pStyle w:val="Corpotesto"/>
        <w:numPr>
          <w:ilvl w:val="0"/>
          <w:numId w:val="29"/>
        </w:numPr>
        <w:rPr>
          <w:b/>
          <w:bCs/>
        </w:rPr>
      </w:pPr>
      <w:r w:rsidRPr="00B96A46">
        <w:rPr>
          <w:b/>
          <w:bCs/>
        </w:rPr>
        <w:t>l’Attestato di partecipazione con il riconoscimento delle abilità e delle conoscenze</w:t>
      </w:r>
    </w:p>
    <w:p w14:paraId="3E4FC14E" w14:textId="77777777" w:rsidR="00432C08" w:rsidRPr="00B96A46" w:rsidRDefault="00432C08" w:rsidP="000D3721">
      <w:pPr>
        <w:pStyle w:val="Corpotesto"/>
        <w:numPr>
          <w:ilvl w:val="0"/>
          <w:numId w:val="29"/>
        </w:numPr>
        <w:rPr>
          <w:b/>
          <w:bCs/>
        </w:rPr>
      </w:pPr>
      <w:r w:rsidRPr="00B96A46">
        <w:rPr>
          <w:b/>
          <w:bCs/>
        </w:rPr>
        <w:t>l’Attestato di competenza</w:t>
      </w:r>
    </w:p>
    <w:p w14:paraId="14B7AE72" w14:textId="77777777" w:rsidR="00432C08" w:rsidRPr="00B96A46" w:rsidRDefault="00432C08" w:rsidP="00FA0D56">
      <w:pPr>
        <w:pStyle w:val="Corpotesto"/>
      </w:pPr>
      <w:r w:rsidRPr="00B96A46">
        <w:t xml:space="preserve">Per tutti i percorsi formativi il titolo dell’azione formativa deve essere coerente e richiamare la/le competenza/e e/o il profilo professionale selezionato. </w:t>
      </w:r>
    </w:p>
    <w:p w14:paraId="65AC0E79" w14:textId="77777777" w:rsidR="00432C08" w:rsidRPr="00FA0D56" w:rsidRDefault="00432C08" w:rsidP="000D3721">
      <w:pPr>
        <w:pStyle w:val="Paragrafoelenco"/>
        <w:numPr>
          <w:ilvl w:val="1"/>
          <w:numId w:val="21"/>
        </w:numPr>
        <w:spacing w:after="0" w:line="259" w:lineRule="auto"/>
        <w:rPr>
          <w:rFonts w:eastAsia="Calibri" w:cs="Calibri"/>
          <w:b/>
          <w:bCs/>
          <w:szCs w:val="24"/>
          <w:lang w:eastAsia="en-US"/>
        </w:rPr>
      </w:pPr>
      <w:r w:rsidRPr="00FA0D56">
        <w:rPr>
          <w:rFonts w:eastAsia="Calibri" w:cs="Calibri"/>
          <w:b/>
          <w:bCs/>
          <w:szCs w:val="24"/>
          <w:lang w:eastAsia="en-US"/>
        </w:rPr>
        <w:t>ATTESTATO DI PARTECIPAZIONE CON IL RICONOSCIMENTO DI ABILITÀ E CONOSCENZE</w:t>
      </w:r>
    </w:p>
    <w:p w14:paraId="14B4279A" w14:textId="77777777" w:rsidR="00432C08" w:rsidRPr="00B96A46" w:rsidRDefault="00432C08" w:rsidP="00FA0D56">
      <w:pPr>
        <w:pStyle w:val="Corpotesto"/>
      </w:pPr>
      <w:r w:rsidRPr="00B96A46">
        <w:t>Per i percorsi formativi che si concludono con il raggiungimento di determinate abilità e conoscenze è possibile rilasciare un Attestato di partecipazione con il riconoscimento di abilità e conoscenze.</w:t>
      </w:r>
    </w:p>
    <w:p w14:paraId="5E600B25" w14:textId="77777777" w:rsidR="00432C08" w:rsidRPr="00B96A46" w:rsidRDefault="00432C08" w:rsidP="00FA0D56">
      <w:pPr>
        <w:pStyle w:val="Corpotesto"/>
      </w:pPr>
      <w:r w:rsidRPr="00B96A46">
        <w:t>Per attestare il raggiungimento di determinate abilità e conoscenze, è necessario effettuare delle prove da parte del formatore o da parte dell’équipe dei formatori con la presenza del Responsabile della certificazione delle competenze (RCC) che è il garante del processo.</w:t>
      </w:r>
    </w:p>
    <w:p w14:paraId="2598803B" w14:textId="77777777" w:rsidR="00432C08" w:rsidRPr="00B96A46" w:rsidRDefault="00432C08" w:rsidP="00FA0D56">
      <w:pPr>
        <w:pStyle w:val="Corpotesto"/>
      </w:pPr>
      <w:r w:rsidRPr="00B96A46">
        <w:t>Le abilità e le conoscenze da attestare devono tassativamente essere quelle elencate nella competenza selezionata inserita nel Quadro Regionale di Standard Professionali. Pertanto, non è possibile attestare abilità e conoscenze che non fanno parte della competenza selezionata in fase di progettazione del percorso, sebbene siano state sviluppate all’interno del percorso formativo.</w:t>
      </w:r>
    </w:p>
    <w:p w14:paraId="667C1F96" w14:textId="77777777" w:rsidR="00432C08" w:rsidRPr="00B96A46" w:rsidRDefault="00432C08" w:rsidP="00FA0D56">
      <w:pPr>
        <w:pStyle w:val="Corpotesto"/>
      </w:pPr>
      <w:r w:rsidRPr="00B96A46">
        <w:t>Tale attestato può costituire credito formativo per l’inserimento in futuri percorsi regionali di formazione continua, permanente o specializzazione finalizzati al conseguimento di un’intera competenza.</w:t>
      </w:r>
    </w:p>
    <w:p w14:paraId="76084CA3" w14:textId="77777777" w:rsidR="00432C08" w:rsidRPr="00FA0D56" w:rsidRDefault="00432C08" w:rsidP="000D3721">
      <w:pPr>
        <w:pStyle w:val="Paragrafoelenco"/>
        <w:numPr>
          <w:ilvl w:val="1"/>
          <w:numId w:val="21"/>
        </w:numPr>
        <w:spacing w:after="0" w:line="259" w:lineRule="auto"/>
        <w:rPr>
          <w:rFonts w:eastAsia="Calibri" w:cs="Calibri"/>
          <w:b/>
          <w:bCs/>
          <w:szCs w:val="24"/>
          <w:lang w:eastAsia="en-US"/>
        </w:rPr>
      </w:pPr>
      <w:r w:rsidRPr="00FA0D56">
        <w:rPr>
          <w:rFonts w:eastAsia="Calibri" w:cs="Calibri"/>
          <w:b/>
          <w:bCs/>
          <w:szCs w:val="24"/>
          <w:lang w:eastAsia="en-US"/>
        </w:rPr>
        <w:t>ATTESTATO DI COMPETENZA</w:t>
      </w:r>
    </w:p>
    <w:p w14:paraId="3770F21E" w14:textId="77777777" w:rsidR="00432C08" w:rsidRPr="00B96A46" w:rsidRDefault="00432C08" w:rsidP="00FA0D56">
      <w:pPr>
        <w:pStyle w:val="Corpotesto"/>
      </w:pPr>
      <w:r w:rsidRPr="00B96A46">
        <w:t xml:space="preserve">L’Attestato di competenza è previsto per i percorsi formativi che si concludono con il </w:t>
      </w:r>
      <w:r w:rsidRPr="00B96A46">
        <w:rPr>
          <w:b/>
          <w:bCs/>
        </w:rPr>
        <w:t>raggiungimento di tutte le abilità e conoscenze collegate a una singola competenza</w:t>
      </w:r>
      <w:r w:rsidRPr="00B96A46">
        <w:t xml:space="preserve"> inserita nel Quadro Regionale di Standard Professionali e le stesse vengono poi verificate in sede di rilascio dell’attestato.</w:t>
      </w:r>
    </w:p>
    <w:p w14:paraId="77D34CE3" w14:textId="77777777" w:rsidR="00432C08" w:rsidRPr="00B96A46" w:rsidRDefault="00432C08" w:rsidP="00FA0D56">
      <w:pPr>
        <w:pStyle w:val="Corpotesto"/>
      </w:pPr>
      <w:r w:rsidRPr="00B96A46">
        <w:t>I percorsi che prevedono il rilascio di tale attestazione devono prevedere una o più prove finali, finalizzate all’accertamento della/e competenza/e definita/e in sede di progettazione. Dette prove sono predisposte, realizzate e valutate dal formatore o dalla équipe dei formatori con la presenza del Responsabile della certificazione delle competenze (RCC), funzione prevista dal sistema di accreditamento regionale, in qualità di garante dell’intero processo.</w:t>
      </w:r>
    </w:p>
    <w:p w14:paraId="003993A3" w14:textId="77777777" w:rsidR="00432C08" w:rsidRPr="00B96A46" w:rsidRDefault="00432C08" w:rsidP="000D3721">
      <w:pPr>
        <w:pStyle w:val="Corpotesto"/>
        <w:numPr>
          <w:ilvl w:val="0"/>
          <w:numId w:val="30"/>
        </w:numPr>
      </w:pPr>
      <w:r w:rsidRPr="00B96A46">
        <w:t>Al termine delle operazioni, il RCC procede alla compilazione di apposito verbale, secondo gli elementi minimi di cui al modello 2) approvato con DDUO n. 12453/2012, evidenziando l’elenco delle competenze acquisite da ogni singolo allievo. Tale documentazione deve essere tenuta agli atti dal soggetto esecutore e disponibile per eventuali controlli.</w:t>
      </w:r>
    </w:p>
    <w:p w14:paraId="3BE17F4D" w14:textId="77777777" w:rsidR="00432C08" w:rsidRPr="00B96A46" w:rsidRDefault="00432C08" w:rsidP="000D3721">
      <w:pPr>
        <w:pStyle w:val="Corpotesto"/>
        <w:numPr>
          <w:ilvl w:val="0"/>
          <w:numId w:val="30"/>
        </w:numPr>
      </w:pPr>
      <w:r w:rsidRPr="00B96A46">
        <w:t>Se l’allievo acquisisce tutte le componenti di una competenza in termini di abilità e conoscenze ha diritto al rilascio dell’attestato di competenza, così come previsto DDUO n. 12453/2012;</w:t>
      </w:r>
    </w:p>
    <w:p w14:paraId="54DD7175" w14:textId="77777777" w:rsidR="00432C08" w:rsidRPr="00B96A46" w:rsidRDefault="00432C08" w:rsidP="000D3721">
      <w:pPr>
        <w:pStyle w:val="Corpotesto"/>
        <w:numPr>
          <w:ilvl w:val="0"/>
          <w:numId w:val="30"/>
        </w:numPr>
      </w:pPr>
      <w:r w:rsidRPr="00B96A46">
        <w:t>L’attestato di competenza non è ammissibile nel caso in cui la durata o la configurazione del percorso non permettano l’acquisizione dell’intera competenza, bensì solo di alcuni suoi elementi costitutivi.</w:t>
      </w:r>
    </w:p>
    <w:p w14:paraId="4E567E7A" w14:textId="77777777" w:rsidR="00432C08" w:rsidRPr="00B96A46" w:rsidRDefault="00432C08" w:rsidP="00FA0D56">
      <w:pPr>
        <w:pStyle w:val="Corpotesto"/>
      </w:pPr>
      <w:r w:rsidRPr="00B96A46">
        <w:lastRenderedPageBreak/>
        <w:t>Le attestazioni rilasciate dovranno necessariamente riportare i loghi dell’Avviso.</w:t>
      </w:r>
    </w:p>
    <w:p w14:paraId="673EFA84" w14:textId="77777777" w:rsidR="00432C08" w:rsidRPr="00B96A46" w:rsidRDefault="00432C08" w:rsidP="00FA0D56">
      <w:pPr>
        <w:pStyle w:val="Corpotesto"/>
      </w:pPr>
      <w:r w:rsidRPr="00B96A46">
        <w:t>Gli attestati vengono generati automaticamente dal sistema informativo SIUF.</w:t>
      </w:r>
    </w:p>
    <w:p w14:paraId="64997147" w14:textId="77777777" w:rsidR="00432C08" w:rsidRPr="000D3721" w:rsidRDefault="00432C08" w:rsidP="000D3721">
      <w:pPr>
        <w:pStyle w:val="Corpotesto"/>
        <w:numPr>
          <w:ilvl w:val="0"/>
          <w:numId w:val="21"/>
        </w:numPr>
        <w:rPr>
          <w:b/>
          <w:bCs/>
        </w:rPr>
      </w:pPr>
      <w:r w:rsidRPr="000D3721">
        <w:rPr>
          <w:b/>
          <w:bCs/>
        </w:rPr>
        <w:t>MODALITÀ PER L’AMMISSIONE E L’ESPLETAMENTO DEGLI ESAMI</w:t>
      </w:r>
    </w:p>
    <w:p w14:paraId="03AC3452" w14:textId="04BD0E13" w:rsidR="00432C08" w:rsidRPr="00B96A46" w:rsidRDefault="00432C08" w:rsidP="000D3721">
      <w:pPr>
        <w:pStyle w:val="Corpotesto"/>
      </w:pPr>
      <w:r w:rsidRPr="00B96A46">
        <w:t>Al termine del corso l’equipe dei docenti valuterà l’ammissione o meno all’esame di ogni singolo candidato, che dovrà essere attestata attraverso apposito verbale da tracciarsi sul sistema informativo. Possono essere ammessi agli esami coloro che hanno superato il 70% delle ore di frequenza del corso.</w:t>
      </w:r>
    </w:p>
    <w:p w14:paraId="78604A3C" w14:textId="0DA5A879" w:rsidR="00432C08" w:rsidRPr="00B96A46" w:rsidRDefault="00432C08" w:rsidP="000D3721">
      <w:pPr>
        <w:pStyle w:val="Corpotesto"/>
      </w:pPr>
      <w:r w:rsidRPr="00B96A46">
        <w:t xml:space="preserve">Le attività di verifica finale degli apprendimenti devono essere svolte, tassativamente, in presenza presso la sede del soggetto esecutore. </w:t>
      </w:r>
      <w:r w:rsidRPr="00B96A46">
        <w:rPr>
          <w:b/>
          <w:bCs/>
        </w:rPr>
        <w:t>Le ore di esame non concorrono alle ore di lezioni e quindi non devono essere calendarizzate e conseguentemente non possono essere riconosciute economicamente.</w:t>
      </w:r>
      <w:r w:rsidRPr="00B96A46">
        <w:t xml:space="preserve"> </w:t>
      </w:r>
    </w:p>
    <w:p w14:paraId="210CE074" w14:textId="77777777" w:rsidR="00432C08" w:rsidRPr="00B96A46" w:rsidRDefault="00432C08" w:rsidP="000D3721">
      <w:pPr>
        <w:pStyle w:val="Corpotesto"/>
      </w:pPr>
      <w:r w:rsidRPr="00B96A46">
        <w:t>La Commissione d’esame interna, formata dal docente o dall’equipe dei docenti e dal Responsabile di Certificazione delle Competenze che è il garante del processo di certificazione, deve riunirsi presso la sede del soggetto, anche nel rispetto dei principi di sicurezza e di distanziamento sociale eventualmente previsti dall’emergenza sanitaria.</w:t>
      </w:r>
    </w:p>
    <w:p w14:paraId="060B7F5C" w14:textId="77777777" w:rsidR="00432C08" w:rsidRPr="00B96A46" w:rsidRDefault="00432C08" w:rsidP="000D3721">
      <w:pPr>
        <w:pStyle w:val="Corpotesto"/>
      </w:pPr>
      <w:r w:rsidRPr="00B96A46">
        <w:t>Al termine della prova, sia per il rilascio dell’attestato di competenza, sia per il rilascio dell’attestato di “partecipazione con il riconoscimento di abilità e conoscenze”, la Commissione redige il Modello 2 di cui al decreto n. 12453 del 20/12/2012, debitamente sottoscritto dal Responsabile di Certificazione delle Competenze. In relazione al rilascio dell’attestato di partecipazione con il riconoscimento di abilità e conoscenze, il verbale deve essere adattato inserendo, per esempio nel titolo, la dicitura “verbale per il rilascio dell’attestato di partecipazione con il riconoscimento di abilità e conoscenze”.</w:t>
      </w:r>
    </w:p>
    <w:p w14:paraId="0221AF43" w14:textId="77777777" w:rsidR="00432C08" w:rsidRPr="00B96A46" w:rsidRDefault="00432C08" w:rsidP="000D3721">
      <w:pPr>
        <w:pStyle w:val="Corpotesto"/>
      </w:pPr>
      <w:r w:rsidRPr="00B96A46">
        <w:t>Relativamente ai percorsi regolamentati/abilitanti va compilato il modello 4 di cui al decreto n. 12453 del 20/12/2012, debitamente sottoscritto dalla Commissione di esame, laddove stabilita dal singolo provvedimento.</w:t>
      </w:r>
    </w:p>
    <w:p w14:paraId="614D51B7" w14:textId="77777777" w:rsidR="00432C08" w:rsidRPr="00B96A46" w:rsidRDefault="00432C08" w:rsidP="000D3721">
      <w:pPr>
        <w:pStyle w:val="Corpotesto"/>
      </w:pPr>
      <w:r w:rsidRPr="00B96A46">
        <w:t>La prova finale deve consistere in una prova scritta e/o in un colloquio orale che, in caso di rilascio di attestato di competenza, deve abbracciare tutto lo standard della competenza di riferimento.</w:t>
      </w:r>
    </w:p>
    <w:p w14:paraId="6E44B20C" w14:textId="77777777" w:rsidR="00432C08" w:rsidRPr="00B96A46" w:rsidRDefault="00432C08" w:rsidP="000D3721">
      <w:pPr>
        <w:pStyle w:val="Corpotesto"/>
      </w:pPr>
      <w:r w:rsidRPr="00B96A46">
        <w:t>Se al contrario il percorso si conclude con il rilascio dell’“attestato di partecipazione con il riconoscimento di abilità e conoscenze”, andranno verificate solo quelle abilità e conoscenze inserite nel QRSP che si vogliono riportare sull’attestato stesso.</w:t>
      </w:r>
    </w:p>
    <w:p w14:paraId="371C526A" w14:textId="742879B5" w:rsidR="00432C08" w:rsidRDefault="00432C08" w:rsidP="000D3721">
      <w:pPr>
        <w:pStyle w:val="Corpotesto"/>
      </w:pPr>
      <w:r w:rsidRPr="00B96A46">
        <w:t>Al fine di garantire la trasparenza delle prove di valutazione finali, deve essere concessa a ciascun candidato la possibilità di assistere ai colloqui degli altri candidati</w:t>
      </w:r>
    </w:p>
    <w:p w14:paraId="5ED76BF4" w14:textId="77777777" w:rsidR="000D3721" w:rsidRDefault="000D3721" w:rsidP="000D3721">
      <w:pPr>
        <w:pStyle w:val="Corpotesto"/>
      </w:pPr>
    </w:p>
    <w:p w14:paraId="28CE1B66" w14:textId="77777777" w:rsidR="000D3721" w:rsidRDefault="000D3721" w:rsidP="000D3721">
      <w:pPr>
        <w:pStyle w:val="Corpotesto"/>
      </w:pPr>
    </w:p>
    <w:p w14:paraId="7894E29D" w14:textId="77777777" w:rsidR="000D3721" w:rsidRDefault="000D3721" w:rsidP="000D3721">
      <w:pPr>
        <w:pStyle w:val="Corpotesto"/>
      </w:pPr>
    </w:p>
    <w:p w14:paraId="16A36FAD" w14:textId="77777777" w:rsidR="000D3721" w:rsidRDefault="000D3721" w:rsidP="000D3721">
      <w:pPr>
        <w:pStyle w:val="Corpotesto"/>
      </w:pPr>
    </w:p>
    <w:p w14:paraId="73D34393" w14:textId="77777777" w:rsidR="000D3721" w:rsidRDefault="000D3721" w:rsidP="000D3721">
      <w:pPr>
        <w:pStyle w:val="Corpotesto"/>
      </w:pPr>
    </w:p>
    <w:p w14:paraId="0F7ABADA" w14:textId="77777777" w:rsidR="000D3721" w:rsidRDefault="000D3721" w:rsidP="000D3721">
      <w:pPr>
        <w:pStyle w:val="Corpotesto"/>
      </w:pPr>
    </w:p>
    <w:p w14:paraId="41FE48BB" w14:textId="77777777" w:rsidR="000D3721" w:rsidRDefault="000D3721" w:rsidP="000D3721">
      <w:pPr>
        <w:pStyle w:val="Corpotesto"/>
      </w:pPr>
    </w:p>
    <w:p w14:paraId="4D45501A" w14:textId="77777777" w:rsidR="000D3721" w:rsidRDefault="000D3721" w:rsidP="000D3721">
      <w:pPr>
        <w:pStyle w:val="Corpotesto"/>
      </w:pPr>
    </w:p>
    <w:p w14:paraId="7544E6B4" w14:textId="77777777" w:rsidR="000D3721" w:rsidRDefault="000D3721" w:rsidP="000D3721">
      <w:pPr>
        <w:pStyle w:val="Corpotesto"/>
      </w:pPr>
    </w:p>
    <w:p w14:paraId="724C268D" w14:textId="77777777" w:rsidR="000D3721" w:rsidRDefault="000D3721" w:rsidP="000D3721">
      <w:pPr>
        <w:pStyle w:val="Corpotesto"/>
      </w:pPr>
    </w:p>
    <w:p w14:paraId="170D1109" w14:textId="77777777" w:rsidR="00DB6225" w:rsidRDefault="00DB6225" w:rsidP="000D3721">
      <w:pPr>
        <w:pStyle w:val="Corpotesto"/>
      </w:pPr>
    </w:p>
    <w:p w14:paraId="11A6939F" w14:textId="0878A29B" w:rsidR="00432C08" w:rsidRPr="000D3721" w:rsidRDefault="00432C08" w:rsidP="000D3721">
      <w:pPr>
        <w:pStyle w:val="Corpotesto"/>
        <w:numPr>
          <w:ilvl w:val="0"/>
          <w:numId w:val="21"/>
        </w:numPr>
        <w:rPr>
          <w:b/>
          <w:bCs/>
        </w:rPr>
      </w:pPr>
      <w:r w:rsidRPr="000D3721">
        <w:rPr>
          <w:b/>
          <w:bCs/>
        </w:rPr>
        <w:lastRenderedPageBreak/>
        <w:t>ATTESTATI</w:t>
      </w:r>
    </w:p>
    <w:p w14:paraId="73D642FD" w14:textId="40B6D67B" w:rsidR="00432C08" w:rsidRDefault="00432C08" w:rsidP="000D3721">
      <w:pPr>
        <w:pStyle w:val="Corpotesto"/>
      </w:pPr>
      <w:r>
        <w:t>Di seguito si presentano i format delle attestazioni</w:t>
      </w:r>
    </w:p>
    <w:p w14:paraId="7DD4D9B2" w14:textId="77777777" w:rsidR="00432C08" w:rsidRPr="000D3721" w:rsidRDefault="00432C08" w:rsidP="000D3721">
      <w:pPr>
        <w:pStyle w:val="Paragrafoelenco"/>
        <w:numPr>
          <w:ilvl w:val="1"/>
          <w:numId w:val="21"/>
        </w:numPr>
        <w:spacing w:after="0" w:line="259" w:lineRule="auto"/>
        <w:rPr>
          <w:rFonts w:eastAsia="Calibri" w:cs="Calibri"/>
          <w:b/>
          <w:bCs/>
          <w:szCs w:val="24"/>
          <w:lang w:eastAsia="en-US"/>
        </w:rPr>
      </w:pPr>
      <w:r w:rsidRPr="000D3721">
        <w:rPr>
          <w:rFonts w:eastAsia="Calibri" w:cs="Calibri"/>
          <w:b/>
          <w:bCs/>
          <w:szCs w:val="24"/>
          <w:lang w:eastAsia="en-US"/>
        </w:rPr>
        <w:t>ATTESTATO DI PARTECIPAZIONE</w:t>
      </w:r>
    </w:p>
    <w:p w14:paraId="30CC91EB" w14:textId="494DCFE0" w:rsidR="00432C08" w:rsidRDefault="00432C08" w:rsidP="00432C08">
      <w:pPr>
        <w:pStyle w:val="Corpotesto"/>
        <w:tabs>
          <w:tab w:val="left" w:pos="3708"/>
          <w:tab w:val="left" w:pos="4316"/>
        </w:tabs>
        <w:spacing w:line="259" w:lineRule="auto"/>
        <w:ind w:left="108" w:right="143"/>
      </w:pPr>
    </w:p>
    <w:p w14:paraId="3306ABDB" w14:textId="492C9CB7" w:rsidR="00432C08" w:rsidRDefault="00DB6225" w:rsidP="00432C08">
      <w:pPr>
        <w:pStyle w:val="Corpotesto"/>
        <w:tabs>
          <w:tab w:val="left" w:pos="3708"/>
          <w:tab w:val="left" w:pos="4316"/>
        </w:tabs>
        <w:spacing w:line="259" w:lineRule="auto"/>
        <w:ind w:left="108" w:right="143"/>
      </w:pPr>
      <w:r>
        <w:rPr>
          <w:noProof/>
        </w:rPr>
        <mc:AlternateContent>
          <mc:Choice Requires="wpg">
            <w:drawing>
              <wp:anchor distT="0" distB="0" distL="114300" distR="114300" simplePos="0" relativeHeight="251745280" behindDoc="0" locked="0" layoutInCell="1" allowOverlap="1" wp14:anchorId="16E424C5" wp14:editId="1BD91DD6">
                <wp:simplePos x="0" y="0"/>
                <wp:positionH relativeFrom="margin">
                  <wp:align>right</wp:align>
                </wp:positionH>
                <wp:positionV relativeFrom="paragraph">
                  <wp:posOffset>20624</wp:posOffset>
                </wp:positionV>
                <wp:extent cx="1781175" cy="610870"/>
                <wp:effectExtent l="0" t="0" r="9525" b="0"/>
                <wp:wrapNone/>
                <wp:docPr id="2105104036" name="Group 6"/>
                <wp:cNvGraphicFramePr>
                  <a:graphicFrameLocks xmlns:a="http://schemas.openxmlformats.org/drawingml/2006/main" noChangeAspect="1"/>
                </wp:cNvGraphicFramePr>
                <a:graphic xmlns:a="http://schemas.openxmlformats.org/drawingml/2006/main">
                  <a:graphicData uri="http://schemas.microsoft.com/office/word/2010/wordprocessingGroup">
                    <wpg:wgp>
                      <wpg:cNvGrpSpPr>
                        <a:grpSpLocks noChangeAspect="1"/>
                      </wpg:cNvGrpSpPr>
                      <wpg:grpSpPr bwMode="auto">
                        <a:xfrm>
                          <a:off x="0" y="0"/>
                          <a:ext cx="1781175" cy="610870"/>
                          <a:chOff x="2574" y="1151"/>
                          <a:chExt cx="4956" cy="1701"/>
                        </a:xfrm>
                      </wpg:grpSpPr>
                      <pic:pic xmlns:pic="http://schemas.openxmlformats.org/drawingml/2006/picture">
                        <pic:nvPicPr>
                          <pic:cNvPr id="1048974063" name="Immagine 0"/>
                          <pic:cNvPicPr>
                            <a:picLocks noChangeAspect="1" noChangeArrowheads="1"/>
                          </pic:cNvPicPr>
                        </pic:nvPicPr>
                        <pic:blipFill>
                          <a:blip r:embed="rId11" cstate="print">
                            <a:extLst>
                              <a:ext uri="{28A0092B-C50C-407E-A947-70E740481C1C}">
                                <a14:useLocalDpi xmlns:a14="http://schemas.microsoft.com/office/drawing/2010/main" val="0"/>
                              </a:ext>
                            </a:extLst>
                          </a:blip>
                          <a:srcRect l="61646" t="37479" r="12030" b="28499"/>
                          <a:stretch>
                            <a:fillRect/>
                          </a:stretch>
                        </pic:blipFill>
                        <pic:spPr bwMode="auto">
                          <a:xfrm>
                            <a:off x="4808" y="1498"/>
                            <a:ext cx="2722" cy="100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630487723" name="Picture 5"/>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2574" y="1151"/>
                            <a:ext cx="1096" cy="170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14:sizeRelH relativeFrom="page">
                  <wp14:pctWidth>0</wp14:pctWidth>
                </wp14:sizeRelH>
                <wp14:sizeRelV relativeFrom="page">
                  <wp14:pctHeight>0</wp14:pctHeight>
                </wp14:sizeRelV>
              </wp:anchor>
            </w:drawing>
          </mc:Choice>
          <mc:Fallback>
            <w:pict>
              <v:group w14:anchorId="3D742124" id="Group 6" o:spid="_x0000_s1026" style="position:absolute;margin-left:89.05pt;margin-top:1.6pt;width:140.25pt;height:48.1pt;z-index:251745280;mso-position-horizontal:right;mso-position-horizontal-relative:margin" coordorigin="2574,1151" coordsize="4956,1701"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">
                <o:lock v:ext="edit" aspectratio="t"/>
                <v:shape id="Immagine 0" o:spid="_x0000_s1027" type="#_x0000_t75" style="position:absolute;left:4808;top:1498;width:2722;height:100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">
                  <v:imagedata r:id="rId13" o:title="" croptop="24562f" cropbottom="18677f" cropleft="40400f" cropright="7884f"/>
                </v:shape>
                <v:shape id="Picture 5" o:spid="_x0000_s1028" type="#_x0000_t75" style="position:absolute;left:2574;top:1151;width:1096;height:170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">
                  <v:imagedata r:id="rId14" o:title=""/>
                </v:shape>
                <w10:wrap anchorx="margin"/>
              </v:group>
            </w:pict>
          </mc:Fallback>
        </mc:AlternateContent>
      </w:r>
      <w:r w:rsidR="00432C08">
        <w:rPr>
          <w:noProof/>
        </w:rPr>
        <w:drawing>
          <wp:anchor distT="0" distB="0" distL="114300" distR="114300" simplePos="0" relativeHeight="251684864" behindDoc="0" locked="0" layoutInCell="1" allowOverlap="1" wp14:anchorId="23169EFA" wp14:editId="35DDAC2C">
            <wp:simplePos x="0" y="0"/>
            <wp:positionH relativeFrom="margin">
              <wp:posOffset>0</wp:posOffset>
            </wp:positionH>
            <wp:positionV relativeFrom="paragraph">
              <wp:posOffset>0</wp:posOffset>
            </wp:positionV>
            <wp:extent cx="1995137" cy="565785"/>
            <wp:effectExtent l="0" t="0" r="5715" b="5715"/>
            <wp:wrapNone/>
            <wp:docPr id="1173337461" name="Picture 9" descr="Immagine che contiene testo, simbolo, logo, Carattere&#10;&#10;Il contenuto generato dall'IA potrebbe non essere corret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99519985" name="Picture 9" descr="Immagine che contiene testo, simbolo, logo, Carattere&#10;&#10;Il contenuto generato dall'IA potrebbe non essere corretto."/>
                    <pic:cNvPicPr>
                      <a:picLocks noChangeAspect="1"/>
                    </pic:cNvPicPr>
                  </pic:nvPicPr>
                  <pic:blipFill rotWithShape="1">
                    <a:blip r:embed="rId15" cstate="print">
                      <a:extLst>
                        <a:ext uri="{28A0092B-C50C-407E-A947-70E740481C1C}">
                          <a14:useLocalDpi xmlns:a14="http://schemas.microsoft.com/office/drawing/2010/main" val="0"/>
                        </a:ext>
                      </a:extLst>
                    </a:blip>
                    <a:srcRect l="28666" t="-1" b="1551"/>
                    <a:stretch/>
                  </pic:blipFill>
                  <pic:spPr bwMode="auto">
                    <a:xfrm>
                      <a:off x="0" y="0"/>
                      <a:ext cx="1995137" cy="565785"/>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21FBAEFA" w14:textId="77777777" w:rsidR="00432C08" w:rsidRDefault="00432C08" w:rsidP="00432C08">
      <w:pPr>
        <w:pStyle w:val="Corpotesto"/>
        <w:tabs>
          <w:tab w:val="left" w:pos="3708"/>
          <w:tab w:val="left" w:pos="4316"/>
        </w:tabs>
        <w:spacing w:line="259" w:lineRule="auto"/>
        <w:ind w:left="108" w:right="143"/>
      </w:pPr>
    </w:p>
    <w:p w14:paraId="4F746C0F" w14:textId="77777777" w:rsidR="00432C08" w:rsidRDefault="00432C08" w:rsidP="00432C08">
      <w:pPr>
        <w:pStyle w:val="Corpotesto"/>
        <w:tabs>
          <w:tab w:val="left" w:pos="3708"/>
          <w:tab w:val="left" w:pos="4316"/>
        </w:tabs>
        <w:spacing w:line="259" w:lineRule="auto"/>
        <w:ind w:left="108" w:right="143"/>
      </w:pPr>
    </w:p>
    <w:p w14:paraId="406260FA" w14:textId="77777777" w:rsidR="00432C08" w:rsidRDefault="00432C08" w:rsidP="00432C08">
      <w:pPr>
        <w:suppressAutoHyphens/>
        <w:autoSpaceDE w:val="0"/>
        <w:spacing w:line="259" w:lineRule="auto"/>
        <w:textAlignment w:val="baseline"/>
        <w:rPr>
          <w:rFonts w:ascii="Calibri" w:hAnsi="Calibri" w:cs="Calibri"/>
        </w:rPr>
      </w:pPr>
    </w:p>
    <w:p w14:paraId="192F3562" w14:textId="77777777" w:rsidR="00432C08" w:rsidRPr="00CC17FE" w:rsidRDefault="00432C08" w:rsidP="00432C08">
      <w:pPr>
        <w:suppressAutoHyphens/>
        <w:autoSpaceDE w:val="0"/>
        <w:spacing w:line="259" w:lineRule="auto"/>
        <w:jc w:val="center"/>
        <w:textAlignment w:val="baseline"/>
        <w:rPr>
          <w:rFonts w:ascii="Calibri" w:hAnsi="Calibri" w:cs="Calibri"/>
          <w:b/>
          <w:bCs/>
        </w:rPr>
      </w:pPr>
      <w:r w:rsidRPr="00CC17FE">
        <w:rPr>
          <w:rFonts w:ascii="Calibri" w:hAnsi="Calibri" w:cs="Calibri"/>
          <w:b/>
          <w:bCs/>
        </w:rPr>
        <w:t>ATTESTATO DI PARTECIPAZIONE</w:t>
      </w:r>
    </w:p>
    <w:p w14:paraId="431FACEB" w14:textId="77777777" w:rsidR="00432C08" w:rsidRPr="00CC17FE" w:rsidRDefault="00432C08" w:rsidP="00432C08">
      <w:pPr>
        <w:suppressAutoHyphens/>
        <w:autoSpaceDE w:val="0"/>
        <w:spacing w:line="259" w:lineRule="auto"/>
        <w:jc w:val="center"/>
        <w:textAlignment w:val="baseline"/>
        <w:rPr>
          <w:rFonts w:ascii="Calibri" w:hAnsi="Calibri" w:cs="Calibri"/>
          <w:b/>
          <w:bCs/>
        </w:rPr>
      </w:pPr>
      <w:r w:rsidRPr="00CC17FE">
        <w:rPr>
          <w:rFonts w:ascii="Calibri" w:hAnsi="Calibri" w:cs="Calibri"/>
          <w:b/>
          <w:bCs/>
        </w:rPr>
        <w:t xml:space="preserve">RILASCIATO AI SENSI DELL’AVVISO PUBBLICO DOTE UNICA LAVORO </w:t>
      </w:r>
      <w:r>
        <w:rPr>
          <w:rFonts w:ascii="Calibri" w:hAnsi="Calibri" w:cs="Calibri"/>
          <w:b/>
          <w:bCs/>
        </w:rPr>
        <w:t>PERSONE CON DISABILITA’</w:t>
      </w:r>
    </w:p>
    <w:p w14:paraId="313995AE" w14:textId="77777777" w:rsidR="00432C08" w:rsidRPr="004E1B96" w:rsidRDefault="00432C08" w:rsidP="00432C08">
      <w:pPr>
        <w:suppressAutoHyphens/>
        <w:autoSpaceDE w:val="0"/>
        <w:spacing w:line="259" w:lineRule="auto"/>
        <w:textAlignment w:val="baseline"/>
        <w:rPr>
          <w:rFonts w:ascii="Calibri" w:hAnsi="Calibri" w:cs="Calibri"/>
        </w:rPr>
      </w:pPr>
      <w:r w:rsidRPr="004E1B96">
        <w:rPr>
          <w:rFonts w:ascii="Calibri" w:hAnsi="Calibri" w:cs="Calibri"/>
        </w:rPr>
        <w:t>N° Progressivo attestato:</w:t>
      </w:r>
      <w:r>
        <w:rPr>
          <w:rFonts w:ascii="Calibri" w:hAnsi="Calibri" w:cs="Calibri"/>
        </w:rPr>
        <w:t xml:space="preserve"> </w:t>
      </w:r>
      <w:r w:rsidRPr="004E1B96">
        <w:rPr>
          <w:rFonts w:ascii="Calibri" w:hAnsi="Calibri" w:cs="Calibri"/>
        </w:rPr>
        <w:t>……………………</w:t>
      </w:r>
    </w:p>
    <w:p w14:paraId="092FF3AE" w14:textId="77777777" w:rsidR="00432C08" w:rsidRPr="004E1B96" w:rsidRDefault="00432C08" w:rsidP="00432C08">
      <w:pPr>
        <w:suppressAutoHyphens/>
        <w:autoSpaceDE w:val="0"/>
        <w:spacing w:line="259" w:lineRule="auto"/>
        <w:textAlignment w:val="baseline"/>
        <w:rPr>
          <w:rFonts w:ascii="Calibri" w:hAnsi="Calibri" w:cs="Calibri"/>
        </w:rPr>
      </w:pPr>
      <w:r w:rsidRPr="004E1B96">
        <w:rPr>
          <w:rFonts w:ascii="Calibri" w:hAnsi="Calibri" w:cs="Calibri"/>
        </w:rPr>
        <w:t>Rilasciato a</w:t>
      </w:r>
      <w:r>
        <w:rPr>
          <w:rFonts w:ascii="Calibri" w:hAnsi="Calibri" w:cs="Calibri"/>
        </w:rPr>
        <w:t xml:space="preserve"> </w:t>
      </w:r>
      <w:r w:rsidRPr="00EF5A42">
        <w:rPr>
          <w:rFonts w:ascii="Calibri" w:hAnsi="Calibri" w:cs="Calibri"/>
        </w:rPr>
        <w:t xml:space="preserve">_______________nato/a </w:t>
      </w:r>
      <w:proofErr w:type="gramStart"/>
      <w:r w:rsidRPr="00EF5A42">
        <w:rPr>
          <w:rFonts w:ascii="Calibri" w:hAnsi="Calibri" w:cs="Calibri"/>
        </w:rPr>
        <w:t>a  _</w:t>
      </w:r>
      <w:proofErr w:type="gramEnd"/>
      <w:r w:rsidRPr="00EF5A42">
        <w:rPr>
          <w:rFonts w:ascii="Calibri" w:hAnsi="Calibri" w:cs="Calibri"/>
        </w:rPr>
        <w:t xml:space="preserve">_____ </w:t>
      </w:r>
      <w:proofErr w:type="gramStart"/>
      <w:r w:rsidRPr="00EF5A42">
        <w:rPr>
          <w:rFonts w:ascii="Calibri" w:hAnsi="Calibri" w:cs="Calibri"/>
        </w:rPr>
        <w:t>il  _</w:t>
      </w:r>
      <w:proofErr w:type="gramEnd"/>
      <w:r w:rsidRPr="00EF5A42">
        <w:rPr>
          <w:rFonts w:ascii="Calibri" w:hAnsi="Calibri" w:cs="Calibri"/>
        </w:rPr>
        <w:t xml:space="preserve">_____e residente </w:t>
      </w:r>
      <w:proofErr w:type="gramStart"/>
      <w:r w:rsidRPr="00EF5A42">
        <w:rPr>
          <w:rFonts w:ascii="Calibri" w:hAnsi="Calibri" w:cs="Calibri"/>
        </w:rPr>
        <w:t>a  _</w:t>
      </w:r>
      <w:proofErr w:type="gramEnd"/>
      <w:r w:rsidRPr="00EF5A42">
        <w:rPr>
          <w:rFonts w:ascii="Calibri" w:hAnsi="Calibri" w:cs="Calibri"/>
        </w:rPr>
        <w:t>____________in Via _____n. ____ CAP ____ CF______________</w:t>
      </w:r>
    </w:p>
    <w:p w14:paraId="0FA407EC" w14:textId="77777777" w:rsidR="00432C08" w:rsidRPr="004E1B96" w:rsidRDefault="00432C08" w:rsidP="00432C08">
      <w:pPr>
        <w:suppressAutoHyphens/>
        <w:autoSpaceDE w:val="0"/>
        <w:spacing w:line="259" w:lineRule="auto"/>
        <w:textAlignment w:val="baseline"/>
        <w:rPr>
          <w:rFonts w:ascii="Calibri" w:hAnsi="Calibri" w:cs="Calibri"/>
        </w:rPr>
      </w:pPr>
      <w:r w:rsidRPr="004E1B96">
        <w:rPr>
          <w:rFonts w:ascii="Calibri" w:hAnsi="Calibri" w:cs="Calibri"/>
        </w:rPr>
        <w:t>Ha partecipato al percorso ……………………………………………………………………………………………………………… (titolo del corso)</w:t>
      </w:r>
      <w:r>
        <w:rPr>
          <w:rFonts w:ascii="Calibri" w:hAnsi="Calibri" w:cs="Calibri"/>
        </w:rPr>
        <w:t xml:space="preserve"> </w:t>
      </w:r>
      <w:r w:rsidRPr="004E1B96">
        <w:rPr>
          <w:rFonts w:ascii="Calibri" w:hAnsi="Calibri" w:cs="Calibri"/>
        </w:rPr>
        <w:t>ID</w:t>
      </w:r>
      <w:r>
        <w:rPr>
          <w:rFonts w:ascii="Calibri" w:hAnsi="Calibri" w:cs="Calibri"/>
        </w:rPr>
        <w:t xml:space="preserve"> </w:t>
      </w:r>
      <w:r w:rsidRPr="004E1B96">
        <w:rPr>
          <w:rFonts w:ascii="Calibri" w:hAnsi="Calibri" w:cs="Calibri"/>
        </w:rPr>
        <w:t>…………………….</w:t>
      </w:r>
      <w:r>
        <w:rPr>
          <w:rFonts w:ascii="Calibri" w:hAnsi="Calibri" w:cs="Calibri"/>
        </w:rPr>
        <w:t xml:space="preserve"> </w:t>
      </w:r>
      <w:r w:rsidRPr="004E1B96">
        <w:rPr>
          <w:rFonts w:ascii="Calibri" w:hAnsi="Calibri" w:cs="Calibri"/>
        </w:rPr>
        <w:t>erogato dall’Istituzione formativa: ……………………………………</w:t>
      </w:r>
      <w:r>
        <w:rPr>
          <w:rFonts w:ascii="Calibri" w:hAnsi="Calibri" w:cs="Calibri"/>
        </w:rPr>
        <w:t>……….</w:t>
      </w:r>
    </w:p>
    <w:p w14:paraId="22D09492" w14:textId="77777777" w:rsidR="00432C08" w:rsidRPr="004E1B96" w:rsidRDefault="00432C08" w:rsidP="00432C08">
      <w:pPr>
        <w:suppressAutoHyphens/>
        <w:autoSpaceDE w:val="0"/>
        <w:spacing w:line="259" w:lineRule="auto"/>
        <w:textAlignment w:val="baseline"/>
        <w:rPr>
          <w:rFonts w:ascii="Calibri" w:hAnsi="Calibri" w:cs="Calibri"/>
        </w:rPr>
      </w:pPr>
      <w:r w:rsidRPr="004E1B96">
        <w:rPr>
          <w:rFonts w:ascii="Calibri" w:hAnsi="Calibri" w:cs="Calibri"/>
        </w:rPr>
        <w:t>nell’ambito del Dote Unica Lavoro</w:t>
      </w:r>
      <w:r>
        <w:rPr>
          <w:rFonts w:ascii="Calibri" w:hAnsi="Calibri" w:cs="Calibri"/>
        </w:rPr>
        <w:t xml:space="preserve"> Persone con disabilità</w:t>
      </w:r>
      <w:r w:rsidRPr="004E1B96">
        <w:rPr>
          <w:rFonts w:ascii="Calibri" w:hAnsi="Calibri" w:cs="Calibri"/>
        </w:rPr>
        <w:t xml:space="preserve"> dal ……………………… al………………</w:t>
      </w:r>
      <w:proofErr w:type="gramStart"/>
      <w:r w:rsidRPr="004E1B96">
        <w:rPr>
          <w:rFonts w:ascii="Calibri" w:hAnsi="Calibri" w:cs="Calibri"/>
        </w:rPr>
        <w:t>…….</w:t>
      </w:r>
      <w:proofErr w:type="gramEnd"/>
      <w:r w:rsidRPr="004E1B96">
        <w:rPr>
          <w:rFonts w:ascii="Calibri" w:hAnsi="Calibri" w:cs="Calibri"/>
        </w:rPr>
        <w:t>della durata in ore………</w:t>
      </w:r>
      <w:proofErr w:type="gramStart"/>
      <w:r w:rsidRPr="004E1B96">
        <w:rPr>
          <w:rFonts w:ascii="Calibri" w:hAnsi="Calibri" w:cs="Calibri"/>
        </w:rPr>
        <w:t>…….</w:t>
      </w:r>
      <w:proofErr w:type="gramEnd"/>
      <w:r w:rsidRPr="004E1B96">
        <w:rPr>
          <w:rFonts w:ascii="Calibri" w:hAnsi="Calibri" w:cs="Calibri"/>
        </w:rPr>
        <w:t>(ore previste dal corso) per un totale complessivo di ore di frequenza………………pari al…………</w:t>
      </w:r>
      <w:proofErr w:type="gramStart"/>
      <w:r w:rsidRPr="004E1B96">
        <w:rPr>
          <w:rFonts w:ascii="Calibri" w:hAnsi="Calibri" w:cs="Calibri"/>
        </w:rPr>
        <w:t>…(</w:t>
      </w:r>
      <w:proofErr w:type="gramEnd"/>
      <w:r w:rsidRPr="004E1B96">
        <w:rPr>
          <w:rFonts w:ascii="Calibri" w:hAnsi="Calibri" w:cs="Calibri"/>
        </w:rPr>
        <w:t xml:space="preserve">inserire % di frequenza) delle ore previste. </w:t>
      </w:r>
    </w:p>
    <w:p w14:paraId="36E0627B" w14:textId="77777777" w:rsidR="00432C08" w:rsidRPr="004E1B96" w:rsidRDefault="00432C08" w:rsidP="00432C08">
      <w:pPr>
        <w:suppressAutoHyphens/>
        <w:autoSpaceDE w:val="0"/>
        <w:spacing w:line="259" w:lineRule="auto"/>
        <w:textAlignment w:val="baseline"/>
        <w:rPr>
          <w:rFonts w:ascii="Calibri" w:hAnsi="Calibri" w:cs="Calibri"/>
        </w:rPr>
      </w:pPr>
      <w:r w:rsidRPr="004E1B96">
        <w:rPr>
          <w:rFonts w:ascii="Calibri" w:hAnsi="Calibri" w:cs="Calibri"/>
        </w:rPr>
        <w:t>Luogo e data ……………………………</w:t>
      </w:r>
    </w:p>
    <w:p w14:paraId="592EE06C" w14:textId="77777777" w:rsidR="00432C08" w:rsidRPr="004E1B96" w:rsidRDefault="00432C08" w:rsidP="00432C08">
      <w:pPr>
        <w:suppressAutoHyphens/>
        <w:autoSpaceDE w:val="0"/>
        <w:spacing w:line="259" w:lineRule="auto"/>
        <w:textAlignment w:val="baseline"/>
        <w:rPr>
          <w:rFonts w:ascii="Calibri" w:hAnsi="Calibri" w:cs="Calibri"/>
        </w:rPr>
      </w:pPr>
      <w:r w:rsidRPr="004E1B96">
        <w:rPr>
          <w:rFonts w:ascii="Calibri" w:hAnsi="Calibri" w:cs="Calibri"/>
        </w:rPr>
        <w:t>Si specifica che il presente Attestato di partecipazione non è abilitante all’esercizio di alcuna attività e professione</w:t>
      </w:r>
    </w:p>
    <w:p w14:paraId="766483F8" w14:textId="77777777" w:rsidR="00432C08" w:rsidRPr="004E1B96" w:rsidRDefault="00432C08" w:rsidP="00432C08">
      <w:pPr>
        <w:suppressAutoHyphens/>
        <w:autoSpaceDE w:val="0"/>
        <w:spacing w:after="0" w:line="259" w:lineRule="auto"/>
        <w:ind w:left="3540"/>
        <w:textAlignment w:val="baseline"/>
        <w:rPr>
          <w:rFonts w:ascii="Calibri" w:hAnsi="Calibri" w:cs="Calibri"/>
        </w:rPr>
      </w:pPr>
      <w:r w:rsidRPr="004E1B96">
        <w:rPr>
          <w:rFonts w:ascii="Calibri" w:hAnsi="Calibri" w:cs="Calibri"/>
        </w:rPr>
        <w:t>Il rappresentante legale o altro soggetto delegato</w:t>
      </w:r>
      <w:r>
        <w:rPr>
          <w:rFonts w:ascii="Calibri" w:hAnsi="Calibri" w:cs="Calibri"/>
        </w:rPr>
        <w:t xml:space="preserve"> </w:t>
      </w:r>
      <w:r w:rsidRPr="004E1B96">
        <w:rPr>
          <w:rFonts w:ascii="Calibri" w:hAnsi="Calibri" w:cs="Calibri"/>
        </w:rPr>
        <w:t>con potere di firma dell’istituzione formativa</w:t>
      </w:r>
    </w:p>
    <w:p w14:paraId="0927C126" w14:textId="77777777" w:rsidR="00432C08" w:rsidRPr="00D10B86" w:rsidRDefault="00432C08" w:rsidP="00432C08">
      <w:pPr>
        <w:suppressAutoHyphens/>
        <w:autoSpaceDE w:val="0"/>
        <w:spacing w:after="0" w:line="259" w:lineRule="auto"/>
        <w:ind w:left="3540"/>
        <w:textAlignment w:val="baseline"/>
        <w:rPr>
          <w:rFonts w:ascii="Calibri" w:hAnsi="Calibri" w:cs="Calibri"/>
          <w:i/>
          <w:iCs/>
        </w:rPr>
      </w:pPr>
      <w:r w:rsidRPr="004E1B96">
        <w:rPr>
          <w:rFonts w:ascii="Calibri" w:hAnsi="Calibri" w:cs="Calibri"/>
        </w:rPr>
        <w:t>(</w:t>
      </w:r>
      <w:r w:rsidRPr="00CC17FE">
        <w:rPr>
          <w:rFonts w:ascii="Calibri" w:hAnsi="Calibri" w:cs="Calibri"/>
          <w:i/>
          <w:iCs/>
        </w:rPr>
        <w:t>nome cognome in stampatello, firma olografa</w:t>
      </w:r>
      <w:r>
        <w:rPr>
          <w:rFonts w:ascii="Calibri" w:hAnsi="Calibri" w:cs="Calibri"/>
          <w:i/>
          <w:iCs/>
        </w:rPr>
        <w:t xml:space="preserve"> </w:t>
      </w:r>
      <w:r w:rsidRPr="00CC17FE">
        <w:rPr>
          <w:rFonts w:ascii="Calibri" w:hAnsi="Calibri" w:cs="Calibri"/>
          <w:i/>
          <w:iCs/>
        </w:rPr>
        <w:t>e timbro dell’istituzione formativa</w:t>
      </w:r>
      <w:r w:rsidRPr="004E1B96">
        <w:rPr>
          <w:rFonts w:ascii="Calibri" w:hAnsi="Calibri" w:cs="Calibri"/>
        </w:rPr>
        <w:t>)</w:t>
      </w:r>
    </w:p>
    <w:p w14:paraId="5529929D" w14:textId="77777777" w:rsidR="00432C08" w:rsidRDefault="00432C08" w:rsidP="00432C08">
      <w:pPr>
        <w:suppressAutoHyphens/>
        <w:autoSpaceDE w:val="0"/>
        <w:spacing w:line="259" w:lineRule="auto"/>
        <w:textAlignment w:val="baseline"/>
        <w:rPr>
          <w:rFonts w:ascii="Calibri" w:hAnsi="Calibri" w:cs="Calibri"/>
        </w:rPr>
      </w:pPr>
    </w:p>
    <w:p w14:paraId="36EA79A3" w14:textId="77777777" w:rsidR="00432C08" w:rsidRDefault="00432C08" w:rsidP="00432C08">
      <w:pPr>
        <w:suppressAutoHyphens/>
        <w:autoSpaceDE w:val="0"/>
        <w:spacing w:line="259" w:lineRule="auto"/>
        <w:textAlignment w:val="baseline"/>
        <w:rPr>
          <w:rFonts w:ascii="Calibri" w:hAnsi="Calibri" w:cs="Calibri"/>
        </w:rPr>
      </w:pPr>
    </w:p>
    <w:p w14:paraId="5C492B91" w14:textId="77777777" w:rsidR="00432C08" w:rsidRDefault="00432C08" w:rsidP="00432C08">
      <w:pPr>
        <w:suppressAutoHyphens/>
        <w:autoSpaceDE w:val="0"/>
        <w:spacing w:line="259" w:lineRule="auto"/>
        <w:textAlignment w:val="baseline"/>
        <w:rPr>
          <w:rFonts w:ascii="Calibri" w:hAnsi="Calibri" w:cs="Calibri"/>
        </w:rPr>
      </w:pPr>
    </w:p>
    <w:p w14:paraId="7E195335" w14:textId="77777777" w:rsidR="00432C08" w:rsidRDefault="00432C08" w:rsidP="00432C08">
      <w:pPr>
        <w:suppressAutoHyphens/>
        <w:autoSpaceDE w:val="0"/>
        <w:spacing w:line="259" w:lineRule="auto"/>
        <w:textAlignment w:val="baseline"/>
        <w:rPr>
          <w:rFonts w:ascii="Calibri" w:hAnsi="Calibri" w:cs="Calibri"/>
        </w:rPr>
      </w:pPr>
    </w:p>
    <w:p w14:paraId="2C9A09EC" w14:textId="77777777" w:rsidR="00432C08" w:rsidRDefault="00432C08" w:rsidP="00432C08">
      <w:pPr>
        <w:suppressAutoHyphens/>
        <w:autoSpaceDE w:val="0"/>
        <w:spacing w:line="259" w:lineRule="auto"/>
        <w:textAlignment w:val="baseline"/>
        <w:rPr>
          <w:rFonts w:ascii="Calibri" w:hAnsi="Calibri" w:cs="Calibri"/>
        </w:rPr>
      </w:pPr>
    </w:p>
    <w:p w14:paraId="2C7B6B57" w14:textId="77777777" w:rsidR="00432C08" w:rsidRDefault="00432C08" w:rsidP="00432C08">
      <w:pPr>
        <w:suppressAutoHyphens/>
        <w:autoSpaceDE w:val="0"/>
        <w:spacing w:line="259" w:lineRule="auto"/>
        <w:textAlignment w:val="baseline"/>
        <w:rPr>
          <w:rFonts w:ascii="Calibri" w:hAnsi="Calibri" w:cs="Calibri"/>
        </w:rPr>
      </w:pPr>
    </w:p>
    <w:p w14:paraId="15D1C2D2" w14:textId="77777777" w:rsidR="00432C08" w:rsidRDefault="00432C08" w:rsidP="00432C08">
      <w:pPr>
        <w:suppressAutoHyphens/>
        <w:autoSpaceDE w:val="0"/>
        <w:spacing w:line="259" w:lineRule="auto"/>
        <w:textAlignment w:val="baseline"/>
        <w:rPr>
          <w:rFonts w:ascii="Calibri" w:hAnsi="Calibri" w:cs="Calibri"/>
        </w:rPr>
      </w:pPr>
    </w:p>
    <w:p w14:paraId="2B2BC071" w14:textId="77777777" w:rsidR="00432C08" w:rsidRDefault="00432C08" w:rsidP="00432C08">
      <w:pPr>
        <w:suppressAutoHyphens/>
        <w:autoSpaceDE w:val="0"/>
        <w:spacing w:line="259" w:lineRule="auto"/>
        <w:textAlignment w:val="baseline"/>
        <w:rPr>
          <w:rFonts w:ascii="Calibri" w:hAnsi="Calibri" w:cs="Calibri"/>
        </w:rPr>
      </w:pPr>
    </w:p>
    <w:p w14:paraId="488273D6" w14:textId="77777777" w:rsidR="00432C08" w:rsidRDefault="00432C08" w:rsidP="00432C08">
      <w:pPr>
        <w:suppressAutoHyphens/>
        <w:autoSpaceDE w:val="0"/>
        <w:spacing w:line="259" w:lineRule="auto"/>
        <w:textAlignment w:val="baseline"/>
        <w:rPr>
          <w:rFonts w:ascii="Calibri" w:hAnsi="Calibri" w:cs="Calibri"/>
        </w:rPr>
      </w:pPr>
    </w:p>
    <w:p w14:paraId="4FA2A8D7" w14:textId="77777777" w:rsidR="00432C08" w:rsidRDefault="00432C08" w:rsidP="00432C08">
      <w:pPr>
        <w:suppressAutoHyphens/>
        <w:autoSpaceDE w:val="0"/>
        <w:spacing w:line="259" w:lineRule="auto"/>
        <w:textAlignment w:val="baseline"/>
        <w:rPr>
          <w:rFonts w:ascii="Calibri" w:hAnsi="Calibri" w:cs="Calibri"/>
        </w:rPr>
      </w:pPr>
    </w:p>
    <w:p w14:paraId="2E34209D" w14:textId="77777777" w:rsidR="00432C08" w:rsidRDefault="00432C08" w:rsidP="00432C08">
      <w:pPr>
        <w:suppressAutoHyphens/>
        <w:autoSpaceDE w:val="0"/>
        <w:spacing w:line="259" w:lineRule="auto"/>
        <w:textAlignment w:val="baseline"/>
        <w:rPr>
          <w:rFonts w:ascii="Calibri" w:hAnsi="Calibri" w:cs="Calibri"/>
        </w:rPr>
      </w:pPr>
    </w:p>
    <w:p w14:paraId="29AA63CF" w14:textId="77777777" w:rsidR="00B72A3C" w:rsidRDefault="00B72A3C" w:rsidP="00432C08">
      <w:pPr>
        <w:suppressAutoHyphens/>
        <w:autoSpaceDE w:val="0"/>
        <w:spacing w:line="259" w:lineRule="auto"/>
        <w:textAlignment w:val="baseline"/>
        <w:rPr>
          <w:rFonts w:ascii="Calibri" w:hAnsi="Calibri" w:cs="Calibri"/>
        </w:rPr>
      </w:pPr>
    </w:p>
    <w:p w14:paraId="20D3FF14" w14:textId="77777777" w:rsidR="00432C08" w:rsidRPr="00556C40" w:rsidRDefault="00432C08" w:rsidP="00432C08">
      <w:pPr>
        <w:pStyle w:val="Titolo1"/>
      </w:pPr>
      <w:bookmarkStart w:id="258" w:name="_Toc211595040"/>
      <w:bookmarkStart w:id="259" w:name="_Toc216344634"/>
      <w:r w:rsidRPr="00556C40">
        <w:lastRenderedPageBreak/>
        <w:t>Allegato 1</w:t>
      </w:r>
      <w:r>
        <w:t>7</w:t>
      </w:r>
      <w:r w:rsidRPr="00556C40">
        <w:t>. Attestato di partecipazione con il riconoscimento di abilità e conoscenze rilasciato ai sensi dell’</w:t>
      </w:r>
      <w:r>
        <w:t>A</w:t>
      </w:r>
      <w:r w:rsidRPr="00556C40">
        <w:t xml:space="preserve">vviso </w:t>
      </w:r>
      <w:r>
        <w:t>P</w:t>
      </w:r>
      <w:r w:rsidRPr="00556C40">
        <w:t>ubblico DULD</w:t>
      </w:r>
      <w:bookmarkEnd w:id="258"/>
      <w:bookmarkEnd w:id="259"/>
    </w:p>
    <w:p w14:paraId="7FED6626" w14:textId="58844488" w:rsidR="00432C08" w:rsidRDefault="00432C08" w:rsidP="00432C08">
      <w:pPr>
        <w:suppressAutoHyphens/>
        <w:autoSpaceDE w:val="0"/>
        <w:spacing w:line="259" w:lineRule="auto"/>
        <w:textAlignment w:val="baseline"/>
        <w:rPr>
          <w:rFonts w:ascii="Calibri" w:hAnsi="Calibri" w:cs="Calibri"/>
        </w:rPr>
      </w:pPr>
    </w:p>
    <w:p w14:paraId="5174AF5F" w14:textId="6545ECC5" w:rsidR="00432C08" w:rsidRDefault="00DB6225" w:rsidP="00432C08">
      <w:pPr>
        <w:pStyle w:val="Corpotesto"/>
        <w:tabs>
          <w:tab w:val="left" w:pos="3708"/>
          <w:tab w:val="left" w:pos="4316"/>
        </w:tabs>
        <w:spacing w:line="259" w:lineRule="auto"/>
        <w:ind w:left="108" w:right="143"/>
      </w:pPr>
      <w:r>
        <w:rPr>
          <w:noProof/>
        </w:rPr>
        <mc:AlternateContent>
          <mc:Choice Requires="wpg">
            <w:drawing>
              <wp:anchor distT="0" distB="0" distL="114300" distR="114300" simplePos="0" relativeHeight="251747328" behindDoc="0" locked="0" layoutInCell="1" allowOverlap="1" wp14:anchorId="5738C738" wp14:editId="3D630C3C">
                <wp:simplePos x="0" y="0"/>
                <wp:positionH relativeFrom="margin">
                  <wp:align>right</wp:align>
                </wp:positionH>
                <wp:positionV relativeFrom="paragraph">
                  <wp:posOffset>238540</wp:posOffset>
                </wp:positionV>
                <wp:extent cx="1781175" cy="610870"/>
                <wp:effectExtent l="0" t="0" r="9525" b="0"/>
                <wp:wrapNone/>
                <wp:docPr id="1796283549" name="Group 6"/>
                <wp:cNvGraphicFramePr>
                  <a:graphicFrameLocks xmlns:a="http://schemas.openxmlformats.org/drawingml/2006/main" noChangeAspect="1"/>
                </wp:cNvGraphicFramePr>
                <a:graphic xmlns:a="http://schemas.openxmlformats.org/drawingml/2006/main">
                  <a:graphicData uri="http://schemas.microsoft.com/office/word/2010/wordprocessingGroup">
                    <wpg:wgp>
                      <wpg:cNvGrpSpPr>
                        <a:grpSpLocks noChangeAspect="1"/>
                      </wpg:cNvGrpSpPr>
                      <wpg:grpSpPr bwMode="auto">
                        <a:xfrm>
                          <a:off x="0" y="0"/>
                          <a:ext cx="1781175" cy="610870"/>
                          <a:chOff x="2574" y="1151"/>
                          <a:chExt cx="4956" cy="1701"/>
                        </a:xfrm>
                      </wpg:grpSpPr>
                      <pic:pic xmlns:pic="http://schemas.openxmlformats.org/drawingml/2006/picture">
                        <pic:nvPicPr>
                          <pic:cNvPr id="1693416780" name="Immagine 0"/>
                          <pic:cNvPicPr>
                            <a:picLocks noChangeAspect="1" noChangeArrowheads="1"/>
                          </pic:cNvPicPr>
                        </pic:nvPicPr>
                        <pic:blipFill>
                          <a:blip r:embed="rId11" cstate="print">
                            <a:extLst>
                              <a:ext uri="{28A0092B-C50C-407E-A947-70E740481C1C}">
                                <a14:useLocalDpi xmlns:a14="http://schemas.microsoft.com/office/drawing/2010/main" val="0"/>
                              </a:ext>
                            </a:extLst>
                          </a:blip>
                          <a:srcRect l="61646" t="37479" r="12030" b="28499"/>
                          <a:stretch>
                            <a:fillRect/>
                          </a:stretch>
                        </pic:blipFill>
                        <pic:spPr bwMode="auto">
                          <a:xfrm>
                            <a:off x="4808" y="1498"/>
                            <a:ext cx="2722" cy="100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146326165" name="Picture 5"/>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2574" y="1151"/>
                            <a:ext cx="1096" cy="170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14:sizeRelH relativeFrom="page">
                  <wp14:pctWidth>0</wp14:pctWidth>
                </wp14:sizeRelH>
                <wp14:sizeRelV relativeFrom="page">
                  <wp14:pctHeight>0</wp14:pctHeight>
                </wp14:sizeRelV>
              </wp:anchor>
            </w:drawing>
          </mc:Choice>
          <mc:Fallback>
            <w:pict>
              <v:group w14:anchorId="2E9084FF" id="Group 6" o:spid="_x0000_s1026" style="position:absolute;margin-left:89.05pt;margin-top:18.8pt;width:140.25pt;height:48.1pt;z-index:251747328;mso-position-horizontal:right;mso-position-horizontal-relative:margin" coordorigin="2574,1151" coordsize="4956,1701"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">
                <o:lock v:ext="edit" aspectratio="t"/>
                <v:shape id="Immagine 0" o:spid="_x0000_s1027" type="#_x0000_t75" style="position:absolute;left:4808;top:1498;width:2722;height:100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">
                  <v:imagedata r:id="rId13" o:title="" croptop="24562f" cropbottom="18677f" cropleft="40400f" cropright="7884f"/>
                </v:shape>
                <v:shape id="Picture 5" o:spid="_x0000_s1028" type="#_x0000_t75" style="position:absolute;left:2574;top:1151;width:1096;height:170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">
                  <v:imagedata r:id="rId14" o:title=""/>
                </v:shape>
                <w10:wrap anchorx="margin"/>
              </v:group>
            </w:pict>
          </mc:Fallback>
        </mc:AlternateContent>
      </w:r>
    </w:p>
    <w:p w14:paraId="0478BB30" w14:textId="77777777" w:rsidR="00432C08" w:rsidRDefault="00432C08" w:rsidP="00432C08">
      <w:pPr>
        <w:pStyle w:val="Corpotesto"/>
        <w:tabs>
          <w:tab w:val="left" w:pos="3708"/>
          <w:tab w:val="left" w:pos="4316"/>
        </w:tabs>
        <w:spacing w:line="259" w:lineRule="auto"/>
        <w:ind w:left="108" w:right="143"/>
      </w:pPr>
      <w:r>
        <w:rPr>
          <w:noProof/>
        </w:rPr>
        <w:drawing>
          <wp:anchor distT="0" distB="0" distL="114300" distR="114300" simplePos="0" relativeHeight="251686912" behindDoc="0" locked="0" layoutInCell="1" allowOverlap="1" wp14:anchorId="45C4F883" wp14:editId="307EA603">
            <wp:simplePos x="0" y="0"/>
            <wp:positionH relativeFrom="margin">
              <wp:posOffset>0</wp:posOffset>
            </wp:positionH>
            <wp:positionV relativeFrom="paragraph">
              <wp:posOffset>0</wp:posOffset>
            </wp:positionV>
            <wp:extent cx="1995137" cy="565785"/>
            <wp:effectExtent l="0" t="0" r="5715" b="5715"/>
            <wp:wrapNone/>
            <wp:docPr id="1979089778" name="Picture 9" descr="Immagine che contiene testo, simbolo, logo, Carattere&#10;&#10;Il contenuto generato dall'IA potrebbe non essere corret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99519985" name="Picture 9" descr="Immagine che contiene testo, simbolo, logo, Carattere&#10;&#10;Il contenuto generato dall'IA potrebbe non essere corretto."/>
                    <pic:cNvPicPr>
                      <a:picLocks noChangeAspect="1"/>
                    </pic:cNvPicPr>
                  </pic:nvPicPr>
                  <pic:blipFill rotWithShape="1">
                    <a:blip r:embed="rId15" cstate="print">
                      <a:extLst>
                        <a:ext uri="{28A0092B-C50C-407E-A947-70E740481C1C}">
                          <a14:useLocalDpi xmlns:a14="http://schemas.microsoft.com/office/drawing/2010/main" val="0"/>
                        </a:ext>
                      </a:extLst>
                    </a:blip>
                    <a:srcRect l="28666" t="-1" b="1551"/>
                    <a:stretch/>
                  </pic:blipFill>
                  <pic:spPr bwMode="auto">
                    <a:xfrm>
                      <a:off x="0" y="0"/>
                      <a:ext cx="1995137" cy="565785"/>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26B1D497" w14:textId="77777777" w:rsidR="00432C08" w:rsidRDefault="00432C08" w:rsidP="00432C08">
      <w:pPr>
        <w:pStyle w:val="Corpotesto"/>
        <w:tabs>
          <w:tab w:val="left" w:pos="3708"/>
          <w:tab w:val="left" w:pos="4316"/>
        </w:tabs>
        <w:spacing w:line="259" w:lineRule="auto"/>
        <w:ind w:left="108" w:right="143"/>
      </w:pPr>
    </w:p>
    <w:p w14:paraId="0F356885" w14:textId="77777777" w:rsidR="00432C08" w:rsidRDefault="00432C08" w:rsidP="00432C08">
      <w:pPr>
        <w:pStyle w:val="Corpotesto"/>
        <w:tabs>
          <w:tab w:val="left" w:pos="3708"/>
          <w:tab w:val="left" w:pos="4316"/>
        </w:tabs>
        <w:spacing w:line="259" w:lineRule="auto"/>
        <w:ind w:left="108" w:right="143"/>
      </w:pPr>
    </w:p>
    <w:p w14:paraId="0EF76A9F" w14:textId="77777777" w:rsidR="00432C08" w:rsidRDefault="00432C08" w:rsidP="00432C08">
      <w:pPr>
        <w:suppressAutoHyphens/>
        <w:autoSpaceDE w:val="0"/>
        <w:spacing w:line="259" w:lineRule="auto"/>
        <w:textAlignment w:val="baseline"/>
        <w:rPr>
          <w:rFonts w:ascii="Calibri" w:hAnsi="Calibri" w:cs="Calibri"/>
        </w:rPr>
      </w:pPr>
    </w:p>
    <w:p w14:paraId="44C200FF" w14:textId="77777777" w:rsidR="00432C08" w:rsidRPr="00CC17FE" w:rsidRDefault="00432C08" w:rsidP="00432C08">
      <w:pPr>
        <w:suppressAutoHyphens/>
        <w:autoSpaceDE w:val="0"/>
        <w:spacing w:line="259" w:lineRule="auto"/>
        <w:jc w:val="center"/>
        <w:textAlignment w:val="baseline"/>
        <w:rPr>
          <w:rFonts w:ascii="Calibri" w:hAnsi="Calibri" w:cs="Calibri"/>
          <w:b/>
          <w:bCs/>
        </w:rPr>
      </w:pPr>
      <w:r w:rsidRPr="00CC17FE">
        <w:rPr>
          <w:rFonts w:ascii="Calibri" w:hAnsi="Calibri" w:cs="Calibri"/>
          <w:b/>
          <w:bCs/>
        </w:rPr>
        <w:t>ATTESTATO DI PARTECIPAZIONE</w:t>
      </w:r>
      <w:r>
        <w:rPr>
          <w:rFonts w:ascii="Calibri" w:hAnsi="Calibri" w:cs="Calibri"/>
          <w:b/>
          <w:bCs/>
        </w:rPr>
        <w:t xml:space="preserve"> </w:t>
      </w:r>
      <w:r w:rsidRPr="00CC17FE">
        <w:rPr>
          <w:rFonts w:ascii="Calibri" w:hAnsi="Calibri" w:cs="Calibri"/>
          <w:b/>
          <w:bCs/>
        </w:rPr>
        <w:t>CON IL RICONOSCIMENTO DI ABILITÀ E CONOSCENZE RILASCIATO AI SENSI DELL’AVVISO PUBBLICO DULD</w:t>
      </w:r>
    </w:p>
    <w:p w14:paraId="61AD090E" w14:textId="77777777" w:rsidR="00432C08" w:rsidRPr="004E1B96" w:rsidRDefault="00432C08" w:rsidP="00E85D60">
      <w:pPr>
        <w:pStyle w:val="Corpotesto"/>
      </w:pPr>
      <w:r w:rsidRPr="004E1B96">
        <w:t>N° Progressivo attestato:</w:t>
      </w:r>
      <w:r>
        <w:t xml:space="preserve"> </w:t>
      </w:r>
      <w:r w:rsidRPr="004E1B96">
        <w:t>……………………</w:t>
      </w:r>
    </w:p>
    <w:p w14:paraId="464156CC" w14:textId="77777777" w:rsidR="00432C08" w:rsidRPr="004E1B96" w:rsidRDefault="00432C08" w:rsidP="00E85D60">
      <w:pPr>
        <w:pStyle w:val="Corpotesto"/>
      </w:pPr>
      <w:r w:rsidRPr="004E1B96">
        <w:t>Rilasciato a</w:t>
      </w:r>
      <w:r>
        <w:t xml:space="preserve"> </w:t>
      </w:r>
      <w:r w:rsidRPr="00EF5A42">
        <w:rPr>
          <w:szCs w:val="22"/>
        </w:rPr>
        <w:t xml:space="preserve">_______________nato/a </w:t>
      </w:r>
      <w:proofErr w:type="gramStart"/>
      <w:r w:rsidRPr="00EF5A42">
        <w:rPr>
          <w:szCs w:val="22"/>
        </w:rPr>
        <w:t>a  _</w:t>
      </w:r>
      <w:proofErr w:type="gramEnd"/>
      <w:r w:rsidRPr="00EF5A42">
        <w:rPr>
          <w:szCs w:val="22"/>
        </w:rPr>
        <w:t xml:space="preserve">_____ </w:t>
      </w:r>
      <w:proofErr w:type="gramStart"/>
      <w:r w:rsidRPr="00EF5A42">
        <w:rPr>
          <w:szCs w:val="22"/>
        </w:rPr>
        <w:t>il  _</w:t>
      </w:r>
      <w:proofErr w:type="gramEnd"/>
      <w:r w:rsidRPr="00EF5A42">
        <w:rPr>
          <w:szCs w:val="22"/>
        </w:rPr>
        <w:t xml:space="preserve">_____e residente </w:t>
      </w:r>
      <w:proofErr w:type="gramStart"/>
      <w:r w:rsidRPr="00EF5A42">
        <w:rPr>
          <w:szCs w:val="22"/>
        </w:rPr>
        <w:t>a  _</w:t>
      </w:r>
      <w:proofErr w:type="gramEnd"/>
      <w:r w:rsidRPr="00EF5A42">
        <w:rPr>
          <w:szCs w:val="22"/>
        </w:rPr>
        <w:t>____________in Via _____n. ____ CAP ____ CF______________</w:t>
      </w:r>
    </w:p>
    <w:p w14:paraId="53AB9B7D" w14:textId="77777777" w:rsidR="00432C08" w:rsidRPr="004E1B96" w:rsidRDefault="00432C08" w:rsidP="00E85D60">
      <w:pPr>
        <w:pStyle w:val="Corpotesto"/>
      </w:pPr>
      <w:r>
        <w:t>Per la partecipazione</w:t>
      </w:r>
      <w:r w:rsidRPr="004E1B96">
        <w:t xml:space="preserve"> al percorso ……………………………………………………………………………………………………………… (titolo del corso)</w:t>
      </w:r>
      <w:r>
        <w:t xml:space="preserve"> </w:t>
      </w:r>
      <w:r w:rsidRPr="004E1B96">
        <w:t>ID</w:t>
      </w:r>
      <w:r>
        <w:t xml:space="preserve"> </w:t>
      </w:r>
      <w:r w:rsidRPr="004E1B96">
        <w:t>…………………….</w:t>
      </w:r>
      <w:r>
        <w:t xml:space="preserve"> </w:t>
      </w:r>
      <w:r w:rsidRPr="004E1B96">
        <w:t>erogato dall’Istituzione formativa: ……………………………………</w:t>
      </w:r>
      <w:r>
        <w:t>……….</w:t>
      </w:r>
    </w:p>
    <w:p w14:paraId="7978D9E8" w14:textId="77777777" w:rsidR="00432C08" w:rsidRDefault="00432C08" w:rsidP="00E85D60">
      <w:pPr>
        <w:pStyle w:val="Corpotesto"/>
      </w:pPr>
      <w:r w:rsidRPr="004E1B96">
        <w:t>nell’ambito del Dote Unica Lavoro</w:t>
      </w:r>
      <w:r>
        <w:t xml:space="preserve"> Persone con disabilità</w:t>
      </w:r>
      <w:r w:rsidRPr="004E1B96">
        <w:t xml:space="preserve"> dal ……………………… al………………</w:t>
      </w:r>
      <w:proofErr w:type="gramStart"/>
      <w:r w:rsidRPr="004E1B96">
        <w:t>…….</w:t>
      </w:r>
      <w:proofErr w:type="gramEnd"/>
      <w:r w:rsidRPr="004E1B96">
        <w:t>della durata in ore…………</w:t>
      </w:r>
      <w:proofErr w:type="gramStart"/>
      <w:r w:rsidRPr="004E1B96">
        <w:t>…(</w:t>
      </w:r>
      <w:proofErr w:type="gramEnd"/>
      <w:r w:rsidRPr="004E1B96">
        <w:t>ore previste dal corso) per un totale complessivo di ore di frequenza………………pari al…………</w:t>
      </w:r>
      <w:proofErr w:type="gramStart"/>
      <w:r w:rsidRPr="004E1B96">
        <w:t>…(</w:t>
      </w:r>
      <w:proofErr w:type="gramEnd"/>
      <w:r w:rsidRPr="004E1B96">
        <w:t xml:space="preserve">inserire % di frequenza) delle ore previste. </w:t>
      </w:r>
    </w:p>
    <w:p w14:paraId="2C4C8EC5" w14:textId="77777777" w:rsidR="00432C08" w:rsidRPr="002A5DFD" w:rsidRDefault="00432C08" w:rsidP="00E85D60">
      <w:pPr>
        <w:pStyle w:val="Corpotesto"/>
        <w:rPr>
          <w:iCs/>
        </w:rPr>
      </w:pPr>
      <w:r w:rsidRPr="002A5DFD">
        <w:rPr>
          <w:iCs/>
        </w:rPr>
        <w:t>Nell’ambito del percorso che prevedeva: (per compilare per ogni singola competenza)</w:t>
      </w:r>
    </w:p>
    <w:p w14:paraId="100DEE37" w14:textId="77777777" w:rsidR="00432C08" w:rsidRPr="002A5DFD" w:rsidRDefault="00432C08" w:rsidP="00E85D60">
      <w:pPr>
        <w:pStyle w:val="Corpotesto"/>
        <w:rPr>
          <w:iCs/>
        </w:rPr>
      </w:pPr>
      <w:r w:rsidRPr="002A5DFD">
        <w:rPr>
          <w:iCs/>
        </w:rPr>
        <w:t>Competenze da acquisire e relativo livello EQF: _____________________________</w:t>
      </w:r>
    </w:p>
    <w:tbl>
      <w:tblPr>
        <w:tblW w:w="0" w:type="auto"/>
        <w:tblCellMar>
          <w:left w:w="70" w:type="dxa"/>
          <w:right w:w="70" w:type="dxa"/>
        </w:tblCellMar>
        <w:tblLook w:val="0000" w:firstRow="0" w:lastRow="0" w:firstColumn="0" w:lastColumn="0" w:noHBand="0" w:noVBand="0"/>
      </w:tblPr>
      <w:tblGrid>
        <w:gridCol w:w="9628"/>
      </w:tblGrid>
      <w:tr w:rsidR="00432C08" w:rsidRPr="00D10B86" w14:paraId="5238E1AC" w14:textId="77777777" w:rsidTr="002337AD">
        <w:trPr>
          <w:trHeight w:val="664"/>
        </w:trPr>
        <w:tc>
          <w:tcPr>
            <w:tcW w:w="9628"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14:paraId="017874DF" w14:textId="77777777" w:rsidR="00432C08" w:rsidRPr="00D10B86" w:rsidRDefault="00432C08" w:rsidP="00E85D60">
            <w:pPr>
              <w:pStyle w:val="Corpotesto"/>
              <w:rPr>
                <w:szCs w:val="22"/>
              </w:rPr>
            </w:pPr>
            <w:r w:rsidRPr="00D10B86">
              <w:rPr>
                <w:szCs w:val="22"/>
              </w:rPr>
              <w:t>Sono state acquisite le seguenti abilità e conoscenze:</w:t>
            </w:r>
          </w:p>
          <w:tbl>
            <w:tblPr>
              <w:tblW w:w="0" w:type="auto"/>
              <w:tblInd w:w="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33"/>
              <w:gridCol w:w="6199"/>
            </w:tblGrid>
            <w:tr w:rsidR="00432C08" w:rsidRPr="00D10B86" w14:paraId="7E25C8AD" w14:textId="77777777" w:rsidTr="002337AD">
              <w:trPr>
                <w:trHeight w:val="499"/>
              </w:trPr>
              <w:tc>
                <w:tcPr>
                  <w:tcW w:w="3133" w:type="dxa"/>
                  <w:shd w:val="clear" w:color="auto" w:fill="E7E6E6"/>
                </w:tcPr>
                <w:p w14:paraId="05284E08" w14:textId="77777777" w:rsidR="00432C08" w:rsidRPr="00D10B86" w:rsidRDefault="00432C08" w:rsidP="00E85D60">
                  <w:pPr>
                    <w:pStyle w:val="Corpotesto"/>
                    <w:rPr>
                      <w:b/>
                      <w:bCs/>
                      <w:szCs w:val="22"/>
                    </w:rPr>
                  </w:pPr>
                  <w:r w:rsidRPr="00D10B86">
                    <w:rPr>
                      <w:b/>
                      <w:bCs/>
                      <w:szCs w:val="22"/>
                    </w:rPr>
                    <w:t>CONOSCENZE</w:t>
                  </w:r>
                </w:p>
              </w:tc>
              <w:tc>
                <w:tcPr>
                  <w:tcW w:w="6199" w:type="dxa"/>
                </w:tcPr>
                <w:p w14:paraId="7646332A" w14:textId="77777777" w:rsidR="00432C08" w:rsidRPr="00D10B86" w:rsidRDefault="00432C08" w:rsidP="00E85D60">
                  <w:pPr>
                    <w:pStyle w:val="Corpotesto"/>
                    <w:rPr>
                      <w:b/>
                      <w:bCs/>
                      <w:szCs w:val="22"/>
                    </w:rPr>
                  </w:pPr>
                  <w:r w:rsidRPr="00D10B86">
                    <w:rPr>
                      <w:b/>
                      <w:bCs/>
                      <w:szCs w:val="22"/>
                    </w:rPr>
                    <w:t>(elencare le conoscenze acquisite)</w:t>
                  </w:r>
                </w:p>
              </w:tc>
            </w:tr>
            <w:tr w:rsidR="00432C08" w:rsidRPr="00D10B86" w14:paraId="12BC2B49" w14:textId="77777777" w:rsidTr="002337AD">
              <w:trPr>
                <w:trHeight w:val="513"/>
              </w:trPr>
              <w:tc>
                <w:tcPr>
                  <w:tcW w:w="3133" w:type="dxa"/>
                  <w:shd w:val="clear" w:color="auto" w:fill="E7E6E6"/>
                </w:tcPr>
                <w:p w14:paraId="0A907D87" w14:textId="77777777" w:rsidR="00432C08" w:rsidRPr="00D10B86" w:rsidRDefault="00432C08" w:rsidP="00E85D60">
                  <w:pPr>
                    <w:pStyle w:val="Corpotesto"/>
                    <w:rPr>
                      <w:b/>
                      <w:bCs/>
                      <w:szCs w:val="22"/>
                    </w:rPr>
                  </w:pPr>
                  <w:r w:rsidRPr="00D10B86">
                    <w:rPr>
                      <w:b/>
                      <w:bCs/>
                      <w:szCs w:val="22"/>
                    </w:rPr>
                    <w:t>ABILITÀ</w:t>
                  </w:r>
                </w:p>
              </w:tc>
              <w:tc>
                <w:tcPr>
                  <w:tcW w:w="6199" w:type="dxa"/>
                </w:tcPr>
                <w:p w14:paraId="642C4E13" w14:textId="77777777" w:rsidR="00432C08" w:rsidRPr="00D10B86" w:rsidRDefault="00432C08" w:rsidP="00E85D60">
                  <w:pPr>
                    <w:pStyle w:val="Corpotesto"/>
                    <w:rPr>
                      <w:b/>
                      <w:bCs/>
                      <w:szCs w:val="22"/>
                    </w:rPr>
                  </w:pPr>
                  <w:r w:rsidRPr="00D10B86">
                    <w:rPr>
                      <w:b/>
                      <w:bCs/>
                      <w:szCs w:val="22"/>
                    </w:rPr>
                    <w:t>(elencare le abilità acquisite)</w:t>
                  </w:r>
                </w:p>
              </w:tc>
            </w:tr>
          </w:tbl>
          <w:p w14:paraId="2E7A5FA7" w14:textId="77777777" w:rsidR="00432C08" w:rsidRPr="00D10B86" w:rsidRDefault="00432C08" w:rsidP="00E85D60">
            <w:pPr>
              <w:pStyle w:val="Corpotesto"/>
              <w:rPr>
                <w:b/>
                <w:bCs/>
                <w:szCs w:val="22"/>
              </w:rPr>
            </w:pPr>
            <w:r w:rsidRPr="00D10B86">
              <w:rPr>
                <w:b/>
                <w:bCs/>
                <w:szCs w:val="22"/>
              </w:rPr>
              <w:t>Sulla base delle seguenti U.F. svolte</w:t>
            </w:r>
          </w:p>
          <w:tbl>
            <w:tblPr>
              <w:tblW w:w="0" w:type="auto"/>
              <w:tblInd w:w="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10"/>
              <w:gridCol w:w="3111"/>
              <w:gridCol w:w="3111"/>
            </w:tblGrid>
            <w:tr w:rsidR="00432C08" w:rsidRPr="00D10B86" w14:paraId="5E5E4A01" w14:textId="77777777" w:rsidTr="00D447C6">
              <w:trPr>
                <w:trHeight w:val="499"/>
              </w:trPr>
              <w:tc>
                <w:tcPr>
                  <w:tcW w:w="3110" w:type="dxa"/>
                  <w:shd w:val="clear" w:color="auto" w:fill="E7E6E6"/>
                  <w:vAlign w:val="center"/>
                </w:tcPr>
                <w:p w14:paraId="27B444CA" w14:textId="77777777" w:rsidR="00432C08" w:rsidRPr="00D10B86" w:rsidRDefault="00432C08" w:rsidP="00D447C6">
                  <w:pPr>
                    <w:pStyle w:val="Corpotesto"/>
                    <w:jc w:val="center"/>
                    <w:rPr>
                      <w:b/>
                      <w:bCs/>
                      <w:szCs w:val="22"/>
                    </w:rPr>
                  </w:pPr>
                  <w:r w:rsidRPr="00D10B86">
                    <w:rPr>
                      <w:b/>
                      <w:bCs/>
                      <w:szCs w:val="22"/>
                    </w:rPr>
                    <w:t>Titolo Unità formativa</w:t>
                  </w:r>
                </w:p>
              </w:tc>
              <w:tc>
                <w:tcPr>
                  <w:tcW w:w="3111" w:type="dxa"/>
                  <w:shd w:val="clear" w:color="auto" w:fill="E7E6E6"/>
                  <w:vAlign w:val="center"/>
                </w:tcPr>
                <w:p w14:paraId="49BFB8EC" w14:textId="77777777" w:rsidR="00432C08" w:rsidRPr="00D10B86" w:rsidRDefault="00432C08" w:rsidP="00D447C6">
                  <w:pPr>
                    <w:pStyle w:val="Corpotesto"/>
                    <w:jc w:val="center"/>
                    <w:rPr>
                      <w:b/>
                      <w:bCs/>
                      <w:szCs w:val="22"/>
                    </w:rPr>
                  </w:pPr>
                  <w:r w:rsidRPr="00D10B86">
                    <w:rPr>
                      <w:b/>
                      <w:bCs/>
                      <w:szCs w:val="22"/>
                    </w:rPr>
                    <w:t>Durata</w:t>
                  </w:r>
                </w:p>
              </w:tc>
              <w:tc>
                <w:tcPr>
                  <w:tcW w:w="3111" w:type="dxa"/>
                  <w:shd w:val="clear" w:color="auto" w:fill="E7E6E6"/>
                  <w:vAlign w:val="center"/>
                </w:tcPr>
                <w:p w14:paraId="5B2610C5" w14:textId="77777777" w:rsidR="00432C08" w:rsidRPr="00D10B86" w:rsidRDefault="00432C08" w:rsidP="00D447C6">
                  <w:pPr>
                    <w:pStyle w:val="Corpotesto"/>
                    <w:jc w:val="center"/>
                    <w:rPr>
                      <w:b/>
                      <w:bCs/>
                      <w:szCs w:val="22"/>
                    </w:rPr>
                  </w:pPr>
                  <w:r w:rsidRPr="00D10B86">
                    <w:rPr>
                      <w:b/>
                      <w:bCs/>
                      <w:szCs w:val="22"/>
                    </w:rPr>
                    <w:t>Ore presenza</w:t>
                  </w:r>
                </w:p>
              </w:tc>
            </w:tr>
            <w:tr w:rsidR="00432C08" w:rsidRPr="00D10B86" w14:paraId="2256829A" w14:textId="77777777" w:rsidTr="002337AD">
              <w:trPr>
                <w:trHeight w:val="513"/>
              </w:trPr>
              <w:tc>
                <w:tcPr>
                  <w:tcW w:w="3110" w:type="dxa"/>
                </w:tcPr>
                <w:p w14:paraId="6249EC8A" w14:textId="77777777" w:rsidR="00432C08" w:rsidRPr="00D10B86" w:rsidRDefault="00432C08" w:rsidP="00E85D60">
                  <w:pPr>
                    <w:pStyle w:val="Corpotesto"/>
                    <w:rPr>
                      <w:b/>
                      <w:bCs/>
                      <w:szCs w:val="22"/>
                    </w:rPr>
                  </w:pPr>
                </w:p>
              </w:tc>
              <w:tc>
                <w:tcPr>
                  <w:tcW w:w="3111" w:type="dxa"/>
                </w:tcPr>
                <w:p w14:paraId="490464B7" w14:textId="77777777" w:rsidR="00432C08" w:rsidRPr="00D10B86" w:rsidRDefault="00432C08" w:rsidP="00E85D60">
                  <w:pPr>
                    <w:pStyle w:val="Corpotesto"/>
                    <w:rPr>
                      <w:b/>
                      <w:bCs/>
                      <w:szCs w:val="22"/>
                    </w:rPr>
                  </w:pPr>
                </w:p>
              </w:tc>
              <w:tc>
                <w:tcPr>
                  <w:tcW w:w="3111" w:type="dxa"/>
                </w:tcPr>
                <w:p w14:paraId="4898A09D" w14:textId="77777777" w:rsidR="00432C08" w:rsidRPr="00D10B86" w:rsidRDefault="00432C08" w:rsidP="00E85D60">
                  <w:pPr>
                    <w:pStyle w:val="Corpotesto"/>
                    <w:rPr>
                      <w:b/>
                      <w:bCs/>
                      <w:szCs w:val="22"/>
                    </w:rPr>
                  </w:pPr>
                </w:p>
              </w:tc>
            </w:tr>
            <w:tr w:rsidR="00432C08" w:rsidRPr="00D10B86" w14:paraId="1B40FF10" w14:textId="77777777" w:rsidTr="002337AD">
              <w:trPr>
                <w:trHeight w:val="499"/>
              </w:trPr>
              <w:tc>
                <w:tcPr>
                  <w:tcW w:w="3110" w:type="dxa"/>
                </w:tcPr>
                <w:p w14:paraId="6BDD0012" w14:textId="77777777" w:rsidR="00432C08" w:rsidRPr="00D10B86" w:rsidRDefault="00432C08" w:rsidP="00E85D60">
                  <w:pPr>
                    <w:pStyle w:val="Corpotesto"/>
                    <w:rPr>
                      <w:b/>
                      <w:bCs/>
                      <w:szCs w:val="22"/>
                    </w:rPr>
                  </w:pPr>
                </w:p>
              </w:tc>
              <w:tc>
                <w:tcPr>
                  <w:tcW w:w="3111" w:type="dxa"/>
                </w:tcPr>
                <w:p w14:paraId="1858A03D" w14:textId="77777777" w:rsidR="00432C08" w:rsidRPr="00D10B86" w:rsidRDefault="00432C08" w:rsidP="00E85D60">
                  <w:pPr>
                    <w:pStyle w:val="Corpotesto"/>
                    <w:rPr>
                      <w:b/>
                      <w:bCs/>
                      <w:szCs w:val="22"/>
                    </w:rPr>
                  </w:pPr>
                </w:p>
              </w:tc>
              <w:tc>
                <w:tcPr>
                  <w:tcW w:w="3111" w:type="dxa"/>
                </w:tcPr>
                <w:p w14:paraId="1B07F4A4" w14:textId="77777777" w:rsidR="00432C08" w:rsidRPr="00D10B86" w:rsidRDefault="00432C08" w:rsidP="00E85D60">
                  <w:pPr>
                    <w:pStyle w:val="Corpotesto"/>
                    <w:rPr>
                      <w:b/>
                      <w:bCs/>
                      <w:szCs w:val="22"/>
                    </w:rPr>
                  </w:pPr>
                </w:p>
              </w:tc>
            </w:tr>
          </w:tbl>
          <w:p w14:paraId="2785C73B" w14:textId="77777777" w:rsidR="00432C08" w:rsidRPr="00D10B86" w:rsidRDefault="00432C08" w:rsidP="00E85D60">
            <w:pPr>
              <w:pStyle w:val="Corpotesto"/>
              <w:rPr>
                <w:iCs/>
                <w:szCs w:val="22"/>
              </w:rPr>
            </w:pPr>
          </w:p>
        </w:tc>
      </w:tr>
      <w:tr w:rsidR="00432C08" w:rsidRPr="00D10B86" w14:paraId="09B2F5CF" w14:textId="77777777" w:rsidTr="002337A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35"/>
        </w:trPr>
        <w:tc>
          <w:tcPr>
            <w:tcW w:w="9628"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14:paraId="216776A7" w14:textId="77777777" w:rsidR="00432C08" w:rsidRPr="00D10B86" w:rsidRDefault="00432C08" w:rsidP="00E85D60">
            <w:pPr>
              <w:pStyle w:val="Corpotesto"/>
              <w:rPr>
                <w:iCs/>
                <w:szCs w:val="22"/>
              </w:rPr>
            </w:pPr>
            <w:r w:rsidRPr="00D10B86">
              <w:rPr>
                <w:iCs/>
                <w:szCs w:val="22"/>
              </w:rPr>
              <w:t>Luogo e data ____________________</w:t>
            </w:r>
          </w:p>
          <w:p w14:paraId="39158598" w14:textId="77777777" w:rsidR="00432C08" w:rsidRPr="00D10B86" w:rsidRDefault="00432C08" w:rsidP="00E85D60">
            <w:pPr>
              <w:pStyle w:val="Corpotesto"/>
              <w:rPr>
                <w:b/>
                <w:bCs/>
                <w:szCs w:val="22"/>
              </w:rPr>
            </w:pPr>
          </w:p>
        </w:tc>
      </w:tr>
    </w:tbl>
    <w:p w14:paraId="318CB4A8" w14:textId="77777777" w:rsidR="00432C08" w:rsidRPr="004E1B96" w:rsidRDefault="00432C08" w:rsidP="00D447C6">
      <w:pPr>
        <w:pStyle w:val="Corpotesto"/>
        <w:ind w:left="3545"/>
      </w:pPr>
      <w:r w:rsidRPr="004E1B96">
        <w:t>Il rappresentante legale o altro soggetto delegato</w:t>
      </w:r>
      <w:r>
        <w:t xml:space="preserve"> </w:t>
      </w:r>
      <w:r w:rsidRPr="004E1B96">
        <w:t>con potere di firma dell’istituzione formativa</w:t>
      </w:r>
    </w:p>
    <w:p w14:paraId="7DFB5C2E" w14:textId="77777777" w:rsidR="00432C08" w:rsidRPr="00D10B86" w:rsidRDefault="00432C08" w:rsidP="00D447C6">
      <w:pPr>
        <w:pStyle w:val="Corpotesto"/>
        <w:ind w:left="3545"/>
        <w:rPr>
          <w:i/>
          <w:iCs/>
        </w:rPr>
      </w:pPr>
      <w:r w:rsidRPr="004E1B96">
        <w:t>(</w:t>
      </w:r>
      <w:r w:rsidRPr="00CC17FE">
        <w:rPr>
          <w:i/>
          <w:iCs/>
        </w:rPr>
        <w:t>nome cognome in stampatello, firma olografa</w:t>
      </w:r>
      <w:r>
        <w:rPr>
          <w:i/>
          <w:iCs/>
        </w:rPr>
        <w:t xml:space="preserve"> </w:t>
      </w:r>
      <w:r w:rsidRPr="00CC17FE">
        <w:rPr>
          <w:i/>
          <w:iCs/>
        </w:rPr>
        <w:t>e timbro dell’istituzione formativa</w:t>
      </w:r>
      <w:r w:rsidRPr="004E1B96">
        <w:t>)</w:t>
      </w:r>
    </w:p>
    <w:p w14:paraId="2F0C5808" w14:textId="77777777" w:rsidR="00432C08" w:rsidRPr="00B321B3" w:rsidRDefault="00432C08" w:rsidP="00432C08">
      <w:pPr>
        <w:ind w:left="5415"/>
        <w:jc w:val="center"/>
        <w:rPr>
          <w:rFonts w:ascii="Calibri" w:hAnsi="Calibri"/>
          <w:b/>
          <w:bCs/>
        </w:rPr>
      </w:pPr>
      <w:r>
        <w:rPr>
          <w:rFonts w:ascii="Book Antiqua" w:hAnsi="Book Antiqua"/>
          <w:b/>
          <w:sz w:val="16"/>
          <w:szCs w:val="16"/>
        </w:rPr>
        <w:tab/>
      </w:r>
      <w:r>
        <w:rPr>
          <w:rFonts w:ascii="Book Antiqua" w:hAnsi="Book Antiqua"/>
          <w:b/>
          <w:sz w:val="16"/>
          <w:szCs w:val="16"/>
        </w:rPr>
        <w:tab/>
      </w:r>
    </w:p>
    <w:p w14:paraId="079A068C" w14:textId="77777777" w:rsidR="00432C08" w:rsidRDefault="00432C08" w:rsidP="00432C08">
      <w:pPr>
        <w:pStyle w:val="Titolo1"/>
      </w:pPr>
      <w:bookmarkStart w:id="260" w:name="_Toc211595041"/>
      <w:bookmarkStart w:id="261" w:name="_Toc216344635"/>
      <w:r>
        <w:lastRenderedPageBreak/>
        <w:t>Allegato 18. Attestato di competenza</w:t>
      </w:r>
      <w:bookmarkEnd w:id="260"/>
      <w:bookmarkEnd w:id="261"/>
      <w:r>
        <w:t xml:space="preserve"> </w:t>
      </w:r>
    </w:p>
    <w:p w14:paraId="3AF9E1F5" w14:textId="566F4DCF" w:rsidR="00432C08" w:rsidRPr="00B321B3" w:rsidRDefault="00432C08" w:rsidP="00432C08"/>
    <w:p w14:paraId="1F5E3738" w14:textId="0708D63E" w:rsidR="00432C08" w:rsidRDefault="00DB6225" w:rsidP="00432C08">
      <w:pPr>
        <w:pStyle w:val="Corpotesto"/>
        <w:tabs>
          <w:tab w:val="left" w:pos="3708"/>
          <w:tab w:val="left" w:pos="4316"/>
        </w:tabs>
        <w:spacing w:line="259" w:lineRule="auto"/>
        <w:ind w:left="108" w:right="143"/>
      </w:pPr>
      <w:r>
        <w:rPr>
          <w:noProof/>
        </w:rPr>
        <mc:AlternateContent>
          <mc:Choice Requires="wpg">
            <w:drawing>
              <wp:anchor distT="0" distB="0" distL="114300" distR="114300" simplePos="0" relativeHeight="251749376" behindDoc="0" locked="0" layoutInCell="1" allowOverlap="1" wp14:anchorId="13EC3935" wp14:editId="4FF321C3">
                <wp:simplePos x="0" y="0"/>
                <wp:positionH relativeFrom="margin">
                  <wp:align>right</wp:align>
                </wp:positionH>
                <wp:positionV relativeFrom="paragraph">
                  <wp:posOffset>6985</wp:posOffset>
                </wp:positionV>
                <wp:extent cx="1781175" cy="610870"/>
                <wp:effectExtent l="0" t="0" r="9525" b="0"/>
                <wp:wrapNone/>
                <wp:docPr id="2135455064" name="Group 6"/>
                <wp:cNvGraphicFramePr>
                  <a:graphicFrameLocks xmlns:a="http://schemas.openxmlformats.org/drawingml/2006/main" noChangeAspect="1"/>
                </wp:cNvGraphicFramePr>
                <a:graphic xmlns:a="http://schemas.openxmlformats.org/drawingml/2006/main">
                  <a:graphicData uri="http://schemas.microsoft.com/office/word/2010/wordprocessingGroup">
                    <wpg:wgp>
                      <wpg:cNvGrpSpPr>
                        <a:grpSpLocks noChangeAspect="1"/>
                      </wpg:cNvGrpSpPr>
                      <wpg:grpSpPr bwMode="auto">
                        <a:xfrm>
                          <a:off x="0" y="0"/>
                          <a:ext cx="1781175" cy="610870"/>
                          <a:chOff x="2574" y="1151"/>
                          <a:chExt cx="4956" cy="1701"/>
                        </a:xfrm>
                      </wpg:grpSpPr>
                      <pic:pic xmlns:pic="http://schemas.openxmlformats.org/drawingml/2006/picture">
                        <pic:nvPicPr>
                          <pic:cNvPr id="33628818" name="Immagine 0"/>
                          <pic:cNvPicPr>
                            <a:picLocks noChangeAspect="1" noChangeArrowheads="1"/>
                          </pic:cNvPicPr>
                        </pic:nvPicPr>
                        <pic:blipFill>
                          <a:blip r:embed="rId11" cstate="print">
                            <a:extLst>
                              <a:ext uri="{28A0092B-C50C-407E-A947-70E740481C1C}">
                                <a14:useLocalDpi xmlns:a14="http://schemas.microsoft.com/office/drawing/2010/main" val="0"/>
                              </a:ext>
                            </a:extLst>
                          </a:blip>
                          <a:srcRect l="61646" t="37479" r="12030" b="28499"/>
                          <a:stretch>
                            <a:fillRect/>
                          </a:stretch>
                        </pic:blipFill>
                        <pic:spPr bwMode="auto">
                          <a:xfrm>
                            <a:off x="4808" y="1498"/>
                            <a:ext cx="2722" cy="100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134935015" name="Picture 5"/>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2574" y="1151"/>
                            <a:ext cx="1096" cy="170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14:sizeRelH relativeFrom="page">
                  <wp14:pctWidth>0</wp14:pctWidth>
                </wp14:sizeRelH>
                <wp14:sizeRelV relativeFrom="page">
                  <wp14:pctHeight>0</wp14:pctHeight>
                </wp14:sizeRelV>
              </wp:anchor>
            </w:drawing>
          </mc:Choice>
          <mc:Fallback>
            <w:pict>
              <v:group w14:anchorId="7C327ACF" id="Group 6" o:spid="_x0000_s1026" style="position:absolute;margin-left:89.05pt;margin-top:.55pt;width:140.25pt;height:48.1pt;z-index:251749376;mso-position-horizontal:right;mso-position-horizontal-relative:margin" coordorigin="2574,1151" coordsize="4956,1701"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">
                <o:lock v:ext="edit" aspectratio="t"/>
                <v:shape id="Immagine 0" o:spid="_x0000_s1027" type="#_x0000_t75" style="position:absolute;left:4808;top:1498;width:2722;height:100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">
                  <v:imagedata r:id="rId13" o:title="" croptop="24562f" cropbottom="18677f" cropleft="40400f" cropright="7884f"/>
                </v:shape>
                <v:shape id="Picture 5" o:spid="_x0000_s1028" type="#_x0000_t75" style="position:absolute;left:2574;top:1151;width:1096;height:170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">
                  <v:imagedata r:id="rId14" o:title=""/>
                </v:shape>
                <w10:wrap anchorx="margin"/>
              </v:group>
            </w:pict>
          </mc:Fallback>
        </mc:AlternateContent>
      </w:r>
      <w:r w:rsidR="00432C08">
        <w:rPr>
          <w:noProof/>
        </w:rPr>
        <w:drawing>
          <wp:anchor distT="0" distB="0" distL="114300" distR="114300" simplePos="0" relativeHeight="251688960" behindDoc="0" locked="0" layoutInCell="1" allowOverlap="1" wp14:anchorId="096BBF0A" wp14:editId="4A233E91">
            <wp:simplePos x="0" y="0"/>
            <wp:positionH relativeFrom="margin">
              <wp:posOffset>0</wp:posOffset>
            </wp:positionH>
            <wp:positionV relativeFrom="paragraph">
              <wp:posOffset>0</wp:posOffset>
            </wp:positionV>
            <wp:extent cx="1995137" cy="565785"/>
            <wp:effectExtent l="0" t="0" r="5715" b="5715"/>
            <wp:wrapNone/>
            <wp:docPr id="1052275801" name="Picture 9" descr="Immagine che contiene testo, simbolo, logo, Carattere&#10;&#10;Il contenuto generato dall'IA potrebbe non essere corret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99519985" name="Picture 9" descr="Immagine che contiene testo, simbolo, logo, Carattere&#10;&#10;Il contenuto generato dall'IA potrebbe non essere corretto."/>
                    <pic:cNvPicPr>
                      <a:picLocks noChangeAspect="1"/>
                    </pic:cNvPicPr>
                  </pic:nvPicPr>
                  <pic:blipFill rotWithShape="1">
                    <a:blip r:embed="rId15" cstate="print">
                      <a:extLst>
                        <a:ext uri="{28A0092B-C50C-407E-A947-70E740481C1C}">
                          <a14:useLocalDpi xmlns:a14="http://schemas.microsoft.com/office/drawing/2010/main" val="0"/>
                        </a:ext>
                      </a:extLst>
                    </a:blip>
                    <a:srcRect l="28666" t="-1" b="1551"/>
                    <a:stretch/>
                  </pic:blipFill>
                  <pic:spPr bwMode="auto">
                    <a:xfrm>
                      <a:off x="0" y="0"/>
                      <a:ext cx="1995137" cy="565785"/>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7C791032" w14:textId="77777777" w:rsidR="00432C08" w:rsidRDefault="00432C08" w:rsidP="00432C08">
      <w:pPr>
        <w:pStyle w:val="Corpotesto"/>
        <w:tabs>
          <w:tab w:val="left" w:pos="3708"/>
          <w:tab w:val="left" w:pos="4316"/>
        </w:tabs>
        <w:spacing w:line="259" w:lineRule="auto"/>
        <w:ind w:left="108" w:right="143"/>
      </w:pPr>
    </w:p>
    <w:p w14:paraId="4B6F387D" w14:textId="77777777" w:rsidR="00432C08" w:rsidRDefault="00432C08" w:rsidP="00432C08">
      <w:pPr>
        <w:pStyle w:val="Corpotesto"/>
        <w:tabs>
          <w:tab w:val="left" w:pos="3708"/>
          <w:tab w:val="left" w:pos="4316"/>
        </w:tabs>
        <w:spacing w:line="259" w:lineRule="auto"/>
        <w:ind w:left="108" w:right="143"/>
      </w:pPr>
    </w:p>
    <w:p w14:paraId="04D6E3AA" w14:textId="77777777" w:rsidR="00432C08" w:rsidRDefault="00432C08" w:rsidP="00432C08">
      <w:pPr>
        <w:suppressAutoHyphens/>
        <w:autoSpaceDE w:val="0"/>
        <w:spacing w:line="259" w:lineRule="auto"/>
        <w:textAlignment w:val="baseline"/>
        <w:rPr>
          <w:rFonts w:ascii="Calibri" w:hAnsi="Calibri" w:cs="Calibri"/>
        </w:rPr>
      </w:pPr>
    </w:p>
    <w:p w14:paraId="42E8927A" w14:textId="77777777" w:rsidR="00432C08" w:rsidRPr="00164F72" w:rsidRDefault="00432C08" w:rsidP="00432C08">
      <w:pPr>
        <w:suppressAutoHyphens/>
        <w:autoSpaceDE w:val="0"/>
        <w:spacing w:line="259" w:lineRule="auto"/>
        <w:jc w:val="center"/>
        <w:textAlignment w:val="baseline"/>
        <w:rPr>
          <w:rFonts w:ascii="Calibri" w:hAnsi="Calibri" w:cs="Calibri"/>
          <w:b/>
          <w:bCs/>
        </w:rPr>
      </w:pPr>
      <w:r w:rsidRPr="00164F72">
        <w:rPr>
          <w:rFonts w:ascii="Calibri" w:hAnsi="Calibri" w:cs="Calibri"/>
          <w:b/>
          <w:bCs/>
        </w:rPr>
        <w:t>ATTESTATO DI COMPETENZA</w:t>
      </w:r>
    </w:p>
    <w:p w14:paraId="6F48221E" w14:textId="77777777" w:rsidR="00432C08" w:rsidRPr="00A9022B" w:rsidRDefault="00432C08" w:rsidP="00A9022B">
      <w:pPr>
        <w:pStyle w:val="Corpotesto"/>
        <w:jc w:val="center"/>
        <w:rPr>
          <w:b/>
          <w:bCs/>
        </w:rPr>
      </w:pPr>
      <w:r w:rsidRPr="00A9022B">
        <w:rPr>
          <w:b/>
          <w:bCs/>
        </w:rPr>
        <w:t>EVENTUALE PROFILO PROFESSIONALE (se acquisite tutte le competenze del profilo)</w:t>
      </w:r>
    </w:p>
    <w:p w14:paraId="3D51C3E6" w14:textId="77777777" w:rsidR="00432C08" w:rsidRPr="00A9022B" w:rsidRDefault="00432C08" w:rsidP="00A9022B">
      <w:pPr>
        <w:pStyle w:val="Corpotesto"/>
        <w:jc w:val="center"/>
        <w:rPr>
          <w:b/>
          <w:bCs/>
        </w:rPr>
      </w:pPr>
      <w:r w:rsidRPr="00A9022B">
        <w:rPr>
          <w:b/>
          <w:bCs/>
        </w:rPr>
        <w:t>LIVELLO EQF…….</w:t>
      </w:r>
    </w:p>
    <w:p w14:paraId="04D510B8" w14:textId="77777777" w:rsidR="00432C08" w:rsidRPr="00A9022B" w:rsidRDefault="00432C08" w:rsidP="00A9022B">
      <w:pPr>
        <w:pStyle w:val="Corpotesto"/>
        <w:jc w:val="center"/>
        <w:rPr>
          <w:b/>
          <w:bCs/>
        </w:rPr>
      </w:pPr>
      <w:r w:rsidRPr="00A9022B">
        <w:rPr>
          <w:b/>
          <w:bCs/>
        </w:rPr>
        <w:t>Ai sensi del decreto legislativo n. 13/2013 e della legge regionale n. 19/07</w:t>
      </w:r>
    </w:p>
    <w:p w14:paraId="7CEF253A" w14:textId="77777777" w:rsidR="00432C08" w:rsidRPr="00F425C3" w:rsidRDefault="00432C08" w:rsidP="00D447C6">
      <w:pPr>
        <w:pStyle w:val="Corpotesto"/>
      </w:pPr>
      <w:r w:rsidRPr="00F425C3">
        <w:t>N° Progressivo attestato: ……………………</w:t>
      </w:r>
    </w:p>
    <w:p w14:paraId="7D741FB9" w14:textId="77777777" w:rsidR="00432C08" w:rsidRPr="00F425C3" w:rsidRDefault="00432C08" w:rsidP="00D447C6">
      <w:pPr>
        <w:pStyle w:val="Corpotesto"/>
      </w:pPr>
      <w:r w:rsidRPr="00F425C3">
        <w:t xml:space="preserve">Rilasciato a </w:t>
      </w:r>
      <w:r w:rsidRPr="00F425C3">
        <w:rPr>
          <w:szCs w:val="22"/>
        </w:rPr>
        <w:t xml:space="preserve">_______________nato/a </w:t>
      </w:r>
      <w:proofErr w:type="gramStart"/>
      <w:r w:rsidRPr="00F425C3">
        <w:rPr>
          <w:szCs w:val="22"/>
        </w:rPr>
        <w:t>a  _</w:t>
      </w:r>
      <w:proofErr w:type="gramEnd"/>
      <w:r w:rsidRPr="00F425C3">
        <w:rPr>
          <w:szCs w:val="22"/>
        </w:rPr>
        <w:t xml:space="preserve">_____ </w:t>
      </w:r>
      <w:proofErr w:type="gramStart"/>
      <w:r w:rsidRPr="00F425C3">
        <w:rPr>
          <w:szCs w:val="22"/>
        </w:rPr>
        <w:t>il  _</w:t>
      </w:r>
      <w:proofErr w:type="gramEnd"/>
      <w:r w:rsidRPr="00F425C3">
        <w:rPr>
          <w:szCs w:val="22"/>
        </w:rPr>
        <w:t>_____ CF______________</w:t>
      </w:r>
    </w:p>
    <w:p w14:paraId="6AF1ED92" w14:textId="77777777" w:rsidR="00432C08" w:rsidRPr="00F425C3" w:rsidRDefault="00432C08" w:rsidP="00D447C6">
      <w:pPr>
        <w:pStyle w:val="Corpotesto"/>
      </w:pPr>
      <w:r w:rsidRPr="00F425C3">
        <w:t>Ente accreditato _____________________ sede operativa ________________</w:t>
      </w:r>
    </w:p>
    <w:p w14:paraId="5E33F37F" w14:textId="77777777" w:rsidR="00432C08" w:rsidRPr="00F425C3" w:rsidRDefault="00432C08" w:rsidP="00D447C6">
      <w:pPr>
        <w:pStyle w:val="Corpotesto"/>
      </w:pPr>
      <w:r w:rsidRPr="00F425C3">
        <w:t>Id Dote _____</w:t>
      </w:r>
    </w:p>
    <w:p w14:paraId="0A1139EA" w14:textId="77777777" w:rsidR="00432C08" w:rsidRPr="00F425C3" w:rsidRDefault="00432C08" w:rsidP="00D447C6">
      <w:pPr>
        <w:pStyle w:val="Corpotesto"/>
      </w:pPr>
      <w:r w:rsidRPr="00F425C3">
        <w:t>IL RAPPRESENTANTE LEGALE</w:t>
      </w:r>
    </w:p>
    <w:p w14:paraId="51E77344" w14:textId="77777777" w:rsidR="00432C08" w:rsidRPr="00F425C3" w:rsidRDefault="00432C08" w:rsidP="00D447C6">
      <w:pPr>
        <w:pStyle w:val="Corpotesto"/>
      </w:pPr>
      <w:r w:rsidRPr="00046EE4">
        <w:rPr>
          <w:i/>
          <w:iCs/>
          <w:sz w:val="18"/>
          <w:szCs w:val="18"/>
        </w:rPr>
        <w:t>(Nome e cognome e firma)</w:t>
      </w:r>
    </w:p>
    <w:p w14:paraId="373DC674" w14:textId="77777777" w:rsidR="00432C08" w:rsidRPr="00F425C3" w:rsidRDefault="00432C08" w:rsidP="00D447C6">
      <w:pPr>
        <w:pStyle w:val="Corpotesto"/>
      </w:pPr>
      <w:r w:rsidRPr="00F425C3">
        <w:t>_________________________________</w:t>
      </w:r>
    </w:p>
    <w:p w14:paraId="57F3264F" w14:textId="77777777" w:rsidR="00432C08" w:rsidRPr="00F425C3" w:rsidRDefault="00432C08" w:rsidP="00D447C6">
      <w:pPr>
        <w:pStyle w:val="Corpotesto"/>
      </w:pPr>
    </w:p>
    <w:p w14:paraId="26117A32" w14:textId="77777777" w:rsidR="00432C08" w:rsidRPr="00F425C3" w:rsidRDefault="00432C08" w:rsidP="00D447C6">
      <w:pPr>
        <w:pStyle w:val="Corpotesto"/>
      </w:pPr>
      <w:r w:rsidRPr="00F425C3">
        <w:t xml:space="preserve">1 – Profilo professionale di riferimento del </w:t>
      </w:r>
      <w:proofErr w:type="gramStart"/>
      <w:r w:rsidRPr="00F425C3">
        <w:t>QRSP:_</w:t>
      </w:r>
      <w:proofErr w:type="gramEnd"/>
      <w:r w:rsidRPr="00F425C3">
        <w:t>_________________________________</w:t>
      </w:r>
    </w:p>
    <w:p w14:paraId="07898D4F" w14:textId="77777777" w:rsidR="00432C08" w:rsidRPr="00F425C3" w:rsidRDefault="00432C08" w:rsidP="00D447C6">
      <w:pPr>
        <w:pStyle w:val="Corpotesto"/>
      </w:pPr>
      <w:r w:rsidRPr="00F425C3">
        <w:t xml:space="preserve">2 – Competenze acquisite e relativo livello </w:t>
      </w:r>
      <w:proofErr w:type="gramStart"/>
      <w:r w:rsidRPr="00F425C3">
        <w:t>EQF:_</w:t>
      </w:r>
      <w:proofErr w:type="gramEnd"/>
      <w:r w:rsidRPr="00F425C3">
        <w:t>__________________________________</w:t>
      </w:r>
    </w:p>
    <w:p w14:paraId="42FECB91" w14:textId="77777777" w:rsidR="00432C08" w:rsidRPr="00F425C3" w:rsidRDefault="00432C08" w:rsidP="00D447C6">
      <w:pPr>
        <w:pStyle w:val="Corpotesto"/>
      </w:pPr>
      <w:r w:rsidRPr="00F425C3">
        <w:t xml:space="preserve">3 – ADA (Area di Attività) di riferimento dell’Atlante del </w:t>
      </w:r>
      <w:proofErr w:type="gramStart"/>
      <w:r w:rsidRPr="00F425C3">
        <w:t>Lavoro:_</w:t>
      </w:r>
      <w:proofErr w:type="gramEnd"/>
      <w:r w:rsidRPr="00F425C3">
        <w:t>_______________________</w:t>
      </w:r>
    </w:p>
    <w:p w14:paraId="43D45889" w14:textId="77777777" w:rsidR="00432C08" w:rsidRPr="00F425C3" w:rsidRDefault="00432C08" w:rsidP="00D447C6">
      <w:pPr>
        <w:pStyle w:val="Corpotesto"/>
      </w:pPr>
      <w:r w:rsidRPr="00F425C3">
        <w:t xml:space="preserve">4 – Percorso formativo </w:t>
      </w:r>
    </w:p>
    <w:p w14:paraId="445557F6" w14:textId="77777777" w:rsidR="00432C08" w:rsidRPr="00F425C3" w:rsidRDefault="00432C08" w:rsidP="00D447C6">
      <w:pPr>
        <w:pStyle w:val="Corpotesto"/>
      </w:pPr>
      <w:r w:rsidRPr="00F425C3">
        <w:t>4.1. – Titolo del corso _________________________________________________</w:t>
      </w:r>
    </w:p>
    <w:p w14:paraId="6D56FAC3" w14:textId="77777777" w:rsidR="00432C08" w:rsidRPr="00F425C3" w:rsidRDefault="00432C08" w:rsidP="00D447C6">
      <w:pPr>
        <w:pStyle w:val="Corpotesto"/>
      </w:pPr>
      <w:r w:rsidRPr="00F425C3">
        <w:t>4.2. - Durata del corso</w:t>
      </w:r>
    </w:p>
    <w:p w14:paraId="3CDEF730" w14:textId="77777777" w:rsidR="00432C08" w:rsidRPr="00F425C3" w:rsidRDefault="00432C08" w:rsidP="00D447C6">
      <w:pPr>
        <w:pStyle w:val="Corpotesto"/>
      </w:pPr>
      <w:r w:rsidRPr="00F425C3">
        <w:t>Anni ________________</w:t>
      </w:r>
    </w:p>
    <w:p w14:paraId="50BDB917" w14:textId="77777777" w:rsidR="00432C08" w:rsidRPr="00F425C3" w:rsidRDefault="00432C08" w:rsidP="00D447C6">
      <w:pPr>
        <w:pStyle w:val="Corpotesto"/>
      </w:pPr>
      <w:r w:rsidRPr="00F425C3">
        <w:t>Mesi ________________</w:t>
      </w:r>
    </w:p>
    <w:p w14:paraId="19727A3B" w14:textId="77777777" w:rsidR="00432C08" w:rsidRPr="00F425C3" w:rsidRDefault="00432C08" w:rsidP="00D447C6">
      <w:pPr>
        <w:pStyle w:val="Corpotesto"/>
      </w:pPr>
      <w:r w:rsidRPr="00F425C3">
        <w:t>Ore________________</w:t>
      </w:r>
    </w:p>
    <w:p w14:paraId="28D76F4D" w14:textId="77777777" w:rsidR="00432C08" w:rsidRPr="00F425C3" w:rsidRDefault="00432C08" w:rsidP="00D447C6">
      <w:pPr>
        <w:pStyle w:val="Corpotesto"/>
      </w:pPr>
      <w:r w:rsidRPr="00F425C3">
        <w:t>4.3. – Percorso frequentato</w:t>
      </w:r>
    </w:p>
    <w:p w14:paraId="6BD5AEB8" w14:textId="77777777" w:rsidR="00432C08" w:rsidRPr="00F425C3" w:rsidRDefault="00432C08" w:rsidP="00D447C6">
      <w:pPr>
        <w:pStyle w:val="Corpotesto"/>
      </w:pPr>
      <w:r w:rsidRPr="00F425C3">
        <w:t>Anni __________________</w:t>
      </w:r>
    </w:p>
    <w:p w14:paraId="7F9CA933" w14:textId="77777777" w:rsidR="00432C08" w:rsidRPr="00F425C3" w:rsidRDefault="00432C08" w:rsidP="00D447C6">
      <w:pPr>
        <w:pStyle w:val="Corpotesto"/>
      </w:pPr>
      <w:r w:rsidRPr="00F425C3">
        <w:t>Mesi ________________</w:t>
      </w:r>
    </w:p>
    <w:p w14:paraId="3813FA25" w14:textId="77777777" w:rsidR="00432C08" w:rsidRPr="00F425C3" w:rsidRDefault="00432C08" w:rsidP="00D447C6">
      <w:pPr>
        <w:pStyle w:val="Corpotesto"/>
      </w:pPr>
      <w:r w:rsidRPr="00F425C3">
        <w:t>Ore effettivamente frequentate ______________</w:t>
      </w:r>
    </w:p>
    <w:p w14:paraId="71703794" w14:textId="77777777" w:rsidR="00432C08" w:rsidRPr="00F425C3" w:rsidRDefault="00432C08" w:rsidP="00D447C6">
      <w:pPr>
        <w:pStyle w:val="Corpotesto"/>
      </w:pPr>
      <w:r w:rsidRPr="00F425C3">
        <w:t>Crediti Formativi in ingresso________________</w:t>
      </w:r>
    </w:p>
    <w:p w14:paraId="1F91C41F" w14:textId="77777777" w:rsidR="00432C08" w:rsidRPr="00F425C3" w:rsidRDefault="00432C08" w:rsidP="00D447C6">
      <w:pPr>
        <w:pStyle w:val="Corpotesto"/>
      </w:pPr>
      <w:r w:rsidRPr="00F425C3">
        <w:t>4.4.  – Contenuti</w:t>
      </w:r>
    </w:p>
    <w:p w14:paraId="2742799C" w14:textId="77777777" w:rsidR="00432C08" w:rsidRPr="00F425C3" w:rsidRDefault="00432C08" w:rsidP="00D447C6">
      <w:pPr>
        <w:pStyle w:val="Corpotesto"/>
      </w:pPr>
      <w:r w:rsidRPr="00F425C3">
        <w:t xml:space="preserve">unità </w:t>
      </w:r>
      <w:proofErr w:type="gramStart"/>
      <w:r w:rsidRPr="00F425C3">
        <w:t>formativa  _</w:t>
      </w:r>
      <w:proofErr w:type="gramEnd"/>
      <w:r w:rsidRPr="00F425C3">
        <w:t>____________ contenuti formativi ________________________________</w:t>
      </w:r>
    </w:p>
    <w:p w14:paraId="3C401895" w14:textId="77777777" w:rsidR="00432C08" w:rsidRPr="00F425C3" w:rsidRDefault="00432C08" w:rsidP="00D447C6">
      <w:pPr>
        <w:pStyle w:val="Corpotesto"/>
      </w:pPr>
      <w:r w:rsidRPr="00F425C3">
        <w:t>durata in ore _____________ modalità di valutazione ______________________________</w:t>
      </w:r>
    </w:p>
    <w:p w14:paraId="01FBEDD7" w14:textId="77777777" w:rsidR="00432C08" w:rsidRPr="00F425C3" w:rsidRDefault="00432C08" w:rsidP="00D447C6">
      <w:pPr>
        <w:pStyle w:val="Corpotesto"/>
      </w:pPr>
    </w:p>
    <w:p w14:paraId="38DFFF30" w14:textId="77777777" w:rsidR="00432C08" w:rsidRPr="00F425C3" w:rsidRDefault="00432C08" w:rsidP="00D447C6">
      <w:pPr>
        <w:pStyle w:val="Corpotesto"/>
      </w:pPr>
      <w:r w:rsidRPr="00F425C3">
        <w:lastRenderedPageBreak/>
        <w:t xml:space="preserve">unità </w:t>
      </w:r>
      <w:proofErr w:type="gramStart"/>
      <w:r w:rsidRPr="00F425C3">
        <w:t>formativa  _</w:t>
      </w:r>
      <w:proofErr w:type="gramEnd"/>
      <w:r w:rsidRPr="00F425C3">
        <w:t>_____________ contenuti formativi ______________________________</w:t>
      </w:r>
    </w:p>
    <w:p w14:paraId="044DA31E" w14:textId="77777777" w:rsidR="00432C08" w:rsidRPr="00F425C3" w:rsidRDefault="00432C08" w:rsidP="00D447C6">
      <w:pPr>
        <w:pStyle w:val="Corpotesto"/>
      </w:pPr>
      <w:r w:rsidRPr="00F425C3">
        <w:t>durata in ore _____________ modalità di valutazione ______________________________</w:t>
      </w:r>
    </w:p>
    <w:p w14:paraId="4EECA435" w14:textId="77777777" w:rsidR="00432C08" w:rsidRPr="00F425C3" w:rsidRDefault="00432C08" w:rsidP="00D447C6">
      <w:pPr>
        <w:pStyle w:val="Corpotesto"/>
      </w:pPr>
      <w:r w:rsidRPr="00F425C3">
        <w:t xml:space="preserve">unità </w:t>
      </w:r>
      <w:proofErr w:type="gramStart"/>
      <w:r w:rsidRPr="00F425C3">
        <w:t>formativa  _</w:t>
      </w:r>
      <w:proofErr w:type="gramEnd"/>
      <w:r w:rsidRPr="00F425C3">
        <w:t>_____ ______ contenuti formativi ________________________________</w:t>
      </w:r>
    </w:p>
    <w:p w14:paraId="67646935" w14:textId="77777777" w:rsidR="00432C08" w:rsidRPr="00F425C3" w:rsidRDefault="00432C08" w:rsidP="00D447C6">
      <w:pPr>
        <w:pStyle w:val="Corpotesto"/>
      </w:pPr>
      <w:r w:rsidRPr="00F425C3">
        <w:t>durata in ore _____________ modalità di valutazione _______________________________</w:t>
      </w:r>
    </w:p>
    <w:p w14:paraId="2FE1C5F5" w14:textId="77777777" w:rsidR="00432C08" w:rsidRPr="00F425C3" w:rsidRDefault="00432C08" w:rsidP="00D447C6">
      <w:pPr>
        <w:pStyle w:val="Corpotesto"/>
      </w:pPr>
    </w:p>
    <w:p w14:paraId="03742272" w14:textId="77777777" w:rsidR="00432C08" w:rsidRPr="00F425C3" w:rsidRDefault="00432C08" w:rsidP="00D447C6">
      <w:pPr>
        <w:pStyle w:val="Corpotesto"/>
      </w:pPr>
      <w:r w:rsidRPr="00F425C3">
        <w:t xml:space="preserve">5 - Modalità pratiche di apprendimento </w:t>
      </w:r>
    </w:p>
    <w:p w14:paraId="335AE698" w14:textId="77777777" w:rsidR="00432C08" w:rsidRPr="00F425C3" w:rsidRDefault="00432C08" w:rsidP="00D447C6">
      <w:pPr>
        <w:pStyle w:val="Corpotesto"/>
      </w:pPr>
      <w:r w:rsidRPr="00F425C3">
        <w:t>5.1 - Alternanza e Tirocinio</w:t>
      </w:r>
    </w:p>
    <w:p w14:paraId="47C892FE" w14:textId="77777777" w:rsidR="00432C08" w:rsidRPr="00F425C3" w:rsidRDefault="00432C08" w:rsidP="00D447C6">
      <w:pPr>
        <w:pStyle w:val="Corpotesto"/>
      </w:pPr>
      <w:r w:rsidRPr="00F425C3">
        <w:t>durata (in ore) ______________________________________</w:t>
      </w:r>
    </w:p>
    <w:p w14:paraId="74BC0139" w14:textId="77777777" w:rsidR="00432C08" w:rsidRPr="00F425C3" w:rsidRDefault="00432C08" w:rsidP="00D447C6">
      <w:pPr>
        <w:pStyle w:val="Corpotesto"/>
      </w:pPr>
      <w:r w:rsidRPr="00F425C3">
        <w:t>nome dell’organizzazione ____________________________</w:t>
      </w:r>
    </w:p>
    <w:p w14:paraId="6B87D793" w14:textId="77777777" w:rsidR="00432C08" w:rsidRPr="00F425C3" w:rsidRDefault="00432C08" w:rsidP="00D447C6">
      <w:pPr>
        <w:pStyle w:val="Corpotesto"/>
      </w:pPr>
      <w:r w:rsidRPr="00F425C3">
        <w:t>sede di svolgimento ________________________________</w:t>
      </w:r>
    </w:p>
    <w:p w14:paraId="45A45B99" w14:textId="77777777" w:rsidR="00432C08" w:rsidRPr="00F425C3" w:rsidRDefault="00432C08" w:rsidP="00D447C6">
      <w:pPr>
        <w:pStyle w:val="Corpotesto"/>
      </w:pPr>
      <w:r w:rsidRPr="00F425C3">
        <w:t>5.2 - Altre esperienze pratiche</w:t>
      </w:r>
    </w:p>
    <w:p w14:paraId="4D5AC8B5" w14:textId="77777777" w:rsidR="00432C08" w:rsidRPr="00F425C3" w:rsidRDefault="00432C08" w:rsidP="00D447C6">
      <w:pPr>
        <w:pStyle w:val="Corpotesto"/>
      </w:pPr>
      <w:r w:rsidRPr="00F425C3">
        <w:t>durata (in ore) _____________________________________</w:t>
      </w:r>
    </w:p>
    <w:p w14:paraId="2ED2B693" w14:textId="77777777" w:rsidR="00432C08" w:rsidRPr="00F425C3" w:rsidRDefault="00432C08" w:rsidP="00D447C6">
      <w:pPr>
        <w:pStyle w:val="Corpotesto"/>
      </w:pPr>
      <w:r w:rsidRPr="00F425C3">
        <w:t xml:space="preserve">modalità (es visite aziendali </w:t>
      </w:r>
      <w:proofErr w:type="gramStart"/>
      <w:r w:rsidRPr="00F425C3">
        <w:t>ecc)_</w:t>
      </w:r>
      <w:proofErr w:type="gramEnd"/>
      <w:r w:rsidRPr="00F425C3">
        <w:t>____________________________</w:t>
      </w:r>
    </w:p>
    <w:p w14:paraId="64B2F1AD" w14:textId="77777777" w:rsidR="00432C08" w:rsidRPr="00F425C3" w:rsidRDefault="00432C08" w:rsidP="00D447C6">
      <w:pPr>
        <w:pStyle w:val="Corpotesto"/>
      </w:pPr>
      <w:r w:rsidRPr="00F425C3">
        <w:t>contesto di attuazione ______________________________</w:t>
      </w:r>
    </w:p>
    <w:p w14:paraId="3A48DC58" w14:textId="77777777" w:rsidR="00432C08" w:rsidRPr="00F425C3" w:rsidRDefault="00432C08" w:rsidP="00D447C6">
      <w:pPr>
        <w:pStyle w:val="Corpotesto"/>
      </w:pPr>
      <w:r w:rsidRPr="00F425C3">
        <w:t>6 – Altre modalità di apprendimento (esempio e-learning, ecc.)</w:t>
      </w:r>
    </w:p>
    <w:p w14:paraId="1839F31D" w14:textId="77777777" w:rsidR="00432C08" w:rsidRPr="00F425C3" w:rsidRDefault="00432C08" w:rsidP="00D447C6">
      <w:pPr>
        <w:pStyle w:val="Corpotesto"/>
      </w:pPr>
      <w:r w:rsidRPr="00F425C3">
        <w:t>________________________________________________________________________________</w:t>
      </w:r>
    </w:p>
    <w:p w14:paraId="145A7B57" w14:textId="77777777" w:rsidR="00432C08" w:rsidRPr="00F425C3" w:rsidRDefault="00432C08" w:rsidP="00D447C6">
      <w:pPr>
        <w:pStyle w:val="Corpotesto"/>
      </w:pPr>
      <w:r w:rsidRPr="00F425C3">
        <w:t>7 – Annotazioni integrative</w:t>
      </w:r>
    </w:p>
    <w:p w14:paraId="6E3A7958" w14:textId="77777777" w:rsidR="00432C08" w:rsidRPr="00F425C3" w:rsidRDefault="00432C08" w:rsidP="00D447C6">
      <w:pPr>
        <w:pStyle w:val="Corpotesto"/>
      </w:pPr>
      <w:r w:rsidRPr="00F425C3">
        <w:t>________________________________________________________________________________</w:t>
      </w:r>
    </w:p>
    <w:p w14:paraId="544E136A" w14:textId="77777777" w:rsidR="00432C08" w:rsidRPr="00F425C3" w:rsidRDefault="00432C08" w:rsidP="00D447C6">
      <w:pPr>
        <w:pStyle w:val="Corpotesto"/>
      </w:pPr>
      <w:r w:rsidRPr="00F425C3">
        <w:t>________________________________________________________________________________</w:t>
      </w:r>
    </w:p>
    <w:p w14:paraId="394AF013" w14:textId="77777777" w:rsidR="00432C08" w:rsidRPr="00F425C3" w:rsidRDefault="00432C08" w:rsidP="00D447C6">
      <w:pPr>
        <w:pStyle w:val="Corpotesto"/>
      </w:pPr>
      <w:r w:rsidRPr="00F425C3">
        <w:t xml:space="preserve">Data ______________________ </w:t>
      </w:r>
    </w:p>
    <w:p w14:paraId="0AE8E930" w14:textId="77777777" w:rsidR="00432C08" w:rsidRPr="00F425C3" w:rsidRDefault="00432C08" w:rsidP="00D447C6">
      <w:pPr>
        <w:pStyle w:val="Corpotesto"/>
        <w:rPr>
          <w:highlight w:val="yellow"/>
        </w:rPr>
      </w:pPr>
    </w:p>
    <w:p w14:paraId="24469993" w14:textId="77777777" w:rsidR="00432C08" w:rsidRDefault="00432C08" w:rsidP="00A9022B">
      <w:pPr>
        <w:pStyle w:val="Corpotesto"/>
        <w:ind w:left="3545" w:firstLine="709"/>
      </w:pPr>
      <w:r w:rsidRPr="000875ED">
        <w:t>IL RAPPRESENTANTE LEGALE</w:t>
      </w:r>
    </w:p>
    <w:p w14:paraId="437E6CA7" w14:textId="77777777" w:rsidR="00432C08" w:rsidRPr="000875ED" w:rsidRDefault="00432C08" w:rsidP="00A9022B">
      <w:pPr>
        <w:pStyle w:val="Corpotesto"/>
        <w:ind w:left="3545" w:firstLine="709"/>
      </w:pPr>
      <w:r w:rsidRPr="00046EE4">
        <w:rPr>
          <w:i/>
          <w:iCs/>
          <w:sz w:val="18"/>
          <w:szCs w:val="18"/>
        </w:rPr>
        <w:t>(Nome e cognome e firma)</w:t>
      </w:r>
    </w:p>
    <w:p w14:paraId="641B0ABF" w14:textId="77777777" w:rsidR="00432C08" w:rsidRPr="000875ED" w:rsidRDefault="00432C08" w:rsidP="00A9022B">
      <w:pPr>
        <w:pStyle w:val="Corpotesto"/>
        <w:ind w:left="3545" w:firstLine="709"/>
      </w:pPr>
      <w:r w:rsidRPr="000875ED">
        <w:t>_________________________________</w:t>
      </w:r>
    </w:p>
    <w:p w14:paraId="7C78378C" w14:textId="77777777" w:rsidR="00432C08" w:rsidRDefault="00432C08" w:rsidP="00D447C6">
      <w:pPr>
        <w:pStyle w:val="Corpotesto"/>
      </w:pPr>
    </w:p>
    <w:p w14:paraId="2AF7E0DC" w14:textId="77777777" w:rsidR="00432C08" w:rsidRDefault="00432C08" w:rsidP="00D447C6">
      <w:pPr>
        <w:pStyle w:val="Corpotesto"/>
      </w:pPr>
    </w:p>
    <w:p w14:paraId="027A1A16" w14:textId="77777777" w:rsidR="00432C08" w:rsidRDefault="00432C08" w:rsidP="00D447C6">
      <w:pPr>
        <w:pStyle w:val="Corpotesto"/>
      </w:pPr>
    </w:p>
    <w:p w14:paraId="21478061" w14:textId="77777777" w:rsidR="00432C08" w:rsidRDefault="00432C08" w:rsidP="00D447C6">
      <w:pPr>
        <w:pStyle w:val="Corpotesto"/>
      </w:pPr>
      <w:r>
        <w:br w:type="page"/>
      </w:r>
    </w:p>
    <w:p w14:paraId="4F14E088" w14:textId="206003A1" w:rsidR="00432C08" w:rsidRPr="0097614B" w:rsidRDefault="00432C08" w:rsidP="00432C08">
      <w:pPr>
        <w:pStyle w:val="Titolo1"/>
        <w:rPr>
          <w:rFonts w:eastAsia="Arial"/>
        </w:rPr>
      </w:pPr>
      <w:bookmarkStart w:id="262" w:name="_Toc211595042"/>
      <w:bookmarkStart w:id="263" w:name="_Toc216344636"/>
      <w:bookmarkStart w:id="264" w:name="_Hlk201567167"/>
      <w:r w:rsidRPr="0097614B">
        <w:rPr>
          <w:rFonts w:eastAsia="Arial"/>
        </w:rPr>
        <w:lastRenderedPageBreak/>
        <w:t>Allegato 1</w:t>
      </w:r>
      <w:r>
        <w:rPr>
          <w:rFonts w:eastAsia="Arial"/>
        </w:rPr>
        <w:t>9.</w:t>
      </w:r>
      <w:r w:rsidRPr="0097614B">
        <w:rPr>
          <w:rFonts w:eastAsia="Arial"/>
        </w:rPr>
        <w:t xml:space="preserve"> Profilo Competenze Orientato alla Ricerca di Lavoro</w:t>
      </w:r>
      <w:bookmarkEnd w:id="262"/>
      <w:bookmarkEnd w:id="263"/>
      <w:r w:rsidRPr="0097614B">
        <w:rPr>
          <w:rFonts w:eastAsia="Arial"/>
        </w:rPr>
        <w:t xml:space="preserve"> </w:t>
      </w:r>
      <w:bookmarkEnd w:id="264"/>
    </w:p>
    <w:p w14:paraId="6EF6A356" w14:textId="1E77FE00" w:rsidR="00432C08" w:rsidRDefault="00DB6225" w:rsidP="00432C08">
      <w:pPr>
        <w:pStyle w:val="Corpotesto"/>
        <w:tabs>
          <w:tab w:val="left" w:pos="3708"/>
          <w:tab w:val="left" w:pos="4316"/>
        </w:tabs>
        <w:spacing w:line="259" w:lineRule="auto"/>
        <w:ind w:left="108" w:right="143"/>
      </w:pPr>
      <w:r>
        <w:rPr>
          <w:noProof/>
        </w:rPr>
        <mc:AlternateContent>
          <mc:Choice Requires="wpg">
            <w:drawing>
              <wp:anchor distT="0" distB="0" distL="114300" distR="114300" simplePos="0" relativeHeight="251751424" behindDoc="0" locked="0" layoutInCell="1" allowOverlap="1" wp14:anchorId="280AF79C" wp14:editId="4E37DBAC">
                <wp:simplePos x="0" y="0"/>
                <wp:positionH relativeFrom="margin">
                  <wp:align>right</wp:align>
                </wp:positionH>
                <wp:positionV relativeFrom="paragraph">
                  <wp:posOffset>190831</wp:posOffset>
                </wp:positionV>
                <wp:extent cx="1781175" cy="610870"/>
                <wp:effectExtent l="0" t="0" r="9525" b="0"/>
                <wp:wrapNone/>
                <wp:docPr id="728989146" name="Group 6"/>
                <wp:cNvGraphicFramePr>
                  <a:graphicFrameLocks xmlns:a="http://schemas.openxmlformats.org/drawingml/2006/main" noChangeAspect="1"/>
                </wp:cNvGraphicFramePr>
                <a:graphic xmlns:a="http://schemas.openxmlformats.org/drawingml/2006/main">
                  <a:graphicData uri="http://schemas.microsoft.com/office/word/2010/wordprocessingGroup">
                    <wpg:wgp>
                      <wpg:cNvGrpSpPr>
                        <a:grpSpLocks noChangeAspect="1"/>
                      </wpg:cNvGrpSpPr>
                      <wpg:grpSpPr bwMode="auto">
                        <a:xfrm>
                          <a:off x="0" y="0"/>
                          <a:ext cx="1781175" cy="610870"/>
                          <a:chOff x="2574" y="1151"/>
                          <a:chExt cx="4956" cy="1701"/>
                        </a:xfrm>
                      </wpg:grpSpPr>
                      <pic:pic xmlns:pic="http://schemas.openxmlformats.org/drawingml/2006/picture">
                        <pic:nvPicPr>
                          <pic:cNvPr id="1195370569" name="Immagine 0"/>
                          <pic:cNvPicPr>
                            <a:picLocks noChangeAspect="1" noChangeArrowheads="1"/>
                          </pic:cNvPicPr>
                        </pic:nvPicPr>
                        <pic:blipFill>
                          <a:blip r:embed="rId11" cstate="print">
                            <a:extLst>
                              <a:ext uri="{28A0092B-C50C-407E-A947-70E740481C1C}">
                                <a14:useLocalDpi xmlns:a14="http://schemas.microsoft.com/office/drawing/2010/main" val="0"/>
                              </a:ext>
                            </a:extLst>
                          </a:blip>
                          <a:srcRect l="61646" t="37479" r="12030" b="28499"/>
                          <a:stretch>
                            <a:fillRect/>
                          </a:stretch>
                        </pic:blipFill>
                        <pic:spPr bwMode="auto">
                          <a:xfrm>
                            <a:off x="4808" y="1498"/>
                            <a:ext cx="2722" cy="100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110411881" name="Picture 5"/>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2574" y="1151"/>
                            <a:ext cx="1096" cy="170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14:sizeRelH relativeFrom="page">
                  <wp14:pctWidth>0</wp14:pctWidth>
                </wp14:sizeRelH>
                <wp14:sizeRelV relativeFrom="page">
                  <wp14:pctHeight>0</wp14:pctHeight>
                </wp14:sizeRelV>
              </wp:anchor>
            </w:drawing>
          </mc:Choice>
          <mc:Fallback>
            <w:pict>
              <v:group w14:anchorId="4C2DC2E7" id="Group 6" o:spid="_x0000_s1026" style="position:absolute;margin-left:89.05pt;margin-top:15.05pt;width:140.25pt;height:48.1pt;z-index:251751424;mso-position-horizontal:right;mso-position-horizontal-relative:margin" coordorigin="2574,1151" coordsize="4956,1701"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">
                <o:lock v:ext="edit" aspectratio="t"/>
                <v:shape id="Immagine 0" o:spid="_x0000_s1027" type="#_x0000_t75" style="position:absolute;left:4808;top:1498;width:2722;height:100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">
                  <v:imagedata r:id="rId13" o:title="" croptop="24562f" cropbottom="18677f" cropleft="40400f" cropright="7884f"/>
                </v:shape>
                <v:shape id="Picture 5" o:spid="_x0000_s1028" type="#_x0000_t75" style="position:absolute;left:2574;top:1151;width:1096;height:170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">
                  <v:imagedata r:id="rId14" o:title=""/>
                </v:shape>
                <w10:wrap anchorx="margin"/>
              </v:group>
            </w:pict>
          </mc:Fallback>
        </mc:AlternateContent>
      </w:r>
    </w:p>
    <w:p w14:paraId="06E50398" w14:textId="77777777" w:rsidR="00432C08" w:rsidRDefault="00432C08" w:rsidP="00432C08">
      <w:pPr>
        <w:pStyle w:val="Corpotesto"/>
        <w:tabs>
          <w:tab w:val="left" w:pos="3708"/>
          <w:tab w:val="left" w:pos="4316"/>
        </w:tabs>
        <w:spacing w:line="259" w:lineRule="auto"/>
        <w:ind w:left="108" w:right="143"/>
      </w:pPr>
      <w:r>
        <w:rPr>
          <w:noProof/>
        </w:rPr>
        <w:drawing>
          <wp:anchor distT="0" distB="0" distL="114300" distR="114300" simplePos="0" relativeHeight="251691008" behindDoc="0" locked="0" layoutInCell="1" allowOverlap="1" wp14:anchorId="7000BC6E" wp14:editId="6749CA56">
            <wp:simplePos x="0" y="0"/>
            <wp:positionH relativeFrom="margin">
              <wp:posOffset>0</wp:posOffset>
            </wp:positionH>
            <wp:positionV relativeFrom="paragraph">
              <wp:posOffset>0</wp:posOffset>
            </wp:positionV>
            <wp:extent cx="1995137" cy="565785"/>
            <wp:effectExtent l="0" t="0" r="5715" b="5715"/>
            <wp:wrapNone/>
            <wp:docPr id="468453399" name="Picture 9" descr="Immagine che contiene testo, simbolo, logo, Carattere&#10;&#10;Il contenuto generato dall'IA potrebbe non essere corret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99519985" name="Picture 9" descr="Immagine che contiene testo, simbolo, logo, Carattere&#10;&#10;Il contenuto generato dall'IA potrebbe non essere corretto."/>
                    <pic:cNvPicPr>
                      <a:picLocks noChangeAspect="1"/>
                    </pic:cNvPicPr>
                  </pic:nvPicPr>
                  <pic:blipFill rotWithShape="1">
                    <a:blip r:embed="rId15" cstate="print">
                      <a:extLst>
                        <a:ext uri="{28A0092B-C50C-407E-A947-70E740481C1C}">
                          <a14:useLocalDpi xmlns:a14="http://schemas.microsoft.com/office/drawing/2010/main" val="0"/>
                        </a:ext>
                      </a:extLst>
                    </a:blip>
                    <a:srcRect l="28666" t="-1" b="1551"/>
                    <a:stretch/>
                  </pic:blipFill>
                  <pic:spPr bwMode="auto">
                    <a:xfrm>
                      <a:off x="0" y="0"/>
                      <a:ext cx="1995137" cy="565785"/>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1AC7A0AF" w14:textId="77777777" w:rsidR="00432C08" w:rsidRDefault="00432C08" w:rsidP="00432C08">
      <w:pPr>
        <w:pStyle w:val="Corpotesto"/>
        <w:tabs>
          <w:tab w:val="left" w:pos="3708"/>
          <w:tab w:val="left" w:pos="4316"/>
        </w:tabs>
        <w:spacing w:line="259" w:lineRule="auto"/>
        <w:ind w:left="108" w:right="143"/>
      </w:pPr>
    </w:p>
    <w:p w14:paraId="776C1178" w14:textId="77777777" w:rsidR="00432C08" w:rsidRDefault="00432C08" w:rsidP="00432C08">
      <w:pPr>
        <w:pStyle w:val="Corpotesto"/>
        <w:tabs>
          <w:tab w:val="left" w:pos="3708"/>
          <w:tab w:val="left" w:pos="4316"/>
        </w:tabs>
        <w:spacing w:line="259" w:lineRule="auto"/>
        <w:ind w:right="143"/>
      </w:pPr>
    </w:p>
    <w:p w14:paraId="07E715C5" w14:textId="77777777" w:rsidR="00432C08" w:rsidRPr="00C40522" w:rsidRDefault="00432C08" w:rsidP="00432C08">
      <w:pPr>
        <w:spacing w:after="0"/>
        <w:jc w:val="center"/>
        <w:rPr>
          <w:rFonts w:ascii="Calibri" w:hAnsi="Calibri" w:cs="Calibri"/>
          <w:b/>
          <w:bCs/>
          <w:spacing w:val="-3"/>
        </w:rPr>
      </w:pPr>
      <w:r w:rsidRPr="00C40522">
        <w:rPr>
          <w:rFonts w:ascii="Calibri" w:hAnsi="Calibri" w:cs="Calibri"/>
          <w:b/>
          <w:bCs/>
        </w:rPr>
        <w:t>AVVISO</w:t>
      </w:r>
      <w:r w:rsidRPr="00C40522">
        <w:rPr>
          <w:rFonts w:ascii="Calibri" w:hAnsi="Calibri" w:cs="Calibri"/>
          <w:b/>
          <w:bCs/>
          <w:spacing w:val="-3"/>
        </w:rPr>
        <w:t xml:space="preserve"> </w:t>
      </w:r>
      <w:r w:rsidRPr="00C40522">
        <w:rPr>
          <w:rFonts w:ascii="Calibri" w:hAnsi="Calibri" w:cs="Calibri"/>
          <w:b/>
          <w:bCs/>
        </w:rPr>
        <w:t>PUBBLICO</w:t>
      </w:r>
      <w:r w:rsidRPr="00C40522">
        <w:rPr>
          <w:rFonts w:ascii="Calibri" w:hAnsi="Calibri" w:cs="Calibri"/>
          <w:b/>
          <w:bCs/>
          <w:spacing w:val="-3"/>
        </w:rPr>
        <w:t xml:space="preserve"> </w:t>
      </w:r>
    </w:p>
    <w:p w14:paraId="473ACCB4" w14:textId="77777777" w:rsidR="00432C08" w:rsidRPr="00C40522" w:rsidRDefault="00432C08" w:rsidP="00432C08">
      <w:pPr>
        <w:spacing w:after="0"/>
        <w:jc w:val="center"/>
        <w:rPr>
          <w:rFonts w:ascii="Calibri" w:hAnsi="Calibri" w:cs="Calibri"/>
          <w:b/>
          <w:bCs/>
        </w:rPr>
      </w:pPr>
      <w:r w:rsidRPr="00C40522">
        <w:rPr>
          <w:rFonts w:ascii="Calibri" w:hAnsi="Calibri" w:cs="Calibri"/>
          <w:b/>
          <w:bCs/>
          <w:spacing w:val="-3"/>
        </w:rPr>
        <w:t>DOTE UNICA LAVORO PERSONE CON DISABILITA’-</w:t>
      </w:r>
      <w:r w:rsidRPr="00C40522">
        <w:rPr>
          <w:rFonts w:ascii="Calibri" w:hAnsi="Calibri" w:cs="Calibri"/>
          <w:b/>
          <w:bCs/>
        </w:rPr>
        <w:t>DULD</w:t>
      </w:r>
      <w:r w:rsidRPr="00C40522">
        <w:rPr>
          <w:rFonts w:ascii="Calibri" w:hAnsi="Calibri" w:cs="Calibri"/>
          <w:b/>
          <w:bCs/>
          <w:spacing w:val="-6"/>
        </w:rPr>
        <w:t xml:space="preserve"> </w:t>
      </w:r>
    </w:p>
    <w:p w14:paraId="35CC00B0" w14:textId="77777777" w:rsidR="00432C08" w:rsidRPr="0097614B" w:rsidRDefault="00432C08" w:rsidP="00432C08">
      <w:pPr>
        <w:autoSpaceDN w:val="0"/>
        <w:adjustRightInd w:val="0"/>
        <w:spacing w:after="0"/>
        <w:jc w:val="center"/>
        <w:rPr>
          <w:rFonts w:ascii="¬◊&quot;" w:hAnsi="¬◊&quot;" w:cs="¬◊&quot;"/>
          <w:i/>
          <w:iCs/>
        </w:rPr>
      </w:pPr>
      <w:r w:rsidRPr="001C3403">
        <w:rPr>
          <w:rFonts w:ascii="¬◊&quot;" w:hAnsi="¬◊&quot;" w:cs="¬◊&quot;"/>
          <w:i/>
          <w:iCs/>
        </w:rPr>
        <w:t>a valere sul Fondo Regionale per l'Occupazione dei Disabili – anno</w:t>
      </w:r>
      <w:r>
        <w:rPr>
          <w:rFonts w:ascii="¬◊&quot;" w:hAnsi="¬◊&quot;" w:cs="¬◊&quot;"/>
          <w:i/>
          <w:iCs/>
        </w:rPr>
        <w:t xml:space="preserve"> </w:t>
      </w:r>
      <w:r w:rsidRPr="001C3403">
        <w:rPr>
          <w:rFonts w:ascii="¬◊&quot;" w:hAnsi="¬◊&quot;" w:cs="¬◊&quot;"/>
          <w:i/>
          <w:iCs/>
        </w:rPr>
        <w:t>2024 – di cui alla DGR n. XII/ 3383 del 11/11/2024</w:t>
      </w:r>
    </w:p>
    <w:p w14:paraId="6E433DF8" w14:textId="77777777" w:rsidR="00432C08" w:rsidRPr="000E41C3" w:rsidRDefault="00432C08" w:rsidP="000E41C3">
      <w:pPr>
        <w:pStyle w:val="Corpotesto"/>
        <w:jc w:val="center"/>
        <w:rPr>
          <w:rFonts w:eastAsia="Times New Roman" w:cs="Times New Roman"/>
          <w:b/>
          <w:bCs/>
        </w:rPr>
      </w:pPr>
      <w:r w:rsidRPr="000E41C3">
        <w:rPr>
          <w:b/>
          <w:bCs/>
        </w:rPr>
        <w:t>Profilo competenza orientato alla ricerca di lavoro</w:t>
      </w:r>
    </w:p>
    <w:p w14:paraId="24AD51B9" w14:textId="77777777" w:rsidR="00432C08" w:rsidRPr="0097614B" w:rsidRDefault="00432C08" w:rsidP="000E41C3">
      <w:pPr>
        <w:pStyle w:val="Corpotesto"/>
      </w:pPr>
      <w:r w:rsidRPr="0097614B">
        <w:t>L’operatore_____________________________________ (denominazione dell’operatore) illustra il percorso di politica attiva erogato a ______________________________ (cognome, nome e codice fiscale del destinatario delle Dote), ID Dote ____________, nell’ambito del servizio Orientamento Specialistico Skill Gap Analisi e Accompagnamento al lavoro della misura Dote Unica Lavoro Persone con Disabilità, ha individuato competenze, abilità e referenze descritte di seguito spendibili dalla persona nella ricerca di lavoro nell’ambito (settore/professione) indicata</w:t>
      </w:r>
      <w:r>
        <w:t>.</w:t>
      </w:r>
    </w:p>
    <w:p w14:paraId="2824FF26" w14:textId="77777777" w:rsidR="00432C08" w:rsidRPr="000E41C3" w:rsidRDefault="00432C08" w:rsidP="000E41C3">
      <w:pPr>
        <w:pStyle w:val="Corpotesto"/>
        <w:rPr>
          <w:sz w:val="18"/>
          <w:szCs w:val="18"/>
          <w:highlight w:val="yellow"/>
        </w:rPr>
      </w:pPr>
      <w:r w:rsidRPr="000E41C3">
        <w:rPr>
          <w:i/>
          <w:color w:val="000000"/>
          <w:sz w:val="18"/>
          <w:szCs w:val="18"/>
        </w:rPr>
        <w:t>Tutti i campi successivi vanno compilati in funzione della spendibilità dell’informazione ai fini della ricerca di lavoro. Non è quindi richiesta una elencazione, ma la scelta delle informazioni utili ai fini indicati.</w:t>
      </w:r>
    </w:p>
    <w:tbl>
      <w:tblPr>
        <w:tblW w:w="963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00" w:firstRow="0" w:lastRow="0" w:firstColumn="0" w:lastColumn="0" w:noHBand="0" w:noVBand="0"/>
      </w:tblPr>
      <w:tblGrid>
        <w:gridCol w:w="2760"/>
        <w:gridCol w:w="6874"/>
      </w:tblGrid>
      <w:tr w:rsidR="00432C08" w:rsidRPr="0097614B" w14:paraId="793FD966" w14:textId="77777777" w:rsidTr="000E41C3">
        <w:trPr>
          <w:trHeight w:val="715"/>
        </w:trPr>
        <w:tc>
          <w:tcPr>
            <w:tcW w:w="2722" w:type="dxa"/>
            <w:vAlign w:val="center"/>
          </w:tcPr>
          <w:p w14:paraId="2E5D1F96" w14:textId="77777777" w:rsidR="00432C08" w:rsidRPr="0097614B" w:rsidRDefault="00432C08" w:rsidP="000E41C3">
            <w:pPr>
              <w:pStyle w:val="Corpotesto"/>
              <w:jc w:val="left"/>
              <w:rPr>
                <w:color w:val="000000"/>
              </w:rPr>
            </w:pPr>
            <w:r w:rsidRPr="0097614B">
              <w:rPr>
                <w:b/>
                <w:color w:val="000000"/>
              </w:rPr>
              <w:t>Istruzione e Formazione</w:t>
            </w:r>
          </w:p>
        </w:tc>
        <w:tc>
          <w:tcPr>
            <w:tcW w:w="6912" w:type="dxa"/>
          </w:tcPr>
          <w:p w14:paraId="45917B9C" w14:textId="77777777" w:rsidR="00432C08" w:rsidRPr="004C7586" w:rsidRDefault="00432C08" w:rsidP="000E41C3">
            <w:pPr>
              <w:pStyle w:val="Corpotesto"/>
              <w:rPr>
                <w:color w:val="000000"/>
                <w:sz w:val="18"/>
                <w:szCs w:val="18"/>
              </w:rPr>
            </w:pPr>
            <w:r w:rsidRPr="004C7586">
              <w:rPr>
                <w:i/>
                <w:color w:val="000000"/>
                <w:sz w:val="18"/>
                <w:szCs w:val="18"/>
              </w:rPr>
              <w:t>Inserire lista delle esperienze formative (istruzione e formazione) spendibili nella specifica ricerca di lavoro</w:t>
            </w:r>
          </w:p>
        </w:tc>
      </w:tr>
      <w:tr w:rsidR="00432C08" w:rsidRPr="0097614B" w14:paraId="78BFA76E" w14:textId="77777777" w:rsidTr="000E41C3">
        <w:tc>
          <w:tcPr>
            <w:tcW w:w="2722" w:type="dxa"/>
            <w:vAlign w:val="center"/>
          </w:tcPr>
          <w:p w14:paraId="21841412" w14:textId="77777777" w:rsidR="00432C08" w:rsidRPr="0097614B" w:rsidRDefault="00432C08" w:rsidP="000E41C3">
            <w:pPr>
              <w:pStyle w:val="Corpotesto"/>
              <w:jc w:val="left"/>
              <w:rPr>
                <w:color w:val="000000"/>
              </w:rPr>
            </w:pPr>
            <w:r w:rsidRPr="0097614B">
              <w:rPr>
                <w:b/>
                <w:color w:val="000000"/>
              </w:rPr>
              <w:t>Esperienze Professionali</w:t>
            </w:r>
          </w:p>
        </w:tc>
        <w:tc>
          <w:tcPr>
            <w:tcW w:w="6912" w:type="dxa"/>
          </w:tcPr>
          <w:p w14:paraId="6302AD4F" w14:textId="77777777" w:rsidR="00432C08" w:rsidRPr="004C7586" w:rsidRDefault="00432C08" w:rsidP="000E41C3">
            <w:pPr>
              <w:pStyle w:val="Corpotesto"/>
              <w:rPr>
                <w:color w:val="000000"/>
                <w:sz w:val="18"/>
                <w:szCs w:val="18"/>
              </w:rPr>
            </w:pPr>
            <w:r w:rsidRPr="004C7586">
              <w:rPr>
                <w:i/>
                <w:color w:val="000000"/>
                <w:sz w:val="18"/>
                <w:szCs w:val="18"/>
              </w:rPr>
              <w:t>Inserire lista delle esperienze lavorative e professionali pregresse spendibili nella specifica ricerca di lavoro</w:t>
            </w:r>
          </w:p>
        </w:tc>
      </w:tr>
      <w:tr w:rsidR="00432C08" w:rsidRPr="0097614B" w14:paraId="4E109C25" w14:textId="77777777" w:rsidTr="000E41C3">
        <w:tc>
          <w:tcPr>
            <w:tcW w:w="2722" w:type="dxa"/>
            <w:vAlign w:val="center"/>
          </w:tcPr>
          <w:p w14:paraId="6B873134" w14:textId="77777777" w:rsidR="00432C08" w:rsidRPr="0097614B" w:rsidRDefault="00432C08" w:rsidP="000E41C3">
            <w:pPr>
              <w:pStyle w:val="Corpotesto"/>
              <w:jc w:val="left"/>
              <w:rPr>
                <w:color w:val="000000"/>
              </w:rPr>
            </w:pPr>
            <w:r w:rsidRPr="0097614B">
              <w:rPr>
                <w:b/>
                <w:color w:val="000000"/>
              </w:rPr>
              <w:t>Competenze Trasversali</w:t>
            </w:r>
          </w:p>
        </w:tc>
        <w:tc>
          <w:tcPr>
            <w:tcW w:w="6912" w:type="dxa"/>
          </w:tcPr>
          <w:p w14:paraId="3C7776AD" w14:textId="77777777" w:rsidR="00432C08" w:rsidRPr="004C7586" w:rsidRDefault="00432C08" w:rsidP="000E41C3">
            <w:pPr>
              <w:pStyle w:val="Corpotesto"/>
              <w:rPr>
                <w:color w:val="000000"/>
                <w:sz w:val="18"/>
                <w:szCs w:val="18"/>
              </w:rPr>
            </w:pPr>
            <w:r w:rsidRPr="004C7586">
              <w:rPr>
                <w:i/>
                <w:color w:val="000000"/>
                <w:sz w:val="18"/>
                <w:szCs w:val="18"/>
              </w:rPr>
              <w:t>Inserire quegli elementi personale di motivazione, atteggiamenti e attitudini spendibili nella specifica ricerca di lavoro</w:t>
            </w:r>
          </w:p>
        </w:tc>
      </w:tr>
      <w:tr w:rsidR="00432C08" w:rsidRPr="0097614B" w14:paraId="623E3BFF" w14:textId="77777777" w:rsidTr="000E41C3">
        <w:tc>
          <w:tcPr>
            <w:tcW w:w="2722" w:type="dxa"/>
            <w:vAlign w:val="center"/>
          </w:tcPr>
          <w:p w14:paraId="6E43145A" w14:textId="77777777" w:rsidR="00432C08" w:rsidRPr="0097614B" w:rsidRDefault="00432C08" w:rsidP="000E41C3">
            <w:pPr>
              <w:pStyle w:val="Corpotesto"/>
              <w:jc w:val="left"/>
              <w:rPr>
                <w:b/>
                <w:color w:val="000000"/>
              </w:rPr>
            </w:pPr>
            <w:r w:rsidRPr="0097614B">
              <w:rPr>
                <w:b/>
                <w:color w:val="000000"/>
              </w:rPr>
              <w:t xml:space="preserve">Competenze/abilità digitali </w:t>
            </w:r>
          </w:p>
        </w:tc>
        <w:tc>
          <w:tcPr>
            <w:tcW w:w="6912" w:type="dxa"/>
          </w:tcPr>
          <w:p w14:paraId="1E70A387" w14:textId="77777777" w:rsidR="00432C08" w:rsidRPr="004C7586" w:rsidRDefault="00432C08" w:rsidP="000E41C3">
            <w:pPr>
              <w:pStyle w:val="Corpotesto"/>
              <w:rPr>
                <w:i/>
                <w:color w:val="000000"/>
                <w:sz w:val="18"/>
                <w:szCs w:val="18"/>
              </w:rPr>
            </w:pPr>
            <w:r w:rsidRPr="004C7586">
              <w:rPr>
                <w:i/>
                <w:color w:val="000000"/>
                <w:sz w:val="18"/>
                <w:szCs w:val="18"/>
              </w:rPr>
              <w:t>Inserire la lista delle competenze/abilità digitali in possesso della persona</w:t>
            </w:r>
          </w:p>
        </w:tc>
      </w:tr>
      <w:tr w:rsidR="00432C08" w:rsidRPr="0097614B" w14:paraId="54C0DC07" w14:textId="77777777" w:rsidTr="000E41C3">
        <w:tc>
          <w:tcPr>
            <w:tcW w:w="2722" w:type="dxa"/>
            <w:vAlign w:val="center"/>
          </w:tcPr>
          <w:p w14:paraId="08908A32" w14:textId="77777777" w:rsidR="00432C08" w:rsidRPr="0097614B" w:rsidRDefault="00432C08" w:rsidP="000E41C3">
            <w:pPr>
              <w:pStyle w:val="Corpotesto"/>
              <w:jc w:val="left"/>
              <w:rPr>
                <w:color w:val="000000"/>
              </w:rPr>
            </w:pPr>
            <w:r w:rsidRPr="0097614B">
              <w:rPr>
                <w:b/>
                <w:color w:val="000000"/>
              </w:rPr>
              <w:t>Competenze</w:t>
            </w:r>
          </w:p>
        </w:tc>
        <w:tc>
          <w:tcPr>
            <w:tcW w:w="6912" w:type="dxa"/>
          </w:tcPr>
          <w:p w14:paraId="2C124A80" w14:textId="77777777" w:rsidR="00432C08" w:rsidRPr="004C7586" w:rsidRDefault="00432C08" w:rsidP="000E41C3">
            <w:pPr>
              <w:pStyle w:val="Corpotesto"/>
              <w:rPr>
                <w:color w:val="000000"/>
                <w:sz w:val="18"/>
                <w:szCs w:val="18"/>
              </w:rPr>
            </w:pPr>
            <w:r w:rsidRPr="004C7586">
              <w:rPr>
                <w:i/>
                <w:color w:val="000000"/>
                <w:sz w:val="18"/>
                <w:szCs w:val="18"/>
              </w:rPr>
              <w:t>Inserire output che la persona è in grado di realizzare grazie alla combinazione delle proprie esperienze formative, professionali e competenze trasversali finalizzati alla specifica ricerca di lavoro</w:t>
            </w:r>
          </w:p>
        </w:tc>
      </w:tr>
      <w:tr w:rsidR="00432C08" w:rsidRPr="0097614B" w14:paraId="78CAF091" w14:textId="77777777" w:rsidTr="000E41C3">
        <w:tc>
          <w:tcPr>
            <w:tcW w:w="2722" w:type="dxa"/>
            <w:vAlign w:val="center"/>
          </w:tcPr>
          <w:p w14:paraId="05C5D5FC" w14:textId="77777777" w:rsidR="00432C08" w:rsidRPr="0097614B" w:rsidRDefault="00432C08" w:rsidP="000E41C3">
            <w:pPr>
              <w:pStyle w:val="Corpotesto"/>
              <w:jc w:val="left"/>
              <w:rPr>
                <w:color w:val="000000"/>
              </w:rPr>
            </w:pPr>
            <w:r w:rsidRPr="0097614B">
              <w:rPr>
                <w:b/>
                <w:color w:val="000000"/>
              </w:rPr>
              <w:t>Referenze/Endorsement</w:t>
            </w:r>
          </w:p>
        </w:tc>
        <w:tc>
          <w:tcPr>
            <w:tcW w:w="6912" w:type="dxa"/>
          </w:tcPr>
          <w:p w14:paraId="11AEC512" w14:textId="77777777" w:rsidR="00432C08" w:rsidRPr="004C7586" w:rsidRDefault="00432C08" w:rsidP="000E41C3">
            <w:pPr>
              <w:pStyle w:val="Corpotesto"/>
              <w:rPr>
                <w:color w:val="000000"/>
                <w:sz w:val="18"/>
                <w:szCs w:val="18"/>
              </w:rPr>
            </w:pPr>
            <w:r w:rsidRPr="004C7586">
              <w:rPr>
                <w:i/>
                <w:color w:val="000000"/>
                <w:sz w:val="18"/>
                <w:szCs w:val="18"/>
              </w:rPr>
              <w:t>Eventuali riferimenti ad organizzazioni che confermano le referenze</w:t>
            </w:r>
          </w:p>
        </w:tc>
      </w:tr>
      <w:tr w:rsidR="00432C08" w:rsidRPr="0097614B" w14:paraId="6FC83D3D" w14:textId="77777777" w:rsidTr="000E41C3">
        <w:tc>
          <w:tcPr>
            <w:tcW w:w="2722" w:type="dxa"/>
            <w:vAlign w:val="center"/>
          </w:tcPr>
          <w:p w14:paraId="1C7BF140" w14:textId="77777777" w:rsidR="00432C08" w:rsidRPr="0097614B" w:rsidRDefault="00432C08" w:rsidP="000E41C3">
            <w:pPr>
              <w:pStyle w:val="Corpotesto"/>
              <w:jc w:val="left"/>
              <w:rPr>
                <w:color w:val="000000"/>
              </w:rPr>
            </w:pPr>
            <w:r w:rsidRPr="0097614B">
              <w:rPr>
                <w:b/>
                <w:color w:val="000000"/>
              </w:rPr>
              <w:t>Altre informazioni</w:t>
            </w:r>
          </w:p>
        </w:tc>
        <w:tc>
          <w:tcPr>
            <w:tcW w:w="6912" w:type="dxa"/>
          </w:tcPr>
          <w:p w14:paraId="59E2E06B" w14:textId="77777777" w:rsidR="00432C08" w:rsidRPr="004C7586" w:rsidRDefault="00432C08" w:rsidP="000E41C3">
            <w:pPr>
              <w:pStyle w:val="Corpotesto"/>
              <w:rPr>
                <w:color w:val="000000"/>
                <w:sz w:val="18"/>
                <w:szCs w:val="18"/>
              </w:rPr>
            </w:pPr>
            <w:r w:rsidRPr="004C7586">
              <w:rPr>
                <w:i/>
                <w:color w:val="000000"/>
                <w:sz w:val="18"/>
                <w:szCs w:val="18"/>
              </w:rPr>
              <w:t>Inserire altre informazioni che confermano le referenze</w:t>
            </w:r>
          </w:p>
        </w:tc>
      </w:tr>
      <w:tr w:rsidR="00432C08" w:rsidRPr="0097614B" w14:paraId="0C76BA4D" w14:textId="77777777" w:rsidTr="000E41C3">
        <w:tc>
          <w:tcPr>
            <w:tcW w:w="2722" w:type="dxa"/>
            <w:vAlign w:val="center"/>
          </w:tcPr>
          <w:p w14:paraId="6FE23B3A" w14:textId="77777777" w:rsidR="00432C08" w:rsidRPr="0097614B" w:rsidRDefault="00432C08" w:rsidP="000E41C3">
            <w:pPr>
              <w:pStyle w:val="Corpotesto"/>
              <w:jc w:val="left"/>
              <w:rPr>
                <w:b/>
                <w:color w:val="000000"/>
              </w:rPr>
            </w:pPr>
            <w:r w:rsidRPr="0097614B">
              <w:rPr>
                <w:b/>
                <w:color w:val="000000"/>
              </w:rPr>
              <w:t>Ambito professionale/settore</w:t>
            </w:r>
          </w:p>
        </w:tc>
        <w:tc>
          <w:tcPr>
            <w:tcW w:w="6912" w:type="dxa"/>
          </w:tcPr>
          <w:p w14:paraId="550719D4" w14:textId="77777777" w:rsidR="00432C08" w:rsidRPr="004C7586" w:rsidRDefault="00432C08" w:rsidP="000E41C3">
            <w:pPr>
              <w:pStyle w:val="Corpotesto"/>
              <w:rPr>
                <w:i/>
                <w:color w:val="000000"/>
                <w:sz w:val="18"/>
                <w:szCs w:val="18"/>
              </w:rPr>
            </w:pPr>
            <w:r w:rsidRPr="004C7586">
              <w:rPr>
                <w:i/>
                <w:color w:val="000000"/>
                <w:sz w:val="18"/>
                <w:szCs w:val="18"/>
              </w:rPr>
              <w:t>Inserire uno o più ambiti professionali/settori lavorativi in cui si indirizza la ricerca di lavoro.</w:t>
            </w:r>
          </w:p>
        </w:tc>
      </w:tr>
    </w:tbl>
    <w:p w14:paraId="44DD056C" w14:textId="77777777" w:rsidR="00432C08" w:rsidRPr="00122DDF" w:rsidRDefault="00432C08" w:rsidP="000E41C3">
      <w:pPr>
        <w:pStyle w:val="Corpotesto"/>
      </w:pPr>
      <w:r>
        <w:rPr>
          <w:color w:val="000000"/>
        </w:rPr>
        <w:t>L</w:t>
      </w:r>
      <w:r w:rsidRPr="00122DDF">
        <w:rPr>
          <w:color w:val="000000"/>
        </w:rPr>
        <w:t xml:space="preserve">uogo e data </w:t>
      </w:r>
      <w:r w:rsidRPr="00122DDF">
        <w:fldChar w:fldCharType="begin">
          <w:ffData>
            <w:name w:val="Text1"/>
            <w:enabled/>
            <w:calcOnExit/>
            <w:statusText w:type="text" w:val="Inserire l'id beneficiario"/>
            <w:textInput>
              <w:type w:val="number"/>
              <w:format w:val="0"/>
            </w:textInput>
          </w:ffData>
        </w:fldChar>
      </w:r>
      <w:r w:rsidRPr="00122DDF">
        <w:instrText xml:space="preserve"> FORMTEXT </w:instrText>
      </w:r>
      <w:r w:rsidRPr="00122DDF">
        <w:fldChar w:fldCharType="separate"/>
      </w:r>
      <w:r w:rsidRPr="00122DDF">
        <w:rPr>
          <w:noProof/>
        </w:rPr>
        <w:t> </w:t>
      </w:r>
      <w:r w:rsidRPr="00122DDF">
        <w:rPr>
          <w:noProof/>
        </w:rPr>
        <w:t> </w:t>
      </w:r>
      <w:r w:rsidRPr="00122DDF">
        <w:rPr>
          <w:noProof/>
        </w:rPr>
        <w:t> </w:t>
      </w:r>
      <w:r w:rsidRPr="00122DDF">
        <w:rPr>
          <w:noProof/>
        </w:rPr>
        <w:t> </w:t>
      </w:r>
      <w:r w:rsidRPr="00122DDF">
        <w:rPr>
          <w:noProof/>
        </w:rPr>
        <w:t> </w:t>
      </w:r>
      <w:r w:rsidRPr="00122DDF">
        <w:fldChar w:fldCharType="end"/>
      </w:r>
      <w:r w:rsidRPr="00122DDF">
        <w:t xml:space="preserve">   </w:t>
      </w:r>
    </w:p>
    <w:p w14:paraId="6E25C850" w14:textId="77777777" w:rsidR="00432C08" w:rsidRPr="00122DDF" w:rsidRDefault="00432C08" w:rsidP="004C7586">
      <w:pPr>
        <w:pStyle w:val="Corpotesto"/>
      </w:pPr>
      <w:r w:rsidRPr="00122DDF">
        <w:t xml:space="preserve">L’Operatore ______________ </w:t>
      </w:r>
    </w:p>
    <w:p w14:paraId="3A829B3A" w14:textId="77777777" w:rsidR="00432C08" w:rsidRPr="004C7586" w:rsidRDefault="00432C08" w:rsidP="000E41C3">
      <w:pPr>
        <w:pStyle w:val="Corpotesto"/>
        <w:rPr>
          <w:sz w:val="18"/>
          <w:szCs w:val="18"/>
        </w:rPr>
      </w:pPr>
      <w:r w:rsidRPr="004C7586">
        <w:rPr>
          <w:sz w:val="18"/>
          <w:szCs w:val="18"/>
        </w:rPr>
        <w:t>Firma leggibile o CRS del rappresentante legale o di altro rappresentante con potere di firma</w:t>
      </w:r>
    </w:p>
    <w:p w14:paraId="277BE2AA" w14:textId="77777777" w:rsidR="004C7586" w:rsidRDefault="00432C08" w:rsidP="000E41C3">
      <w:pPr>
        <w:pStyle w:val="Corpotesto"/>
      </w:pPr>
      <w:r w:rsidRPr="0097614B">
        <w:t xml:space="preserve">Il Destinatario _______________ </w:t>
      </w:r>
    </w:p>
    <w:p w14:paraId="234EF5CA" w14:textId="24CC902D" w:rsidR="00432C08" w:rsidRPr="004C7586" w:rsidRDefault="00432C08" w:rsidP="004C7586">
      <w:pPr>
        <w:pStyle w:val="Corpotesto"/>
      </w:pPr>
      <w:r w:rsidRPr="004C7586">
        <w:rPr>
          <w:sz w:val="18"/>
          <w:szCs w:val="18"/>
        </w:rPr>
        <w:t>Firma leggibile o in alternativa firma digitale</w:t>
      </w:r>
      <w:r>
        <w:rPr>
          <w:highlight w:val="yellow"/>
        </w:rPr>
        <w:br w:type="page"/>
      </w:r>
      <w:bookmarkStart w:id="265" w:name="_Toc211595043"/>
      <w:r w:rsidRPr="00B72A3C">
        <w:rPr>
          <w:rFonts w:eastAsia="Arial" w:cstheme="minorHAnsi"/>
          <w:b/>
          <w:bCs/>
          <w:smallCaps/>
          <w:sz w:val="28"/>
          <w:szCs w:val="28"/>
          <w:lang w:eastAsia="it-IT"/>
        </w:rPr>
        <w:lastRenderedPageBreak/>
        <w:t>Allegato 20. Autodichiarazione Possesso Requisiti Docenti</w:t>
      </w:r>
      <w:bookmarkEnd w:id="265"/>
    </w:p>
    <w:p w14:paraId="273804A6" w14:textId="744B66C7" w:rsidR="00432C08" w:rsidRDefault="00DB6225" w:rsidP="00432C08">
      <w:pPr>
        <w:pStyle w:val="Corpotesto"/>
        <w:tabs>
          <w:tab w:val="left" w:pos="3708"/>
          <w:tab w:val="left" w:pos="4316"/>
        </w:tabs>
        <w:spacing w:line="259" w:lineRule="auto"/>
        <w:ind w:right="143"/>
      </w:pPr>
      <w:r>
        <w:rPr>
          <w:noProof/>
        </w:rPr>
        <mc:AlternateContent>
          <mc:Choice Requires="wpg">
            <w:drawing>
              <wp:anchor distT="0" distB="0" distL="114300" distR="114300" simplePos="0" relativeHeight="251753472" behindDoc="0" locked="0" layoutInCell="1" allowOverlap="1" wp14:anchorId="0BB2D75C" wp14:editId="6026DEA2">
                <wp:simplePos x="0" y="0"/>
                <wp:positionH relativeFrom="margin">
                  <wp:align>right</wp:align>
                </wp:positionH>
                <wp:positionV relativeFrom="paragraph">
                  <wp:posOffset>217308</wp:posOffset>
                </wp:positionV>
                <wp:extent cx="1781175" cy="610870"/>
                <wp:effectExtent l="0" t="0" r="9525" b="0"/>
                <wp:wrapNone/>
                <wp:docPr id="891520006" name="Group 6"/>
                <wp:cNvGraphicFramePr>
                  <a:graphicFrameLocks xmlns:a="http://schemas.openxmlformats.org/drawingml/2006/main" noChangeAspect="1"/>
                </wp:cNvGraphicFramePr>
                <a:graphic xmlns:a="http://schemas.openxmlformats.org/drawingml/2006/main">
                  <a:graphicData uri="http://schemas.microsoft.com/office/word/2010/wordprocessingGroup">
                    <wpg:wgp>
                      <wpg:cNvGrpSpPr>
                        <a:grpSpLocks noChangeAspect="1"/>
                      </wpg:cNvGrpSpPr>
                      <wpg:grpSpPr bwMode="auto">
                        <a:xfrm>
                          <a:off x="0" y="0"/>
                          <a:ext cx="1781175" cy="610870"/>
                          <a:chOff x="2574" y="1151"/>
                          <a:chExt cx="4956" cy="1701"/>
                        </a:xfrm>
                      </wpg:grpSpPr>
                      <pic:pic xmlns:pic="http://schemas.openxmlformats.org/drawingml/2006/picture">
                        <pic:nvPicPr>
                          <pic:cNvPr id="64414450" name="Immagine 0"/>
                          <pic:cNvPicPr>
                            <a:picLocks noChangeAspect="1" noChangeArrowheads="1"/>
                          </pic:cNvPicPr>
                        </pic:nvPicPr>
                        <pic:blipFill>
                          <a:blip r:embed="rId11" cstate="print">
                            <a:extLst>
                              <a:ext uri="{28A0092B-C50C-407E-A947-70E740481C1C}">
                                <a14:useLocalDpi xmlns:a14="http://schemas.microsoft.com/office/drawing/2010/main" val="0"/>
                              </a:ext>
                            </a:extLst>
                          </a:blip>
                          <a:srcRect l="61646" t="37479" r="12030" b="28499"/>
                          <a:stretch>
                            <a:fillRect/>
                          </a:stretch>
                        </pic:blipFill>
                        <pic:spPr bwMode="auto">
                          <a:xfrm>
                            <a:off x="4808" y="1498"/>
                            <a:ext cx="2722" cy="100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2140759178" name="Picture 5"/>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2574" y="1151"/>
                            <a:ext cx="1096" cy="170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14:sizeRelH relativeFrom="page">
                  <wp14:pctWidth>0</wp14:pctWidth>
                </wp14:sizeRelH>
                <wp14:sizeRelV relativeFrom="page">
                  <wp14:pctHeight>0</wp14:pctHeight>
                </wp14:sizeRelV>
              </wp:anchor>
            </w:drawing>
          </mc:Choice>
          <mc:Fallback>
            <w:pict>
              <v:group w14:anchorId="0069D005" id="Group 6" o:spid="_x0000_s1026" style="position:absolute;margin-left:89.05pt;margin-top:17.1pt;width:140.25pt;height:48.1pt;z-index:251753472;mso-position-horizontal:right;mso-position-horizontal-relative:margin" coordorigin="2574,1151" coordsize="4956,1701"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">
                <o:lock v:ext="edit" aspectratio="t"/>
                <v:shape id="Immagine 0" o:spid="_x0000_s1027" type="#_x0000_t75" style="position:absolute;left:4808;top:1498;width:2722;height:100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">
                  <v:imagedata r:id="rId13" o:title="" croptop="24562f" cropbottom="18677f" cropleft="40400f" cropright="7884f"/>
                </v:shape>
                <v:shape id="Picture 5" o:spid="_x0000_s1028" type="#_x0000_t75" style="position:absolute;left:2574;top:1151;width:1096;height:170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">
                  <v:imagedata r:id="rId14" o:title=""/>
                </v:shape>
                <w10:wrap anchorx="margin"/>
              </v:group>
            </w:pict>
          </mc:Fallback>
        </mc:AlternateContent>
      </w:r>
    </w:p>
    <w:p w14:paraId="2B172BF9" w14:textId="77777777" w:rsidR="00432C08" w:rsidRDefault="00432C08" w:rsidP="00432C08">
      <w:pPr>
        <w:pStyle w:val="Corpotesto"/>
        <w:tabs>
          <w:tab w:val="left" w:pos="3708"/>
          <w:tab w:val="left" w:pos="4316"/>
        </w:tabs>
        <w:spacing w:line="259" w:lineRule="auto"/>
        <w:ind w:left="108" w:right="143"/>
      </w:pPr>
      <w:r>
        <w:rPr>
          <w:noProof/>
        </w:rPr>
        <w:drawing>
          <wp:anchor distT="0" distB="0" distL="114300" distR="114300" simplePos="0" relativeHeight="251695104" behindDoc="0" locked="0" layoutInCell="1" allowOverlap="1" wp14:anchorId="51420A4D" wp14:editId="6D9204AF">
            <wp:simplePos x="0" y="0"/>
            <wp:positionH relativeFrom="margin">
              <wp:posOffset>0</wp:posOffset>
            </wp:positionH>
            <wp:positionV relativeFrom="paragraph">
              <wp:posOffset>0</wp:posOffset>
            </wp:positionV>
            <wp:extent cx="1995137" cy="565785"/>
            <wp:effectExtent l="0" t="0" r="5715" b="5715"/>
            <wp:wrapNone/>
            <wp:docPr id="1972654310" name="Picture 9" descr="Immagine che contiene testo, simbolo, logo, Carattere&#10;&#10;Il contenuto generato dall'IA potrebbe non essere corret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99519985" name="Picture 9" descr="Immagine che contiene testo, simbolo, logo, Carattere&#10;&#10;Il contenuto generato dall'IA potrebbe non essere corretto."/>
                    <pic:cNvPicPr>
                      <a:picLocks noChangeAspect="1"/>
                    </pic:cNvPicPr>
                  </pic:nvPicPr>
                  <pic:blipFill rotWithShape="1">
                    <a:blip r:embed="rId15" cstate="print">
                      <a:extLst>
                        <a:ext uri="{28A0092B-C50C-407E-A947-70E740481C1C}">
                          <a14:useLocalDpi xmlns:a14="http://schemas.microsoft.com/office/drawing/2010/main" val="0"/>
                        </a:ext>
                      </a:extLst>
                    </a:blip>
                    <a:srcRect l="28666" t="-1" b="1551"/>
                    <a:stretch/>
                  </pic:blipFill>
                  <pic:spPr bwMode="auto">
                    <a:xfrm>
                      <a:off x="0" y="0"/>
                      <a:ext cx="1995137" cy="565785"/>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32FEB6DD" w14:textId="77777777" w:rsidR="00432C08" w:rsidRDefault="00432C08" w:rsidP="00432C08">
      <w:pPr>
        <w:pStyle w:val="Corpotesto"/>
        <w:tabs>
          <w:tab w:val="left" w:pos="3708"/>
          <w:tab w:val="left" w:pos="4316"/>
        </w:tabs>
        <w:spacing w:line="259" w:lineRule="auto"/>
        <w:ind w:left="108" w:right="143"/>
      </w:pPr>
    </w:p>
    <w:p w14:paraId="70BA1A18" w14:textId="77777777" w:rsidR="00432C08" w:rsidRDefault="00432C08" w:rsidP="00432C08">
      <w:pPr>
        <w:pStyle w:val="Corpotesto"/>
        <w:tabs>
          <w:tab w:val="left" w:pos="3708"/>
          <w:tab w:val="left" w:pos="4316"/>
        </w:tabs>
        <w:spacing w:line="259" w:lineRule="auto"/>
        <w:ind w:left="108" w:right="143"/>
      </w:pPr>
    </w:p>
    <w:p w14:paraId="2E87F472" w14:textId="77777777" w:rsidR="00432C08" w:rsidRDefault="00432C08" w:rsidP="00432C08">
      <w:pPr>
        <w:pStyle w:val="Corpotesto"/>
        <w:tabs>
          <w:tab w:val="left" w:pos="3708"/>
          <w:tab w:val="left" w:pos="4316"/>
        </w:tabs>
        <w:spacing w:line="259" w:lineRule="auto"/>
        <w:ind w:left="108" w:right="143"/>
      </w:pPr>
    </w:p>
    <w:p w14:paraId="30B97848" w14:textId="77777777" w:rsidR="00432C08" w:rsidRPr="00C40522" w:rsidRDefault="00432C08" w:rsidP="00432C08">
      <w:pPr>
        <w:spacing w:after="0"/>
        <w:jc w:val="center"/>
        <w:rPr>
          <w:rFonts w:ascii="Calibri" w:hAnsi="Calibri" w:cs="Calibri"/>
          <w:b/>
          <w:bCs/>
          <w:spacing w:val="-3"/>
        </w:rPr>
      </w:pPr>
      <w:r w:rsidRPr="00C40522">
        <w:rPr>
          <w:rFonts w:ascii="Calibri" w:hAnsi="Calibri" w:cs="Calibri"/>
          <w:b/>
          <w:bCs/>
        </w:rPr>
        <w:t>AVVISO</w:t>
      </w:r>
      <w:r w:rsidRPr="00C40522">
        <w:rPr>
          <w:rFonts w:ascii="Calibri" w:hAnsi="Calibri" w:cs="Calibri"/>
          <w:b/>
          <w:bCs/>
          <w:spacing w:val="-3"/>
        </w:rPr>
        <w:t xml:space="preserve"> </w:t>
      </w:r>
      <w:r w:rsidRPr="00C40522">
        <w:rPr>
          <w:rFonts w:ascii="Calibri" w:hAnsi="Calibri" w:cs="Calibri"/>
          <w:b/>
          <w:bCs/>
        </w:rPr>
        <w:t>PUBBLICO</w:t>
      </w:r>
      <w:r w:rsidRPr="00C40522">
        <w:rPr>
          <w:rFonts w:ascii="Calibri" w:hAnsi="Calibri" w:cs="Calibri"/>
          <w:b/>
          <w:bCs/>
          <w:spacing w:val="-3"/>
        </w:rPr>
        <w:t xml:space="preserve"> </w:t>
      </w:r>
    </w:p>
    <w:p w14:paraId="564824D7" w14:textId="77777777" w:rsidR="00432C08" w:rsidRPr="00C40522" w:rsidRDefault="00432C08" w:rsidP="00432C08">
      <w:pPr>
        <w:spacing w:after="0"/>
        <w:jc w:val="center"/>
        <w:rPr>
          <w:rFonts w:ascii="Calibri" w:hAnsi="Calibri" w:cs="Calibri"/>
          <w:b/>
          <w:bCs/>
        </w:rPr>
      </w:pPr>
      <w:r w:rsidRPr="00C40522">
        <w:rPr>
          <w:rFonts w:ascii="Calibri" w:hAnsi="Calibri" w:cs="Calibri"/>
          <w:b/>
          <w:bCs/>
          <w:spacing w:val="-3"/>
        </w:rPr>
        <w:t>DOTE UNICA LAVORO PERSONE CON DISABILITA’-</w:t>
      </w:r>
      <w:r w:rsidRPr="00C40522">
        <w:rPr>
          <w:rFonts w:ascii="Calibri" w:hAnsi="Calibri" w:cs="Calibri"/>
          <w:b/>
          <w:bCs/>
        </w:rPr>
        <w:t>DULD</w:t>
      </w:r>
      <w:r w:rsidRPr="00C40522">
        <w:rPr>
          <w:rFonts w:ascii="Calibri" w:hAnsi="Calibri" w:cs="Calibri"/>
          <w:b/>
          <w:bCs/>
          <w:spacing w:val="-6"/>
        </w:rPr>
        <w:t xml:space="preserve"> </w:t>
      </w:r>
    </w:p>
    <w:p w14:paraId="28BA3F46" w14:textId="77777777" w:rsidR="00432C08" w:rsidRPr="00122DDF" w:rsidRDefault="00432C08" w:rsidP="00432C08">
      <w:pPr>
        <w:autoSpaceDN w:val="0"/>
        <w:adjustRightInd w:val="0"/>
        <w:spacing w:after="0"/>
        <w:jc w:val="center"/>
        <w:rPr>
          <w:rFonts w:ascii="¬◊&quot;" w:hAnsi="¬◊&quot;" w:cs="¬◊&quot;"/>
          <w:i/>
          <w:iCs/>
        </w:rPr>
      </w:pPr>
      <w:r w:rsidRPr="001C3403">
        <w:rPr>
          <w:rFonts w:ascii="¬◊&quot;" w:hAnsi="¬◊&quot;" w:cs="¬◊&quot;"/>
          <w:i/>
          <w:iCs/>
        </w:rPr>
        <w:t>a valere sul Fondo Regionale per l'Occupazione dei Disabili – anno</w:t>
      </w:r>
      <w:r>
        <w:rPr>
          <w:rFonts w:ascii="¬◊&quot;" w:hAnsi="¬◊&quot;" w:cs="¬◊&quot;"/>
          <w:i/>
          <w:iCs/>
        </w:rPr>
        <w:t xml:space="preserve"> </w:t>
      </w:r>
      <w:r w:rsidRPr="001C3403">
        <w:rPr>
          <w:rFonts w:ascii="¬◊&quot;" w:hAnsi="¬◊&quot;" w:cs="¬◊&quot;"/>
          <w:i/>
          <w:iCs/>
        </w:rPr>
        <w:t>2024 – di cui alla DGR n. XII/ 3383 del 11/11/2024</w:t>
      </w:r>
    </w:p>
    <w:p w14:paraId="0C1A1AE1" w14:textId="77777777" w:rsidR="00432C08" w:rsidRPr="008846E2" w:rsidRDefault="00432C08" w:rsidP="008846E2">
      <w:pPr>
        <w:pStyle w:val="Corpotesto"/>
        <w:jc w:val="center"/>
        <w:rPr>
          <w:b/>
          <w:bCs/>
        </w:rPr>
      </w:pPr>
      <w:r w:rsidRPr="008846E2">
        <w:rPr>
          <w:b/>
          <w:bCs/>
        </w:rPr>
        <w:t>Autodichiarazione possesso requisiti docenti</w:t>
      </w:r>
    </w:p>
    <w:p w14:paraId="6085D0ED" w14:textId="77777777" w:rsidR="00432C08" w:rsidRPr="00076105" w:rsidRDefault="00432C08" w:rsidP="008846E2">
      <w:pPr>
        <w:pStyle w:val="Corpotesto"/>
      </w:pPr>
      <w:r w:rsidRPr="00076105">
        <w:t>Provincia/Città metropolitana di _____</w:t>
      </w:r>
    </w:p>
    <w:p w14:paraId="08ACEDDE" w14:textId="77777777" w:rsidR="00432C08" w:rsidRPr="00076105" w:rsidRDefault="00432C08" w:rsidP="008846E2">
      <w:pPr>
        <w:pStyle w:val="Corpotesto"/>
      </w:pPr>
      <w:r w:rsidRPr="00076105">
        <w:t xml:space="preserve">Via/Piazza ______ CAP_____ Città </w:t>
      </w:r>
    </w:p>
    <w:p w14:paraId="6D2E01FC" w14:textId="77777777" w:rsidR="00432C08" w:rsidRPr="00122DDF" w:rsidRDefault="00432C08" w:rsidP="008846E2">
      <w:pPr>
        <w:pStyle w:val="Corpotesto"/>
      </w:pPr>
    </w:p>
    <w:p w14:paraId="190F246C" w14:textId="77777777" w:rsidR="00432C08" w:rsidRPr="00122DDF" w:rsidRDefault="00432C08" w:rsidP="008846E2">
      <w:pPr>
        <w:pStyle w:val="Corpotesto"/>
      </w:pPr>
      <w:r w:rsidRPr="00122DDF">
        <w:t xml:space="preserve">Io sottoscritto/a </w:t>
      </w:r>
      <w:r w:rsidRPr="00122DDF">
        <w:fldChar w:fldCharType="begin">
          <w:ffData>
            <w:name w:val="Text1"/>
            <w:enabled/>
            <w:calcOnExit/>
            <w:statusText w:type="text" w:val="Inserire l'id beneficiario"/>
            <w:textInput>
              <w:type w:val="number"/>
              <w:format w:val="0"/>
            </w:textInput>
          </w:ffData>
        </w:fldChar>
      </w:r>
      <w:r w:rsidRPr="00122DDF">
        <w:instrText xml:space="preserve"> FORMTEXT </w:instrText>
      </w:r>
      <w:r w:rsidRPr="00122DDF">
        <w:fldChar w:fldCharType="separate"/>
      </w:r>
      <w:r w:rsidRPr="00122DDF">
        <w:rPr>
          <w:noProof/>
        </w:rPr>
        <w:t> </w:t>
      </w:r>
      <w:r w:rsidRPr="00122DDF">
        <w:rPr>
          <w:noProof/>
        </w:rPr>
        <w:t> </w:t>
      </w:r>
      <w:r w:rsidRPr="00122DDF">
        <w:rPr>
          <w:noProof/>
        </w:rPr>
        <w:t> </w:t>
      </w:r>
      <w:r w:rsidRPr="00122DDF">
        <w:rPr>
          <w:noProof/>
        </w:rPr>
        <w:t> </w:t>
      </w:r>
      <w:r w:rsidRPr="00122DDF">
        <w:rPr>
          <w:noProof/>
        </w:rPr>
        <w:t> </w:t>
      </w:r>
      <w:r w:rsidRPr="00122DDF">
        <w:fldChar w:fldCharType="end"/>
      </w:r>
      <w:r w:rsidRPr="00122DDF">
        <w:t xml:space="preserve"> nato/a a </w:t>
      </w:r>
      <w:r w:rsidRPr="00122DDF">
        <w:fldChar w:fldCharType="begin">
          <w:ffData>
            <w:name w:val="Text1"/>
            <w:enabled/>
            <w:calcOnExit/>
            <w:statusText w:type="text" w:val="Inserire l'id beneficiario"/>
            <w:textInput>
              <w:type w:val="number"/>
              <w:format w:val="0"/>
            </w:textInput>
          </w:ffData>
        </w:fldChar>
      </w:r>
      <w:r w:rsidRPr="00122DDF">
        <w:instrText xml:space="preserve"> FORMTEXT </w:instrText>
      </w:r>
      <w:r w:rsidRPr="00122DDF">
        <w:fldChar w:fldCharType="separate"/>
      </w:r>
      <w:r w:rsidRPr="00122DDF">
        <w:rPr>
          <w:noProof/>
        </w:rPr>
        <w:t> </w:t>
      </w:r>
      <w:r w:rsidRPr="00122DDF">
        <w:rPr>
          <w:noProof/>
        </w:rPr>
        <w:t> </w:t>
      </w:r>
      <w:r w:rsidRPr="00122DDF">
        <w:rPr>
          <w:noProof/>
        </w:rPr>
        <w:t> </w:t>
      </w:r>
      <w:r w:rsidRPr="00122DDF">
        <w:rPr>
          <w:noProof/>
        </w:rPr>
        <w:t> </w:t>
      </w:r>
      <w:r w:rsidRPr="00122DDF">
        <w:rPr>
          <w:noProof/>
        </w:rPr>
        <w:t> </w:t>
      </w:r>
      <w:r w:rsidRPr="00122DDF">
        <w:fldChar w:fldCharType="end"/>
      </w:r>
      <w:r w:rsidRPr="00122DDF">
        <w:t xml:space="preserve"> il </w:t>
      </w:r>
      <w:r w:rsidRPr="00122DDF">
        <w:fldChar w:fldCharType="begin">
          <w:ffData>
            <w:name w:val="Text1"/>
            <w:enabled/>
            <w:calcOnExit/>
            <w:statusText w:type="text" w:val="Inserire l'id beneficiario"/>
            <w:textInput>
              <w:type w:val="number"/>
              <w:format w:val="0"/>
            </w:textInput>
          </w:ffData>
        </w:fldChar>
      </w:r>
      <w:r w:rsidRPr="00122DDF">
        <w:instrText xml:space="preserve"> FORMTEXT </w:instrText>
      </w:r>
      <w:r w:rsidRPr="00122DDF">
        <w:fldChar w:fldCharType="separate"/>
      </w:r>
      <w:r w:rsidRPr="00122DDF">
        <w:rPr>
          <w:noProof/>
        </w:rPr>
        <w:t> </w:t>
      </w:r>
      <w:r w:rsidRPr="00122DDF">
        <w:rPr>
          <w:noProof/>
        </w:rPr>
        <w:t> </w:t>
      </w:r>
      <w:r w:rsidRPr="00122DDF">
        <w:rPr>
          <w:noProof/>
        </w:rPr>
        <w:t> </w:t>
      </w:r>
      <w:r w:rsidRPr="00122DDF">
        <w:rPr>
          <w:noProof/>
        </w:rPr>
        <w:t> </w:t>
      </w:r>
      <w:r w:rsidRPr="00122DDF">
        <w:rPr>
          <w:noProof/>
        </w:rPr>
        <w:t> </w:t>
      </w:r>
      <w:r w:rsidRPr="00122DDF">
        <w:fldChar w:fldCharType="end"/>
      </w:r>
      <w:r w:rsidRPr="00122DDF">
        <w:t xml:space="preserve"> e residente a </w:t>
      </w:r>
      <w:r w:rsidRPr="00122DDF">
        <w:fldChar w:fldCharType="begin">
          <w:ffData>
            <w:name w:val="Text1"/>
            <w:enabled/>
            <w:calcOnExit/>
            <w:statusText w:type="text" w:val="Inserire l'id beneficiario"/>
            <w:textInput>
              <w:type w:val="number"/>
              <w:format w:val="0"/>
            </w:textInput>
          </w:ffData>
        </w:fldChar>
      </w:r>
      <w:r w:rsidRPr="00122DDF">
        <w:instrText xml:space="preserve"> FORMTEXT </w:instrText>
      </w:r>
      <w:r w:rsidRPr="00122DDF">
        <w:fldChar w:fldCharType="separate"/>
      </w:r>
      <w:r w:rsidRPr="00122DDF">
        <w:rPr>
          <w:noProof/>
        </w:rPr>
        <w:t> </w:t>
      </w:r>
      <w:r w:rsidRPr="00122DDF">
        <w:rPr>
          <w:noProof/>
        </w:rPr>
        <w:t> </w:t>
      </w:r>
      <w:r w:rsidRPr="00122DDF">
        <w:rPr>
          <w:noProof/>
        </w:rPr>
        <w:t> </w:t>
      </w:r>
      <w:r w:rsidRPr="00122DDF">
        <w:rPr>
          <w:noProof/>
        </w:rPr>
        <w:t> </w:t>
      </w:r>
      <w:r w:rsidRPr="00122DDF">
        <w:rPr>
          <w:noProof/>
        </w:rPr>
        <w:t> </w:t>
      </w:r>
      <w:r w:rsidRPr="00122DDF">
        <w:fldChar w:fldCharType="end"/>
      </w:r>
      <w:r w:rsidRPr="00122DDF">
        <w:t xml:space="preserve"> in Via </w:t>
      </w:r>
      <w:r w:rsidRPr="00122DDF">
        <w:fldChar w:fldCharType="begin">
          <w:ffData>
            <w:name w:val="Text1"/>
            <w:enabled/>
            <w:calcOnExit/>
            <w:statusText w:type="text" w:val="Inserire l'id beneficiario"/>
            <w:textInput>
              <w:type w:val="number"/>
              <w:format w:val="0"/>
            </w:textInput>
          </w:ffData>
        </w:fldChar>
      </w:r>
      <w:r w:rsidRPr="00122DDF">
        <w:instrText xml:space="preserve"> FORMTEXT </w:instrText>
      </w:r>
      <w:r w:rsidRPr="00122DDF">
        <w:fldChar w:fldCharType="separate"/>
      </w:r>
      <w:r w:rsidRPr="00122DDF">
        <w:rPr>
          <w:noProof/>
        </w:rPr>
        <w:t> </w:t>
      </w:r>
      <w:r w:rsidRPr="00122DDF">
        <w:rPr>
          <w:noProof/>
        </w:rPr>
        <w:t> </w:t>
      </w:r>
      <w:r w:rsidRPr="00122DDF">
        <w:rPr>
          <w:noProof/>
        </w:rPr>
        <w:t> </w:t>
      </w:r>
      <w:r w:rsidRPr="00122DDF">
        <w:rPr>
          <w:noProof/>
        </w:rPr>
        <w:t> </w:t>
      </w:r>
      <w:r w:rsidRPr="00122DDF">
        <w:rPr>
          <w:noProof/>
        </w:rPr>
        <w:t> </w:t>
      </w:r>
      <w:r w:rsidRPr="00122DDF">
        <w:fldChar w:fldCharType="end"/>
      </w:r>
      <w:r w:rsidRPr="00122DDF">
        <w:t xml:space="preserve"> n. </w:t>
      </w:r>
      <w:r w:rsidRPr="00122DDF">
        <w:fldChar w:fldCharType="begin">
          <w:ffData>
            <w:name w:val="Text1"/>
            <w:enabled/>
            <w:calcOnExit/>
            <w:statusText w:type="text" w:val="Inserire l'id beneficiario"/>
            <w:textInput>
              <w:type w:val="number"/>
              <w:format w:val="0"/>
            </w:textInput>
          </w:ffData>
        </w:fldChar>
      </w:r>
      <w:r w:rsidRPr="00122DDF">
        <w:instrText xml:space="preserve"> FORMTEXT </w:instrText>
      </w:r>
      <w:r w:rsidRPr="00122DDF">
        <w:fldChar w:fldCharType="separate"/>
      </w:r>
      <w:r w:rsidRPr="00122DDF">
        <w:rPr>
          <w:noProof/>
        </w:rPr>
        <w:t> </w:t>
      </w:r>
      <w:r w:rsidRPr="00122DDF">
        <w:rPr>
          <w:noProof/>
        </w:rPr>
        <w:t> </w:t>
      </w:r>
      <w:r w:rsidRPr="00122DDF">
        <w:rPr>
          <w:noProof/>
        </w:rPr>
        <w:t> </w:t>
      </w:r>
      <w:r w:rsidRPr="00122DDF">
        <w:rPr>
          <w:noProof/>
        </w:rPr>
        <w:t> </w:t>
      </w:r>
      <w:r w:rsidRPr="00122DDF">
        <w:rPr>
          <w:noProof/>
        </w:rPr>
        <w:t> </w:t>
      </w:r>
      <w:r w:rsidRPr="00122DDF">
        <w:fldChar w:fldCharType="end"/>
      </w:r>
      <w:r w:rsidRPr="00122DDF">
        <w:t xml:space="preserve"> CAP </w:t>
      </w:r>
      <w:r w:rsidRPr="00122DDF">
        <w:fldChar w:fldCharType="begin">
          <w:ffData>
            <w:name w:val="Text1"/>
            <w:enabled/>
            <w:calcOnExit/>
            <w:statusText w:type="text" w:val="Inserire l'id beneficiario"/>
            <w:textInput>
              <w:type w:val="number"/>
              <w:format w:val="0"/>
            </w:textInput>
          </w:ffData>
        </w:fldChar>
      </w:r>
      <w:r w:rsidRPr="00122DDF">
        <w:instrText xml:space="preserve"> FORMTEXT </w:instrText>
      </w:r>
      <w:r w:rsidRPr="00122DDF">
        <w:fldChar w:fldCharType="separate"/>
      </w:r>
      <w:r w:rsidRPr="00122DDF">
        <w:rPr>
          <w:noProof/>
        </w:rPr>
        <w:t> </w:t>
      </w:r>
      <w:r w:rsidRPr="00122DDF">
        <w:rPr>
          <w:noProof/>
        </w:rPr>
        <w:t> </w:t>
      </w:r>
      <w:r w:rsidRPr="00122DDF">
        <w:rPr>
          <w:noProof/>
        </w:rPr>
        <w:t> </w:t>
      </w:r>
      <w:r w:rsidRPr="00122DDF">
        <w:rPr>
          <w:noProof/>
        </w:rPr>
        <w:t> </w:t>
      </w:r>
      <w:r w:rsidRPr="00122DDF">
        <w:rPr>
          <w:noProof/>
        </w:rPr>
        <w:t> </w:t>
      </w:r>
      <w:r w:rsidRPr="00122DDF">
        <w:fldChar w:fldCharType="end"/>
      </w:r>
      <w:r w:rsidRPr="00122DDF">
        <w:t xml:space="preserve"> tel. </w:t>
      </w:r>
      <w:r w:rsidRPr="00122DDF">
        <w:fldChar w:fldCharType="begin">
          <w:ffData>
            <w:name w:val="Text1"/>
            <w:enabled/>
            <w:calcOnExit/>
            <w:statusText w:type="text" w:val="Inserire l'id beneficiario"/>
            <w:textInput>
              <w:type w:val="number"/>
              <w:format w:val="0"/>
            </w:textInput>
          </w:ffData>
        </w:fldChar>
      </w:r>
      <w:r w:rsidRPr="00122DDF">
        <w:instrText xml:space="preserve"> FORMTEXT </w:instrText>
      </w:r>
      <w:r w:rsidRPr="00122DDF">
        <w:fldChar w:fldCharType="separate"/>
      </w:r>
      <w:r w:rsidRPr="00122DDF">
        <w:rPr>
          <w:noProof/>
        </w:rPr>
        <w:t> </w:t>
      </w:r>
      <w:r w:rsidRPr="00122DDF">
        <w:rPr>
          <w:noProof/>
        </w:rPr>
        <w:t> </w:t>
      </w:r>
      <w:r w:rsidRPr="00122DDF">
        <w:rPr>
          <w:noProof/>
        </w:rPr>
        <w:t> </w:t>
      </w:r>
      <w:r w:rsidRPr="00122DDF">
        <w:rPr>
          <w:noProof/>
        </w:rPr>
        <w:t> </w:t>
      </w:r>
      <w:r w:rsidRPr="00122DDF">
        <w:rPr>
          <w:noProof/>
        </w:rPr>
        <w:t> </w:t>
      </w:r>
      <w:r w:rsidRPr="00122DDF">
        <w:fldChar w:fldCharType="end"/>
      </w:r>
      <w:r w:rsidRPr="00122DDF">
        <w:t xml:space="preserve"> CF </w:t>
      </w:r>
      <w:r w:rsidRPr="00122DDF">
        <w:fldChar w:fldCharType="begin">
          <w:ffData>
            <w:name w:val="Text1"/>
            <w:enabled/>
            <w:calcOnExit/>
            <w:statusText w:type="text" w:val="Inserire l'id beneficiario"/>
            <w:textInput>
              <w:type w:val="number"/>
              <w:format w:val="0"/>
            </w:textInput>
          </w:ffData>
        </w:fldChar>
      </w:r>
      <w:r w:rsidRPr="00122DDF">
        <w:instrText xml:space="preserve"> FORMTEXT </w:instrText>
      </w:r>
      <w:r w:rsidRPr="00122DDF">
        <w:fldChar w:fldCharType="separate"/>
      </w:r>
      <w:r w:rsidRPr="00122DDF">
        <w:rPr>
          <w:noProof/>
        </w:rPr>
        <w:t> </w:t>
      </w:r>
      <w:r w:rsidRPr="00122DDF">
        <w:rPr>
          <w:noProof/>
        </w:rPr>
        <w:t> </w:t>
      </w:r>
      <w:r w:rsidRPr="00122DDF">
        <w:rPr>
          <w:noProof/>
        </w:rPr>
        <w:t> </w:t>
      </w:r>
      <w:r w:rsidRPr="00122DDF">
        <w:rPr>
          <w:noProof/>
        </w:rPr>
        <w:t> </w:t>
      </w:r>
      <w:r w:rsidRPr="00122DDF">
        <w:rPr>
          <w:noProof/>
        </w:rPr>
        <w:t> </w:t>
      </w:r>
      <w:r w:rsidRPr="00122DDF">
        <w:fldChar w:fldCharType="end"/>
      </w:r>
      <w:r w:rsidRPr="00122DDF">
        <w:t xml:space="preserve">, in qualità di (rappresentante legale/altro soggetto con potere di firma) </w:t>
      </w:r>
    </w:p>
    <w:p w14:paraId="74F51115" w14:textId="77777777" w:rsidR="00432C08" w:rsidRPr="00122DDF" w:rsidRDefault="00432C08" w:rsidP="008846E2">
      <w:pPr>
        <w:pStyle w:val="Corpotesto"/>
        <w:rPr>
          <w:b/>
        </w:rPr>
      </w:pPr>
      <w:r w:rsidRPr="00122DDF">
        <w:rPr>
          <w:b/>
        </w:rPr>
        <w:t>Consapevole, in caso di dichiarazioni mendaci, della responsabilità penale ex art. 76 del DPR 445/2000, nonché della decadenza dal contributo concesso ex art. 75 DPR 445/2000</w:t>
      </w:r>
    </w:p>
    <w:p w14:paraId="789D4843" w14:textId="77777777" w:rsidR="00432C08" w:rsidRPr="00122DDF" w:rsidRDefault="00432C08" w:rsidP="008846E2">
      <w:pPr>
        <w:pStyle w:val="Corpotesto"/>
        <w:jc w:val="center"/>
        <w:rPr>
          <w:b/>
        </w:rPr>
      </w:pPr>
      <w:r w:rsidRPr="00122DDF">
        <w:rPr>
          <w:b/>
        </w:rPr>
        <w:t>DICHIARO</w:t>
      </w:r>
    </w:p>
    <w:p w14:paraId="44EA3970" w14:textId="77777777" w:rsidR="00432C08" w:rsidRPr="00122DDF" w:rsidRDefault="00432C08" w:rsidP="008846E2">
      <w:pPr>
        <w:pStyle w:val="Corpotesto"/>
      </w:pPr>
      <w:r w:rsidRPr="00122DDF">
        <w:t>che per i seguenti docenti inseriti nella cd. “Fascia A o B” sono stati verificati i requisiti di cui alla Circolare del Ministero del lavoro della salute e politiche sociali n. 2 del 02 Febbraio 2009:</w:t>
      </w:r>
    </w:p>
    <w:p w14:paraId="68AA4458" w14:textId="77777777" w:rsidR="00432C08" w:rsidRPr="00122DDF" w:rsidRDefault="00432C08" w:rsidP="008846E2">
      <w:pPr>
        <w:pStyle w:val="Corpotesto"/>
      </w:pPr>
      <w:r w:rsidRPr="00122DDF">
        <w:t xml:space="preserve">Nome Cognome Docente  </w:t>
      </w:r>
      <w:r w:rsidRPr="00122DDF">
        <w:fldChar w:fldCharType="begin">
          <w:ffData>
            <w:name w:val="Text1"/>
            <w:enabled/>
            <w:calcOnExit/>
            <w:statusText w:type="text" w:val="Inserire l'id beneficiario"/>
            <w:textInput>
              <w:type w:val="number"/>
              <w:format w:val="0"/>
            </w:textInput>
          </w:ffData>
        </w:fldChar>
      </w:r>
      <w:r w:rsidRPr="00122DDF">
        <w:instrText xml:space="preserve"> FORMTEXT </w:instrText>
      </w:r>
      <w:r w:rsidRPr="00122DDF">
        <w:fldChar w:fldCharType="separate"/>
      </w:r>
      <w:r w:rsidRPr="00122DDF">
        <w:rPr>
          <w:noProof/>
        </w:rPr>
        <w:t> </w:t>
      </w:r>
      <w:r w:rsidRPr="00122DDF">
        <w:rPr>
          <w:noProof/>
        </w:rPr>
        <w:t> </w:t>
      </w:r>
      <w:r w:rsidRPr="00122DDF">
        <w:rPr>
          <w:noProof/>
        </w:rPr>
        <w:t> </w:t>
      </w:r>
      <w:r w:rsidRPr="00122DDF">
        <w:rPr>
          <w:noProof/>
        </w:rPr>
        <w:t> </w:t>
      </w:r>
      <w:r w:rsidRPr="00122DDF">
        <w:rPr>
          <w:noProof/>
        </w:rPr>
        <w:t> </w:t>
      </w:r>
      <w:r w:rsidRPr="00122DDF">
        <w:fldChar w:fldCharType="end"/>
      </w:r>
      <w:r w:rsidRPr="00122DDF">
        <w:t xml:space="preserve"> </w:t>
      </w:r>
      <w:r w:rsidRPr="00122DDF">
        <w:fldChar w:fldCharType="begin">
          <w:ffData>
            <w:name w:val="Text1"/>
            <w:enabled/>
            <w:calcOnExit/>
            <w:statusText w:type="text" w:val="Inserire l'id beneficiario"/>
            <w:textInput>
              <w:type w:val="number"/>
              <w:format w:val="0"/>
            </w:textInput>
          </w:ffData>
        </w:fldChar>
      </w:r>
      <w:r w:rsidRPr="00122DDF">
        <w:instrText xml:space="preserve"> FORMTEXT </w:instrText>
      </w:r>
      <w:r w:rsidRPr="00122DDF">
        <w:fldChar w:fldCharType="separate"/>
      </w:r>
      <w:r w:rsidRPr="00122DDF">
        <w:rPr>
          <w:noProof/>
        </w:rPr>
        <w:t> </w:t>
      </w:r>
      <w:r w:rsidRPr="00122DDF">
        <w:rPr>
          <w:noProof/>
        </w:rPr>
        <w:t> </w:t>
      </w:r>
      <w:r w:rsidRPr="00122DDF">
        <w:rPr>
          <w:noProof/>
        </w:rPr>
        <w:t> </w:t>
      </w:r>
      <w:r w:rsidRPr="00122DDF">
        <w:rPr>
          <w:noProof/>
        </w:rPr>
        <w:t> </w:t>
      </w:r>
      <w:r w:rsidRPr="00122DDF">
        <w:rPr>
          <w:noProof/>
        </w:rPr>
        <w:t> </w:t>
      </w:r>
      <w:r w:rsidRPr="00122DDF">
        <w:fldChar w:fldCharType="end"/>
      </w:r>
      <w:r w:rsidRPr="00122DDF">
        <w:t xml:space="preserve"> CF. </w:t>
      </w:r>
      <w:r w:rsidRPr="00122DDF">
        <w:fldChar w:fldCharType="begin">
          <w:ffData>
            <w:name w:val="Text1"/>
            <w:enabled/>
            <w:calcOnExit/>
            <w:statusText w:type="text" w:val="Inserire l'id beneficiario"/>
            <w:textInput>
              <w:type w:val="number"/>
              <w:format w:val="0"/>
            </w:textInput>
          </w:ffData>
        </w:fldChar>
      </w:r>
      <w:r w:rsidRPr="00122DDF">
        <w:instrText xml:space="preserve"> FORMTEXT </w:instrText>
      </w:r>
      <w:r w:rsidRPr="00122DDF">
        <w:fldChar w:fldCharType="separate"/>
      </w:r>
      <w:r w:rsidRPr="00122DDF">
        <w:rPr>
          <w:noProof/>
        </w:rPr>
        <w:t> </w:t>
      </w:r>
      <w:r w:rsidRPr="00122DDF">
        <w:rPr>
          <w:noProof/>
        </w:rPr>
        <w:t> </w:t>
      </w:r>
      <w:r w:rsidRPr="00122DDF">
        <w:rPr>
          <w:noProof/>
        </w:rPr>
        <w:t> </w:t>
      </w:r>
      <w:r w:rsidRPr="00122DDF">
        <w:rPr>
          <w:noProof/>
        </w:rPr>
        <w:t> </w:t>
      </w:r>
      <w:r w:rsidRPr="00122DDF">
        <w:rPr>
          <w:noProof/>
        </w:rPr>
        <w:t> </w:t>
      </w:r>
      <w:r w:rsidRPr="00122DDF">
        <w:fldChar w:fldCharType="end"/>
      </w:r>
      <w:r w:rsidRPr="00122DDF">
        <w:t xml:space="preserve"> Fascia </w:t>
      </w:r>
      <w:r w:rsidRPr="00122DDF">
        <w:fldChar w:fldCharType="begin">
          <w:ffData>
            <w:name w:val="Text1"/>
            <w:enabled/>
            <w:calcOnExit/>
            <w:statusText w:type="text" w:val="Inserire l'id beneficiario"/>
            <w:textInput>
              <w:type w:val="number"/>
              <w:format w:val="0"/>
            </w:textInput>
          </w:ffData>
        </w:fldChar>
      </w:r>
      <w:r w:rsidRPr="00122DDF">
        <w:instrText xml:space="preserve"> FORMTEXT </w:instrText>
      </w:r>
      <w:r w:rsidRPr="00122DDF">
        <w:fldChar w:fldCharType="separate"/>
      </w:r>
      <w:r w:rsidRPr="00122DDF">
        <w:rPr>
          <w:noProof/>
        </w:rPr>
        <w:t> </w:t>
      </w:r>
      <w:r w:rsidRPr="00122DDF">
        <w:rPr>
          <w:noProof/>
        </w:rPr>
        <w:t> </w:t>
      </w:r>
      <w:r w:rsidRPr="00122DDF">
        <w:rPr>
          <w:noProof/>
        </w:rPr>
        <w:t> </w:t>
      </w:r>
      <w:r w:rsidRPr="00122DDF">
        <w:rPr>
          <w:noProof/>
        </w:rPr>
        <w:t> </w:t>
      </w:r>
      <w:r w:rsidRPr="00122DDF">
        <w:rPr>
          <w:noProof/>
        </w:rPr>
        <w:t> </w:t>
      </w:r>
      <w:r w:rsidRPr="00122DDF">
        <w:fldChar w:fldCharType="end"/>
      </w:r>
    </w:p>
    <w:p w14:paraId="670CC8D2" w14:textId="77777777" w:rsidR="00432C08" w:rsidRPr="00122DDF" w:rsidRDefault="00432C08" w:rsidP="008846E2">
      <w:pPr>
        <w:pStyle w:val="Corpotesto"/>
      </w:pPr>
      <w:r w:rsidRPr="00122DDF">
        <w:t xml:space="preserve">Nome Cognome Docente  </w:t>
      </w:r>
      <w:r w:rsidRPr="00122DDF">
        <w:fldChar w:fldCharType="begin">
          <w:ffData>
            <w:name w:val="Text1"/>
            <w:enabled/>
            <w:calcOnExit/>
            <w:statusText w:type="text" w:val="Inserire l'id beneficiario"/>
            <w:textInput>
              <w:type w:val="number"/>
              <w:format w:val="0"/>
            </w:textInput>
          </w:ffData>
        </w:fldChar>
      </w:r>
      <w:r w:rsidRPr="00122DDF">
        <w:instrText xml:space="preserve"> FORMTEXT </w:instrText>
      </w:r>
      <w:r w:rsidRPr="00122DDF">
        <w:fldChar w:fldCharType="separate"/>
      </w:r>
      <w:r w:rsidRPr="00122DDF">
        <w:t> </w:t>
      </w:r>
      <w:r w:rsidRPr="00122DDF">
        <w:t> </w:t>
      </w:r>
      <w:r w:rsidRPr="00122DDF">
        <w:t> </w:t>
      </w:r>
      <w:r w:rsidRPr="00122DDF">
        <w:t> </w:t>
      </w:r>
      <w:r w:rsidRPr="00122DDF">
        <w:t> </w:t>
      </w:r>
      <w:r w:rsidRPr="00122DDF">
        <w:fldChar w:fldCharType="end"/>
      </w:r>
      <w:r w:rsidRPr="00122DDF">
        <w:t xml:space="preserve"> </w:t>
      </w:r>
      <w:r w:rsidRPr="00122DDF">
        <w:fldChar w:fldCharType="begin">
          <w:ffData>
            <w:name w:val="Text1"/>
            <w:enabled/>
            <w:calcOnExit/>
            <w:statusText w:type="text" w:val="Inserire l'id beneficiario"/>
            <w:textInput>
              <w:type w:val="number"/>
              <w:format w:val="0"/>
            </w:textInput>
          </w:ffData>
        </w:fldChar>
      </w:r>
      <w:r w:rsidRPr="00122DDF">
        <w:instrText xml:space="preserve"> FORMTEXT </w:instrText>
      </w:r>
      <w:r w:rsidRPr="00122DDF">
        <w:fldChar w:fldCharType="separate"/>
      </w:r>
      <w:r w:rsidRPr="00122DDF">
        <w:t> </w:t>
      </w:r>
      <w:r w:rsidRPr="00122DDF">
        <w:t> </w:t>
      </w:r>
      <w:r w:rsidRPr="00122DDF">
        <w:t> </w:t>
      </w:r>
      <w:r w:rsidRPr="00122DDF">
        <w:t> </w:t>
      </w:r>
      <w:r w:rsidRPr="00122DDF">
        <w:t> </w:t>
      </w:r>
      <w:r w:rsidRPr="00122DDF">
        <w:fldChar w:fldCharType="end"/>
      </w:r>
      <w:r w:rsidRPr="00122DDF">
        <w:t xml:space="preserve"> CF. </w:t>
      </w:r>
      <w:r w:rsidRPr="00122DDF">
        <w:fldChar w:fldCharType="begin">
          <w:ffData>
            <w:name w:val="Text1"/>
            <w:enabled/>
            <w:calcOnExit/>
            <w:statusText w:type="text" w:val="Inserire l'id beneficiario"/>
            <w:textInput>
              <w:type w:val="number"/>
              <w:format w:val="0"/>
            </w:textInput>
          </w:ffData>
        </w:fldChar>
      </w:r>
      <w:r w:rsidRPr="00122DDF">
        <w:instrText xml:space="preserve"> FORMTEXT </w:instrText>
      </w:r>
      <w:r w:rsidRPr="00122DDF">
        <w:fldChar w:fldCharType="separate"/>
      </w:r>
      <w:r w:rsidRPr="00122DDF">
        <w:t> </w:t>
      </w:r>
      <w:r w:rsidRPr="00122DDF">
        <w:t> </w:t>
      </w:r>
      <w:r w:rsidRPr="00122DDF">
        <w:t> </w:t>
      </w:r>
      <w:r w:rsidRPr="00122DDF">
        <w:t> </w:t>
      </w:r>
      <w:r w:rsidRPr="00122DDF">
        <w:t> </w:t>
      </w:r>
      <w:r w:rsidRPr="00122DDF">
        <w:fldChar w:fldCharType="end"/>
      </w:r>
      <w:r w:rsidRPr="00122DDF">
        <w:t xml:space="preserve"> Fascia </w:t>
      </w:r>
      <w:r w:rsidRPr="00122DDF">
        <w:fldChar w:fldCharType="begin">
          <w:ffData>
            <w:name w:val="Text1"/>
            <w:enabled/>
            <w:calcOnExit/>
            <w:statusText w:type="text" w:val="Inserire l'id beneficiario"/>
            <w:textInput>
              <w:type w:val="number"/>
              <w:format w:val="0"/>
            </w:textInput>
          </w:ffData>
        </w:fldChar>
      </w:r>
      <w:r w:rsidRPr="00122DDF">
        <w:instrText xml:space="preserve"> FORMTEXT </w:instrText>
      </w:r>
      <w:r w:rsidRPr="00122DDF">
        <w:fldChar w:fldCharType="separate"/>
      </w:r>
      <w:r w:rsidRPr="00122DDF">
        <w:t> </w:t>
      </w:r>
      <w:r w:rsidRPr="00122DDF">
        <w:t> </w:t>
      </w:r>
      <w:r w:rsidRPr="00122DDF">
        <w:t> </w:t>
      </w:r>
      <w:r w:rsidRPr="00122DDF">
        <w:t> </w:t>
      </w:r>
      <w:r w:rsidRPr="00122DDF">
        <w:t> </w:t>
      </w:r>
      <w:r w:rsidRPr="00122DDF">
        <w:fldChar w:fldCharType="end"/>
      </w:r>
    </w:p>
    <w:p w14:paraId="70810CDC" w14:textId="77777777" w:rsidR="00432C08" w:rsidRPr="00122DDF" w:rsidRDefault="00432C08" w:rsidP="008846E2">
      <w:pPr>
        <w:pStyle w:val="Corpotesto"/>
      </w:pPr>
      <w:r w:rsidRPr="00122DDF">
        <w:t xml:space="preserve">che tali requisiti sono stati verificati in relazione ai seguenti corsi tenuti dai docenti: </w:t>
      </w:r>
    </w:p>
    <w:p w14:paraId="21D73555" w14:textId="77777777" w:rsidR="00432C08" w:rsidRPr="00122DDF" w:rsidRDefault="00432C08" w:rsidP="008846E2">
      <w:pPr>
        <w:pStyle w:val="Corpotesto"/>
      </w:pPr>
      <w:r w:rsidRPr="00122DDF">
        <w:tab/>
        <w:t xml:space="preserve">Id Corso: </w:t>
      </w:r>
      <w:r w:rsidRPr="00122DDF">
        <w:fldChar w:fldCharType="begin">
          <w:ffData>
            <w:name w:val="Text1"/>
            <w:enabled/>
            <w:calcOnExit/>
            <w:statusText w:type="text" w:val="Inserire l'id beneficiario"/>
            <w:textInput>
              <w:type w:val="number"/>
              <w:format w:val="0"/>
            </w:textInput>
          </w:ffData>
        </w:fldChar>
      </w:r>
      <w:r w:rsidRPr="00122DDF">
        <w:instrText xml:space="preserve"> FORMTEXT </w:instrText>
      </w:r>
      <w:r w:rsidRPr="00122DDF">
        <w:fldChar w:fldCharType="separate"/>
      </w:r>
      <w:r w:rsidRPr="00122DDF">
        <w:rPr>
          <w:noProof/>
        </w:rPr>
        <w:t> </w:t>
      </w:r>
      <w:r w:rsidRPr="00122DDF">
        <w:rPr>
          <w:noProof/>
        </w:rPr>
        <w:t> </w:t>
      </w:r>
      <w:r w:rsidRPr="00122DDF">
        <w:rPr>
          <w:noProof/>
        </w:rPr>
        <w:t> </w:t>
      </w:r>
      <w:r w:rsidRPr="00122DDF">
        <w:rPr>
          <w:noProof/>
        </w:rPr>
        <w:t> </w:t>
      </w:r>
      <w:r w:rsidRPr="00122DDF">
        <w:rPr>
          <w:noProof/>
        </w:rPr>
        <w:t> </w:t>
      </w:r>
      <w:r w:rsidRPr="00122DDF">
        <w:fldChar w:fldCharType="end"/>
      </w:r>
      <w:r w:rsidRPr="00122DDF">
        <w:tab/>
        <w:t xml:space="preserve">PIP N.: </w:t>
      </w:r>
      <w:r w:rsidRPr="00122DDF">
        <w:fldChar w:fldCharType="begin">
          <w:ffData>
            <w:name w:val="Text1"/>
            <w:enabled/>
            <w:calcOnExit/>
            <w:statusText w:type="text" w:val="Inserire l'id beneficiario"/>
            <w:textInput>
              <w:type w:val="number"/>
              <w:format w:val="0"/>
            </w:textInput>
          </w:ffData>
        </w:fldChar>
      </w:r>
      <w:r w:rsidRPr="00122DDF">
        <w:instrText xml:space="preserve"> FORMTEXT </w:instrText>
      </w:r>
      <w:r w:rsidRPr="00122DDF">
        <w:fldChar w:fldCharType="separate"/>
      </w:r>
      <w:r w:rsidRPr="00122DDF">
        <w:rPr>
          <w:noProof/>
        </w:rPr>
        <w:t> </w:t>
      </w:r>
      <w:r w:rsidRPr="00122DDF">
        <w:rPr>
          <w:noProof/>
        </w:rPr>
        <w:t> </w:t>
      </w:r>
      <w:r w:rsidRPr="00122DDF">
        <w:rPr>
          <w:noProof/>
        </w:rPr>
        <w:t> </w:t>
      </w:r>
      <w:r w:rsidRPr="00122DDF">
        <w:rPr>
          <w:noProof/>
        </w:rPr>
        <w:t> </w:t>
      </w:r>
      <w:r w:rsidRPr="00122DDF">
        <w:rPr>
          <w:noProof/>
        </w:rPr>
        <w:t> </w:t>
      </w:r>
      <w:r w:rsidRPr="00122DDF">
        <w:fldChar w:fldCharType="end"/>
      </w:r>
      <w:r w:rsidRPr="00122DDF">
        <w:t xml:space="preserve">                    </w:t>
      </w:r>
    </w:p>
    <w:p w14:paraId="5825B673" w14:textId="77777777" w:rsidR="00432C08" w:rsidRPr="00122DDF" w:rsidRDefault="00432C08" w:rsidP="008846E2">
      <w:pPr>
        <w:pStyle w:val="Corpotesto"/>
      </w:pPr>
      <w:r w:rsidRPr="00122DDF">
        <w:tab/>
        <w:t xml:space="preserve">Id Corso: </w:t>
      </w:r>
      <w:r w:rsidRPr="00122DDF">
        <w:fldChar w:fldCharType="begin">
          <w:ffData>
            <w:name w:val="Text1"/>
            <w:enabled/>
            <w:calcOnExit/>
            <w:statusText w:type="text" w:val="Inserire l'id beneficiario"/>
            <w:textInput>
              <w:type w:val="number"/>
              <w:format w:val="0"/>
            </w:textInput>
          </w:ffData>
        </w:fldChar>
      </w:r>
      <w:r w:rsidRPr="00122DDF">
        <w:instrText xml:space="preserve"> FORMTEXT </w:instrText>
      </w:r>
      <w:r w:rsidRPr="00122DDF">
        <w:fldChar w:fldCharType="separate"/>
      </w:r>
      <w:r w:rsidRPr="00122DDF">
        <w:rPr>
          <w:noProof/>
        </w:rPr>
        <w:t> </w:t>
      </w:r>
      <w:r w:rsidRPr="00122DDF">
        <w:rPr>
          <w:noProof/>
        </w:rPr>
        <w:t> </w:t>
      </w:r>
      <w:r w:rsidRPr="00122DDF">
        <w:rPr>
          <w:noProof/>
        </w:rPr>
        <w:t> </w:t>
      </w:r>
      <w:r w:rsidRPr="00122DDF">
        <w:rPr>
          <w:noProof/>
        </w:rPr>
        <w:t> </w:t>
      </w:r>
      <w:r w:rsidRPr="00122DDF">
        <w:rPr>
          <w:noProof/>
        </w:rPr>
        <w:t> </w:t>
      </w:r>
      <w:r w:rsidRPr="00122DDF">
        <w:fldChar w:fldCharType="end"/>
      </w:r>
      <w:r w:rsidRPr="00122DDF">
        <w:tab/>
        <w:t xml:space="preserve">PIP N.: </w:t>
      </w:r>
      <w:r w:rsidRPr="00122DDF">
        <w:fldChar w:fldCharType="begin">
          <w:ffData>
            <w:name w:val="Text1"/>
            <w:enabled/>
            <w:calcOnExit/>
            <w:statusText w:type="text" w:val="Inserire l'id beneficiario"/>
            <w:textInput>
              <w:type w:val="number"/>
              <w:format w:val="0"/>
            </w:textInput>
          </w:ffData>
        </w:fldChar>
      </w:r>
      <w:r w:rsidRPr="00122DDF">
        <w:instrText xml:space="preserve"> FORMTEXT </w:instrText>
      </w:r>
      <w:r w:rsidRPr="00122DDF">
        <w:fldChar w:fldCharType="separate"/>
      </w:r>
      <w:r w:rsidRPr="00122DDF">
        <w:rPr>
          <w:noProof/>
        </w:rPr>
        <w:t> </w:t>
      </w:r>
      <w:r w:rsidRPr="00122DDF">
        <w:rPr>
          <w:noProof/>
        </w:rPr>
        <w:t> </w:t>
      </w:r>
      <w:r w:rsidRPr="00122DDF">
        <w:rPr>
          <w:noProof/>
        </w:rPr>
        <w:t> </w:t>
      </w:r>
      <w:r w:rsidRPr="00122DDF">
        <w:rPr>
          <w:noProof/>
        </w:rPr>
        <w:t> </w:t>
      </w:r>
      <w:r w:rsidRPr="00122DDF">
        <w:rPr>
          <w:noProof/>
        </w:rPr>
        <w:t> </w:t>
      </w:r>
      <w:r w:rsidRPr="00122DDF">
        <w:fldChar w:fldCharType="end"/>
      </w:r>
      <w:r w:rsidRPr="00122DDF">
        <w:t xml:space="preserve">          </w:t>
      </w:r>
    </w:p>
    <w:p w14:paraId="39D538F0" w14:textId="77777777" w:rsidR="00432C08" w:rsidRPr="00122DDF" w:rsidRDefault="00432C08" w:rsidP="008846E2">
      <w:pPr>
        <w:pStyle w:val="Corpotesto"/>
      </w:pPr>
      <w:r w:rsidRPr="00122DDF">
        <w:t xml:space="preserve">Allego: </w:t>
      </w:r>
    </w:p>
    <w:p w14:paraId="43F61CE3" w14:textId="77777777" w:rsidR="00432C08" w:rsidRPr="00122DDF" w:rsidRDefault="00432C08" w:rsidP="008846E2">
      <w:pPr>
        <w:pStyle w:val="Corpotesto"/>
      </w:pPr>
      <w:r w:rsidRPr="00122DDF">
        <w:t xml:space="preserve">Curriculum Vitae dei docenti indicati </w:t>
      </w:r>
    </w:p>
    <w:p w14:paraId="53BF182A" w14:textId="77777777" w:rsidR="00432C08" w:rsidRPr="00122DDF" w:rsidRDefault="00432C08" w:rsidP="008846E2">
      <w:pPr>
        <w:pStyle w:val="Corpotesto"/>
      </w:pPr>
    </w:p>
    <w:p w14:paraId="650EEC15" w14:textId="77777777" w:rsidR="00432C08" w:rsidRPr="00122DDF" w:rsidRDefault="00432C08" w:rsidP="008846E2">
      <w:pPr>
        <w:pStyle w:val="Corpotesto"/>
      </w:pPr>
      <w:r>
        <w:t>L</w:t>
      </w:r>
      <w:r w:rsidRPr="00122DDF">
        <w:t xml:space="preserve">uogo e data </w:t>
      </w:r>
      <w:r w:rsidRPr="00122DDF">
        <w:fldChar w:fldCharType="begin">
          <w:ffData>
            <w:name w:val="Text1"/>
            <w:enabled/>
            <w:calcOnExit/>
            <w:statusText w:type="text" w:val="Inserire l'id beneficiario"/>
            <w:textInput>
              <w:type w:val="number"/>
              <w:format w:val="0"/>
            </w:textInput>
          </w:ffData>
        </w:fldChar>
      </w:r>
      <w:r w:rsidRPr="00122DDF">
        <w:instrText xml:space="preserve"> FORMTEXT </w:instrText>
      </w:r>
      <w:r w:rsidRPr="00122DDF">
        <w:fldChar w:fldCharType="separate"/>
      </w:r>
      <w:r w:rsidRPr="00122DDF">
        <w:rPr>
          <w:noProof/>
        </w:rPr>
        <w:t> </w:t>
      </w:r>
      <w:r w:rsidRPr="00122DDF">
        <w:rPr>
          <w:noProof/>
        </w:rPr>
        <w:t> </w:t>
      </w:r>
      <w:r w:rsidRPr="00122DDF">
        <w:rPr>
          <w:noProof/>
        </w:rPr>
        <w:t> </w:t>
      </w:r>
      <w:r w:rsidRPr="00122DDF">
        <w:rPr>
          <w:noProof/>
        </w:rPr>
        <w:t> </w:t>
      </w:r>
      <w:r w:rsidRPr="00122DDF">
        <w:rPr>
          <w:noProof/>
        </w:rPr>
        <w:t> </w:t>
      </w:r>
      <w:r w:rsidRPr="00122DDF">
        <w:fldChar w:fldCharType="end"/>
      </w:r>
      <w:r w:rsidRPr="00122DDF">
        <w:t xml:space="preserve">   </w:t>
      </w:r>
    </w:p>
    <w:p w14:paraId="0883BFE4" w14:textId="77777777" w:rsidR="00432C08" w:rsidRPr="00122DDF" w:rsidRDefault="00432C08" w:rsidP="008846E2">
      <w:pPr>
        <w:pStyle w:val="Corpotesto"/>
        <w:ind w:left="4963" w:firstLine="709"/>
      </w:pPr>
      <w:r w:rsidRPr="00122DDF">
        <w:t xml:space="preserve">L’Operatore ______________ </w:t>
      </w:r>
    </w:p>
    <w:p w14:paraId="416554A3" w14:textId="77777777" w:rsidR="00432C08" w:rsidRDefault="00432C08" w:rsidP="008846E2">
      <w:pPr>
        <w:pStyle w:val="Corpotesto"/>
        <w:ind w:left="5672"/>
      </w:pPr>
      <w:r w:rsidRPr="00122DDF">
        <w:t>Firma leggibile o CRS del rappresentante legale o di altro rappresentante con potere di firma</w:t>
      </w:r>
    </w:p>
    <w:p w14:paraId="676CBDA4" w14:textId="77777777" w:rsidR="00432C08" w:rsidRPr="00324CC7" w:rsidRDefault="00432C08" w:rsidP="00432C08">
      <w:pPr>
        <w:rPr>
          <w:rFonts w:ascii="Calibri" w:hAnsi="Calibri" w:cs="Calibri"/>
        </w:rPr>
      </w:pPr>
      <w:r>
        <w:rPr>
          <w:rFonts w:ascii="Calibri" w:hAnsi="Calibri" w:cs="Calibri"/>
        </w:rPr>
        <w:br w:type="page"/>
      </w:r>
    </w:p>
    <w:p w14:paraId="51B420E8" w14:textId="789B11F6" w:rsidR="00432C08" w:rsidRDefault="00432C08" w:rsidP="00432C08">
      <w:pPr>
        <w:pStyle w:val="Titolo1"/>
        <w:rPr>
          <w:rFonts w:eastAsia="Calibri" w:cs="Calibri"/>
          <w:bCs w:val="0"/>
          <w:color w:val="000000" w:themeColor="text1"/>
        </w:rPr>
      </w:pPr>
      <w:bookmarkStart w:id="266" w:name="_Toc211595044"/>
      <w:bookmarkStart w:id="267" w:name="_Toc216344637"/>
      <w:r w:rsidRPr="6E9FA991">
        <w:rPr>
          <w:rFonts w:eastAsia="Calibri" w:cs="Calibri"/>
          <w:color w:val="000000" w:themeColor="text1"/>
        </w:rPr>
        <w:lastRenderedPageBreak/>
        <w:t xml:space="preserve">Allegato </w:t>
      </w:r>
      <w:r>
        <w:rPr>
          <w:rFonts w:eastAsia="Calibri" w:cs="Calibri"/>
          <w:bCs w:val="0"/>
          <w:color w:val="000000" w:themeColor="text1"/>
        </w:rPr>
        <w:t>21</w:t>
      </w:r>
      <w:r>
        <w:rPr>
          <w:rFonts w:eastAsia="Calibri" w:cs="Calibri"/>
          <w:color w:val="000000" w:themeColor="text1"/>
        </w:rPr>
        <w:t>.</w:t>
      </w:r>
      <w:r w:rsidRPr="6E9FA991">
        <w:rPr>
          <w:rFonts w:eastAsia="Calibri" w:cs="Calibri"/>
          <w:color w:val="000000" w:themeColor="text1"/>
        </w:rPr>
        <w:t xml:space="preserve"> Verifiche Checklist</w:t>
      </w:r>
      <w:bookmarkEnd w:id="266"/>
      <w:bookmarkEnd w:id="267"/>
    </w:p>
    <w:p w14:paraId="065F4671" w14:textId="700D07F2" w:rsidR="00432C08" w:rsidRPr="00200105" w:rsidRDefault="00DB6225" w:rsidP="00432C08">
      <w:r>
        <w:rPr>
          <w:noProof/>
        </w:rPr>
        <mc:AlternateContent>
          <mc:Choice Requires="wpg">
            <w:drawing>
              <wp:anchor distT="0" distB="0" distL="114300" distR="114300" simplePos="0" relativeHeight="251755520" behindDoc="0" locked="0" layoutInCell="1" allowOverlap="1" wp14:anchorId="31412460" wp14:editId="6B05FF7A">
                <wp:simplePos x="0" y="0"/>
                <wp:positionH relativeFrom="margin">
                  <wp:align>right</wp:align>
                </wp:positionH>
                <wp:positionV relativeFrom="paragraph">
                  <wp:posOffset>7952</wp:posOffset>
                </wp:positionV>
                <wp:extent cx="1781175" cy="610870"/>
                <wp:effectExtent l="0" t="0" r="9525" b="0"/>
                <wp:wrapNone/>
                <wp:docPr id="473626006" name="Group 6"/>
                <wp:cNvGraphicFramePr>
                  <a:graphicFrameLocks xmlns:a="http://schemas.openxmlformats.org/drawingml/2006/main" noChangeAspect="1"/>
                </wp:cNvGraphicFramePr>
                <a:graphic xmlns:a="http://schemas.openxmlformats.org/drawingml/2006/main">
                  <a:graphicData uri="http://schemas.microsoft.com/office/word/2010/wordprocessingGroup">
                    <wpg:wgp>
                      <wpg:cNvGrpSpPr>
                        <a:grpSpLocks noChangeAspect="1"/>
                      </wpg:cNvGrpSpPr>
                      <wpg:grpSpPr bwMode="auto">
                        <a:xfrm>
                          <a:off x="0" y="0"/>
                          <a:ext cx="1781175" cy="610870"/>
                          <a:chOff x="2574" y="1151"/>
                          <a:chExt cx="4956" cy="1701"/>
                        </a:xfrm>
                      </wpg:grpSpPr>
                      <pic:pic xmlns:pic="http://schemas.openxmlformats.org/drawingml/2006/picture">
                        <pic:nvPicPr>
                          <pic:cNvPr id="724901046" name="Immagine 0"/>
                          <pic:cNvPicPr>
                            <a:picLocks noChangeAspect="1" noChangeArrowheads="1"/>
                          </pic:cNvPicPr>
                        </pic:nvPicPr>
                        <pic:blipFill>
                          <a:blip r:embed="rId11" cstate="print">
                            <a:extLst>
                              <a:ext uri="{28A0092B-C50C-407E-A947-70E740481C1C}">
                                <a14:useLocalDpi xmlns:a14="http://schemas.microsoft.com/office/drawing/2010/main" val="0"/>
                              </a:ext>
                            </a:extLst>
                          </a:blip>
                          <a:srcRect l="61646" t="37479" r="12030" b="28499"/>
                          <a:stretch>
                            <a:fillRect/>
                          </a:stretch>
                        </pic:blipFill>
                        <pic:spPr bwMode="auto">
                          <a:xfrm>
                            <a:off x="4808" y="1498"/>
                            <a:ext cx="2722" cy="100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968845260" name="Picture 5"/>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2574" y="1151"/>
                            <a:ext cx="1096" cy="170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14:sizeRelH relativeFrom="page">
                  <wp14:pctWidth>0</wp14:pctWidth>
                </wp14:sizeRelH>
                <wp14:sizeRelV relativeFrom="page">
                  <wp14:pctHeight>0</wp14:pctHeight>
                </wp14:sizeRelV>
              </wp:anchor>
            </w:drawing>
          </mc:Choice>
          <mc:Fallback>
            <w:pict>
              <v:group w14:anchorId="677656A1" id="Group 6" o:spid="_x0000_s1026" style="position:absolute;margin-left:89.05pt;margin-top:.65pt;width:140.25pt;height:48.1pt;z-index:251755520;mso-position-horizontal:right;mso-position-horizontal-relative:margin" coordorigin="2574,1151" coordsize="4956,1701"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">
                <o:lock v:ext="edit" aspectratio="t"/>
                <v:shape id="Immagine 0" o:spid="_x0000_s1027" type="#_x0000_t75" style="position:absolute;left:4808;top:1498;width:2722;height:100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">
                  <v:imagedata r:id="rId13" o:title="" croptop="24562f" cropbottom="18677f" cropleft="40400f" cropright="7884f"/>
                </v:shape>
                <v:shape id="Picture 5" o:spid="_x0000_s1028" type="#_x0000_t75" style="position:absolute;left:2574;top:1151;width:1096;height:170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">
                  <v:imagedata r:id="rId14" o:title=""/>
                </v:shape>
                <w10:wrap anchorx="margin"/>
              </v:group>
            </w:pict>
          </mc:Fallback>
        </mc:AlternateContent>
      </w:r>
      <w:r w:rsidR="00432C08">
        <w:rPr>
          <w:noProof/>
        </w:rPr>
        <w:drawing>
          <wp:anchor distT="0" distB="0" distL="114300" distR="114300" simplePos="0" relativeHeight="251703296" behindDoc="0" locked="0" layoutInCell="1" allowOverlap="1" wp14:anchorId="678C057D" wp14:editId="117D34DB">
            <wp:simplePos x="0" y="0"/>
            <wp:positionH relativeFrom="margin">
              <wp:posOffset>0</wp:posOffset>
            </wp:positionH>
            <wp:positionV relativeFrom="paragraph">
              <wp:posOffset>-635</wp:posOffset>
            </wp:positionV>
            <wp:extent cx="1995137" cy="565785"/>
            <wp:effectExtent l="0" t="0" r="5715" b="5715"/>
            <wp:wrapNone/>
            <wp:docPr id="1393914562" name="Picture 9" descr="Immagine che contiene testo, simbolo, logo, Carattere&#10;&#10;Il contenuto generato dall'IA potrebbe non essere corret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99519985" name="Picture 9" descr="Immagine che contiene testo, simbolo, logo, Carattere&#10;&#10;Il contenuto generato dall'IA potrebbe non essere corretto."/>
                    <pic:cNvPicPr>
                      <a:picLocks noChangeAspect="1"/>
                    </pic:cNvPicPr>
                  </pic:nvPicPr>
                  <pic:blipFill rotWithShape="1">
                    <a:blip r:embed="rId15" cstate="print">
                      <a:extLst>
                        <a:ext uri="{28A0092B-C50C-407E-A947-70E740481C1C}">
                          <a14:useLocalDpi xmlns:a14="http://schemas.microsoft.com/office/drawing/2010/main" val="0"/>
                        </a:ext>
                      </a:extLst>
                    </a:blip>
                    <a:srcRect l="28666" t="-1" b="1551"/>
                    <a:stretch/>
                  </pic:blipFill>
                  <pic:spPr bwMode="auto">
                    <a:xfrm>
                      <a:off x="0" y="0"/>
                      <a:ext cx="1995137" cy="565785"/>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101E0E95" w14:textId="77777777" w:rsidR="00432C08" w:rsidRDefault="00432C08" w:rsidP="00432C08">
      <w:pPr>
        <w:spacing w:after="0"/>
        <w:jc w:val="center"/>
        <w:rPr>
          <w:rFonts w:ascii="Calibri" w:eastAsia="Calibri" w:hAnsi="Calibri" w:cs="Calibri"/>
          <w:color w:val="000000" w:themeColor="text1"/>
        </w:rPr>
      </w:pPr>
    </w:p>
    <w:p w14:paraId="6C222013" w14:textId="77777777" w:rsidR="00432C08" w:rsidRDefault="00432C08" w:rsidP="00432C08">
      <w:pPr>
        <w:spacing w:after="0"/>
        <w:jc w:val="center"/>
        <w:rPr>
          <w:rFonts w:ascii="Calibri" w:eastAsia="Calibri" w:hAnsi="Calibri" w:cs="Calibri"/>
          <w:b/>
          <w:bCs/>
          <w:color w:val="000000" w:themeColor="text1"/>
        </w:rPr>
      </w:pPr>
    </w:p>
    <w:p w14:paraId="65045A2F" w14:textId="77777777" w:rsidR="008846E2" w:rsidRPr="00C40522" w:rsidRDefault="008846E2" w:rsidP="008846E2">
      <w:pPr>
        <w:spacing w:after="0"/>
        <w:jc w:val="center"/>
        <w:rPr>
          <w:rFonts w:ascii="Calibri" w:hAnsi="Calibri" w:cs="Calibri"/>
          <w:b/>
          <w:bCs/>
          <w:spacing w:val="-3"/>
        </w:rPr>
      </w:pPr>
      <w:r w:rsidRPr="00C40522">
        <w:rPr>
          <w:rFonts w:ascii="Calibri" w:hAnsi="Calibri" w:cs="Calibri"/>
          <w:b/>
          <w:bCs/>
        </w:rPr>
        <w:t>AVVISO</w:t>
      </w:r>
      <w:r w:rsidRPr="00C40522">
        <w:rPr>
          <w:rFonts w:ascii="Calibri" w:hAnsi="Calibri" w:cs="Calibri"/>
          <w:b/>
          <w:bCs/>
          <w:spacing w:val="-3"/>
        </w:rPr>
        <w:t xml:space="preserve"> </w:t>
      </w:r>
      <w:r w:rsidRPr="00C40522">
        <w:rPr>
          <w:rFonts w:ascii="Calibri" w:hAnsi="Calibri" w:cs="Calibri"/>
          <w:b/>
          <w:bCs/>
        </w:rPr>
        <w:t>PUBBLICO</w:t>
      </w:r>
      <w:r w:rsidRPr="00C40522">
        <w:rPr>
          <w:rFonts w:ascii="Calibri" w:hAnsi="Calibri" w:cs="Calibri"/>
          <w:b/>
          <w:bCs/>
          <w:spacing w:val="-3"/>
        </w:rPr>
        <w:t xml:space="preserve"> </w:t>
      </w:r>
    </w:p>
    <w:p w14:paraId="7304B2EF" w14:textId="77777777" w:rsidR="008846E2" w:rsidRPr="00C40522" w:rsidRDefault="008846E2" w:rsidP="008846E2">
      <w:pPr>
        <w:spacing w:after="0"/>
        <w:jc w:val="center"/>
        <w:rPr>
          <w:rFonts w:ascii="Calibri" w:hAnsi="Calibri" w:cs="Calibri"/>
          <w:b/>
          <w:bCs/>
        </w:rPr>
      </w:pPr>
      <w:r w:rsidRPr="00C40522">
        <w:rPr>
          <w:rFonts w:ascii="Calibri" w:hAnsi="Calibri" w:cs="Calibri"/>
          <w:b/>
          <w:bCs/>
          <w:spacing w:val="-3"/>
        </w:rPr>
        <w:t>DOTE UNICA LAVORO PERSONE CON DISABILITA’-</w:t>
      </w:r>
      <w:r w:rsidRPr="00C40522">
        <w:rPr>
          <w:rFonts w:ascii="Calibri" w:hAnsi="Calibri" w:cs="Calibri"/>
          <w:b/>
          <w:bCs/>
        </w:rPr>
        <w:t>DULD</w:t>
      </w:r>
      <w:r w:rsidRPr="00C40522">
        <w:rPr>
          <w:rFonts w:ascii="Calibri" w:hAnsi="Calibri" w:cs="Calibri"/>
          <w:b/>
          <w:bCs/>
          <w:spacing w:val="-6"/>
        </w:rPr>
        <w:t xml:space="preserve"> </w:t>
      </w:r>
    </w:p>
    <w:p w14:paraId="16517051" w14:textId="77777777" w:rsidR="008846E2" w:rsidRDefault="008846E2" w:rsidP="008846E2">
      <w:pPr>
        <w:autoSpaceDN w:val="0"/>
        <w:adjustRightInd w:val="0"/>
        <w:spacing w:after="0"/>
        <w:jc w:val="center"/>
        <w:rPr>
          <w:rFonts w:ascii="¬◊&quot;" w:hAnsi="¬◊&quot;" w:cs="¬◊&quot;"/>
          <w:i/>
          <w:iCs/>
        </w:rPr>
      </w:pPr>
      <w:r w:rsidRPr="001C3403">
        <w:rPr>
          <w:rFonts w:ascii="¬◊&quot;" w:hAnsi="¬◊&quot;" w:cs="¬◊&quot;"/>
          <w:i/>
          <w:iCs/>
        </w:rPr>
        <w:t>a valere sul Fondo Regionale per l'Occupazione dei Disabili – anno</w:t>
      </w:r>
      <w:r>
        <w:rPr>
          <w:rFonts w:ascii="¬◊&quot;" w:hAnsi="¬◊&quot;" w:cs="¬◊&quot;"/>
          <w:i/>
          <w:iCs/>
        </w:rPr>
        <w:t xml:space="preserve"> </w:t>
      </w:r>
      <w:r w:rsidRPr="001C3403">
        <w:rPr>
          <w:rFonts w:ascii="¬◊&quot;" w:hAnsi="¬◊&quot;" w:cs="¬◊&quot;"/>
          <w:i/>
          <w:iCs/>
        </w:rPr>
        <w:t>2024 – di cui alla DGR n. XII/ 3383 del 11/11/2024</w:t>
      </w:r>
    </w:p>
    <w:p w14:paraId="27E818A1" w14:textId="0E05A751" w:rsidR="008846E2" w:rsidRPr="008846E2" w:rsidRDefault="008846E2" w:rsidP="008846E2">
      <w:pPr>
        <w:pStyle w:val="Corpotesto"/>
        <w:jc w:val="center"/>
        <w:rPr>
          <w:rFonts w:ascii="¬◊&quot;" w:hAnsi="¬◊&quot;" w:cs="¬◊&quot;"/>
          <w:b/>
          <w:bCs/>
          <w:i/>
          <w:iCs/>
          <w:szCs w:val="22"/>
        </w:rPr>
      </w:pPr>
      <w:r w:rsidRPr="008846E2">
        <w:rPr>
          <w:b/>
          <w:bCs/>
        </w:rPr>
        <w:t>Verifiche Checklist</w:t>
      </w:r>
    </w:p>
    <w:p w14:paraId="47CA8B82" w14:textId="77777777" w:rsidR="00432C08" w:rsidRDefault="00432C08" w:rsidP="008846E2">
      <w:pPr>
        <w:pStyle w:val="Corpotesto"/>
        <w:rPr>
          <w:rFonts w:ascii="Calibri" w:hAnsi="Calibri"/>
        </w:rPr>
      </w:pPr>
      <w:r w:rsidRPr="6E9FA991">
        <w:rPr>
          <w:rFonts w:ascii="Calibri" w:hAnsi="Calibri"/>
        </w:rPr>
        <w:t xml:space="preserve">Id Domanda: </w:t>
      </w:r>
    </w:p>
    <w:tbl>
      <w:tblPr>
        <w:tblStyle w:val="Grigliatabella"/>
        <w:tblW w:w="0" w:type="auto"/>
        <w:tblInd w:w="-60" w:type="dxa"/>
        <w:tblBorders>
          <w:top w:val="single" w:sz="6" w:space="0" w:color="auto"/>
          <w:left w:val="single" w:sz="6" w:space="0" w:color="auto"/>
          <w:bottom w:val="single" w:sz="6" w:space="0" w:color="auto"/>
          <w:right w:val="single" w:sz="6" w:space="0" w:color="auto"/>
        </w:tblBorders>
        <w:tblLayout w:type="fixed"/>
        <w:tblLook w:val="0000" w:firstRow="0" w:lastRow="0" w:firstColumn="0" w:lastColumn="0" w:noHBand="0" w:noVBand="0"/>
      </w:tblPr>
      <w:tblGrid>
        <w:gridCol w:w="4815"/>
        <w:gridCol w:w="840"/>
        <w:gridCol w:w="840"/>
        <w:gridCol w:w="840"/>
        <w:gridCol w:w="1125"/>
        <w:gridCol w:w="1695"/>
      </w:tblGrid>
      <w:tr w:rsidR="00432C08" w14:paraId="5F103307" w14:textId="77777777" w:rsidTr="008846E2">
        <w:trPr>
          <w:trHeight w:val="765"/>
        </w:trPr>
        <w:tc>
          <w:tcPr>
            <w:tcW w:w="4815"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BFBFBF" w:themeFill="background1" w:themeFillShade="BF"/>
            <w:tcMar>
              <w:top w:w="75" w:type="dxa"/>
              <w:right w:w="30" w:type="dxa"/>
            </w:tcMar>
            <w:vAlign w:val="center"/>
          </w:tcPr>
          <w:p w14:paraId="4056C920" w14:textId="77777777" w:rsidR="00432C08" w:rsidRPr="002D7EB3" w:rsidRDefault="00432C08" w:rsidP="008846E2">
            <w:pPr>
              <w:pStyle w:val="Corpotesto"/>
              <w:jc w:val="center"/>
              <w:rPr>
                <w:rFonts w:ascii="Aptos" w:eastAsia="Aptos" w:hAnsi="Aptos" w:cs="Aptos"/>
                <w:lang w:val="it-IT"/>
              </w:rPr>
            </w:pPr>
            <w:r w:rsidRPr="002D7EB3">
              <w:rPr>
                <w:rFonts w:ascii="Aptos" w:eastAsia="Aptos" w:hAnsi="Aptos" w:cs="Aptos"/>
                <w:b/>
                <w:bCs/>
                <w:lang w:val="it-IT"/>
              </w:rPr>
              <w:t>Processo/campi oggetto di verifica</w:t>
            </w:r>
          </w:p>
        </w:tc>
        <w:tc>
          <w:tcPr>
            <w:tcW w:w="840"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BFBFBF" w:themeFill="background1" w:themeFillShade="BF"/>
            <w:tcMar>
              <w:top w:w="75" w:type="dxa"/>
              <w:right w:w="30" w:type="dxa"/>
            </w:tcMar>
            <w:vAlign w:val="center"/>
          </w:tcPr>
          <w:p w14:paraId="5C6EB4BA" w14:textId="77777777" w:rsidR="00432C08" w:rsidRDefault="00432C08" w:rsidP="008846E2">
            <w:pPr>
              <w:pStyle w:val="Corpotesto"/>
              <w:jc w:val="center"/>
              <w:rPr>
                <w:rFonts w:ascii="Aptos" w:eastAsia="Aptos" w:hAnsi="Aptos" w:cs="Aptos"/>
              </w:rPr>
            </w:pPr>
            <w:r w:rsidRPr="6E9FA991">
              <w:rPr>
                <w:rFonts w:ascii="Aptos" w:eastAsia="Aptos" w:hAnsi="Aptos" w:cs="Aptos"/>
                <w:b/>
                <w:bCs/>
              </w:rPr>
              <w:t>SI</w:t>
            </w:r>
          </w:p>
        </w:tc>
        <w:tc>
          <w:tcPr>
            <w:tcW w:w="840"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BFBFBF" w:themeFill="background1" w:themeFillShade="BF"/>
            <w:tcMar>
              <w:top w:w="75" w:type="dxa"/>
              <w:right w:w="30" w:type="dxa"/>
            </w:tcMar>
            <w:vAlign w:val="center"/>
          </w:tcPr>
          <w:p w14:paraId="1E183730" w14:textId="77777777" w:rsidR="00432C08" w:rsidRDefault="00432C08" w:rsidP="008846E2">
            <w:pPr>
              <w:pStyle w:val="Corpotesto"/>
              <w:jc w:val="center"/>
              <w:rPr>
                <w:rFonts w:ascii="Aptos" w:eastAsia="Aptos" w:hAnsi="Aptos" w:cs="Aptos"/>
              </w:rPr>
            </w:pPr>
            <w:r w:rsidRPr="6E9FA991">
              <w:rPr>
                <w:rFonts w:ascii="Aptos" w:eastAsia="Aptos" w:hAnsi="Aptos" w:cs="Aptos"/>
                <w:b/>
                <w:bCs/>
              </w:rPr>
              <w:t>NO</w:t>
            </w:r>
          </w:p>
        </w:tc>
        <w:tc>
          <w:tcPr>
            <w:tcW w:w="840"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BFBFBF" w:themeFill="background1" w:themeFillShade="BF"/>
            <w:tcMar>
              <w:top w:w="75" w:type="dxa"/>
              <w:right w:w="30" w:type="dxa"/>
            </w:tcMar>
            <w:vAlign w:val="center"/>
          </w:tcPr>
          <w:p w14:paraId="2209EA55" w14:textId="77777777" w:rsidR="00432C08" w:rsidRDefault="00432C08" w:rsidP="008846E2">
            <w:pPr>
              <w:pStyle w:val="Corpotesto"/>
              <w:jc w:val="center"/>
              <w:rPr>
                <w:rFonts w:ascii="Aptos" w:eastAsia="Aptos" w:hAnsi="Aptos" w:cs="Aptos"/>
              </w:rPr>
            </w:pPr>
            <w:r w:rsidRPr="6E9FA991">
              <w:rPr>
                <w:rFonts w:ascii="Aptos" w:eastAsia="Aptos" w:hAnsi="Aptos" w:cs="Aptos"/>
                <w:b/>
                <w:bCs/>
              </w:rPr>
              <w:t>N.A.</w:t>
            </w:r>
          </w:p>
        </w:tc>
        <w:tc>
          <w:tcPr>
            <w:tcW w:w="1125"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BFBFBF" w:themeFill="background1" w:themeFillShade="BF"/>
            <w:tcMar>
              <w:top w:w="75" w:type="dxa"/>
              <w:right w:w="30" w:type="dxa"/>
            </w:tcMar>
            <w:vAlign w:val="center"/>
          </w:tcPr>
          <w:p w14:paraId="716F73B3" w14:textId="77777777" w:rsidR="00432C08" w:rsidRDefault="00432C08" w:rsidP="008846E2">
            <w:pPr>
              <w:pStyle w:val="Corpotesto"/>
              <w:jc w:val="center"/>
              <w:rPr>
                <w:rFonts w:ascii="Aptos" w:eastAsia="Aptos" w:hAnsi="Aptos" w:cs="Aptos"/>
              </w:rPr>
            </w:pPr>
            <w:r w:rsidRPr="6E9FA991">
              <w:rPr>
                <w:rFonts w:ascii="Aptos" w:eastAsia="Aptos" w:hAnsi="Aptos" w:cs="Aptos"/>
                <w:b/>
                <w:bCs/>
              </w:rPr>
              <w:t>Note</w:t>
            </w:r>
          </w:p>
        </w:tc>
        <w:tc>
          <w:tcPr>
            <w:tcW w:w="1695"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BFBFBF" w:themeFill="background1" w:themeFillShade="BF"/>
            <w:tcMar>
              <w:top w:w="75" w:type="dxa"/>
              <w:right w:w="30" w:type="dxa"/>
            </w:tcMar>
            <w:vAlign w:val="center"/>
          </w:tcPr>
          <w:p w14:paraId="5BB69C67" w14:textId="77777777" w:rsidR="00432C08" w:rsidRDefault="00432C08" w:rsidP="008846E2">
            <w:pPr>
              <w:pStyle w:val="Corpotesto"/>
              <w:jc w:val="center"/>
              <w:rPr>
                <w:rFonts w:ascii="Aptos" w:eastAsia="Aptos" w:hAnsi="Aptos" w:cs="Aptos"/>
              </w:rPr>
            </w:pPr>
            <w:r w:rsidRPr="6E9FA991">
              <w:rPr>
                <w:rFonts w:ascii="Aptos" w:eastAsia="Aptos" w:hAnsi="Aptos" w:cs="Aptos"/>
                <w:b/>
                <w:bCs/>
              </w:rPr>
              <w:t>Documento oggetto</w:t>
            </w:r>
          </w:p>
          <w:p w14:paraId="079AF75C" w14:textId="77777777" w:rsidR="00432C08" w:rsidRDefault="00432C08" w:rsidP="008846E2">
            <w:pPr>
              <w:pStyle w:val="Corpotesto"/>
              <w:jc w:val="center"/>
              <w:rPr>
                <w:rFonts w:ascii="Aptos" w:eastAsia="Aptos" w:hAnsi="Aptos" w:cs="Aptos"/>
              </w:rPr>
            </w:pPr>
            <w:r w:rsidRPr="6E9FA991">
              <w:rPr>
                <w:rFonts w:ascii="Aptos" w:eastAsia="Aptos" w:hAnsi="Aptos" w:cs="Aptos"/>
                <w:b/>
                <w:bCs/>
              </w:rPr>
              <w:t>della verifica</w:t>
            </w:r>
          </w:p>
        </w:tc>
      </w:tr>
      <w:tr w:rsidR="00432C08" w14:paraId="6189D545" w14:textId="77777777" w:rsidTr="002337AD">
        <w:trPr>
          <w:trHeight w:val="555"/>
        </w:trPr>
        <w:tc>
          <w:tcPr>
            <w:tcW w:w="4815"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75" w:type="dxa"/>
              <w:right w:w="30" w:type="dxa"/>
            </w:tcMar>
          </w:tcPr>
          <w:p w14:paraId="0B826CA3" w14:textId="77777777" w:rsidR="00432C08" w:rsidRPr="002D7EB3" w:rsidRDefault="00432C08" w:rsidP="008846E2">
            <w:pPr>
              <w:pStyle w:val="Corpotesto"/>
              <w:rPr>
                <w:rFonts w:ascii="Aptos" w:eastAsia="Aptos" w:hAnsi="Aptos" w:cs="Aptos"/>
                <w:lang w:val="it-IT"/>
              </w:rPr>
            </w:pPr>
            <w:r w:rsidRPr="002D7EB3">
              <w:rPr>
                <w:rFonts w:ascii="Aptos" w:eastAsia="Aptos" w:hAnsi="Aptos" w:cs="Aptos"/>
                <w:lang w:val="it-IT"/>
              </w:rPr>
              <w:t>La sede di iscrizione alle liste L.68/99 o la sede operativa dell’azienda del destinatario è coerente con quanto previsto nell’Avviso</w:t>
            </w:r>
          </w:p>
        </w:tc>
        <w:tc>
          <w:tcPr>
            <w:tcW w:w="840"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75" w:type="dxa"/>
              <w:right w:w="30" w:type="dxa"/>
            </w:tcMar>
          </w:tcPr>
          <w:p w14:paraId="258E5B92" w14:textId="77777777" w:rsidR="00432C08" w:rsidRPr="002D7EB3" w:rsidRDefault="00432C08" w:rsidP="008846E2">
            <w:pPr>
              <w:pStyle w:val="Corpotesto"/>
              <w:rPr>
                <w:rFonts w:ascii="Aptos" w:eastAsia="Aptos" w:hAnsi="Aptos" w:cs="Aptos"/>
                <w:lang w:val="it-IT"/>
              </w:rPr>
            </w:pPr>
          </w:p>
        </w:tc>
        <w:tc>
          <w:tcPr>
            <w:tcW w:w="840"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75" w:type="dxa"/>
              <w:right w:w="30" w:type="dxa"/>
            </w:tcMar>
          </w:tcPr>
          <w:p w14:paraId="615BA5E9" w14:textId="77777777" w:rsidR="00432C08" w:rsidRPr="002D7EB3" w:rsidRDefault="00432C08" w:rsidP="008846E2">
            <w:pPr>
              <w:pStyle w:val="Corpotesto"/>
              <w:rPr>
                <w:rFonts w:ascii="Aptos" w:eastAsia="Aptos" w:hAnsi="Aptos" w:cs="Aptos"/>
                <w:lang w:val="it-IT"/>
              </w:rPr>
            </w:pPr>
          </w:p>
        </w:tc>
        <w:tc>
          <w:tcPr>
            <w:tcW w:w="840"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75" w:type="dxa"/>
              <w:right w:w="30" w:type="dxa"/>
            </w:tcMar>
          </w:tcPr>
          <w:p w14:paraId="13F8CC7D" w14:textId="77777777" w:rsidR="00432C08" w:rsidRPr="002D7EB3" w:rsidRDefault="00432C08" w:rsidP="008846E2">
            <w:pPr>
              <w:pStyle w:val="Corpotesto"/>
              <w:rPr>
                <w:rFonts w:ascii="Aptos" w:eastAsia="Aptos" w:hAnsi="Aptos" w:cs="Aptos"/>
                <w:lang w:val="it-IT"/>
              </w:rPr>
            </w:pPr>
          </w:p>
        </w:tc>
        <w:tc>
          <w:tcPr>
            <w:tcW w:w="1125"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75" w:type="dxa"/>
              <w:right w:w="30" w:type="dxa"/>
            </w:tcMar>
          </w:tcPr>
          <w:p w14:paraId="4AC9A004" w14:textId="77777777" w:rsidR="00432C08" w:rsidRPr="002D7EB3" w:rsidRDefault="00432C08" w:rsidP="008846E2">
            <w:pPr>
              <w:pStyle w:val="Corpotesto"/>
              <w:rPr>
                <w:rFonts w:ascii="Aptos" w:eastAsia="Aptos" w:hAnsi="Aptos" w:cs="Aptos"/>
                <w:lang w:val="it-IT"/>
              </w:rPr>
            </w:pPr>
          </w:p>
        </w:tc>
        <w:tc>
          <w:tcPr>
            <w:tcW w:w="1695"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75" w:type="dxa"/>
              <w:right w:w="30" w:type="dxa"/>
            </w:tcMar>
          </w:tcPr>
          <w:p w14:paraId="340C93AB" w14:textId="77777777" w:rsidR="00432C08" w:rsidRDefault="00432C08" w:rsidP="008846E2">
            <w:pPr>
              <w:pStyle w:val="Corpotesto"/>
              <w:rPr>
                <w:rFonts w:ascii="Aptos" w:eastAsia="Aptos" w:hAnsi="Aptos" w:cs="Aptos"/>
              </w:rPr>
            </w:pPr>
            <w:r w:rsidRPr="6E9FA991">
              <w:rPr>
                <w:rFonts w:ascii="Aptos" w:eastAsia="Aptos" w:hAnsi="Aptos" w:cs="Aptos"/>
              </w:rPr>
              <w:t>DRU</w:t>
            </w:r>
          </w:p>
        </w:tc>
      </w:tr>
      <w:tr w:rsidR="00432C08" w14:paraId="10BF02F4" w14:textId="77777777" w:rsidTr="002337AD">
        <w:trPr>
          <w:trHeight w:val="555"/>
        </w:trPr>
        <w:tc>
          <w:tcPr>
            <w:tcW w:w="4815"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75" w:type="dxa"/>
              <w:right w:w="30" w:type="dxa"/>
            </w:tcMar>
          </w:tcPr>
          <w:p w14:paraId="7FC7A336" w14:textId="77777777" w:rsidR="00432C08" w:rsidRPr="002D7EB3" w:rsidRDefault="00432C08" w:rsidP="008846E2">
            <w:pPr>
              <w:pStyle w:val="Corpotesto"/>
              <w:rPr>
                <w:rFonts w:ascii="Aptos" w:eastAsia="Aptos" w:hAnsi="Aptos" w:cs="Aptos"/>
                <w:lang w:val="it-IT"/>
              </w:rPr>
            </w:pPr>
            <w:r w:rsidRPr="002D7EB3">
              <w:rPr>
                <w:rFonts w:ascii="Aptos" w:eastAsia="Aptos" w:hAnsi="Aptos" w:cs="Aptos"/>
                <w:lang w:val="it-IT"/>
              </w:rPr>
              <w:t>L'età del beneficiario è coerente con quanto previsto nell'Avviso [Da prevedere in caso di CF per priorità]</w:t>
            </w:r>
          </w:p>
        </w:tc>
        <w:tc>
          <w:tcPr>
            <w:tcW w:w="840"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75" w:type="dxa"/>
              <w:right w:w="30" w:type="dxa"/>
            </w:tcMar>
          </w:tcPr>
          <w:p w14:paraId="28CD4515" w14:textId="77777777" w:rsidR="00432C08" w:rsidRPr="002D7EB3" w:rsidRDefault="00432C08" w:rsidP="008846E2">
            <w:pPr>
              <w:pStyle w:val="Corpotesto"/>
              <w:rPr>
                <w:rFonts w:ascii="Aptos" w:eastAsia="Aptos" w:hAnsi="Aptos" w:cs="Aptos"/>
                <w:lang w:val="it-IT"/>
              </w:rPr>
            </w:pPr>
          </w:p>
        </w:tc>
        <w:tc>
          <w:tcPr>
            <w:tcW w:w="840"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75" w:type="dxa"/>
              <w:right w:w="30" w:type="dxa"/>
            </w:tcMar>
          </w:tcPr>
          <w:p w14:paraId="65DFF0D9" w14:textId="77777777" w:rsidR="00432C08" w:rsidRPr="002D7EB3" w:rsidRDefault="00432C08" w:rsidP="008846E2">
            <w:pPr>
              <w:pStyle w:val="Corpotesto"/>
              <w:rPr>
                <w:rFonts w:ascii="Aptos" w:eastAsia="Aptos" w:hAnsi="Aptos" w:cs="Aptos"/>
                <w:lang w:val="it-IT"/>
              </w:rPr>
            </w:pPr>
          </w:p>
        </w:tc>
        <w:tc>
          <w:tcPr>
            <w:tcW w:w="840"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75" w:type="dxa"/>
              <w:right w:w="30" w:type="dxa"/>
            </w:tcMar>
          </w:tcPr>
          <w:p w14:paraId="5B2793D7" w14:textId="77777777" w:rsidR="00432C08" w:rsidRPr="002D7EB3" w:rsidRDefault="00432C08" w:rsidP="008846E2">
            <w:pPr>
              <w:pStyle w:val="Corpotesto"/>
              <w:rPr>
                <w:rFonts w:ascii="Aptos" w:eastAsia="Aptos" w:hAnsi="Aptos" w:cs="Aptos"/>
                <w:lang w:val="it-IT"/>
              </w:rPr>
            </w:pPr>
          </w:p>
        </w:tc>
        <w:tc>
          <w:tcPr>
            <w:tcW w:w="1125"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75" w:type="dxa"/>
              <w:right w:w="30" w:type="dxa"/>
            </w:tcMar>
          </w:tcPr>
          <w:p w14:paraId="185F853C" w14:textId="77777777" w:rsidR="00432C08" w:rsidRPr="002D7EB3" w:rsidRDefault="00432C08" w:rsidP="008846E2">
            <w:pPr>
              <w:pStyle w:val="Corpotesto"/>
              <w:rPr>
                <w:rFonts w:ascii="Aptos" w:eastAsia="Aptos" w:hAnsi="Aptos" w:cs="Aptos"/>
                <w:lang w:val="it-IT"/>
              </w:rPr>
            </w:pPr>
          </w:p>
        </w:tc>
        <w:tc>
          <w:tcPr>
            <w:tcW w:w="1695"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75" w:type="dxa"/>
              <w:right w:w="30" w:type="dxa"/>
            </w:tcMar>
          </w:tcPr>
          <w:p w14:paraId="23871861" w14:textId="77777777" w:rsidR="00432C08" w:rsidRDefault="00432C08" w:rsidP="008846E2">
            <w:pPr>
              <w:pStyle w:val="Corpotesto"/>
              <w:rPr>
                <w:rFonts w:ascii="Aptos" w:eastAsia="Aptos" w:hAnsi="Aptos" w:cs="Aptos"/>
              </w:rPr>
            </w:pPr>
            <w:r w:rsidRPr="6E9FA991">
              <w:rPr>
                <w:rFonts w:ascii="Aptos" w:eastAsia="Aptos" w:hAnsi="Aptos" w:cs="Aptos"/>
              </w:rPr>
              <w:t>DRU</w:t>
            </w:r>
          </w:p>
        </w:tc>
      </w:tr>
      <w:tr w:rsidR="00432C08" w14:paraId="0DD9B137" w14:textId="77777777" w:rsidTr="002337AD">
        <w:trPr>
          <w:trHeight w:val="555"/>
        </w:trPr>
        <w:tc>
          <w:tcPr>
            <w:tcW w:w="4815"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75" w:type="dxa"/>
              <w:right w:w="30" w:type="dxa"/>
            </w:tcMar>
          </w:tcPr>
          <w:p w14:paraId="0AE10995" w14:textId="77777777" w:rsidR="00432C08" w:rsidRPr="002D7EB3" w:rsidRDefault="00432C08" w:rsidP="008846E2">
            <w:pPr>
              <w:pStyle w:val="Corpotesto"/>
              <w:rPr>
                <w:rFonts w:ascii="Aptos" w:eastAsia="Aptos" w:hAnsi="Aptos" w:cs="Aptos"/>
                <w:lang w:val="it-IT"/>
              </w:rPr>
            </w:pPr>
            <w:r w:rsidRPr="002D7EB3">
              <w:rPr>
                <w:rFonts w:ascii="Aptos" w:eastAsia="Aptos" w:hAnsi="Aptos" w:cs="Aptos"/>
                <w:lang w:val="it-IT"/>
              </w:rPr>
              <w:t>Lo status occupazionale è coerente con quanto previsto nell'Avviso</w:t>
            </w:r>
          </w:p>
        </w:tc>
        <w:tc>
          <w:tcPr>
            <w:tcW w:w="840"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75" w:type="dxa"/>
              <w:right w:w="30" w:type="dxa"/>
            </w:tcMar>
          </w:tcPr>
          <w:p w14:paraId="763962C8" w14:textId="77777777" w:rsidR="00432C08" w:rsidRPr="002D7EB3" w:rsidRDefault="00432C08" w:rsidP="008846E2">
            <w:pPr>
              <w:pStyle w:val="Corpotesto"/>
              <w:rPr>
                <w:rFonts w:ascii="Aptos" w:eastAsia="Aptos" w:hAnsi="Aptos" w:cs="Aptos"/>
                <w:lang w:val="it-IT"/>
              </w:rPr>
            </w:pPr>
          </w:p>
        </w:tc>
        <w:tc>
          <w:tcPr>
            <w:tcW w:w="840"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75" w:type="dxa"/>
              <w:right w:w="30" w:type="dxa"/>
            </w:tcMar>
          </w:tcPr>
          <w:p w14:paraId="128F81B4" w14:textId="77777777" w:rsidR="00432C08" w:rsidRPr="002D7EB3" w:rsidRDefault="00432C08" w:rsidP="008846E2">
            <w:pPr>
              <w:pStyle w:val="Corpotesto"/>
              <w:rPr>
                <w:rFonts w:ascii="Aptos" w:eastAsia="Aptos" w:hAnsi="Aptos" w:cs="Aptos"/>
                <w:lang w:val="it-IT"/>
              </w:rPr>
            </w:pPr>
          </w:p>
        </w:tc>
        <w:tc>
          <w:tcPr>
            <w:tcW w:w="840"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75" w:type="dxa"/>
              <w:right w:w="30" w:type="dxa"/>
            </w:tcMar>
          </w:tcPr>
          <w:p w14:paraId="266F915C" w14:textId="77777777" w:rsidR="00432C08" w:rsidRPr="002D7EB3" w:rsidRDefault="00432C08" w:rsidP="008846E2">
            <w:pPr>
              <w:pStyle w:val="Corpotesto"/>
              <w:rPr>
                <w:rFonts w:ascii="Aptos" w:eastAsia="Aptos" w:hAnsi="Aptos" w:cs="Aptos"/>
                <w:lang w:val="it-IT"/>
              </w:rPr>
            </w:pPr>
          </w:p>
        </w:tc>
        <w:tc>
          <w:tcPr>
            <w:tcW w:w="1125"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75" w:type="dxa"/>
              <w:right w:w="30" w:type="dxa"/>
            </w:tcMar>
          </w:tcPr>
          <w:p w14:paraId="21284E64" w14:textId="77777777" w:rsidR="00432C08" w:rsidRPr="002D7EB3" w:rsidRDefault="00432C08" w:rsidP="008846E2">
            <w:pPr>
              <w:pStyle w:val="Corpotesto"/>
              <w:rPr>
                <w:rFonts w:ascii="Aptos" w:eastAsia="Aptos" w:hAnsi="Aptos" w:cs="Aptos"/>
                <w:lang w:val="it-IT"/>
              </w:rPr>
            </w:pPr>
          </w:p>
        </w:tc>
        <w:tc>
          <w:tcPr>
            <w:tcW w:w="1695"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75" w:type="dxa"/>
              <w:right w:w="30" w:type="dxa"/>
            </w:tcMar>
          </w:tcPr>
          <w:p w14:paraId="22540F3F" w14:textId="77777777" w:rsidR="00432C08" w:rsidRDefault="00432C08" w:rsidP="008846E2">
            <w:pPr>
              <w:pStyle w:val="Corpotesto"/>
              <w:rPr>
                <w:rFonts w:ascii="Aptos" w:eastAsia="Aptos" w:hAnsi="Aptos" w:cs="Aptos"/>
              </w:rPr>
            </w:pPr>
            <w:r w:rsidRPr="6E9FA991">
              <w:rPr>
                <w:rFonts w:ascii="Aptos" w:eastAsia="Aptos" w:hAnsi="Aptos" w:cs="Aptos"/>
              </w:rPr>
              <w:t>DRU</w:t>
            </w:r>
          </w:p>
        </w:tc>
      </w:tr>
      <w:tr w:rsidR="00432C08" w14:paraId="6B61043E" w14:textId="77777777" w:rsidTr="002337AD">
        <w:trPr>
          <w:trHeight w:val="555"/>
        </w:trPr>
        <w:tc>
          <w:tcPr>
            <w:tcW w:w="4815"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75" w:type="dxa"/>
              <w:right w:w="30" w:type="dxa"/>
            </w:tcMar>
          </w:tcPr>
          <w:p w14:paraId="73704FD6" w14:textId="77777777" w:rsidR="00432C08" w:rsidRPr="002D7EB3" w:rsidRDefault="00432C08" w:rsidP="008846E2">
            <w:pPr>
              <w:pStyle w:val="Corpotesto"/>
              <w:rPr>
                <w:rFonts w:ascii="Aptos" w:eastAsia="Aptos" w:hAnsi="Aptos" w:cs="Aptos"/>
                <w:lang w:val="it-IT"/>
              </w:rPr>
            </w:pPr>
            <w:r w:rsidRPr="002D7EB3">
              <w:rPr>
                <w:rFonts w:ascii="Aptos" w:eastAsia="Aptos" w:hAnsi="Aptos" w:cs="Aptos"/>
                <w:lang w:val="it-IT"/>
              </w:rPr>
              <w:t>Sono rispettati gli altri requisiti previsti nell’Avviso</w:t>
            </w:r>
          </w:p>
        </w:tc>
        <w:tc>
          <w:tcPr>
            <w:tcW w:w="840"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75" w:type="dxa"/>
              <w:right w:w="30" w:type="dxa"/>
            </w:tcMar>
          </w:tcPr>
          <w:p w14:paraId="36B3C22C" w14:textId="77777777" w:rsidR="00432C08" w:rsidRPr="002D7EB3" w:rsidRDefault="00432C08" w:rsidP="008846E2">
            <w:pPr>
              <w:pStyle w:val="Corpotesto"/>
              <w:rPr>
                <w:rFonts w:ascii="Aptos" w:eastAsia="Aptos" w:hAnsi="Aptos" w:cs="Aptos"/>
                <w:lang w:val="it-IT"/>
              </w:rPr>
            </w:pPr>
          </w:p>
        </w:tc>
        <w:tc>
          <w:tcPr>
            <w:tcW w:w="840"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75" w:type="dxa"/>
              <w:right w:w="30" w:type="dxa"/>
            </w:tcMar>
          </w:tcPr>
          <w:p w14:paraId="292CEE86" w14:textId="77777777" w:rsidR="00432C08" w:rsidRPr="002D7EB3" w:rsidRDefault="00432C08" w:rsidP="008846E2">
            <w:pPr>
              <w:pStyle w:val="Corpotesto"/>
              <w:rPr>
                <w:rFonts w:ascii="Aptos" w:eastAsia="Aptos" w:hAnsi="Aptos" w:cs="Aptos"/>
                <w:lang w:val="it-IT"/>
              </w:rPr>
            </w:pPr>
          </w:p>
        </w:tc>
        <w:tc>
          <w:tcPr>
            <w:tcW w:w="840"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75" w:type="dxa"/>
              <w:right w:w="30" w:type="dxa"/>
            </w:tcMar>
          </w:tcPr>
          <w:p w14:paraId="3BC74AAB" w14:textId="77777777" w:rsidR="00432C08" w:rsidRPr="002D7EB3" w:rsidRDefault="00432C08" w:rsidP="008846E2">
            <w:pPr>
              <w:pStyle w:val="Corpotesto"/>
              <w:rPr>
                <w:rFonts w:ascii="Aptos" w:eastAsia="Aptos" w:hAnsi="Aptos" w:cs="Aptos"/>
                <w:lang w:val="it-IT"/>
              </w:rPr>
            </w:pPr>
          </w:p>
        </w:tc>
        <w:tc>
          <w:tcPr>
            <w:tcW w:w="1125"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75" w:type="dxa"/>
              <w:right w:w="30" w:type="dxa"/>
            </w:tcMar>
          </w:tcPr>
          <w:p w14:paraId="6788609B" w14:textId="77777777" w:rsidR="00432C08" w:rsidRPr="002D7EB3" w:rsidRDefault="00432C08" w:rsidP="008846E2">
            <w:pPr>
              <w:pStyle w:val="Corpotesto"/>
              <w:rPr>
                <w:rFonts w:ascii="Aptos" w:eastAsia="Aptos" w:hAnsi="Aptos" w:cs="Aptos"/>
                <w:lang w:val="it-IT"/>
              </w:rPr>
            </w:pPr>
          </w:p>
        </w:tc>
        <w:tc>
          <w:tcPr>
            <w:tcW w:w="1695"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75" w:type="dxa"/>
              <w:right w:w="30" w:type="dxa"/>
            </w:tcMar>
          </w:tcPr>
          <w:p w14:paraId="75EEF605" w14:textId="77777777" w:rsidR="00432C08" w:rsidRDefault="00432C08" w:rsidP="008846E2">
            <w:pPr>
              <w:pStyle w:val="Corpotesto"/>
              <w:rPr>
                <w:rFonts w:ascii="Aptos" w:eastAsia="Aptos" w:hAnsi="Aptos" w:cs="Aptos"/>
              </w:rPr>
            </w:pPr>
            <w:r w:rsidRPr="6E9FA991">
              <w:rPr>
                <w:rFonts w:ascii="Aptos" w:eastAsia="Aptos" w:hAnsi="Aptos" w:cs="Aptos"/>
              </w:rPr>
              <w:t>DRU</w:t>
            </w:r>
          </w:p>
        </w:tc>
      </w:tr>
      <w:tr w:rsidR="00432C08" w14:paraId="5715D454" w14:textId="77777777" w:rsidTr="002337AD">
        <w:trPr>
          <w:trHeight w:val="360"/>
        </w:trPr>
        <w:tc>
          <w:tcPr>
            <w:tcW w:w="4815"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75" w:type="dxa"/>
              <w:right w:w="30" w:type="dxa"/>
            </w:tcMar>
          </w:tcPr>
          <w:p w14:paraId="03ECA40E" w14:textId="77777777" w:rsidR="00432C08" w:rsidRPr="002D7EB3" w:rsidRDefault="00432C08" w:rsidP="008846E2">
            <w:pPr>
              <w:pStyle w:val="Corpotesto"/>
              <w:rPr>
                <w:rFonts w:ascii="Aptos" w:eastAsia="Aptos" w:hAnsi="Aptos" w:cs="Aptos"/>
                <w:lang w:val="it-IT"/>
              </w:rPr>
            </w:pPr>
            <w:r w:rsidRPr="002D7EB3">
              <w:rPr>
                <w:rFonts w:ascii="Aptos" w:eastAsia="Aptos" w:hAnsi="Aptos" w:cs="Aptos"/>
                <w:lang w:val="it-IT"/>
              </w:rPr>
              <w:t>I dati del tutor sono completi e corretti</w:t>
            </w:r>
          </w:p>
        </w:tc>
        <w:tc>
          <w:tcPr>
            <w:tcW w:w="840"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75" w:type="dxa"/>
              <w:right w:w="30" w:type="dxa"/>
            </w:tcMar>
          </w:tcPr>
          <w:p w14:paraId="285E655C" w14:textId="77777777" w:rsidR="00432C08" w:rsidRPr="002D7EB3" w:rsidRDefault="00432C08" w:rsidP="008846E2">
            <w:pPr>
              <w:pStyle w:val="Corpotesto"/>
              <w:rPr>
                <w:rFonts w:ascii="Aptos" w:eastAsia="Aptos" w:hAnsi="Aptos" w:cs="Aptos"/>
                <w:lang w:val="it-IT"/>
              </w:rPr>
            </w:pPr>
          </w:p>
        </w:tc>
        <w:tc>
          <w:tcPr>
            <w:tcW w:w="840"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75" w:type="dxa"/>
              <w:right w:w="30" w:type="dxa"/>
            </w:tcMar>
          </w:tcPr>
          <w:p w14:paraId="48633DB5" w14:textId="77777777" w:rsidR="00432C08" w:rsidRPr="002D7EB3" w:rsidRDefault="00432C08" w:rsidP="008846E2">
            <w:pPr>
              <w:pStyle w:val="Corpotesto"/>
              <w:rPr>
                <w:rFonts w:ascii="Aptos" w:eastAsia="Aptos" w:hAnsi="Aptos" w:cs="Aptos"/>
                <w:lang w:val="it-IT"/>
              </w:rPr>
            </w:pPr>
          </w:p>
        </w:tc>
        <w:tc>
          <w:tcPr>
            <w:tcW w:w="840"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75" w:type="dxa"/>
              <w:right w:w="30" w:type="dxa"/>
            </w:tcMar>
          </w:tcPr>
          <w:p w14:paraId="224326F1" w14:textId="77777777" w:rsidR="00432C08" w:rsidRPr="002D7EB3" w:rsidRDefault="00432C08" w:rsidP="008846E2">
            <w:pPr>
              <w:pStyle w:val="Corpotesto"/>
              <w:rPr>
                <w:rFonts w:ascii="Aptos" w:eastAsia="Aptos" w:hAnsi="Aptos" w:cs="Aptos"/>
                <w:lang w:val="it-IT"/>
              </w:rPr>
            </w:pPr>
          </w:p>
        </w:tc>
        <w:tc>
          <w:tcPr>
            <w:tcW w:w="1125"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75" w:type="dxa"/>
              <w:right w:w="30" w:type="dxa"/>
            </w:tcMar>
          </w:tcPr>
          <w:p w14:paraId="0539AB65" w14:textId="77777777" w:rsidR="00432C08" w:rsidRPr="002D7EB3" w:rsidRDefault="00432C08" w:rsidP="008846E2">
            <w:pPr>
              <w:pStyle w:val="Corpotesto"/>
              <w:rPr>
                <w:rFonts w:ascii="Aptos" w:eastAsia="Aptos" w:hAnsi="Aptos" w:cs="Aptos"/>
                <w:lang w:val="it-IT"/>
              </w:rPr>
            </w:pPr>
          </w:p>
        </w:tc>
        <w:tc>
          <w:tcPr>
            <w:tcW w:w="1695"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75" w:type="dxa"/>
              <w:right w:w="30" w:type="dxa"/>
            </w:tcMar>
          </w:tcPr>
          <w:p w14:paraId="1070EBE1" w14:textId="77777777" w:rsidR="00432C08" w:rsidRDefault="00432C08" w:rsidP="008846E2">
            <w:pPr>
              <w:pStyle w:val="Corpotesto"/>
              <w:rPr>
                <w:rFonts w:ascii="Aptos" w:eastAsia="Aptos" w:hAnsi="Aptos" w:cs="Aptos"/>
              </w:rPr>
            </w:pPr>
            <w:r w:rsidRPr="6E9FA991">
              <w:rPr>
                <w:rFonts w:ascii="Aptos" w:eastAsia="Aptos" w:hAnsi="Aptos" w:cs="Aptos"/>
              </w:rPr>
              <w:t>DRU</w:t>
            </w:r>
          </w:p>
        </w:tc>
      </w:tr>
      <w:tr w:rsidR="00432C08" w14:paraId="37E4ED8A" w14:textId="77777777" w:rsidTr="002337AD">
        <w:trPr>
          <w:trHeight w:val="555"/>
        </w:trPr>
        <w:tc>
          <w:tcPr>
            <w:tcW w:w="4815"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75" w:type="dxa"/>
              <w:right w:w="30" w:type="dxa"/>
            </w:tcMar>
          </w:tcPr>
          <w:p w14:paraId="7B7F8031" w14:textId="77777777" w:rsidR="00432C08" w:rsidRPr="002D7EB3" w:rsidRDefault="00432C08" w:rsidP="008846E2">
            <w:pPr>
              <w:pStyle w:val="Corpotesto"/>
              <w:rPr>
                <w:rFonts w:ascii="Aptos" w:eastAsia="Aptos" w:hAnsi="Aptos" w:cs="Aptos"/>
                <w:lang w:val="it-IT"/>
              </w:rPr>
            </w:pPr>
            <w:r w:rsidRPr="002D7EB3">
              <w:rPr>
                <w:rFonts w:ascii="Aptos" w:eastAsia="Aptos" w:hAnsi="Aptos" w:cs="Aptos"/>
                <w:lang w:val="it-IT"/>
              </w:rPr>
              <w:t>I servizi inclusi nel PIP sono previsti nell'Avviso e rispettano i parametri standard</w:t>
            </w:r>
          </w:p>
        </w:tc>
        <w:tc>
          <w:tcPr>
            <w:tcW w:w="840"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75" w:type="dxa"/>
              <w:right w:w="30" w:type="dxa"/>
            </w:tcMar>
          </w:tcPr>
          <w:p w14:paraId="6565C44C" w14:textId="77777777" w:rsidR="00432C08" w:rsidRPr="002D7EB3" w:rsidRDefault="00432C08" w:rsidP="008846E2">
            <w:pPr>
              <w:pStyle w:val="Corpotesto"/>
              <w:rPr>
                <w:rFonts w:ascii="Aptos" w:eastAsia="Aptos" w:hAnsi="Aptos" w:cs="Aptos"/>
                <w:lang w:val="it-IT"/>
              </w:rPr>
            </w:pPr>
          </w:p>
        </w:tc>
        <w:tc>
          <w:tcPr>
            <w:tcW w:w="840"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75" w:type="dxa"/>
              <w:right w:w="30" w:type="dxa"/>
            </w:tcMar>
          </w:tcPr>
          <w:p w14:paraId="0C28720D" w14:textId="77777777" w:rsidR="00432C08" w:rsidRPr="002D7EB3" w:rsidRDefault="00432C08" w:rsidP="008846E2">
            <w:pPr>
              <w:pStyle w:val="Corpotesto"/>
              <w:rPr>
                <w:rFonts w:ascii="Aptos" w:eastAsia="Aptos" w:hAnsi="Aptos" w:cs="Aptos"/>
                <w:lang w:val="it-IT"/>
              </w:rPr>
            </w:pPr>
          </w:p>
        </w:tc>
        <w:tc>
          <w:tcPr>
            <w:tcW w:w="840"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75" w:type="dxa"/>
              <w:right w:w="30" w:type="dxa"/>
            </w:tcMar>
          </w:tcPr>
          <w:p w14:paraId="06AC196B" w14:textId="77777777" w:rsidR="00432C08" w:rsidRPr="002D7EB3" w:rsidRDefault="00432C08" w:rsidP="008846E2">
            <w:pPr>
              <w:pStyle w:val="Corpotesto"/>
              <w:rPr>
                <w:rFonts w:ascii="Aptos" w:eastAsia="Aptos" w:hAnsi="Aptos" w:cs="Aptos"/>
                <w:lang w:val="it-IT"/>
              </w:rPr>
            </w:pPr>
          </w:p>
        </w:tc>
        <w:tc>
          <w:tcPr>
            <w:tcW w:w="1125"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75" w:type="dxa"/>
              <w:right w:w="30" w:type="dxa"/>
            </w:tcMar>
          </w:tcPr>
          <w:p w14:paraId="1357D64C" w14:textId="77777777" w:rsidR="00432C08" w:rsidRPr="002D7EB3" w:rsidRDefault="00432C08" w:rsidP="008846E2">
            <w:pPr>
              <w:pStyle w:val="Corpotesto"/>
              <w:rPr>
                <w:rFonts w:ascii="Aptos" w:eastAsia="Aptos" w:hAnsi="Aptos" w:cs="Aptos"/>
                <w:lang w:val="it-IT"/>
              </w:rPr>
            </w:pPr>
          </w:p>
        </w:tc>
        <w:tc>
          <w:tcPr>
            <w:tcW w:w="1695"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75" w:type="dxa"/>
              <w:right w:w="30" w:type="dxa"/>
            </w:tcMar>
          </w:tcPr>
          <w:p w14:paraId="2BC4CC78" w14:textId="77777777" w:rsidR="00432C08" w:rsidRDefault="00432C08" w:rsidP="008846E2">
            <w:pPr>
              <w:pStyle w:val="Corpotesto"/>
              <w:rPr>
                <w:rFonts w:ascii="Aptos" w:eastAsia="Aptos" w:hAnsi="Aptos" w:cs="Aptos"/>
              </w:rPr>
            </w:pPr>
            <w:r w:rsidRPr="6E9FA991">
              <w:rPr>
                <w:rFonts w:ascii="Aptos" w:eastAsia="Aptos" w:hAnsi="Aptos" w:cs="Aptos"/>
              </w:rPr>
              <w:t>DRU</w:t>
            </w:r>
          </w:p>
        </w:tc>
      </w:tr>
      <w:tr w:rsidR="00432C08" w14:paraId="558A1C82" w14:textId="77777777" w:rsidTr="002337AD">
        <w:trPr>
          <w:trHeight w:val="555"/>
        </w:trPr>
        <w:tc>
          <w:tcPr>
            <w:tcW w:w="4815"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75" w:type="dxa"/>
              <w:right w:w="30" w:type="dxa"/>
            </w:tcMar>
          </w:tcPr>
          <w:p w14:paraId="647987B8" w14:textId="77777777" w:rsidR="00432C08" w:rsidRPr="002D7EB3" w:rsidRDefault="00432C08" w:rsidP="008846E2">
            <w:pPr>
              <w:pStyle w:val="Corpotesto"/>
              <w:rPr>
                <w:rFonts w:ascii="Aptos" w:eastAsia="Aptos" w:hAnsi="Aptos" w:cs="Aptos"/>
                <w:lang w:val="it-IT"/>
              </w:rPr>
            </w:pPr>
            <w:r w:rsidRPr="002D7EB3">
              <w:rPr>
                <w:rFonts w:ascii="Aptos" w:eastAsia="Aptos" w:hAnsi="Aptos" w:cs="Aptos"/>
                <w:lang w:val="it-IT"/>
              </w:rPr>
              <w:t>L'importo complessivo dei servizi previsti nella dote è inferiore o uguale al massimale</w:t>
            </w:r>
          </w:p>
        </w:tc>
        <w:tc>
          <w:tcPr>
            <w:tcW w:w="840"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75" w:type="dxa"/>
              <w:right w:w="30" w:type="dxa"/>
            </w:tcMar>
          </w:tcPr>
          <w:p w14:paraId="25588DB7" w14:textId="77777777" w:rsidR="00432C08" w:rsidRPr="002D7EB3" w:rsidRDefault="00432C08" w:rsidP="008846E2">
            <w:pPr>
              <w:pStyle w:val="Corpotesto"/>
              <w:rPr>
                <w:rFonts w:ascii="Aptos" w:eastAsia="Aptos" w:hAnsi="Aptos" w:cs="Aptos"/>
                <w:lang w:val="it-IT"/>
              </w:rPr>
            </w:pPr>
          </w:p>
        </w:tc>
        <w:tc>
          <w:tcPr>
            <w:tcW w:w="840"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75" w:type="dxa"/>
              <w:right w:w="30" w:type="dxa"/>
            </w:tcMar>
          </w:tcPr>
          <w:p w14:paraId="51416039" w14:textId="77777777" w:rsidR="00432C08" w:rsidRPr="002D7EB3" w:rsidRDefault="00432C08" w:rsidP="008846E2">
            <w:pPr>
              <w:pStyle w:val="Corpotesto"/>
              <w:rPr>
                <w:rFonts w:ascii="Aptos" w:eastAsia="Aptos" w:hAnsi="Aptos" w:cs="Aptos"/>
                <w:lang w:val="it-IT"/>
              </w:rPr>
            </w:pPr>
          </w:p>
        </w:tc>
        <w:tc>
          <w:tcPr>
            <w:tcW w:w="840"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75" w:type="dxa"/>
              <w:right w:w="30" w:type="dxa"/>
            </w:tcMar>
          </w:tcPr>
          <w:p w14:paraId="54155421" w14:textId="77777777" w:rsidR="00432C08" w:rsidRPr="002D7EB3" w:rsidRDefault="00432C08" w:rsidP="008846E2">
            <w:pPr>
              <w:pStyle w:val="Corpotesto"/>
              <w:rPr>
                <w:rFonts w:ascii="Aptos" w:eastAsia="Aptos" w:hAnsi="Aptos" w:cs="Aptos"/>
                <w:lang w:val="it-IT"/>
              </w:rPr>
            </w:pPr>
          </w:p>
        </w:tc>
        <w:tc>
          <w:tcPr>
            <w:tcW w:w="1125"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75" w:type="dxa"/>
              <w:right w:w="30" w:type="dxa"/>
            </w:tcMar>
          </w:tcPr>
          <w:p w14:paraId="514965A1" w14:textId="77777777" w:rsidR="00432C08" w:rsidRPr="002D7EB3" w:rsidRDefault="00432C08" w:rsidP="008846E2">
            <w:pPr>
              <w:pStyle w:val="Corpotesto"/>
              <w:rPr>
                <w:rFonts w:ascii="Aptos" w:eastAsia="Aptos" w:hAnsi="Aptos" w:cs="Aptos"/>
                <w:lang w:val="it-IT"/>
              </w:rPr>
            </w:pPr>
          </w:p>
        </w:tc>
        <w:tc>
          <w:tcPr>
            <w:tcW w:w="1695"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75" w:type="dxa"/>
              <w:right w:w="30" w:type="dxa"/>
            </w:tcMar>
          </w:tcPr>
          <w:p w14:paraId="07CCC40F" w14:textId="77777777" w:rsidR="00432C08" w:rsidRDefault="00432C08" w:rsidP="008846E2">
            <w:pPr>
              <w:pStyle w:val="Corpotesto"/>
              <w:rPr>
                <w:rFonts w:ascii="Aptos" w:eastAsia="Aptos" w:hAnsi="Aptos" w:cs="Aptos"/>
              </w:rPr>
            </w:pPr>
            <w:r w:rsidRPr="6E9FA991">
              <w:rPr>
                <w:rFonts w:ascii="Aptos" w:eastAsia="Aptos" w:hAnsi="Aptos" w:cs="Aptos"/>
              </w:rPr>
              <w:t>DRU</w:t>
            </w:r>
          </w:p>
        </w:tc>
      </w:tr>
      <w:tr w:rsidR="00432C08" w14:paraId="2A487D68" w14:textId="77777777" w:rsidTr="002337AD">
        <w:trPr>
          <w:trHeight w:val="360"/>
        </w:trPr>
        <w:tc>
          <w:tcPr>
            <w:tcW w:w="4815"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75" w:type="dxa"/>
              <w:right w:w="30" w:type="dxa"/>
            </w:tcMar>
          </w:tcPr>
          <w:p w14:paraId="2E7495BF" w14:textId="77777777" w:rsidR="00432C08" w:rsidRDefault="00432C08" w:rsidP="008846E2">
            <w:pPr>
              <w:pStyle w:val="Corpotesto"/>
              <w:rPr>
                <w:rFonts w:ascii="Aptos" w:eastAsia="Aptos" w:hAnsi="Aptos" w:cs="Aptos"/>
              </w:rPr>
            </w:pPr>
            <w:r w:rsidRPr="6E9FA991">
              <w:rPr>
                <w:rFonts w:ascii="Aptos" w:eastAsia="Aptos" w:hAnsi="Aptos" w:cs="Aptos"/>
              </w:rPr>
              <w:t>La DRU è datata</w:t>
            </w:r>
          </w:p>
        </w:tc>
        <w:tc>
          <w:tcPr>
            <w:tcW w:w="840"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75" w:type="dxa"/>
              <w:right w:w="30" w:type="dxa"/>
            </w:tcMar>
          </w:tcPr>
          <w:p w14:paraId="49A19727" w14:textId="77777777" w:rsidR="00432C08" w:rsidRDefault="00432C08" w:rsidP="008846E2">
            <w:pPr>
              <w:pStyle w:val="Corpotesto"/>
              <w:rPr>
                <w:rFonts w:ascii="Aptos" w:eastAsia="Aptos" w:hAnsi="Aptos" w:cs="Aptos"/>
              </w:rPr>
            </w:pPr>
          </w:p>
        </w:tc>
        <w:tc>
          <w:tcPr>
            <w:tcW w:w="840"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75" w:type="dxa"/>
              <w:right w:w="30" w:type="dxa"/>
            </w:tcMar>
          </w:tcPr>
          <w:p w14:paraId="57309A0B" w14:textId="77777777" w:rsidR="00432C08" w:rsidRDefault="00432C08" w:rsidP="008846E2">
            <w:pPr>
              <w:pStyle w:val="Corpotesto"/>
              <w:rPr>
                <w:rFonts w:ascii="Aptos" w:eastAsia="Aptos" w:hAnsi="Aptos" w:cs="Aptos"/>
              </w:rPr>
            </w:pPr>
          </w:p>
        </w:tc>
        <w:tc>
          <w:tcPr>
            <w:tcW w:w="840"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75" w:type="dxa"/>
              <w:right w:w="30" w:type="dxa"/>
            </w:tcMar>
          </w:tcPr>
          <w:p w14:paraId="7E9280E4" w14:textId="77777777" w:rsidR="00432C08" w:rsidRDefault="00432C08" w:rsidP="008846E2">
            <w:pPr>
              <w:pStyle w:val="Corpotesto"/>
              <w:rPr>
                <w:rFonts w:ascii="Aptos" w:eastAsia="Aptos" w:hAnsi="Aptos" w:cs="Aptos"/>
              </w:rPr>
            </w:pPr>
          </w:p>
        </w:tc>
        <w:tc>
          <w:tcPr>
            <w:tcW w:w="1125"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75" w:type="dxa"/>
              <w:right w:w="30" w:type="dxa"/>
            </w:tcMar>
          </w:tcPr>
          <w:p w14:paraId="5567B66B" w14:textId="77777777" w:rsidR="00432C08" w:rsidRDefault="00432C08" w:rsidP="008846E2">
            <w:pPr>
              <w:pStyle w:val="Corpotesto"/>
              <w:rPr>
                <w:rFonts w:ascii="Aptos" w:eastAsia="Aptos" w:hAnsi="Aptos" w:cs="Aptos"/>
              </w:rPr>
            </w:pPr>
          </w:p>
        </w:tc>
        <w:tc>
          <w:tcPr>
            <w:tcW w:w="1695"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75" w:type="dxa"/>
              <w:right w:w="30" w:type="dxa"/>
            </w:tcMar>
          </w:tcPr>
          <w:p w14:paraId="06CE1000" w14:textId="77777777" w:rsidR="00432C08" w:rsidRDefault="00432C08" w:rsidP="008846E2">
            <w:pPr>
              <w:pStyle w:val="Corpotesto"/>
              <w:rPr>
                <w:rFonts w:ascii="Aptos" w:eastAsia="Aptos" w:hAnsi="Aptos" w:cs="Aptos"/>
              </w:rPr>
            </w:pPr>
            <w:r w:rsidRPr="6E9FA991">
              <w:rPr>
                <w:rFonts w:ascii="Aptos" w:eastAsia="Aptos" w:hAnsi="Aptos" w:cs="Aptos"/>
              </w:rPr>
              <w:t>DRU</w:t>
            </w:r>
          </w:p>
        </w:tc>
      </w:tr>
      <w:tr w:rsidR="00432C08" w14:paraId="397FE5A5" w14:textId="77777777" w:rsidTr="002337AD">
        <w:trPr>
          <w:trHeight w:val="555"/>
        </w:trPr>
        <w:tc>
          <w:tcPr>
            <w:tcW w:w="4815"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75" w:type="dxa"/>
              <w:right w:w="30" w:type="dxa"/>
            </w:tcMar>
          </w:tcPr>
          <w:p w14:paraId="39FFDB78" w14:textId="77777777" w:rsidR="00432C08" w:rsidRPr="002D7EB3" w:rsidRDefault="00432C08" w:rsidP="008846E2">
            <w:pPr>
              <w:pStyle w:val="Corpotesto"/>
              <w:rPr>
                <w:rFonts w:ascii="Aptos" w:eastAsia="Aptos" w:hAnsi="Aptos" w:cs="Aptos"/>
                <w:lang w:val="it-IT"/>
              </w:rPr>
            </w:pPr>
            <w:r w:rsidRPr="002D7EB3">
              <w:rPr>
                <w:rFonts w:ascii="Aptos" w:eastAsia="Aptos" w:hAnsi="Aptos" w:cs="Aptos"/>
                <w:lang w:val="it-IT"/>
              </w:rPr>
              <w:t>La DRU è sottoscritta con firma digitale firma digitale o firma elettronica qualificata o firma elettronica avanzata dal soggetto esecutore che ha preso in carico il beneficiario</w:t>
            </w:r>
          </w:p>
        </w:tc>
        <w:tc>
          <w:tcPr>
            <w:tcW w:w="840"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75" w:type="dxa"/>
              <w:right w:w="30" w:type="dxa"/>
            </w:tcMar>
          </w:tcPr>
          <w:p w14:paraId="27935885" w14:textId="77777777" w:rsidR="00432C08" w:rsidRPr="002D7EB3" w:rsidRDefault="00432C08" w:rsidP="008846E2">
            <w:pPr>
              <w:pStyle w:val="Corpotesto"/>
              <w:rPr>
                <w:rFonts w:ascii="Aptos" w:eastAsia="Aptos" w:hAnsi="Aptos" w:cs="Aptos"/>
                <w:lang w:val="it-IT"/>
              </w:rPr>
            </w:pPr>
          </w:p>
        </w:tc>
        <w:tc>
          <w:tcPr>
            <w:tcW w:w="840"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75" w:type="dxa"/>
              <w:right w:w="30" w:type="dxa"/>
            </w:tcMar>
          </w:tcPr>
          <w:p w14:paraId="5AB7BC8F" w14:textId="77777777" w:rsidR="00432C08" w:rsidRPr="002D7EB3" w:rsidRDefault="00432C08" w:rsidP="008846E2">
            <w:pPr>
              <w:pStyle w:val="Corpotesto"/>
              <w:rPr>
                <w:rFonts w:ascii="Aptos" w:eastAsia="Aptos" w:hAnsi="Aptos" w:cs="Aptos"/>
                <w:lang w:val="it-IT"/>
              </w:rPr>
            </w:pPr>
          </w:p>
        </w:tc>
        <w:tc>
          <w:tcPr>
            <w:tcW w:w="840"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75" w:type="dxa"/>
              <w:right w:w="30" w:type="dxa"/>
            </w:tcMar>
          </w:tcPr>
          <w:p w14:paraId="55C99669" w14:textId="77777777" w:rsidR="00432C08" w:rsidRPr="002D7EB3" w:rsidRDefault="00432C08" w:rsidP="008846E2">
            <w:pPr>
              <w:pStyle w:val="Corpotesto"/>
              <w:rPr>
                <w:rFonts w:ascii="Aptos" w:eastAsia="Aptos" w:hAnsi="Aptos" w:cs="Aptos"/>
                <w:lang w:val="it-IT"/>
              </w:rPr>
            </w:pPr>
          </w:p>
        </w:tc>
        <w:tc>
          <w:tcPr>
            <w:tcW w:w="1125"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75" w:type="dxa"/>
              <w:right w:w="30" w:type="dxa"/>
            </w:tcMar>
          </w:tcPr>
          <w:p w14:paraId="319C1988" w14:textId="77777777" w:rsidR="00432C08" w:rsidRPr="002D7EB3" w:rsidRDefault="00432C08" w:rsidP="008846E2">
            <w:pPr>
              <w:pStyle w:val="Corpotesto"/>
              <w:rPr>
                <w:rFonts w:ascii="Aptos" w:eastAsia="Aptos" w:hAnsi="Aptos" w:cs="Aptos"/>
                <w:lang w:val="it-IT"/>
              </w:rPr>
            </w:pPr>
          </w:p>
        </w:tc>
        <w:tc>
          <w:tcPr>
            <w:tcW w:w="1695"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75" w:type="dxa"/>
              <w:right w:w="30" w:type="dxa"/>
            </w:tcMar>
          </w:tcPr>
          <w:p w14:paraId="4C8C32A6" w14:textId="77777777" w:rsidR="00432C08" w:rsidRDefault="00432C08" w:rsidP="008846E2">
            <w:pPr>
              <w:pStyle w:val="Corpotesto"/>
              <w:rPr>
                <w:rFonts w:ascii="Aptos" w:eastAsia="Aptos" w:hAnsi="Aptos" w:cs="Aptos"/>
              </w:rPr>
            </w:pPr>
            <w:r w:rsidRPr="6E9FA991">
              <w:rPr>
                <w:rFonts w:ascii="Aptos" w:eastAsia="Aptos" w:hAnsi="Aptos" w:cs="Aptos"/>
              </w:rPr>
              <w:t>DRU</w:t>
            </w:r>
          </w:p>
        </w:tc>
      </w:tr>
      <w:tr w:rsidR="00432C08" w14:paraId="021E85EE" w14:textId="77777777" w:rsidTr="002337AD">
        <w:trPr>
          <w:trHeight w:val="555"/>
        </w:trPr>
        <w:tc>
          <w:tcPr>
            <w:tcW w:w="4815"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75" w:type="dxa"/>
              <w:right w:w="30" w:type="dxa"/>
            </w:tcMar>
          </w:tcPr>
          <w:p w14:paraId="7A99AE86" w14:textId="77777777" w:rsidR="00432C08" w:rsidRPr="002D7EB3" w:rsidRDefault="00432C08" w:rsidP="008846E2">
            <w:pPr>
              <w:pStyle w:val="Corpotesto"/>
              <w:rPr>
                <w:rFonts w:ascii="Aptos" w:eastAsia="Aptos" w:hAnsi="Aptos" w:cs="Aptos"/>
                <w:lang w:val="it-IT"/>
              </w:rPr>
            </w:pPr>
            <w:r w:rsidRPr="002D7EB3">
              <w:rPr>
                <w:rFonts w:ascii="Aptos" w:eastAsia="Aptos" w:hAnsi="Aptos" w:cs="Aptos"/>
                <w:lang w:val="it-IT"/>
              </w:rPr>
              <w:t>È presente l’atto di adesione unico relativo all’Avviso</w:t>
            </w:r>
          </w:p>
        </w:tc>
        <w:tc>
          <w:tcPr>
            <w:tcW w:w="840"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75" w:type="dxa"/>
              <w:right w:w="30" w:type="dxa"/>
            </w:tcMar>
          </w:tcPr>
          <w:p w14:paraId="74C944BC" w14:textId="77777777" w:rsidR="00432C08" w:rsidRPr="002D7EB3" w:rsidRDefault="00432C08" w:rsidP="008846E2">
            <w:pPr>
              <w:pStyle w:val="Corpotesto"/>
              <w:rPr>
                <w:rFonts w:ascii="Aptos" w:eastAsia="Aptos" w:hAnsi="Aptos" w:cs="Aptos"/>
                <w:lang w:val="it-IT"/>
              </w:rPr>
            </w:pPr>
          </w:p>
        </w:tc>
        <w:tc>
          <w:tcPr>
            <w:tcW w:w="840"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75" w:type="dxa"/>
              <w:right w:w="30" w:type="dxa"/>
            </w:tcMar>
          </w:tcPr>
          <w:p w14:paraId="685EDC73" w14:textId="77777777" w:rsidR="00432C08" w:rsidRPr="002D7EB3" w:rsidRDefault="00432C08" w:rsidP="008846E2">
            <w:pPr>
              <w:pStyle w:val="Corpotesto"/>
              <w:rPr>
                <w:rFonts w:ascii="Aptos" w:eastAsia="Aptos" w:hAnsi="Aptos" w:cs="Aptos"/>
                <w:lang w:val="it-IT"/>
              </w:rPr>
            </w:pPr>
          </w:p>
        </w:tc>
        <w:tc>
          <w:tcPr>
            <w:tcW w:w="840"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75" w:type="dxa"/>
              <w:right w:w="30" w:type="dxa"/>
            </w:tcMar>
          </w:tcPr>
          <w:p w14:paraId="1A3C273C" w14:textId="77777777" w:rsidR="00432C08" w:rsidRPr="002D7EB3" w:rsidRDefault="00432C08" w:rsidP="008846E2">
            <w:pPr>
              <w:pStyle w:val="Corpotesto"/>
              <w:rPr>
                <w:rFonts w:ascii="Aptos" w:eastAsia="Aptos" w:hAnsi="Aptos" w:cs="Aptos"/>
                <w:lang w:val="it-IT"/>
              </w:rPr>
            </w:pPr>
          </w:p>
        </w:tc>
        <w:tc>
          <w:tcPr>
            <w:tcW w:w="1125"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75" w:type="dxa"/>
              <w:right w:w="30" w:type="dxa"/>
            </w:tcMar>
          </w:tcPr>
          <w:p w14:paraId="10B9DB27" w14:textId="77777777" w:rsidR="00432C08" w:rsidRPr="002D7EB3" w:rsidRDefault="00432C08" w:rsidP="008846E2">
            <w:pPr>
              <w:pStyle w:val="Corpotesto"/>
              <w:rPr>
                <w:rFonts w:ascii="Aptos" w:eastAsia="Aptos" w:hAnsi="Aptos" w:cs="Aptos"/>
                <w:lang w:val="it-IT"/>
              </w:rPr>
            </w:pPr>
          </w:p>
        </w:tc>
        <w:tc>
          <w:tcPr>
            <w:tcW w:w="1695"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75" w:type="dxa"/>
              <w:right w:w="30" w:type="dxa"/>
            </w:tcMar>
          </w:tcPr>
          <w:p w14:paraId="45191D0B" w14:textId="77777777" w:rsidR="00432C08" w:rsidRDefault="00432C08" w:rsidP="008846E2">
            <w:pPr>
              <w:pStyle w:val="Corpotesto"/>
              <w:rPr>
                <w:rFonts w:ascii="Aptos" w:eastAsia="Aptos" w:hAnsi="Aptos" w:cs="Aptos"/>
              </w:rPr>
            </w:pPr>
            <w:r w:rsidRPr="6E9FA991">
              <w:rPr>
                <w:rFonts w:ascii="Aptos" w:eastAsia="Aptos" w:hAnsi="Aptos" w:cs="Aptos"/>
              </w:rPr>
              <w:t>Atto di</w:t>
            </w:r>
          </w:p>
          <w:p w14:paraId="6F7BF979" w14:textId="77777777" w:rsidR="00432C08" w:rsidRDefault="00432C08" w:rsidP="008846E2">
            <w:pPr>
              <w:pStyle w:val="Corpotesto"/>
              <w:rPr>
                <w:rFonts w:ascii="Aptos" w:eastAsia="Aptos" w:hAnsi="Aptos" w:cs="Aptos"/>
              </w:rPr>
            </w:pPr>
            <w:r w:rsidRPr="6E9FA991">
              <w:rPr>
                <w:rFonts w:ascii="Aptos" w:eastAsia="Aptos" w:hAnsi="Aptos" w:cs="Aptos"/>
              </w:rPr>
              <w:t>Adesione Unico</w:t>
            </w:r>
          </w:p>
        </w:tc>
      </w:tr>
      <w:tr w:rsidR="008846E2" w14:paraId="6ABE31EE" w14:textId="77777777" w:rsidTr="002337AD">
        <w:trPr>
          <w:trHeight w:val="555"/>
        </w:trPr>
        <w:tc>
          <w:tcPr>
            <w:tcW w:w="4815"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75" w:type="dxa"/>
              <w:right w:w="30" w:type="dxa"/>
            </w:tcMar>
          </w:tcPr>
          <w:p w14:paraId="648F1936" w14:textId="77777777" w:rsidR="008846E2" w:rsidRPr="6E9FA991" w:rsidRDefault="008846E2" w:rsidP="008846E2">
            <w:pPr>
              <w:pStyle w:val="Corpotesto"/>
              <w:rPr>
                <w:rFonts w:ascii="Aptos" w:eastAsia="Aptos" w:hAnsi="Aptos" w:cs="Aptos"/>
              </w:rPr>
            </w:pPr>
          </w:p>
        </w:tc>
        <w:tc>
          <w:tcPr>
            <w:tcW w:w="840"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75" w:type="dxa"/>
              <w:right w:w="30" w:type="dxa"/>
            </w:tcMar>
          </w:tcPr>
          <w:p w14:paraId="60C71930" w14:textId="77777777" w:rsidR="008846E2" w:rsidRPr="002933E8" w:rsidRDefault="008846E2" w:rsidP="008846E2">
            <w:pPr>
              <w:pStyle w:val="Corpotesto"/>
              <w:rPr>
                <w:rFonts w:ascii="Aptos" w:eastAsia="Aptos" w:hAnsi="Aptos" w:cs="Aptos"/>
              </w:rPr>
            </w:pPr>
          </w:p>
        </w:tc>
        <w:tc>
          <w:tcPr>
            <w:tcW w:w="840"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75" w:type="dxa"/>
              <w:right w:w="30" w:type="dxa"/>
            </w:tcMar>
          </w:tcPr>
          <w:p w14:paraId="511E27D8" w14:textId="77777777" w:rsidR="008846E2" w:rsidRPr="002933E8" w:rsidRDefault="008846E2" w:rsidP="008846E2">
            <w:pPr>
              <w:pStyle w:val="Corpotesto"/>
              <w:rPr>
                <w:rFonts w:ascii="Aptos" w:eastAsia="Aptos" w:hAnsi="Aptos" w:cs="Aptos"/>
              </w:rPr>
            </w:pPr>
          </w:p>
        </w:tc>
        <w:tc>
          <w:tcPr>
            <w:tcW w:w="840"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75" w:type="dxa"/>
              <w:right w:w="30" w:type="dxa"/>
            </w:tcMar>
          </w:tcPr>
          <w:p w14:paraId="0CEB6868" w14:textId="77777777" w:rsidR="008846E2" w:rsidRPr="002933E8" w:rsidRDefault="008846E2" w:rsidP="008846E2">
            <w:pPr>
              <w:pStyle w:val="Corpotesto"/>
              <w:rPr>
                <w:rFonts w:ascii="Aptos" w:eastAsia="Aptos" w:hAnsi="Aptos" w:cs="Aptos"/>
              </w:rPr>
            </w:pPr>
          </w:p>
        </w:tc>
        <w:tc>
          <w:tcPr>
            <w:tcW w:w="1125"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75" w:type="dxa"/>
              <w:right w:w="30" w:type="dxa"/>
            </w:tcMar>
          </w:tcPr>
          <w:p w14:paraId="3E111694" w14:textId="77777777" w:rsidR="008846E2" w:rsidRPr="002933E8" w:rsidRDefault="008846E2" w:rsidP="008846E2">
            <w:pPr>
              <w:pStyle w:val="Corpotesto"/>
              <w:rPr>
                <w:rFonts w:ascii="Aptos" w:eastAsia="Aptos" w:hAnsi="Aptos" w:cs="Aptos"/>
              </w:rPr>
            </w:pPr>
          </w:p>
        </w:tc>
        <w:tc>
          <w:tcPr>
            <w:tcW w:w="1695"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75" w:type="dxa"/>
              <w:right w:w="30" w:type="dxa"/>
            </w:tcMar>
          </w:tcPr>
          <w:p w14:paraId="309BF978" w14:textId="77777777" w:rsidR="008846E2" w:rsidRPr="6E9FA991" w:rsidRDefault="008846E2" w:rsidP="008846E2">
            <w:pPr>
              <w:pStyle w:val="Corpotesto"/>
              <w:rPr>
                <w:rFonts w:ascii="Aptos" w:eastAsia="Aptos" w:hAnsi="Aptos" w:cs="Aptos"/>
              </w:rPr>
            </w:pPr>
          </w:p>
        </w:tc>
      </w:tr>
      <w:tr w:rsidR="00432C08" w14:paraId="1A79E4E5" w14:textId="77777777" w:rsidTr="002337AD">
        <w:trPr>
          <w:trHeight w:val="330"/>
        </w:trPr>
        <w:tc>
          <w:tcPr>
            <w:tcW w:w="4815"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B6DEE7"/>
            <w:tcMar>
              <w:top w:w="75" w:type="dxa"/>
              <w:right w:w="30" w:type="dxa"/>
            </w:tcMar>
          </w:tcPr>
          <w:p w14:paraId="6804AF62" w14:textId="77777777" w:rsidR="00432C08" w:rsidRDefault="00432C08" w:rsidP="008846E2">
            <w:pPr>
              <w:pStyle w:val="Corpotesto"/>
              <w:rPr>
                <w:rFonts w:ascii="Aptos" w:eastAsia="Aptos" w:hAnsi="Aptos" w:cs="Aptos"/>
              </w:rPr>
            </w:pPr>
            <w:r w:rsidRPr="6E9FA991">
              <w:rPr>
                <w:rFonts w:ascii="Aptos" w:eastAsia="Aptos" w:hAnsi="Aptos" w:cs="Aptos"/>
                <w:b/>
                <w:bCs/>
              </w:rPr>
              <w:lastRenderedPageBreak/>
              <w:t>Esito</w:t>
            </w:r>
          </w:p>
        </w:tc>
        <w:tc>
          <w:tcPr>
            <w:tcW w:w="840"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B6DEE7"/>
            <w:tcMar>
              <w:top w:w="75" w:type="dxa"/>
              <w:right w:w="30" w:type="dxa"/>
            </w:tcMar>
          </w:tcPr>
          <w:p w14:paraId="16C93E17" w14:textId="77777777" w:rsidR="00432C08" w:rsidRDefault="00432C08" w:rsidP="008846E2">
            <w:pPr>
              <w:pStyle w:val="Corpotesto"/>
              <w:rPr>
                <w:rFonts w:ascii="Aptos" w:eastAsia="Aptos" w:hAnsi="Aptos" w:cs="Aptos"/>
              </w:rPr>
            </w:pPr>
          </w:p>
        </w:tc>
        <w:tc>
          <w:tcPr>
            <w:tcW w:w="840"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B6DEE7"/>
            <w:tcMar>
              <w:top w:w="75" w:type="dxa"/>
              <w:right w:w="30" w:type="dxa"/>
            </w:tcMar>
          </w:tcPr>
          <w:p w14:paraId="415FA9A9" w14:textId="77777777" w:rsidR="00432C08" w:rsidRDefault="00432C08" w:rsidP="008846E2">
            <w:pPr>
              <w:pStyle w:val="Corpotesto"/>
              <w:rPr>
                <w:rFonts w:ascii="Aptos" w:eastAsia="Aptos" w:hAnsi="Aptos" w:cs="Aptos"/>
              </w:rPr>
            </w:pPr>
          </w:p>
        </w:tc>
        <w:tc>
          <w:tcPr>
            <w:tcW w:w="840"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B6DEE7"/>
            <w:tcMar>
              <w:top w:w="75" w:type="dxa"/>
              <w:right w:w="30" w:type="dxa"/>
            </w:tcMar>
          </w:tcPr>
          <w:p w14:paraId="0DFC7FCE" w14:textId="77777777" w:rsidR="00432C08" w:rsidRDefault="00432C08" w:rsidP="008846E2">
            <w:pPr>
              <w:pStyle w:val="Corpotesto"/>
              <w:rPr>
                <w:rFonts w:ascii="Aptos" w:eastAsia="Aptos" w:hAnsi="Aptos" w:cs="Aptos"/>
              </w:rPr>
            </w:pPr>
          </w:p>
        </w:tc>
        <w:tc>
          <w:tcPr>
            <w:tcW w:w="1125"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B6DEE7"/>
            <w:tcMar>
              <w:top w:w="75" w:type="dxa"/>
              <w:right w:w="30" w:type="dxa"/>
            </w:tcMar>
          </w:tcPr>
          <w:p w14:paraId="2ABFB949" w14:textId="77777777" w:rsidR="00432C08" w:rsidRDefault="00432C08" w:rsidP="008846E2">
            <w:pPr>
              <w:pStyle w:val="Corpotesto"/>
              <w:rPr>
                <w:rFonts w:ascii="Aptos" w:eastAsia="Aptos" w:hAnsi="Aptos" w:cs="Aptos"/>
              </w:rPr>
            </w:pPr>
          </w:p>
        </w:tc>
        <w:tc>
          <w:tcPr>
            <w:tcW w:w="1695"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B6DEE7"/>
            <w:tcMar>
              <w:top w:w="75" w:type="dxa"/>
              <w:right w:w="30" w:type="dxa"/>
            </w:tcMar>
          </w:tcPr>
          <w:p w14:paraId="1833E8E2" w14:textId="77777777" w:rsidR="00432C08" w:rsidRDefault="00432C08" w:rsidP="008846E2">
            <w:pPr>
              <w:pStyle w:val="Corpotesto"/>
              <w:rPr>
                <w:rFonts w:ascii="Aptos" w:eastAsia="Aptos" w:hAnsi="Aptos" w:cs="Aptos"/>
              </w:rPr>
            </w:pPr>
          </w:p>
        </w:tc>
      </w:tr>
      <w:tr w:rsidR="00432C08" w14:paraId="6452B1EF" w14:textId="77777777" w:rsidTr="002337AD">
        <w:trPr>
          <w:trHeight w:val="345"/>
        </w:trPr>
        <w:tc>
          <w:tcPr>
            <w:tcW w:w="4815"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75" w:type="dxa"/>
              <w:right w:w="30" w:type="dxa"/>
            </w:tcMar>
          </w:tcPr>
          <w:p w14:paraId="514EE0E9" w14:textId="77777777" w:rsidR="00432C08" w:rsidRDefault="00432C08" w:rsidP="008846E2">
            <w:pPr>
              <w:pStyle w:val="Corpotesto"/>
              <w:rPr>
                <w:rFonts w:ascii="Aptos" w:eastAsia="Aptos" w:hAnsi="Aptos" w:cs="Aptos"/>
              </w:rPr>
            </w:pPr>
            <w:r w:rsidRPr="6E9FA991">
              <w:rPr>
                <w:rFonts w:ascii="Aptos" w:eastAsia="Aptos" w:hAnsi="Aptos" w:cs="Aptos"/>
              </w:rPr>
              <w:t>Accettazione della DRU</w:t>
            </w:r>
          </w:p>
        </w:tc>
        <w:tc>
          <w:tcPr>
            <w:tcW w:w="840"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75" w:type="dxa"/>
              <w:right w:w="30" w:type="dxa"/>
            </w:tcMar>
          </w:tcPr>
          <w:p w14:paraId="5A171B91" w14:textId="77777777" w:rsidR="00432C08" w:rsidRDefault="00432C08" w:rsidP="008846E2">
            <w:pPr>
              <w:pStyle w:val="Corpotesto"/>
              <w:rPr>
                <w:rFonts w:ascii="Aptos" w:eastAsia="Aptos" w:hAnsi="Aptos" w:cs="Aptos"/>
              </w:rPr>
            </w:pPr>
          </w:p>
        </w:tc>
        <w:tc>
          <w:tcPr>
            <w:tcW w:w="840"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75" w:type="dxa"/>
              <w:right w:w="30" w:type="dxa"/>
            </w:tcMar>
          </w:tcPr>
          <w:p w14:paraId="43896A1C" w14:textId="77777777" w:rsidR="00432C08" w:rsidRDefault="00432C08" w:rsidP="008846E2">
            <w:pPr>
              <w:pStyle w:val="Corpotesto"/>
              <w:rPr>
                <w:rFonts w:ascii="Aptos" w:eastAsia="Aptos" w:hAnsi="Aptos" w:cs="Aptos"/>
              </w:rPr>
            </w:pPr>
          </w:p>
        </w:tc>
        <w:tc>
          <w:tcPr>
            <w:tcW w:w="840"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75" w:type="dxa"/>
              <w:right w:w="30" w:type="dxa"/>
            </w:tcMar>
          </w:tcPr>
          <w:p w14:paraId="09B8853F" w14:textId="77777777" w:rsidR="00432C08" w:rsidRDefault="00432C08" w:rsidP="008846E2">
            <w:pPr>
              <w:pStyle w:val="Corpotesto"/>
              <w:rPr>
                <w:rFonts w:ascii="Aptos" w:eastAsia="Aptos" w:hAnsi="Aptos" w:cs="Aptos"/>
              </w:rPr>
            </w:pPr>
          </w:p>
        </w:tc>
        <w:tc>
          <w:tcPr>
            <w:tcW w:w="1125"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75" w:type="dxa"/>
              <w:right w:w="30" w:type="dxa"/>
            </w:tcMar>
          </w:tcPr>
          <w:p w14:paraId="06DC89E6" w14:textId="77777777" w:rsidR="00432C08" w:rsidRDefault="00432C08" w:rsidP="008846E2">
            <w:pPr>
              <w:pStyle w:val="Corpotesto"/>
              <w:rPr>
                <w:rFonts w:ascii="Aptos" w:eastAsia="Aptos" w:hAnsi="Aptos" w:cs="Aptos"/>
              </w:rPr>
            </w:pPr>
          </w:p>
        </w:tc>
        <w:tc>
          <w:tcPr>
            <w:tcW w:w="1695"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75" w:type="dxa"/>
              <w:right w:w="30" w:type="dxa"/>
            </w:tcMar>
          </w:tcPr>
          <w:p w14:paraId="55A2DF05" w14:textId="77777777" w:rsidR="00432C08" w:rsidRDefault="00432C08" w:rsidP="008846E2">
            <w:pPr>
              <w:pStyle w:val="Corpotesto"/>
              <w:rPr>
                <w:rFonts w:ascii="Aptos" w:eastAsia="Aptos" w:hAnsi="Aptos" w:cs="Aptos"/>
              </w:rPr>
            </w:pPr>
          </w:p>
        </w:tc>
      </w:tr>
    </w:tbl>
    <w:p w14:paraId="538105F9" w14:textId="77777777" w:rsidR="00432C08" w:rsidRDefault="00432C08" w:rsidP="008846E2">
      <w:pPr>
        <w:pStyle w:val="Corpotesto"/>
        <w:rPr>
          <w:rFonts w:ascii="Calibri" w:hAnsi="Calibri"/>
        </w:rPr>
      </w:pPr>
    </w:p>
    <w:p w14:paraId="17CF0DBB" w14:textId="77777777" w:rsidR="00432C08" w:rsidRDefault="00432C08" w:rsidP="008846E2">
      <w:pPr>
        <w:pStyle w:val="Corpotesto"/>
        <w:rPr>
          <w:rFonts w:ascii="Calibri" w:hAnsi="Calibri"/>
          <w:color w:val="FFFFFF" w:themeColor="background1"/>
        </w:rPr>
      </w:pPr>
      <w:r w:rsidRPr="6E9FA991">
        <w:rPr>
          <w:rFonts w:ascii="Calibri" w:hAnsi="Calibri"/>
        </w:rPr>
        <w:t xml:space="preserve">Data </w:t>
      </w:r>
      <w:r w:rsidRPr="6E9FA991">
        <w:rPr>
          <w:rFonts w:ascii="Calibri" w:hAnsi="Calibri"/>
          <w:color w:val="FFFFFF" w:themeColor="background1"/>
        </w:rPr>
        <w:t>...</w:t>
      </w:r>
      <w:r>
        <w:tab/>
      </w:r>
    </w:p>
    <w:p w14:paraId="7D4E8477" w14:textId="77777777" w:rsidR="00432C08" w:rsidRDefault="00432C08" w:rsidP="00432C08">
      <w:pPr>
        <w:spacing w:after="0" w:line="256" w:lineRule="auto"/>
        <w:jc w:val="right"/>
        <w:rPr>
          <w:rFonts w:ascii="Calibri" w:eastAsia="Calibri" w:hAnsi="Calibri" w:cs="Calibri"/>
          <w:color w:val="000000" w:themeColor="text1"/>
        </w:rPr>
      </w:pPr>
      <w:r w:rsidRPr="6E9FA991">
        <w:rPr>
          <w:rFonts w:ascii="Calibri" w:eastAsia="Calibri" w:hAnsi="Calibri" w:cs="Calibri"/>
          <w:color w:val="000000" w:themeColor="text1"/>
        </w:rPr>
        <w:t>Funzionario ________________________</w:t>
      </w:r>
    </w:p>
    <w:p w14:paraId="483CB8A6" w14:textId="68782713" w:rsidR="0073205F" w:rsidRDefault="0073205F">
      <w:pPr>
        <w:spacing w:after="160" w:line="259" w:lineRule="auto"/>
        <w:jc w:val="left"/>
        <w:rPr>
          <w:rFonts w:ascii="Aptos" w:eastAsia="Aptos" w:hAnsi="Aptos" w:cs="Aptos"/>
          <w:color w:val="000000" w:themeColor="text1"/>
        </w:rPr>
      </w:pPr>
      <w:r>
        <w:rPr>
          <w:rFonts w:ascii="Aptos" w:eastAsia="Aptos" w:hAnsi="Aptos" w:cs="Aptos"/>
          <w:color w:val="000000" w:themeColor="text1"/>
        </w:rPr>
        <w:br w:type="page"/>
      </w:r>
    </w:p>
    <w:p w14:paraId="657CE063" w14:textId="3B43ED15" w:rsidR="00432C08" w:rsidRPr="00C730A6" w:rsidRDefault="00432C08" w:rsidP="00432C08">
      <w:pPr>
        <w:pStyle w:val="Titolo1"/>
        <w:rPr>
          <w:rFonts w:eastAsia="Arial"/>
        </w:rPr>
      </w:pPr>
      <w:bookmarkStart w:id="268" w:name="_Toc211595045"/>
      <w:bookmarkStart w:id="269" w:name="_Toc216344638"/>
      <w:r w:rsidRPr="009F0B7D">
        <w:rPr>
          <w:rFonts w:eastAsia="Arial"/>
        </w:rPr>
        <w:lastRenderedPageBreak/>
        <w:t>A</w:t>
      </w:r>
      <w:r>
        <w:rPr>
          <w:rFonts w:eastAsia="Arial"/>
        </w:rPr>
        <w:t>llegato</w:t>
      </w:r>
      <w:r w:rsidRPr="009F0B7D">
        <w:rPr>
          <w:rFonts w:eastAsia="Arial"/>
        </w:rPr>
        <w:t xml:space="preserve"> 2</w:t>
      </w:r>
      <w:r>
        <w:rPr>
          <w:rFonts w:eastAsia="Arial"/>
        </w:rPr>
        <w:t>2</w:t>
      </w:r>
      <w:r w:rsidRPr="009F0B7D">
        <w:rPr>
          <w:rFonts w:eastAsia="Arial"/>
        </w:rPr>
        <w:t>. Domanda di liquidazione</w:t>
      </w:r>
      <w:bookmarkEnd w:id="268"/>
      <w:bookmarkEnd w:id="269"/>
    </w:p>
    <w:p w14:paraId="02B91F3E" w14:textId="76BD24BA" w:rsidR="00432C08" w:rsidRDefault="00DB6225" w:rsidP="00432C08">
      <w:pPr>
        <w:ind w:right="57"/>
        <w:rPr>
          <w:rFonts w:ascii="Calibri" w:eastAsia="Calibri" w:hAnsi="Calibri" w:cs="Calibri"/>
          <w:b/>
          <w:bCs/>
          <w:color w:val="000000" w:themeColor="text1"/>
        </w:rPr>
      </w:pPr>
      <w:r>
        <w:rPr>
          <w:noProof/>
        </w:rPr>
        <mc:AlternateContent>
          <mc:Choice Requires="wpg">
            <w:drawing>
              <wp:anchor distT="0" distB="0" distL="114300" distR="114300" simplePos="0" relativeHeight="251757568" behindDoc="0" locked="0" layoutInCell="1" allowOverlap="1" wp14:anchorId="61C441AF" wp14:editId="38C14F25">
                <wp:simplePos x="0" y="0"/>
                <wp:positionH relativeFrom="margin">
                  <wp:align>right</wp:align>
                </wp:positionH>
                <wp:positionV relativeFrom="paragraph">
                  <wp:posOffset>10574</wp:posOffset>
                </wp:positionV>
                <wp:extent cx="1781175" cy="610870"/>
                <wp:effectExtent l="0" t="0" r="9525" b="0"/>
                <wp:wrapNone/>
                <wp:docPr id="1558292260" name="Group 6"/>
                <wp:cNvGraphicFramePr>
                  <a:graphicFrameLocks xmlns:a="http://schemas.openxmlformats.org/drawingml/2006/main" noChangeAspect="1"/>
                </wp:cNvGraphicFramePr>
                <a:graphic xmlns:a="http://schemas.openxmlformats.org/drawingml/2006/main">
                  <a:graphicData uri="http://schemas.microsoft.com/office/word/2010/wordprocessingGroup">
                    <wpg:wgp>
                      <wpg:cNvGrpSpPr>
                        <a:grpSpLocks noChangeAspect="1"/>
                      </wpg:cNvGrpSpPr>
                      <wpg:grpSpPr bwMode="auto">
                        <a:xfrm>
                          <a:off x="0" y="0"/>
                          <a:ext cx="1781175" cy="610870"/>
                          <a:chOff x="2574" y="1151"/>
                          <a:chExt cx="4956" cy="1701"/>
                        </a:xfrm>
                      </wpg:grpSpPr>
                      <pic:pic xmlns:pic="http://schemas.openxmlformats.org/drawingml/2006/picture">
                        <pic:nvPicPr>
                          <pic:cNvPr id="185193873" name="Immagine 0"/>
                          <pic:cNvPicPr>
                            <a:picLocks noChangeAspect="1" noChangeArrowheads="1"/>
                          </pic:cNvPicPr>
                        </pic:nvPicPr>
                        <pic:blipFill>
                          <a:blip r:embed="rId11" cstate="print">
                            <a:extLst>
                              <a:ext uri="{28A0092B-C50C-407E-A947-70E740481C1C}">
                                <a14:useLocalDpi xmlns:a14="http://schemas.microsoft.com/office/drawing/2010/main" val="0"/>
                              </a:ext>
                            </a:extLst>
                          </a:blip>
                          <a:srcRect l="61646" t="37479" r="12030" b="28499"/>
                          <a:stretch>
                            <a:fillRect/>
                          </a:stretch>
                        </pic:blipFill>
                        <pic:spPr bwMode="auto">
                          <a:xfrm>
                            <a:off x="4808" y="1498"/>
                            <a:ext cx="2722" cy="100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410841660" name="Picture 5"/>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2574" y="1151"/>
                            <a:ext cx="1096" cy="170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14:sizeRelH relativeFrom="page">
                  <wp14:pctWidth>0</wp14:pctWidth>
                </wp14:sizeRelH>
                <wp14:sizeRelV relativeFrom="page">
                  <wp14:pctHeight>0</wp14:pctHeight>
                </wp14:sizeRelV>
              </wp:anchor>
            </w:drawing>
          </mc:Choice>
          <mc:Fallback>
            <w:pict>
              <v:group w14:anchorId="779D1E5D" id="Group 6" o:spid="_x0000_s1026" style="position:absolute;margin-left:89.05pt;margin-top:.85pt;width:140.25pt;height:48.1pt;z-index:251757568;mso-position-horizontal:right;mso-position-horizontal-relative:margin" coordorigin="2574,1151" coordsize="4956,1701"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">
                <o:lock v:ext="edit" aspectratio="t"/>
                <v:shape id="Immagine 0" o:spid="_x0000_s1027" type="#_x0000_t75" style="position:absolute;left:4808;top:1498;width:2722;height:100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">
                  <v:imagedata r:id="rId13" o:title="" croptop="24562f" cropbottom="18677f" cropleft="40400f" cropright="7884f"/>
                </v:shape>
                <v:shape id="Picture 5" o:spid="_x0000_s1028" type="#_x0000_t75" style="position:absolute;left:2574;top:1151;width:1096;height:170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">
                  <v:imagedata r:id="rId14" o:title=""/>
                </v:shape>
                <w10:wrap anchorx="margin"/>
              </v:group>
            </w:pict>
          </mc:Fallback>
        </mc:AlternateContent>
      </w:r>
      <w:r w:rsidR="0073205F">
        <w:rPr>
          <w:noProof/>
        </w:rPr>
        <w:drawing>
          <wp:anchor distT="0" distB="0" distL="114300" distR="114300" simplePos="0" relativeHeight="251705344" behindDoc="0" locked="0" layoutInCell="1" allowOverlap="1" wp14:anchorId="01310F89" wp14:editId="45213B2B">
            <wp:simplePos x="0" y="0"/>
            <wp:positionH relativeFrom="margin">
              <wp:posOffset>0</wp:posOffset>
            </wp:positionH>
            <wp:positionV relativeFrom="paragraph">
              <wp:posOffset>57010</wp:posOffset>
            </wp:positionV>
            <wp:extent cx="1995137" cy="565785"/>
            <wp:effectExtent l="0" t="0" r="5715" b="5715"/>
            <wp:wrapNone/>
            <wp:docPr id="1526109429" name="Picture 9" descr="Immagine che contiene testo, simbolo, logo, Carattere&#10;&#10;Il contenuto generato dall'IA potrebbe non essere corret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99519985" name="Picture 9" descr="Immagine che contiene testo, simbolo, logo, Carattere&#10;&#10;Il contenuto generato dall'IA potrebbe non essere corretto."/>
                    <pic:cNvPicPr>
                      <a:picLocks noChangeAspect="1"/>
                    </pic:cNvPicPr>
                  </pic:nvPicPr>
                  <pic:blipFill rotWithShape="1">
                    <a:blip r:embed="rId15" cstate="print">
                      <a:extLst>
                        <a:ext uri="{28A0092B-C50C-407E-A947-70E740481C1C}">
                          <a14:useLocalDpi xmlns:a14="http://schemas.microsoft.com/office/drawing/2010/main" val="0"/>
                        </a:ext>
                      </a:extLst>
                    </a:blip>
                    <a:srcRect l="28666" t="-1" b="1551"/>
                    <a:stretch/>
                  </pic:blipFill>
                  <pic:spPr bwMode="auto">
                    <a:xfrm>
                      <a:off x="0" y="0"/>
                      <a:ext cx="1995137" cy="565785"/>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12F048DF" w14:textId="68B084DF" w:rsidR="00432C08" w:rsidRDefault="00432C08" w:rsidP="00432C08">
      <w:pPr>
        <w:ind w:left="11" w:right="57" w:hanging="11"/>
        <w:jc w:val="center"/>
        <w:rPr>
          <w:rFonts w:ascii="Calibri" w:eastAsia="Calibri" w:hAnsi="Calibri" w:cs="Calibri"/>
          <w:color w:val="000000" w:themeColor="text1"/>
        </w:rPr>
      </w:pPr>
    </w:p>
    <w:p w14:paraId="27284119" w14:textId="77777777" w:rsidR="00432C08" w:rsidRDefault="00432C08" w:rsidP="00432C08">
      <w:pPr>
        <w:autoSpaceDE w:val="0"/>
        <w:autoSpaceDN w:val="0"/>
        <w:adjustRightInd w:val="0"/>
        <w:spacing w:after="0"/>
      </w:pPr>
    </w:p>
    <w:p w14:paraId="4E561B65" w14:textId="77777777" w:rsidR="00432C08" w:rsidRDefault="00432C08" w:rsidP="00432C08">
      <w:pPr>
        <w:autoSpaceDE w:val="0"/>
        <w:autoSpaceDN w:val="0"/>
        <w:adjustRightInd w:val="0"/>
        <w:spacing w:after="0"/>
        <w:rPr>
          <w:rFonts w:cstheme="minorHAnsi"/>
          <w:b/>
          <w:color w:val="000000"/>
          <w:sz w:val="20"/>
          <w:szCs w:val="20"/>
        </w:rPr>
      </w:pPr>
    </w:p>
    <w:p w14:paraId="04CBCC50" w14:textId="77777777" w:rsidR="0073205F" w:rsidRPr="00C40522" w:rsidRDefault="0073205F" w:rsidP="0073205F">
      <w:pPr>
        <w:spacing w:after="0"/>
        <w:jc w:val="center"/>
        <w:rPr>
          <w:rFonts w:ascii="Calibri" w:hAnsi="Calibri" w:cs="Calibri"/>
          <w:b/>
          <w:bCs/>
          <w:spacing w:val="-3"/>
        </w:rPr>
      </w:pPr>
      <w:r w:rsidRPr="00C40522">
        <w:rPr>
          <w:rFonts w:ascii="Calibri" w:hAnsi="Calibri" w:cs="Calibri"/>
          <w:b/>
          <w:bCs/>
        </w:rPr>
        <w:t>AVVISO</w:t>
      </w:r>
      <w:r w:rsidRPr="00C40522">
        <w:rPr>
          <w:rFonts w:ascii="Calibri" w:hAnsi="Calibri" w:cs="Calibri"/>
          <w:b/>
          <w:bCs/>
          <w:spacing w:val="-3"/>
        </w:rPr>
        <w:t xml:space="preserve"> </w:t>
      </w:r>
      <w:r w:rsidRPr="00C40522">
        <w:rPr>
          <w:rFonts w:ascii="Calibri" w:hAnsi="Calibri" w:cs="Calibri"/>
          <w:b/>
          <w:bCs/>
        </w:rPr>
        <w:t>PUBBLICO</w:t>
      </w:r>
      <w:r w:rsidRPr="00C40522">
        <w:rPr>
          <w:rFonts w:ascii="Calibri" w:hAnsi="Calibri" w:cs="Calibri"/>
          <w:b/>
          <w:bCs/>
          <w:spacing w:val="-3"/>
        </w:rPr>
        <w:t xml:space="preserve"> </w:t>
      </w:r>
    </w:p>
    <w:p w14:paraId="1969DE39" w14:textId="77777777" w:rsidR="0073205F" w:rsidRPr="00C40522" w:rsidRDefault="0073205F" w:rsidP="0073205F">
      <w:pPr>
        <w:spacing w:after="0"/>
        <w:jc w:val="center"/>
        <w:rPr>
          <w:rFonts w:ascii="Calibri" w:hAnsi="Calibri" w:cs="Calibri"/>
          <w:b/>
          <w:bCs/>
        </w:rPr>
      </w:pPr>
      <w:r w:rsidRPr="00C40522">
        <w:rPr>
          <w:rFonts w:ascii="Calibri" w:hAnsi="Calibri" w:cs="Calibri"/>
          <w:b/>
          <w:bCs/>
          <w:spacing w:val="-3"/>
        </w:rPr>
        <w:t>DOTE UNICA LAVORO PERSONE CON DISABILITA’-</w:t>
      </w:r>
      <w:r w:rsidRPr="00C40522">
        <w:rPr>
          <w:rFonts w:ascii="Calibri" w:hAnsi="Calibri" w:cs="Calibri"/>
          <w:b/>
          <w:bCs/>
        </w:rPr>
        <w:t>DULD</w:t>
      </w:r>
      <w:r w:rsidRPr="00C40522">
        <w:rPr>
          <w:rFonts w:ascii="Calibri" w:hAnsi="Calibri" w:cs="Calibri"/>
          <w:b/>
          <w:bCs/>
          <w:spacing w:val="-6"/>
        </w:rPr>
        <w:t xml:space="preserve"> </w:t>
      </w:r>
    </w:p>
    <w:p w14:paraId="0D7EFD4A" w14:textId="77777777" w:rsidR="0073205F" w:rsidRPr="00122DDF" w:rsidRDefault="0073205F" w:rsidP="0073205F">
      <w:pPr>
        <w:autoSpaceDN w:val="0"/>
        <w:adjustRightInd w:val="0"/>
        <w:spacing w:after="0"/>
        <w:jc w:val="center"/>
        <w:rPr>
          <w:rFonts w:ascii="¬◊&quot;" w:hAnsi="¬◊&quot;" w:cs="¬◊&quot;"/>
          <w:i/>
          <w:iCs/>
        </w:rPr>
      </w:pPr>
      <w:r w:rsidRPr="001C3403">
        <w:rPr>
          <w:rFonts w:ascii="¬◊&quot;" w:hAnsi="¬◊&quot;" w:cs="¬◊&quot;"/>
          <w:i/>
          <w:iCs/>
        </w:rPr>
        <w:t>a valere sul Fondo Regionale per l'Occupazione dei Disabili – anno</w:t>
      </w:r>
      <w:r>
        <w:rPr>
          <w:rFonts w:ascii="¬◊&quot;" w:hAnsi="¬◊&quot;" w:cs="¬◊&quot;"/>
          <w:i/>
          <w:iCs/>
        </w:rPr>
        <w:t xml:space="preserve"> </w:t>
      </w:r>
      <w:r w:rsidRPr="001C3403">
        <w:rPr>
          <w:rFonts w:ascii="¬◊&quot;" w:hAnsi="¬◊&quot;" w:cs="¬◊&quot;"/>
          <w:i/>
          <w:iCs/>
        </w:rPr>
        <w:t>2024 – di cui alla DGR n. XII/ 3383 del 11/11/2024</w:t>
      </w:r>
    </w:p>
    <w:p w14:paraId="6D7E77BE" w14:textId="77777777" w:rsidR="00432C08" w:rsidRPr="0073205F" w:rsidRDefault="00432C08" w:rsidP="0073205F">
      <w:pPr>
        <w:pStyle w:val="Corpotesto"/>
        <w:jc w:val="center"/>
        <w:rPr>
          <w:b/>
          <w:bCs/>
        </w:rPr>
      </w:pPr>
      <w:r w:rsidRPr="0073205F">
        <w:rPr>
          <w:b/>
          <w:bCs/>
        </w:rPr>
        <w:t>Domanda di liquidazione</w:t>
      </w:r>
    </w:p>
    <w:p w14:paraId="27C4AB9C" w14:textId="77777777" w:rsidR="00432C08" w:rsidRDefault="00432C08" w:rsidP="0073205F">
      <w:pPr>
        <w:pStyle w:val="Corpotesto"/>
      </w:pPr>
    </w:p>
    <w:p w14:paraId="0C4403BA" w14:textId="77777777" w:rsidR="00E96DDA" w:rsidRPr="00076105" w:rsidRDefault="00E96DDA" w:rsidP="00E96DDA">
      <w:pPr>
        <w:pStyle w:val="Corpotesto"/>
      </w:pPr>
      <w:bookmarkStart w:id="270" w:name="Text1"/>
      <w:r w:rsidRPr="00076105">
        <w:t>Provincia/Città metropolitana di _____</w:t>
      </w:r>
    </w:p>
    <w:p w14:paraId="284FAC85" w14:textId="77777777" w:rsidR="00E96DDA" w:rsidRPr="00076105" w:rsidRDefault="00E96DDA" w:rsidP="00E96DDA">
      <w:pPr>
        <w:pStyle w:val="Corpotesto"/>
      </w:pPr>
      <w:r w:rsidRPr="00076105">
        <w:t xml:space="preserve">Via/Piazza ______ CAP_____ Città </w:t>
      </w:r>
    </w:p>
    <w:p w14:paraId="2553D208" w14:textId="77777777" w:rsidR="00E96DDA" w:rsidRDefault="00E96DDA" w:rsidP="0073205F">
      <w:pPr>
        <w:pStyle w:val="Corpotesto"/>
      </w:pPr>
    </w:p>
    <w:p w14:paraId="564D5875" w14:textId="5904B9AC" w:rsidR="00432C08" w:rsidRPr="00C20AA7" w:rsidRDefault="00432C08" w:rsidP="0073205F">
      <w:pPr>
        <w:pStyle w:val="Corpotesto"/>
      </w:pPr>
      <w:r w:rsidRPr="00C20AA7">
        <w:t xml:space="preserve">Id beneficiario: </w:t>
      </w:r>
      <w:r w:rsidRPr="00C20AA7">
        <w:fldChar w:fldCharType="begin">
          <w:ffData>
            <w:name w:val="Text1"/>
            <w:enabled/>
            <w:calcOnExit/>
            <w:statusText w:type="text" w:val="Inserire l'id beneficiario"/>
            <w:textInput>
              <w:type w:val="number"/>
              <w:format w:val="0"/>
            </w:textInput>
          </w:ffData>
        </w:fldChar>
      </w:r>
      <w:r w:rsidRPr="00C20AA7">
        <w:instrText xml:space="preserve"> FORMTEXT </w:instrText>
      </w:r>
      <w:r w:rsidRPr="00C20AA7">
        <w:fldChar w:fldCharType="separate"/>
      </w:r>
      <w:r w:rsidRPr="00C20AA7">
        <w:rPr>
          <w:noProof/>
        </w:rPr>
        <w:t> </w:t>
      </w:r>
      <w:r w:rsidRPr="00C20AA7">
        <w:rPr>
          <w:noProof/>
        </w:rPr>
        <w:t> </w:t>
      </w:r>
      <w:r w:rsidRPr="00C20AA7">
        <w:rPr>
          <w:noProof/>
        </w:rPr>
        <w:t> </w:t>
      </w:r>
      <w:r w:rsidRPr="00C20AA7">
        <w:rPr>
          <w:noProof/>
        </w:rPr>
        <w:t> </w:t>
      </w:r>
      <w:r w:rsidRPr="00C20AA7">
        <w:rPr>
          <w:noProof/>
        </w:rPr>
        <w:t> </w:t>
      </w:r>
      <w:r w:rsidRPr="00C20AA7">
        <w:fldChar w:fldCharType="end"/>
      </w:r>
      <w:bookmarkEnd w:id="270"/>
    </w:p>
    <w:p w14:paraId="7FA62E01" w14:textId="630252EF" w:rsidR="00432C08" w:rsidRPr="00C20AA7" w:rsidRDefault="00432C08" w:rsidP="0073205F">
      <w:pPr>
        <w:pStyle w:val="Corpotesto"/>
      </w:pPr>
      <w:bookmarkStart w:id="271" w:name="Text2"/>
      <w:r w:rsidRPr="00C20AA7">
        <w:t xml:space="preserve">Denominazione beneficiario: </w:t>
      </w:r>
      <w:r w:rsidRPr="00C20AA7">
        <w:softHyphen/>
      </w:r>
      <w:r w:rsidRPr="00C20AA7">
        <w:softHyphen/>
      </w:r>
      <w:r w:rsidRPr="00C20AA7">
        <w:softHyphen/>
      </w:r>
      <w:r w:rsidRPr="00C20AA7">
        <w:fldChar w:fldCharType="begin">
          <w:ffData>
            <w:name w:val="Text2"/>
            <w:enabled/>
            <w:calcOnExit w:val="0"/>
            <w:statusText w:type="text" w:val="Inserire la denominazione del beneficiario"/>
            <w:textInput>
              <w:format w:val="Maiuscole"/>
            </w:textInput>
          </w:ffData>
        </w:fldChar>
      </w:r>
      <w:r w:rsidRPr="00C20AA7">
        <w:instrText xml:space="preserve"> FORMTEXT </w:instrText>
      </w:r>
      <w:r w:rsidRPr="00C20AA7">
        <w:fldChar w:fldCharType="separate"/>
      </w:r>
      <w:r w:rsidRPr="00C20AA7">
        <w:rPr>
          <w:noProof/>
        </w:rPr>
        <w:t> </w:t>
      </w:r>
      <w:r w:rsidRPr="00C20AA7">
        <w:rPr>
          <w:noProof/>
        </w:rPr>
        <w:t> </w:t>
      </w:r>
      <w:r w:rsidRPr="00C20AA7">
        <w:rPr>
          <w:noProof/>
        </w:rPr>
        <w:t> </w:t>
      </w:r>
      <w:r w:rsidRPr="00C20AA7">
        <w:rPr>
          <w:noProof/>
        </w:rPr>
        <w:t> </w:t>
      </w:r>
      <w:r w:rsidRPr="00C20AA7">
        <w:rPr>
          <w:noProof/>
        </w:rPr>
        <w:t> </w:t>
      </w:r>
      <w:r w:rsidRPr="00C20AA7">
        <w:fldChar w:fldCharType="end"/>
      </w:r>
      <w:bookmarkEnd w:id="271"/>
    </w:p>
    <w:p w14:paraId="253FD23A" w14:textId="77777777" w:rsidR="00432C08" w:rsidRPr="00C20AA7" w:rsidRDefault="00432C08" w:rsidP="0073205F">
      <w:pPr>
        <w:pStyle w:val="Corpotesto"/>
      </w:pPr>
      <w:r w:rsidRPr="00C20AA7">
        <w:t xml:space="preserve">Io sottoscritto/a </w:t>
      </w:r>
      <w:r w:rsidRPr="00C20AA7">
        <w:fldChar w:fldCharType="begin">
          <w:ffData>
            <w:name w:val="Text1"/>
            <w:enabled/>
            <w:calcOnExit/>
            <w:statusText w:type="text" w:val="Inserire l'id beneficiario"/>
            <w:textInput>
              <w:type w:val="number"/>
              <w:format w:val="0"/>
            </w:textInput>
          </w:ffData>
        </w:fldChar>
      </w:r>
      <w:r w:rsidRPr="00C20AA7">
        <w:instrText xml:space="preserve"> FORMTEXT </w:instrText>
      </w:r>
      <w:r w:rsidRPr="00C20AA7">
        <w:fldChar w:fldCharType="separate"/>
      </w:r>
      <w:r w:rsidRPr="00C20AA7">
        <w:rPr>
          <w:noProof/>
        </w:rPr>
        <w:t> </w:t>
      </w:r>
      <w:r w:rsidRPr="00C20AA7">
        <w:rPr>
          <w:noProof/>
        </w:rPr>
        <w:t> </w:t>
      </w:r>
      <w:r w:rsidRPr="00C20AA7">
        <w:rPr>
          <w:noProof/>
        </w:rPr>
        <w:t> </w:t>
      </w:r>
      <w:r w:rsidRPr="00C20AA7">
        <w:rPr>
          <w:noProof/>
        </w:rPr>
        <w:t> </w:t>
      </w:r>
      <w:r w:rsidRPr="00C20AA7">
        <w:rPr>
          <w:noProof/>
        </w:rPr>
        <w:t> </w:t>
      </w:r>
      <w:r w:rsidRPr="00C20AA7">
        <w:fldChar w:fldCharType="end"/>
      </w:r>
      <w:r w:rsidRPr="00C20AA7">
        <w:t xml:space="preserve"> nato/a a </w:t>
      </w:r>
      <w:r w:rsidRPr="00C20AA7">
        <w:fldChar w:fldCharType="begin">
          <w:ffData>
            <w:name w:val="Text1"/>
            <w:enabled/>
            <w:calcOnExit/>
            <w:statusText w:type="text" w:val="Inserire l'id beneficiario"/>
            <w:textInput>
              <w:type w:val="number"/>
              <w:format w:val="0"/>
            </w:textInput>
          </w:ffData>
        </w:fldChar>
      </w:r>
      <w:r w:rsidRPr="00C20AA7">
        <w:instrText xml:space="preserve"> FORMTEXT </w:instrText>
      </w:r>
      <w:r w:rsidRPr="00C20AA7">
        <w:fldChar w:fldCharType="separate"/>
      </w:r>
      <w:r w:rsidRPr="00C20AA7">
        <w:rPr>
          <w:noProof/>
        </w:rPr>
        <w:t> </w:t>
      </w:r>
      <w:r w:rsidRPr="00C20AA7">
        <w:rPr>
          <w:noProof/>
        </w:rPr>
        <w:t> </w:t>
      </w:r>
      <w:r w:rsidRPr="00C20AA7">
        <w:rPr>
          <w:noProof/>
        </w:rPr>
        <w:t> </w:t>
      </w:r>
      <w:r w:rsidRPr="00C20AA7">
        <w:rPr>
          <w:noProof/>
        </w:rPr>
        <w:t> </w:t>
      </w:r>
      <w:r w:rsidRPr="00C20AA7">
        <w:rPr>
          <w:noProof/>
        </w:rPr>
        <w:t> </w:t>
      </w:r>
      <w:r w:rsidRPr="00C20AA7">
        <w:fldChar w:fldCharType="end"/>
      </w:r>
      <w:r w:rsidRPr="00C20AA7">
        <w:t xml:space="preserve"> il </w:t>
      </w:r>
      <w:r w:rsidRPr="00C20AA7">
        <w:fldChar w:fldCharType="begin">
          <w:ffData>
            <w:name w:val="Text1"/>
            <w:enabled/>
            <w:calcOnExit/>
            <w:statusText w:type="text" w:val="Inserire l'id beneficiario"/>
            <w:textInput>
              <w:type w:val="number"/>
              <w:format w:val="0"/>
            </w:textInput>
          </w:ffData>
        </w:fldChar>
      </w:r>
      <w:r w:rsidRPr="00C20AA7">
        <w:instrText xml:space="preserve"> FORMTEXT </w:instrText>
      </w:r>
      <w:r w:rsidRPr="00C20AA7">
        <w:fldChar w:fldCharType="separate"/>
      </w:r>
      <w:r w:rsidRPr="00C20AA7">
        <w:rPr>
          <w:noProof/>
        </w:rPr>
        <w:t> </w:t>
      </w:r>
      <w:r w:rsidRPr="00C20AA7">
        <w:rPr>
          <w:noProof/>
        </w:rPr>
        <w:t> </w:t>
      </w:r>
      <w:r w:rsidRPr="00C20AA7">
        <w:rPr>
          <w:noProof/>
        </w:rPr>
        <w:t> </w:t>
      </w:r>
      <w:r w:rsidRPr="00C20AA7">
        <w:rPr>
          <w:noProof/>
        </w:rPr>
        <w:t> </w:t>
      </w:r>
      <w:r w:rsidRPr="00C20AA7">
        <w:rPr>
          <w:noProof/>
        </w:rPr>
        <w:t> </w:t>
      </w:r>
      <w:r w:rsidRPr="00C20AA7">
        <w:fldChar w:fldCharType="end"/>
      </w:r>
      <w:r w:rsidRPr="00C20AA7">
        <w:t xml:space="preserve"> e residente a </w:t>
      </w:r>
      <w:r w:rsidRPr="00C20AA7">
        <w:fldChar w:fldCharType="begin">
          <w:ffData>
            <w:name w:val="Text1"/>
            <w:enabled/>
            <w:calcOnExit/>
            <w:statusText w:type="text" w:val="Inserire l'id beneficiario"/>
            <w:textInput>
              <w:type w:val="number"/>
              <w:format w:val="0"/>
            </w:textInput>
          </w:ffData>
        </w:fldChar>
      </w:r>
      <w:r w:rsidRPr="00C20AA7">
        <w:instrText xml:space="preserve"> FORMTEXT </w:instrText>
      </w:r>
      <w:r w:rsidRPr="00C20AA7">
        <w:fldChar w:fldCharType="separate"/>
      </w:r>
      <w:r w:rsidRPr="00C20AA7">
        <w:rPr>
          <w:noProof/>
        </w:rPr>
        <w:t> </w:t>
      </w:r>
      <w:r w:rsidRPr="00C20AA7">
        <w:rPr>
          <w:noProof/>
        </w:rPr>
        <w:t> </w:t>
      </w:r>
      <w:r w:rsidRPr="00C20AA7">
        <w:rPr>
          <w:noProof/>
        </w:rPr>
        <w:t> </w:t>
      </w:r>
      <w:r w:rsidRPr="00C20AA7">
        <w:rPr>
          <w:noProof/>
        </w:rPr>
        <w:t> </w:t>
      </w:r>
      <w:r w:rsidRPr="00C20AA7">
        <w:rPr>
          <w:noProof/>
        </w:rPr>
        <w:t> </w:t>
      </w:r>
      <w:r w:rsidRPr="00C20AA7">
        <w:fldChar w:fldCharType="end"/>
      </w:r>
      <w:r w:rsidRPr="00C20AA7">
        <w:t xml:space="preserve"> in Via </w:t>
      </w:r>
      <w:r w:rsidRPr="00C20AA7">
        <w:fldChar w:fldCharType="begin">
          <w:ffData>
            <w:name w:val="Text1"/>
            <w:enabled/>
            <w:calcOnExit/>
            <w:statusText w:type="text" w:val="Inserire l'id beneficiario"/>
            <w:textInput>
              <w:type w:val="number"/>
              <w:format w:val="0"/>
            </w:textInput>
          </w:ffData>
        </w:fldChar>
      </w:r>
      <w:r w:rsidRPr="00C20AA7">
        <w:instrText xml:space="preserve"> FORMTEXT </w:instrText>
      </w:r>
      <w:r w:rsidRPr="00C20AA7">
        <w:fldChar w:fldCharType="separate"/>
      </w:r>
      <w:r w:rsidRPr="00C20AA7">
        <w:rPr>
          <w:noProof/>
        </w:rPr>
        <w:t> </w:t>
      </w:r>
      <w:r w:rsidRPr="00C20AA7">
        <w:rPr>
          <w:noProof/>
        </w:rPr>
        <w:t> </w:t>
      </w:r>
      <w:r w:rsidRPr="00C20AA7">
        <w:rPr>
          <w:noProof/>
        </w:rPr>
        <w:t> </w:t>
      </w:r>
      <w:r w:rsidRPr="00C20AA7">
        <w:rPr>
          <w:noProof/>
        </w:rPr>
        <w:t> </w:t>
      </w:r>
      <w:r w:rsidRPr="00C20AA7">
        <w:rPr>
          <w:noProof/>
        </w:rPr>
        <w:t> </w:t>
      </w:r>
      <w:r w:rsidRPr="00C20AA7">
        <w:fldChar w:fldCharType="end"/>
      </w:r>
      <w:r w:rsidRPr="00C20AA7">
        <w:t xml:space="preserve"> n. </w:t>
      </w:r>
      <w:r w:rsidRPr="00C20AA7">
        <w:fldChar w:fldCharType="begin">
          <w:ffData>
            <w:name w:val="Text1"/>
            <w:enabled/>
            <w:calcOnExit/>
            <w:statusText w:type="text" w:val="Inserire l'id beneficiario"/>
            <w:textInput>
              <w:type w:val="number"/>
              <w:format w:val="0"/>
            </w:textInput>
          </w:ffData>
        </w:fldChar>
      </w:r>
      <w:r w:rsidRPr="00C20AA7">
        <w:instrText xml:space="preserve"> FORMTEXT </w:instrText>
      </w:r>
      <w:r w:rsidRPr="00C20AA7">
        <w:fldChar w:fldCharType="separate"/>
      </w:r>
      <w:r w:rsidRPr="00C20AA7">
        <w:rPr>
          <w:noProof/>
        </w:rPr>
        <w:t> </w:t>
      </w:r>
      <w:r w:rsidRPr="00C20AA7">
        <w:rPr>
          <w:noProof/>
        </w:rPr>
        <w:t> </w:t>
      </w:r>
      <w:r w:rsidRPr="00C20AA7">
        <w:rPr>
          <w:noProof/>
        </w:rPr>
        <w:t> </w:t>
      </w:r>
      <w:r w:rsidRPr="00C20AA7">
        <w:rPr>
          <w:noProof/>
        </w:rPr>
        <w:t> </w:t>
      </w:r>
      <w:r w:rsidRPr="00C20AA7">
        <w:rPr>
          <w:noProof/>
        </w:rPr>
        <w:t> </w:t>
      </w:r>
      <w:r w:rsidRPr="00C20AA7">
        <w:fldChar w:fldCharType="end"/>
      </w:r>
      <w:r w:rsidRPr="00C20AA7">
        <w:t xml:space="preserve"> CAP </w:t>
      </w:r>
      <w:r w:rsidRPr="00C20AA7">
        <w:fldChar w:fldCharType="begin">
          <w:ffData>
            <w:name w:val="Text1"/>
            <w:enabled/>
            <w:calcOnExit/>
            <w:statusText w:type="text" w:val="Inserire l'id beneficiario"/>
            <w:textInput>
              <w:type w:val="number"/>
              <w:format w:val="0"/>
            </w:textInput>
          </w:ffData>
        </w:fldChar>
      </w:r>
      <w:r w:rsidRPr="00C20AA7">
        <w:instrText xml:space="preserve"> FORMTEXT </w:instrText>
      </w:r>
      <w:r w:rsidRPr="00C20AA7">
        <w:fldChar w:fldCharType="separate"/>
      </w:r>
      <w:r w:rsidRPr="00C20AA7">
        <w:rPr>
          <w:noProof/>
        </w:rPr>
        <w:t> </w:t>
      </w:r>
      <w:r w:rsidRPr="00C20AA7">
        <w:rPr>
          <w:noProof/>
        </w:rPr>
        <w:t> </w:t>
      </w:r>
      <w:r w:rsidRPr="00C20AA7">
        <w:rPr>
          <w:noProof/>
        </w:rPr>
        <w:t> </w:t>
      </w:r>
      <w:r w:rsidRPr="00C20AA7">
        <w:rPr>
          <w:noProof/>
        </w:rPr>
        <w:t> </w:t>
      </w:r>
      <w:r w:rsidRPr="00C20AA7">
        <w:rPr>
          <w:noProof/>
        </w:rPr>
        <w:t> </w:t>
      </w:r>
      <w:r w:rsidRPr="00C20AA7">
        <w:fldChar w:fldCharType="end"/>
      </w:r>
      <w:r w:rsidRPr="00C20AA7">
        <w:t xml:space="preserve"> tel. </w:t>
      </w:r>
      <w:r w:rsidRPr="00C20AA7">
        <w:fldChar w:fldCharType="begin">
          <w:ffData>
            <w:name w:val="Text1"/>
            <w:enabled/>
            <w:calcOnExit/>
            <w:statusText w:type="text" w:val="Inserire l'id beneficiario"/>
            <w:textInput>
              <w:type w:val="number"/>
              <w:format w:val="0"/>
            </w:textInput>
          </w:ffData>
        </w:fldChar>
      </w:r>
      <w:r w:rsidRPr="00C20AA7">
        <w:instrText xml:space="preserve"> FORMTEXT </w:instrText>
      </w:r>
      <w:r w:rsidRPr="00C20AA7">
        <w:fldChar w:fldCharType="separate"/>
      </w:r>
      <w:r w:rsidRPr="00C20AA7">
        <w:rPr>
          <w:noProof/>
        </w:rPr>
        <w:t> </w:t>
      </w:r>
      <w:r w:rsidRPr="00C20AA7">
        <w:rPr>
          <w:noProof/>
        </w:rPr>
        <w:t> </w:t>
      </w:r>
      <w:r w:rsidRPr="00C20AA7">
        <w:rPr>
          <w:noProof/>
        </w:rPr>
        <w:t> </w:t>
      </w:r>
      <w:r w:rsidRPr="00C20AA7">
        <w:rPr>
          <w:noProof/>
        </w:rPr>
        <w:t> </w:t>
      </w:r>
      <w:r w:rsidRPr="00C20AA7">
        <w:rPr>
          <w:noProof/>
        </w:rPr>
        <w:t> </w:t>
      </w:r>
      <w:r w:rsidRPr="00C20AA7">
        <w:fldChar w:fldCharType="end"/>
      </w:r>
      <w:r w:rsidRPr="00C20AA7">
        <w:t xml:space="preserve"> CF </w:t>
      </w:r>
      <w:r w:rsidRPr="00C20AA7">
        <w:fldChar w:fldCharType="begin">
          <w:ffData>
            <w:name w:val="Text1"/>
            <w:enabled/>
            <w:calcOnExit/>
            <w:statusText w:type="text" w:val="Inserire l'id beneficiario"/>
            <w:textInput>
              <w:type w:val="number"/>
              <w:format w:val="0"/>
            </w:textInput>
          </w:ffData>
        </w:fldChar>
      </w:r>
      <w:r w:rsidRPr="00C20AA7">
        <w:instrText xml:space="preserve"> FORMTEXT </w:instrText>
      </w:r>
      <w:r w:rsidRPr="00C20AA7">
        <w:fldChar w:fldCharType="separate"/>
      </w:r>
      <w:r w:rsidRPr="00C20AA7">
        <w:rPr>
          <w:noProof/>
        </w:rPr>
        <w:t> </w:t>
      </w:r>
      <w:r w:rsidRPr="00C20AA7">
        <w:rPr>
          <w:noProof/>
        </w:rPr>
        <w:t> </w:t>
      </w:r>
      <w:r w:rsidRPr="00C20AA7">
        <w:rPr>
          <w:noProof/>
        </w:rPr>
        <w:t> </w:t>
      </w:r>
      <w:r w:rsidRPr="00C20AA7">
        <w:rPr>
          <w:noProof/>
        </w:rPr>
        <w:t> </w:t>
      </w:r>
      <w:r w:rsidRPr="00C20AA7">
        <w:rPr>
          <w:noProof/>
        </w:rPr>
        <w:t> </w:t>
      </w:r>
      <w:r w:rsidRPr="00C20AA7">
        <w:fldChar w:fldCharType="end"/>
      </w:r>
      <w:r w:rsidRPr="00C20AA7">
        <w:t xml:space="preserve">, in qualità di (rappresentante legale/altro soggetto con potere di firma) </w:t>
      </w:r>
    </w:p>
    <w:p w14:paraId="1C70CA46" w14:textId="77777777" w:rsidR="00432C08" w:rsidRPr="00C20AA7" w:rsidRDefault="00432C08" w:rsidP="0073205F">
      <w:pPr>
        <w:pStyle w:val="Corpotesto"/>
      </w:pPr>
      <w:r w:rsidRPr="00C20AA7">
        <w:t>CHIEDO</w:t>
      </w:r>
    </w:p>
    <w:p w14:paraId="2E0C92AF" w14:textId="77777777" w:rsidR="00432C08" w:rsidRPr="00C20AA7" w:rsidRDefault="00432C08" w:rsidP="0073205F">
      <w:pPr>
        <w:pStyle w:val="Corpotesto"/>
      </w:pPr>
      <w:r w:rsidRPr="00C20AA7">
        <w:t xml:space="preserve">Il riconoscimento del seguente importo per i seguenti servizi erogati: </w:t>
      </w:r>
      <w:r w:rsidRPr="00C20AA7">
        <w:fldChar w:fldCharType="begin">
          <w:ffData>
            <w:name w:val="Text1"/>
            <w:enabled/>
            <w:calcOnExit/>
            <w:statusText w:type="text" w:val="Inserire l'id beneficiario"/>
            <w:textInput>
              <w:type w:val="number"/>
              <w:format w:val="0"/>
            </w:textInput>
          </w:ffData>
        </w:fldChar>
      </w:r>
      <w:r w:rsidRPr="00C20AA7">
        <w:instrText xml:space="preserve"> FORMTEXT </w:instrText>
      </w:r>
      <w:r w:rsidRPr="00C20AA7">
        <w:fldChar w:fldCharType="separate"/>
      </w:r>
      <w:r w:rsidRPr="00C20AA7">
        <w:rPr>
          <w:noProof/>
        </w:rPr>
        <w:t> </w:t>
      </w:r>
      <w:r w:rsidRPr="00C20AA7">
        <w:rPr>
          <w:noProof/>
        </w:rPr>
        <w:t> </w:t>
      </w:r>
      <w:r w:rsidRPr="00C20AA7">
        <w:rPr>
          <w:noProof/>
        </w:rPr>
        <w:t> </w:t>
      </w:r>
      <w:r w:rsidRPr="00C20AA7">
        <w:rPr>
          <w:noProof/>
        </w:rPr>
        <w:t> </w:t>
      </w:r>
      <w:r w:rsidRPr="00C20AA7">
        <w:rPr>
          <w:noProof/>
        </w:rPr>
        <w:t> </w:t>
      </w:r>
      <w:r w:rsidRPr="00C20AA7">
        <w:fldChar w:fldCharType="end"/>
      </w:r>
    </w:p>
    <w:p w14:paraId="1E6DEF5C" w14:textId="0A1D1216" w:rsidR="00432C08" w:rsidRPr="00C20AA7" w:rsidRDefault="00432C08" w:rsidP="0073205F">
      <w:pPr>
        <w:pStyle w:val="Corpotesto"/>
        <w:rPr>
          <w:bCs/>
        </w:rPr>
      </w:pPr>
      <w:r w:rsidRPr="00C20AA7">
        <w:rPr>
          <w:bCs/>
        </w:rPr>
        <w:t>Consapevole, in caso di dichiarazioni mendaci, della responsabilità penale ex art. 76 del DPR 445/2000, nonché della decadenza dal contributo concesso ex art. 75 DPR 445/2000</w:t>
      </w:r>
    </w:p>
    <w:p w14:paraId="7A846985" w14:textId="77777777" w:rsidR="00432C08" w:rsidRPr="00E96DDA" w:rsidRDefault="00432C08" w:rsidP="00E96DDA">
      <w:pPr>
        <w:pStyle w:val="Corpotesto"/>
        <w:jc w:val="center"/>
        <w:rPr>
          <w:b/>
        </w:rPr>
      </w:pPr>
      <w:r w:rsidRPr="00E96DDA">
        <w:rPr>
          <w:b/>
        </w:rPr>
        <w:t>DICHIARO</w:t>
      </w:r>
    </w:p>
    <w:p w14:paraId="44D10FFF" w14:textId="77777777" w:rsidR="00432C08" w:rsidRPr="00E96DDA" w:rsidRDefault="00432C08" w:rsidP="0073205F">
      <w:pPr>
        <w:pStyle w:val="Corpotesto"/>
        <w:rPr>
          <w:bCs/>
          <w:i/>
          <w:iCs/>
        </w:rPr>
      </w:pPr>
      <w:r w:rsidRPr="00E96DDA">
        <w:rPr>
          <w:bCs/>
        </w:rPr>
        <w:t xml:space="preserve">che la presente domanda di liquidazione rispetta le condizioni definite </w:t>
      </w:r>
      <w:r w:rsidRPr="00E96DDA">
        <w:rPr>
          <w:bCs/>
          <w:i/>
          <w:iCs/>
        </w:rPr>
        <w:t xml:space="preserve">nell’Avviso pubblico Dote Unica Lavoro persone con disabilità Regione Lombardia Uo Politiche Attive per il mercato del lavoro finanziata dal Fondo Regionale Disabili </w:t>
      </w:r>
      <w:r w:rsidRPr="00E96DDA">
        <w:rPr>
          <w:bCs/>
        </w:rPr>
        <w:t xml:space="preserve">di cui ho preso atto; </w:t>
      </w:r>
    </w:p>
    <w:p w14:paraId="23B3A071" w14:textId="77777777" w:rsidR="00432C08" w:rsidRPr="00E96DDA" w:rsidRDefault="00432C08" w:rsidP="00E96DDA">
      <w:pPr>
        <w:pStyle w:val="Corpotesto"/>
      </w:pPr>
      <w:r w:rsidRPr="00E96DDA">
        <w:t xml:space="preserve">che l’importo richiesto è riferito ai seguenti servizi al lavoro: </w:t>
      </w:r>
    </w:p>
    <w:p w14:paraId="3D1ECBAB" w14:textId="77777777" w:rsidR="00432C08" w:rsidRPr="00C20AA7" w:rsidRDefault="00432C08" w:rsidP="0073205F">
      <w:pPr>
        <w:pStyle w:val="Corpotesto"/>
      </w:pPr>
      <w:r w:rsidRPr="00C20AA7">
        <w:tab/>
        <w:t xml:space="preserve">Servizio: </w:t>
      </w:r>
      <w:r w:rsidRPr="00C20AA7">
        <w:fldChar w:fldCharType="begin">
          <w:ffData>
            <w:name w:val="Text1"/>
            <w:enabled/>
            <w:calcOnExit/>
            <w:statusText w:type="text" w:val="Inserire l'id beneficiario"/>
            <w:textInput>
              <w:type w:val="number"/>
              <w:format w:val="0"/>
            </w:textInput>
          </w:ffData>
        </w:fldChar>
      </w:r>
      <w:r w:rsidRPr="00C20AA7">
        <w:instrText xml:space="preserve"> FORMTEXT </w:instrText>
      </w:r>
      <w:r w:rsidRPr="00C20AA7">
        <w:fldChar w:fldCharType="separate"/>
      </w:r>
      <w:r w:rsidRPr="00C20AA7">
        <w:rPr>
          <w:noProof/>
        </w:rPr>
        <w:t> </w:t>
      </w:r>
      <w:r w:rsidRPr="00C20AA7">
        <w:rPr>
          <w:noProof/>
        </w:rPr>
        <w:t> </w:t>
      </w:r>
      <w:r w:rsidRPr="00C20AA7">
        <w:rPr>
          <w:noProof/>
        </w:rPr>
        <w:t> </w:t>
      </w:r>
      <w:r w:rsidRPr="00C20AA7">
        <w:rPr>
          <w:noProof/>
        </w:rPr>
        <w:t> </w:t>
      </w:r>
      <w:r w:rsidRPr="00C20AA7">
        <w:rPr>
          <w:noProof/>
        </w:rPr>
        <w:t> </w:t>
      </w:r>
      <w:r w:rsidRPr="00C20AA7">
        <w:fldChar w:fldCharType="end"/>
      </w:r>
      <w:r w:rsidRPr="00C20AA7">
        <w:tab/>
        <w:t xml:space="preserve">Importo: </w:t>
      </w:r>
      <w:r w:rsidRPr="00C20AA7">
        <w:fldChar w:fldCharType="begin">
          <w:ffData>
            <w:name w:val="Text1"/>
            <w:enabled/>
            <w:calcOnExit/>
            <w:statusText w:type="text" w:val="Inserire l'id beneficiario"/>
            <w:textInput>
              <w:type w:val="number"/>
              <w:format w:val="0"/>
            </w:textInput>
          </w:ffData>
        </w:fldChar>
      </w:r>
      <w:r w:rsidRPr="00C20AA7">
        <w:instrText xml:space="preserve"> FORMTEXT </w:instrText>
      </w:r>
      <w:r w:rsidRPr="00C20AA7">
        <w:fldChar w:fldCharType="separate"/>
      </w:r>
      <w:r w:rsidRPr="00C20AA7">
        <w:rPr>
          <w:noProof/>
        </w:rPr>
        <w:t> </w:t>
      </w:r>
      <w:r w:rsidRPr="00C20AA7">
        <w:rPr>
          <w:noProof/>
        </w:rPr>
        <w:t> </w:t>
      </w:r>
      <w:r w:rsidRPr="00C20AA7">
        <w:rPr>
          <w:noProof/>
        </w:rPr>
        <w:t> </w:t>
      </w:r>
      <w:r w:rsidRPr="00C20AA7">
        <w:rPr>
          <w:noProof/>
        </w:rPr>
        <w:t> </w:t>
      </w:r>
      <w:r w:rsidRPr="00C20AA7">
        <w:rPr>
          <w:noProof/>
        </w:rPr>
        <w:t> </w:t>
      </w:r>
      <w:r w:rsidRPr="00C20AA7">
        <w:fldChar w:fldCharType="end"/>
      </w:r>
      <w:r w:rsidRPr="00C20AA7">
        <w:t xml:space="preserve"> </w:t>
      </w:r>
      <w:r w:rsidRPr="00C20AA7">
        <w:rPr>
          <w:i/>
          <w:iCs/>
        </w:rPr>
        <w:t xml:space="preserve">[Costo orario] × [ore </w:t>
      </w:r>
      <w:proofErr w:type="gramStart"/>
      <w:r w:rsidRPr="00C20AA7">
        <w:rPr>
          <w:i/>
          <w:iCs/>
        </w:rPr>
        <w:t>erogate]</w:t>
      </w:r>
      <w:r w:rsidRPr="00C20AA7">
        <w:t xml:space="preserve">   </w:t>
      </w:r>
      <w:proofErr w:type="gramEnd"/>
      <w:r w:rsidRPr="00C20AA7">
        <w:t xml:space="preserve">          PIP n. </w:t>
      </w:r>
      <w:r w:rsidRPr="00C20AA7">
        <w:fldChar w:fldCharType="begin">
          <w:ffData>
            <w:name w:val="Text1"/>
            <w:enabled/>
            <w:calcOnExit/>
            <w:statusText w:type="text" w:val="Inserire l'id beneficiario"/>
            <w:textInput>
              <w:type w:val="number"/>
              <w:format w:val="0"/>
            </w:textInput>
          </w:ffData>
        </w:fldChar>
      </w:r>
      <w:r w:rsidRPr="00C20AA7">
        <w:instrText xml:space="preserve"> FORMTEXT </w:instrText>
      </w:r>
      <w:r w:rsidRPr="00C20AA7">
        <w:fldChar w:fldCharType="separate"/>
      </w:r>
      <w:r w:rsidRPr="00C20AA7">
        <w:rPr>
          <w:noProof/>
        </w:rPr>
        <w:t> </w:t>
      </w:r>
      <w:r w:rsidRPr="00C20AA7">
        <w:rPr>
          <w:noProof/>
        </w:rPr>
        <w:t> </w:t>
      </w:r>
      <w:r w:rsidRPr="00C20AA7">
        <w:rPr>
          <w:noProof/>
        </w:rPr>
        <w:t> </w:t>
      </w:r>
      <w:r w:rsidRPr="00C20AA7">
        <w:rPr>
          <w:noProof/>
        </w:rPr>
        <w:t> </w:t>
      </w:r>
      <w:r w:rsidRPr="00C20AA7">
        <w:rPr>
          <w:noProof/>
        </w:rPr>
        <w:t> </w:t>
      </w:r>
      <w:r w:rsidRPr="00C20AA7">
        <w:fldChar w:fldCharType="end"/>
      </w:r>
    </w:p>
    <w:p w14:paraId="617836EF" w14:textId="77777777" w:rsidR="00432C08" w:rsidRPr="00C20AA7" w:rsidRDefault="00432C08" w:rsidP="0073205F">
      <w:pPr>
        <w:pStyle w:val="Corpotesto"/>
      </w:pPr>
      <w:r w:rsidRPr="00C20AA7">
        <w:tab/>
        <w:t xml:space="preserve">Servizio: </w:t>
      </w:r>
      <w:r w:rsidRPr="00C20AA7">
        <w:fldChar w:fldCharType="begin">
          <w:ffData>
            <w:name w:val="Text1"/>
            <w:enabled/>
            <w:calcOnExit/>
            <w:statusText w:type="text" w:val="Inserire l'id beneficiario"/>
            <w:textInput>
              <w:type w:val="number"/>
              <w:format w:val="0"/>
            </w:textInput>
          </w:ffData>
        </w:fldChar>
      </w:r>
      <w:r w:rsidRPr="00C20AA7">
        <w:instrText xml:space="preserve"> FORMTEXT </w:instrText>
      </w:r>
      <w:r w:rsidRPr="00C20AA7">
        <w:fldChar w:fldCharType="separate"/>
      </w:r>
      <w:r w:rsidRPr="00C20AA7">
        <w:rPr>
          <w:noProof/>
        </w:rPr>
        <w:t> </w:t>
      </w:r>
      <w:r w:rsidRPr="00C20AA7">
        <w:rPr>
          <w:noProof/>
        </w:rPr>
        <w:t> </w:t>
      </w:r>
      <w:r w:rsidRPr="00C20AA7">
        <w:rPr>
          <w:noProof/>
        </w:rPr>
        <w:t> </w:t>
      </w:r>
      <w:r w:rsidRPr="00C20AA7">
        <w:rPr>
          <w:noProof/>
        </w:rPr>
        <w:t> </w:t>
      </w:r>
      <w:r w:rsidRPr="00C20AA7">
        <w:rPr>
          <w:noProof/>
        </w:rPr>
        <w:t> </w:t>
      </w:r>
      <w:r w:rsidRPr="00C20AA7">
        <w:fldChar w:fldCharType="end"/>
      </w:r>
      <w:r w:rsidRPr="00C20AA7">
        <w:tab/>
        <w:t xml:space="preserve">Importo: </w:t>
      </w:r>
      <w:r w:rsidRPr="00C20AA7">
        <w:fldChar w:fldCharType="begin">
          <w:ffData>
            <w:name w:val="Text1"/>
            <w:enabled/>
            <w:calcOnExit/>
            <w:statusText w:type="text" w:val="Inserire l'id beneficiario"/>
            <w:textInput>
              <w:type w:val="number"/>
              <w:format w:val="0"/>
            </w:textInput>
          </w:ffData>
        </w:fldChar>
      </w:r>
      <w:r w:rsidRPr="00C20AA7">
        <w:instrText xml:space="preserve"> FORMTEXT </w:instrText>
      </w:r>
      <w:r w:rsidRPr="00C20AA7">
        <w:fldChar w:fldCharType="separate"/>
      </w:r>
      <w:r w:rsidRPr="00C20AA7">
        <w:rPr>
          <w:noProof/>
        </w:rPr>
        <w:t> </w:t>
      </w:r>
      <w:r w:rsidRPr="00C20AA7">
        <w:rPr>
          <w:noProof/>
        </w:rPr>
        <w:t> </w:t>
      </w:r>
      <w:r w:rsidRPr="00C20AA7">
        <w:rPr>
          <w:noProof/>
        </w:rPr>
        <w:t> </w:t>
      </w:r>
      <w:r w:rsidRPr="00C20AA7">
        <w:rPr>
          <w:noProof/>
        </w:rPr>
        <w:t> </w:t>
      </w:r>
      <w:r w:rsidRPr="00C20AA7">
        <w:rPr>
          <w:noProof/>
        </w:rPr>
        <w:t> </w:t>
      </w:r>
      <w:r w:rsidRPr="00C20AA7">
        <w:fldChar w:fldCharType="end"/>
      </w:r>
      <w:r w:rsidRPr="00C20AA7">
        <w:t xml:space="preserve"> </w:t>
      </w:r>
      <w:r w:rsidRPr="00C20AA7">
        <w:rPr>
          <w:i/>
          <w:iCs/>
        </w:rPr>
        <w:t xml:space="preserve">[Costo orario] × [ore </w:t>
      </w:r>
      <w:proofErr w:type="gramStart"/>
      <w:r w:rsidRPr="00C20AA7">
        <w:rPr>
          <w:i/>
          <w:iCs/>
        </w:rPr>
        <w:t>erogate]</w:t>
      </w:r>
      <w:r w:rsidRPr="00C20AA7">
        <w:t xml:space="preserve">   </w:t>
      </w:r>
      <w:proofErr w:type="gramEnd"/>
      <w:r w:rsidRPr="00C20AA7">
        <w:t xml:space="preserve">          PIP n. </w:t>
      </w:r>
      <w:r w:rsidRPr="00C20AA7">
        <w:fldChar w:fldCharType="begin">
          <w:ffData>
            <w:name w:val="Text1"/>
            <w:enabled/>
            <w:calcOnExit/>
            <w:statusText w:type="text" w:val="Inserire l'id beneficiario"/>
            <w:textInput>
              <w:type w:val="number"/>
              <w:format w:val="0"/>
            </w:textInput>
          </w:ffData>
        </w:fldChar>
      </w:r>
      <w:r w:rsidRPr="00C20AA7">
        <w:instrText xml:space="preserve"> FORMTEXT </w:instrText>
      </w:r>
      <w:r w:rsidRPr="00C20AA7">
        <w:fldChar w:fldCharType="separate"/>
      </w:r>
      <w:r w:rsidRPr="00C20AA7">
        <w:rPr>
          <w:noProof/>
        </w:rPr>
        <w:t> </w:t>
      </w:r>
      <w:r w:rsidRPr="00C20AA7">
        <w:rPr>
          <w:noProof/>
        </w:rPr>
        <w:t> </w:t>
      </w:r>
      <w:r w:rsidRPr="00C20AA7">
        <w:rPr>
          <w:noProof/>
        </w:rPr>
        <w:t> </w:t>
      </w:r>
      <w:r w:rsidRPr="00C20AA7">
        <w:rPr>
          <w:noProof/>
        </w:rPr>
        <w:t> </w:t>
      </w:r>
      <w:r w:rsidRPr="00C20AA7">
        <w:rPr>
          <w:noProof/>
        </w:rPr>
        <w:t> </w:t>
      </w:r>
      <w:r w:rsidRPr="00C20AA7">
        <w:fldChar w:fldCharType="end"/>
      </w:r>
    </w:p>
    <w:p w14:paraId="5BE06A88" w14:textId="77777777" w:rsidR="00432C08" w:rsidRPr="00C20AA7" w:rsidRDefault="00432C08" w:rsidP="0073205F">
      <w:pPr>
        <w:pStyle w:val="Corpotesto"/>
      </w:pPr>
      <w:r w:rsidRPr="00C20AA7">
        <w:tab/>
        <w:t xml:space="preserve">Servizio: </w:t>
      </w:r>
      <w:r w:rsidRPr="00C20AA7">
        <w:fldChar w:fldCharType="begin">
          <w:ffData>
            <w:name w:val="Text1"/>
            <w:enabled/>
            <w:calcOnExit/>
            <w:statusText w:type="text" w:val="Inserire l'id beneficiario"/>
            <w:textInput>
              <w:type w:val="number"/>
              <w:format w:val="0"/>
            </w:textInput>
          </w:ffData>
        </w:fldChar>
      </w:r>
      <w:r w:rsidRPr="00C20AA7">
        <w:instrText xml:space="preserve"> FORMTEXT </w:instrText>
      </w:r>
      <w:r w:rsidRPr="00C20AA7">
        <w:fldChar w:fldCharType="separate"/>
      </w:r>
      <w:r w:rsidRPr="00C20AA7">
        <w:rPr>
          <w:noProof/>
        </w:rPr>
        <w:t> </w:t>
      </w:r>
      <w:r w:rsidRPr="00C20AA7">
        <w:rPr>
          <w:noProof/>
        </w:rPr>
        <w:t> </w:t>
      </w:r>
      <w:r w:rsidRPr="00C20AA7">
        <w:rPr>
          <w:noProof/>
        </w:rPr>
        <w:t> </w:t>
      </w:r>
      <w:r w:rsidRPr="00C20AA7">
        <w:rPr>
          <w:noProof/>
        </w:rPr>
        <w:t> </w:t>
      </w:r>
      <w:r w:rsidRPr="00C20AA7">
        <w:rPr>
          <w:noProof/>
        </w:rPr>
        <w:t> </w:t>
      </w:r>
      <w:r w:rsidRPr="00C20AA7">
        <w:fldChar w:fldCharType="end"/>
      </w:r>
      <w:r w:rsidRPr="00C20AA7">
        <w:tab/>
        <w:t xml:space="preserve">Importo: </w:t>
      </w:r>
      <w:r w:rsidRPr="00C20AA7">
        <w:fldChar w:fldCharType="begin">
          <w:ffData>
            <w:name w:val="Text1"/>
            <w:enabled/>
            <w:calcOnExit/>
            <w:statusText w:type="text" w:val="Inserire l'id beneficiario"/>
            <w:textInput>
              <w:type w:val="number"/>
              <w:format w:val="0"/>
            </w:textInput>
          </w:ffData>
        </w:fldChar>
      </w:r>
      <w:r w:rsidRPr="00C20AA7">
        <w:instrText xml:space="preserve"> FORMTEXT </w:instrText>
      </w:r>
      <w:r w:rsidRPr="00C20AA7">
        <w:fldChar w:fldCharType="separate"/>
      </w:r>
      <w:r w:rsidRPr="00C20AA7">
        <w:rPr>
          <w:noProof/>
        </w:rPr>
        <w:t> </w:t>
      </w:r>
      <w:r w:rsidRPr="00C20AA7">
        <w:rPr>
          <w:noProof/>
        </w:rPr>
        <w:t> </w:t>
      </w:r>
      <w:r w:rsidRPr="00C20AA7">
        <w:rPr>
          <w:noProof/>
        </w:rPr>
        <w:t> </w:t>
      </w:r>
      <w:r w:rsidRPr="00C20AA7">
        <w:rPr>
          <w:noProof/>
        </w:rPr>
        <w:t> </w:t>
      </w:r>
      <w:r w:rsidRPr="00C20AA7">
        <w:rPr>
          <w:noProof/>
        </w:rPr>
        <w:t> </w:t>
      </w:r>
      <w:r w:rsidRPr="00C20AA7">
        <w:fldChar w:fldCharType="end"/>
      </w:r>
      <w:r w:rsidRPr="00C20AA7">
        <w:t xml:space="preserve"> </w:t>
      </w:r>
      <w:r w:rsidRPr="00C20AA7">
        <w:rPr>
          <w:i/>
          <w:iCs/>
        </w:rPr>
        <w:t xml:space="preserve">[Costo orario] × [ore </w:t>
      </w:r>
      <w:proofErr w:type="gramStart"/>
      <w:r w:rsidRPr="00C20AA7">
        <w:rPr>
          <w:i/>
          <w:iCs/>
        </w:rPr>
        <w:t xml:space="preserve">erogate]   </w:t>
      </w:r>
      <w:proofErr w:type="gramEnd"/>
      <w:r w:rsidRPr="00C20AA7">
        <w:rPr>
          <w:i/>
          <w:iCs/>
        </w:rPr>
        <w:t xml:space="preserve">          </w:t>
      </w:r>
      <w:r w:rsidRPr="00C20AA7">
        <w:t xml:space="preserve">PIP n. </w:t>
      </w:r>
      <w:r w:rsidRPr="00C20AA7">
        <w:fldChar w:fldCharType="begin">
          <w:ffData>
            <w:name w:val="Text1"/>
            <w:enabled/>
            <w:calcOnExit/>
            <w:statusText w:type="text" w:val="Inserire l'id beneficiario"/>
            <w:textInput>
              <w:type w:val="number"/>
              <w:format w:val="0"/>
            </w:textInput>
          </w:ffData>
        </w:fldChar>
      </w:r>
      <w:r w:rsidRPr="00C20AA7">
        <w:instrText xml:space="preserve"> FORMTEXT </w:instrText>
      </w:r>
      <w:r w:rsidRPr="00C20AA7">
        <w:fldChar w:fldCharType="separate"/>
      </w:r>
      <w:r w:rsidRPr="00C20AA7">
        <w:rPr>
          <w:noProof/>
        </w:rPr>
        <w:t> </w:t>
      </w:r>
      <w:r w:rsidRPr="00C20AA7">
        <w:rPr>
          <w:noProof/>
        </w:rPr>
        <w:t> </w:t>
      </w:r>
      <w:r w:rsidRPr="00C20AA7">
        <w:rPr>
          <w:noProof/>
        </w:rPr>
        <w:t> </w:t>
      </w:r>
      <w:r w:rsidRPr="00C20AA7">
        <w:rPr>
          <w:noProof/>
        </w:rPr>
        <w:t> </w:t>
      </w:r>
      <w:r w:rsidRPr="00C20AA7">
        <w:rPr>
          <w:noProof/>
        </w:rPr>
        <w:t> </w:t>
      </w:r>
      <w:r w:rsidRPr="00C20AA7">
        <w:fldChar w:fldCharType="end"/>
      </w:r>
    </w:p>
    <w:p w14:paraId="4B63B8F9" w14:textId="77777777" w:rsidR="00432C08" w:rsidRPr="00C20AA7" w:rsidRDefault="00432C08" w:rsidP="0073205F">
      <w:pPr>
        <w:pStyle w:val="Corpotesto"/>
      </w:pPr>
      <w:r w:rsidRPr="00C20AA7">
        <w:t xml:space="preserve">       Servizio: </w:t>
      </w:r>
      <w:r w:rsidRPr="00C20AA7">
        <w:fldChar w:fldCharType="begin">
          <w:ffData>
            <w:name w:val="Text1"/>
            <w:enabled/>
            <w:calcOnExit/>
            <w:statusText w:type="text" w:val="Inserire l'id beneficiario"/>
            <w:textInput>
              <w:type w:val="number"/>
              <w:format w:val="0"/>
            </w:textInput>
          </w:ffData>
        </w:fldChar>
      </w:r>
      <w:r w:rsidRPr="00C20AA7">
        <w:instrText xml:space="preserve"> FORMTEXT </w:instrText>
      </w:r>
      <w:r w:rsidRPr="00C20AA7">
        <w:fldChar w:fldCharType="separate"/>
      </w:r>
      <w:r w:rsidRPr="00C20AA7">
        <w:rPr>
          <w:noProof/>
        </w:rPr>
        <w:t> </w:t>
      </w:r>
      <w:r w:rsidRPr="00C20AA7">
        <w:rPr>
          <w:noProof/>
        </w:rPr>
        <w:t> </w:t>
      </w:r>
      <w:r w:rsidRPr="00C20AA7">
        <w:rPr>
          <w:noProof/>
        </w:rPr>
        <w:t> </w:t>
      </w:r>
      <w:r w:rsidRPr="00C20AA7">
        <w:rPr>
          <w:noProof/>
        </w:rPr>
        <w:t> </w:t>
      </w:r>
      <w:r w:rsidRPr="00C20AA7">
        <w:rPr>
          <w:noProof/>
        </w:rPr>
        <w:t> </w:t>
      </w:r>
      <w:r w:rsidRPr="00C20AA7">
        <w:fldChar w:fldCharType="end"/>
      </w:r>
      <w:r w:rsidRPr="00C20AA7">
        <w:t xml:space="preserve"> Importo: </w:t>
      </w:r>
      <w:r w:rsidRPr="00C20AA7">
        <w:fldChar w:fldCharType="begin">
          <w:ffData>
            <w:name w:val="Text1"/>
            <w:enabled/>
            <w:calcOnExit/>
            <w:statusText w:type="text" w:val="Inserire l'id beneficiario"/>
            <w:textInput>
              <w:type w:val="number"/>
              <w:format w:val="0"/>
            </w:textInput>
          </w:ffData>
        </w:fldChar>
      </w:r>
      <w:r w:rsidRPr="00C20AA7">
        <w:instrText xml:space="preserve"> FORMTEXT </w:instrText>
      </w:r>
      <w:r w:rsidRPr="00C20AA7">
        <w:fldChar w:fldCharType="separate"/>
      </w:r>
      <w:r w:rsidRPr="00C20AA7">
        <w:rPr>
          <w:noProof/>
        </w:rPr>
        <w:t> </w:t>
      </w:r>
      <w:r w:rsidRPr="00C20AA7">
        <w:rPr>
          <w:noProof/>
        </w:rPr>
        <w:t> </w:t>
      </w:r>
      <w:r w:rsidRPr="00C20AA7">
        <w:rPr>
          <w:noProof/>
        </w:rPr>
        <w:t> </w:t>
      </w:r>
      <w:r w:rsidRPr="00C20AA7">
        <w:rPr>
          <w:noProof/>
        </w:rPr>
        <w:t> </w:t>
      </w:r>
      <w:r w:rsidRPr="00C20AA7">
        <w:rPr>
          <w:noProof/>
        </w:rPr>
        <w:t> </w:t>
      </w:r>
      <w:r w:rsidRPr="00C20AA7">
        <w:fldChar w:fldCharType="end"/>
      </w:r>
      <w:r w:rsidRPr="00C20AA7">
        <w:t xml:space="preserve"> </w:t>
      </w:r>
      <w:r w:rsidRPr="00C20AA7">
        <w:rPr>
          <w:i/>
          <w:iCs/>
        </w:rPr>
        <w:t>[Costo orario] × [ore erogate]</w:t>
      </w:r>
      <w:r w:rsidRPr="00C20AA7">
        <w:tab/>
        <w:t xml:space="preserve"> PIP n. </w:t>
      </w:r>
      <w:r w:rsidRPr="00C20AA7">
        <w:fldChar w:fldCharType="begin">
          <w:ffData>
            <w:name w:val="Text1"/>
            <w:enabled/>
            <w:calcOnExit/>
            <w:statusText w:type="text" w:val="Inserire l'id beneficiario"/>
            <w:textInput>
              <w:type w:val="number"/>
              <w:format w:val="0"/>
            </w:textInput>
          </w:ffData>
        </w:fldChar>
      </w:r>
      <w:r w:rsidRPr="00C20AA7">
        <w:instrText xml:space="preserve"> FORMTEXT </w:instrText>
      </w:r>
      <w:r w:rsidRPr="00C20AA7">
        <w:fldChar w:fldCharType="separate"/>
      </w:r>
      <w:r w:rsidRPr="00C20AA7">
        <w:rPr>
          <w:noProof/>
        </w:rPr>
        <w:t> </w:t>
      </w:r>
      <w:r w:rsidRPr="00C20AA7">
        <w:rPr>
          <w:noProof/>
        </w:rPr>
        <w:t> </w:t>
      </w:r>
      <w:r w:rsidRPr="00C20AA7">
        <w:rPr>
          <w:noProof/>
        </w:rPr>
        <w:t> </w:t>
      </w:r>
      <w:r w:rsidRPr="00C20AA7">
        <w:rPr>
          <w:noProof/>
        </w:rPr>
        <w:t> </w:t>
      </w:r>
      <w:r w:rsidRPr="00C20AA7">
        <w:rPr>
          <w:noProof/>
        </w:rPr>
        <w:t> </w:t>
      </w:r>
      <w:r w:rsidRPr="00C20AA7">
        <w:fldChar w:fldCharType="end"/>
      </w:r>
    </w:p>
    <w:p w14:paraId="4BBC12EE" w14:textId="77777777" w:rsidR="00432C08" w:rsidRPr="00C20AA7" w:rsidRDefault="00432C08" w:rsidP="0073205F">
      <w:pPr>
        <w:pStyle w:val="Corpotesto"/>
      </w:pPr>
      <w:r w:rsidRPr="00C20AA7">
        <w:tab/>
        <w:t xml:space="preserve">N. iscrizione al registro delle imprese: </w:t>
      </w:r>
      <w:r w:rsidRPr="00C20AA7">
        <w:fldChar w:fldCharType="begin">
          <w:ffData>
            <w:name w:val="Text1"/>
            <w:enabled/>
            <w:calcOnExit/>
            <w:statusText w:type="text" w:val="Inserire l'id beneficiario"/>
            <w:textInput>
              <w:type w:val="number"/>
              <w:format w:val="0"/>
            </w:textInput>
          </w:ffData>
        </w:fldChar>
      </w:r>
      <w:r w:rsidRPr="00C20AA7">
        <w:instrText xml:space="preserve"> FORMTEXT </w:instrText>
      </w:r>
      <w:r w:rsidRPr="00C20AA7">
        <w:fldChar w:fldCharType="separate"/>
      </w:r>
      <w:r w:rsidRPr="00C20AA7">
        <w:rPr>
          <w:noProof/>
        </w:rPr>
        <w:t> </w:t>
      </w:r>
      <w:r w:rsidRPr="00C20AA7">
        <w:rPr>
          <w:noProof/>
        </w:rPr>
        <w:t> </w:t>
      </w:r>
      <w:r w:rsidRPr="00C20AA7">
        <w:rPr>
          <w:noProof/>
        </w:rPr>
        <w:t> </w:t>
      </w:r>
      <w:r w:rsidRPr="00C20AA7">
        <w:rPr>
          <w:noProof/>
        </w:rPr>
        <w:t> </w:t>
      </w:r>
      <w:r w:rsidRPr="00C20AA7">
        <w:rPr>
          <w:noProof/>
        </w:rPr>
        <w:t> </w:t>
      </w:r>
      <w:r w:rsidRPr="00C20AA7">
        <w:fldChar w:fldCharType="end"/>
      </w:r>
      <w:r w:rsidRPr="00C20AA7">
        <w:t xml:space="preserve"> Data iscrizione: </w:t>
      </w:r>
      <w:r w:rsidRPr="00C20AA7">
        <w:fldChar w:fldCharType="begin">
          <w:ffData>
            <w:name w:val="Text1"/>
            <w:enabled/>
            <w:calcOnExit/>
            <w:statusText w:type="text" w:val="Inserire l'id beneficiario"/>
            <w:textInput>
              <w:type w:val="number"/>
              <w:format w:val="0"/>
            </w:textInput>
          </w:ffData>
        </w:fldChar>
      </w:r>
      <w:r w:rsidRPr="00C20AA7">
        <w:instrText xml:space="preserve"> FORMTEXT </w:instrText>
      </w:r>
      <w:r w:rsidRPr="00C20AA7">
        <w:fldChar w:fldCharType="separate"/>
      </w:r>
      <w:r w:rsidRPr="00C20AA7">
        <w:rPr>
          <w:noProof/>
        </w:rPr>
        <w:t> </w:t>
      </w:r>
      <w:r w:rsidRPr="00C20AA7">
        <w:rPr>
          <w:noProof/>
        </w:rPr>
        <w:t> </w:t>
      </w:r>
      <w:r w:rsidRPr="00C20AA7">
        <w:rPr>
          <w:noProof/>
        </w:rPr>
        <w:t> </w:t>
      </w:r>
      <w:r w:rsidRPr="00C20AA7">
        <w:rPr>
          <w:noProof/>
        </w:rPr>
        <w:t> </w:t>
      </w:r>
      <w:r w:rsidRPr="00C20AA7">
        <w:rPr>
          <w:noProof/>
        </w:rPr>
        <w:t> </w:t>
      </w:r>
      <w:r w:rsidRPr="00C20AA7">
        <w:fldChar w:fldCharType="end"/>
      </w:r>
      <w:r w:rsidRPr="00C20AA7">
        <w:t xml:space="preserve"> Partita IVA: </w:t>
      </w:r>
      <w:r w:rsidRPr="00C20AA7">
        <w:fldChar w:fldCharType="begin">
          <w:ffData>
            <w:name w:val="Text1"/>
            <w:enabled/>
            <w:calcOnExit/>
            <w:statusText w:type="text" w:val="Inserire l'id beneficiario"/>
            <w:textInput>
              <w:type w:val="number"/>
              <w:format w:val="0"/>
            </w:textInput>
          </w:ffData>
        </w:fldChar>
      </w:r>
      <w:r w:rsidRPr="00C20AA7">
        <w:instrText xml:space="preserve"> FORMTEXT </w:instrText>
      </w:r>
      <w:r w:rsidRPr="00C20AA7">
        <w:fldChar w:fldCharType="separate"/>
      </w:r>
      <w:r w:rsidRPr="00C20AA7">
        <w:rPr>
          <w:noProof/>
        </w:rPr>
        <w:t> </w:t>
      </w:r>
      <w:r w:rsidRPr="00C20AA7">
        <w:rPr>
          <w:noProof/>
        </w:rPr>
        <w:t> </w:t>
      </w:r>
      <w:r w:rsidRPr="00C20AA7">
        <w:rPr>
          <w:noProof/>
        </w:rPr>
        <w:t> </w:t>
      </w:r>
      <w:r w:rsidRPr="00C20AA7">
        <w:rPr>
          <w:noProof/>
        </w:rPr>
        <w:t> </w:t>
      </w:r>
      <w:r w:rsidRPr="00C20AA7">
        <w:rPr>
          <w:noProof/>
        </w:rPr>
        <w:t> </w:t>
      </w:r>
      <w:r w:rsidRPr="00C20AA7">
        <w:fldChar w:fldCharType="end"/>
      </w:r>
      <w:r w:rsidRPr="00C20AA7">
        <w:t xml:space="preserve"> Data apertura Partita IVA: </w:t>
      </w:r>
      <w:r w:rsidRPr="00C20AA7">
        <w:fldChar w:fldCharType="begin">
          <w:ffData>
            <w:name w:val="Text1"/>
            <w:enabled/>
            <w:calcOnExit/>
            <w:statusText w:type="text" w:val="Inserire l'id beneficiario"/>
            <w:textInput>
              <w:type w:val="number"/>
              <w:format w:val="0"/>
            </w:textInput>
          </w:ffData>
        </w:fldChar>
      </w:r>
      <w:r w:rsidRPr="00C20AA7">
        <w:instrText xml:space="preserve"> FORMTEXT </w:instrText>
      </w:r>
      <w:r w:rsidRPr="00C20AA7">
        <w:fldChar w:fldCharType="separate"/>
      </w:r>
      <w:r w:rsidRPr="00C20AA7">
        <w:rPr>
          <w:noProof/>
        </w:rPr>
        <w:t> </w:t>
      </w:r>
      <w:r w:rsidRPr="00C20AA7">
        <w:rPr>
          <w:noProof/>
        </w:rPr>
        <w:t> </w:t>
      </w:r>
      <w:r w:rsidRPr="00C20AA7">
        <w:rPr>
          <w:noProof/>
        </w:rPr>
        <w:t> </w:t>
      </w:r>
      <w:r w:rsidRPr="00C20AA7">
        <w:rPr>
          <w:noProof/>
        </w:rPr>
        <w:t> </w:t>
      </w:r>
      <w:r w:rsidRPr="00C20AA7">
        <w:rPr>
          <w:noProof/>
        </w:rPr>
        <w:t> </w:t>
      </w:r>
      <w:r w:rsidRPr="00C20AA7">
        <w:fldChar w:fldCharType="end"/>
      </w:r>
      <w:r w:rsidRPr="00C20AA7">
        <w:t xml:space="preserve"> </w:t>
      </w:r>
    </w:p>
    <w:p w14:paraId="092F1293" w14:textId="77777777" w:rsidR="00432C08" w:rsidRPr="00C20AA7" w:rsidRDefault="00432C08" w:rsidP="0073205F">
      <w:pPr>
        <w:pStyle w:val="Corpotesto"/>
      </w:pPr>
      <w:r w:rsidRPr="00C20AA7">
        <w:tab/>
        <w:t xml:space="preserve">Servizio: </w:t>
      </w:r>
      <w:r w:rsidRPr="00C20AA7">
        <w:fldChar w:fldCharType="begin">
          <w:ffData>
            <w:name w:val="Text1"/>
            <w:enabled/>
            <w:calcOnExit/>
            <w:statusText w:type="text" w:val="Inserire l'id beneficiario"/>
            <w:textInput>
              <w:type w:val="number"/>
              <w:format w:val="0"/>
            </w:textInput>
          </w:ffData>
        </w:fldChar>
      </w:r>
      <w:r w:rsidRPr="00C20AA7">
        <w:instrText xml:space="preserve"> FORMTEXT </w:instrText>
      </w:r>
      <w:r w:rsidRPr="00C20AA7">
        <w:fldChar w:fldCharType="separate"/>
      </w:r>
      <w:r w:rsidRPr="00C20AA7">
        <w:rPr>
          <w:noProof/>
        </w:rPr>
        <w:t> </w:t>
      </w:r>
      <w:r w:rsidRPr="00C20AA7">
        <w:rPr>
          <w:noProof/>
        </w:rPr>
        <w:t> </w:t>
      </w:r>
      <w:r w:rsidRPr="00C20AA7">
        <w:rPr>
          <w:noProof/>
        </w:rPr>
        <w:t> </w:t>
      </w:r>
      <w:r w:rsidRPr="00C20AA7">
        <w:rPr>
          <w:noProof/>
        </w:rPr>
        <w:t> </w:t>
      </w:r>
      <w:r w:rsidRPr="00C20AA7">
        <w:rPr>
          <w:noProof/>
        </w:rPr>
        <w:t> </w:t>
      </w:r>
      <w:r w:rsidRPr="00C20AA7">
        <w:fldChar w:fldCharType="end"/>
      </w:r>
      <w:r w:rsidRPr="00C20AA7">
        <w:tab/>
        <w:t xml:space="preserve">Importo: </w:t>
      </w:r>
      <w:r w:rsidRPr="00C20AA7">
        <w:fldChar w:fldCharType="begin">
          <w:ffData>
            <w:name w:val="Text1"/>
            <w:enabled/>
            <w:calcOnExit/>
            <w:statusText w:type="text" w:val="Inserire l'id beneficiario"/>
            <w:textInput>
              <w:type w:val="number"/>
              <w:format w:val="0"/>
            </w:textInput>
          </w:ffData>
        </w:fldChar>
      </w:r>
      <w:r w:rsidRPr="00C20AA7">
        <w:instrText xml:space="preserve"> FORMTEXT </w:instrText>
      </w:r>
      <w:r w:rsidRPr="00C20AA7">
        <w:fldChar w:fldCharType="separate"/>
      </w:r>
      <w:r w:rsidRPr="00C20AA7">
        <w:rPr>
          <w:noProof/>
        </w:rPr>
        <w:t> </w:t>
      </w:r>
      <w:r w:rsidRPr="00C20AA7">
        <w:rPr>
          <w:noProof/>
        </w:rPr>
        <w:t> </w:t>
      </w:r>
      <w:r w:rsidRPr="00C20AA7">
        <w:rPr>
          <w:noProof/>
        </w:rPr>
        <w:t> </w:t>
      </w:r>
      <w:r w:rsidRPr="00C20AA7">
        <w:rPr>
          <w:noProof/>
        </w:rPr>
        <w:t> </w:t>
      </w:r>
      <w:r w:rsidRPr="00C20AA7">
        <w:rPr>
          <w:noProof/>
        </w:rPr>
        <w:t> </w:t>
      </w:r>
      <w:r w:rsidRPr="00C20AA7">
        <w:fldChar w:fldCharType="end"/>
      </w:r>
      <w:r w:rsidRPr="00C20AA7">
        <w:tab/>
        <w:t xml:space="preserve"> </w:t>
      </w:r>
      <w:r w:rsidRPr="00C20AA7">
        <w:tab/>
      </w:r>
      <w:r w:rsidRPr="00C20AA7">
        <w:tab/>
        <w:t xml:space="preserve">                              PIP n. </w:t>
      </w:r>
      <w:r w:rsidRPr="00C20AA7">
        <w:fldChar w:fldCharType="begin">
          <w:ffData>
            <w:name w:val="Text1"/>
            <w:enabled/>
            <w:calcOnExit/>
            <w:statusText w:type="text" w:val="Inserire l'id beneficiario"/>
            <w:textInput>
              <w:type w:val="number"/>
              <w:format w:val="0"/>
            </w:textInput>
          </w:ffData>
        </w:fldChar>
      </w:r>
      <w:r w:rsidRPr="00C20AA7">
        <w:instrText xml:space="preserve"> FORMTEXT </w:instrText>
      </w:r>
      <w:r w:rsidRPr="00C20AA7">
        <w:fldChar w:fldCharType="separate"/>
      </w:r>
      <w:r w:rsidRPr="00C20AA7">
        <w:rPr>
          <w:noProof/>
        </w:rPr>
        <w:t> </w:t>
      </w:r>
      <w:r w:rsidRPr="00C20AA7">
        <w:rPr>
          <w:noProof/>
        </w:rPr>
        <w:t> </w:t>
      </w:r>
      <w:r w:rsidRPr="00C20AA7">
        <w:rPr>
          <w:noProof/>
        </w:rPr>
        <w:t> </w:t>
      </w:r>
      <w:r w:rsidRPr="00C20AA7">
        <w:rPr>
          <w:noProof/>
        </w:rPr>
        <w:t> </w:t>
      </w:r>
      <w:r w:rsidRPr="00C20AA7">
        <w:rPr>
          <w:noProof/>
        </w:rPr>
        <w:t> </w:t>
      </w:r>
      <w:r w:rsidRPr="00C20AA7">
        <w:fldChar w:fldCharType="end"/>
      </w:r>
    </w:p>
    <w:p w14:paraId="6DE84A45" w14:textId="77777777" w:rsidR="00432C08" w:rsidRPr="00C20AA7" w:rsidRDefault="00432C08" w:rsidP="0073205F">
      <w:pPr>
        <w:pStyle w:val="Corpotesto"/>
      </w:pPr>
      <w:r w:rsidRPr="00C20AA7">
        <w:t xml:space="preserve">Tipologia contrattuale: </w:t>
      </w:r>
      <w:r w:rsidRPr="00C20AA7">
        <w:fldChar w:fldCharType="begin">
          <w:ffData>
            <w:name w:val="Text1"/>
            <w:enabled/>
            <w:calcOnExit/>
            <w:statusText w:type="text" w:val="Inserire l'id beneficiario"/>
            <w:textInput>
              <w:type w:val="number"/>
              <w:format w:val="0"/>
            </w:textInput>
          </w:ffData>
        </w:fldChar>
      </w:r>
      <w:r w:rsidRPr="00C20AA7">
        <w:instrText xml:space="preserve"> FORMTEXT </w:instrText>
      </w:r>
      <w:r w:rsidRPr="00C20AA7">
        <w:fldChar w:fldCharType="separate"/>
      </w:r>
      <w:r w:rsidRPr="00C20AA7">
        <w:rPr>
          <w:noProof/>
        </w:rPr>
        <w:t> </w:t>
      </w:r>
      <w:r w:rsidRPr="00C20AA7">
        <w:rPr>
          <w:noProof/>
        </w:rPr>
        <w:t> </w:t>
      </w:r>
      <w:r w:rsidRPr="00C20AA7">
        <w:rPr>
          <w:noProof/>
        </w:rPr>
        <w:t> </w:t>
      </w:r>
      <w:r w:rsidRPr="00C20AA7">
        <w:rPr>
          <w:noProof/>
        </w:rPr>
        <w:t> </w:t>
      </w:r>
      <w:r w:rsidRPr="00C20AA7">
        <w:rPr>
          <w:noProof/>
        </w:rPr>
        <w:t> </w:t>
      </w:r>
      <w:r w:rsidRPr="00C20AA7">
        <w:fldChar w:fldCharType="end"/>
      </w:r>
      <w:r w:rsidRPr="00C20AA7">
        <w:t xml:space="preserve"> Somministrazione: </w:t>
      </w:r>
      <w:r w:rsidRPr="00C20AA7">
        <w:fldChar w:fldCharType="begin">
          <w:ffData>
            <w:name w:val="Text1"/>
            <w:enabled/>
            <w:calcOnExit/>
            <w:statusText w:type="text" w:val="Inserire l'id beneficiario"/>
            <w:textInput>
              <w:type w:val="number"/>
              <w:format w:val="0"/>
            </w:textInput>
          </w:ffData>
        </w:fldChar>
      </w:r>
      <w:r w:rsidRPr="00C20AA7">
        <w:instrText xml:space="preserve"> FORMTEXT </w:instrText>
      </w:r>
      <w:r w:rsidRPr="00C20AA7">
        <w:fldChar w:fldCharType="separate"/>
      </w:r>
      <w:r w:rsidRPr="00C20AA7">
        <w:rPr>
          <w:noProof/>
        </w:rPr>
        <w:t> </w:t>
      </w:r>
      <w:r w:rsidRPr="00C20AA7">
        <w:rPr>
          <w:noProof/>
        </w:rPr>
        <w:t> </w:t>
      </w:r>
      <w:r w:rsidRPr="00C20AA7">
        <w:rPr>
          <w:noProof/>
        </w:rPr>
        <w:t> </w:t>
      </w:r>
      <w:r w:rsidRPr="00C20AA7">
        <w:rPr>
          <w:noProof/>
        </w:rPr>
        <w:t> </w:t>
      </w:r>
      <w:r w:rsidRPr="00C20AA7">
        <w:rPr>
          <w:noProof/>
        </w:rPr>
        <w:t> </w:t>
      </w:r>
      <w:r w:rsidRPr="00C20AA7">
        <w:fldChar w:fldCharType="end"/>
      </w:r>
      <w:r w:rsidRPr="00C20AA7">
        <w:t xml:space="preserve"> Codice COB: </w:t>
      </w:r>
      <w:r w:rsidRPr="00C20AA7">
        <w:fldChar w:fldCharType="begin">
          <w:ffData>
            <w:name w:val="Text1"/>
            <w:enabled/>
            <w:calcOnExit/>
            <w:statusText w:type="text" w:val="Inserire l'id beneficiario"/>
            <w:textInput>
              <w:type w:val="number"/>
              <w:format w:val="0"/>
            </w:textInput>
          </w:ffData>
        </w:fldChar>
      </w:r>
      <w:r w:rsidRPr="00C20AA7">
        <w:instrText xml:space="preserve"> FORMTEXT </w:instrText>
      </w:r>
      <w:r w:rsidRPr="00C20AA7">
        <w:fldChar w:fldCharType="separate"/>
      </w:r>
      <w:r w:rsidRPr="00C20AA7">
        <w:rPr>
          <w:noProof/>
        </w:rPr>
        <w:t> </w:t>
      </w:r>
      <w:r w:rsidRPr="00C20AA7">
        <w:rPr>
          <w:noProof/>
        </w:rPr>
        <w:t> </w:t>
      </w:r>
      <w:r w:rsidRPr="00C20AA7">
        <w:rPr>
          <w:noProof/>
        </w:rPr>
        <w:t> </w:t>
      </w:r>
      <w:r w:rsidRPr="00C20AA7">
        <w:rPr>
          <w:noProof/>
        </w:rPr>
        <w:t> </w:t>
      </w:r>
      <w:r w:rsidRPr="00C20AA7">
        <w:rPr>
          <w:noProof/>
        </w:rPr>
        <w:t> </w:t>
      </w:r>
      <w:r w:rsidRPr="00C20AA7">
        <w:fldChar w:fldCharType="end"/>
      </w:r>
      <w:r w:rsidRPr="00C20AA7">
        <w:t xml:space="preserve"> Data inizio contratto: </w:t>
      </w:r>
      <w:r w:rsidRPr="00C20AA7">
        <w:fldChar w:fldCharType="begin">
          <w:ffData>
            <w:name w:val="Text1"/>
            <w:enabled/>
            <w:calcOnExit/>
            <w:statusText w:type="text" w:val="Inserire l'id beneficiario"/>
            <w:textInput>
              <w:type w:val="number"/>
              <w:format w:val="0"/>
            </w:textInput>
          </w:ffData>
        </w:fldChar>
      </w:r>
      <w:r w:rsidRPr="00C20AA7">
        <w:instrText xml:space="preserve"> FORMTEXT </w:instrText>
      </w:r>
      <w:r w:rsidRPr="00C20AA7">
        <w:fldChar w:fldCharType="separate"/>
      </w:r>
      <w:r w:rsidRPr="00C20AA7">
        <w:rPr>
          <w:noProof/>
        </w:rPr>
        <w:t> </w:t>
      </w:r>
      <w:r w:rsidRPr="00C20AA7">
        <w:rPr>
          <w:noProof/>
        </w:rPr>
        <w:t> </w:t>
      </w:r>
      <w:r w:rsidRPr="00C20AA7">
        <w:rPr>
          <w:noProof/>
        </w:rPr>
        <w:t> </w:t>
      </w:r>
      <w:r w:rsidRPr="00C20AA7">
        <w:rPr>
          <w:noProof/>
        </w:rPr>
        <w:t> </w:t>
      </w:r>
      <w:r w:rsidRPr="00C20AA7">
        <w:rPr>
          <w:noProof/>
        </w:rPr>
        <w:t> </w:t>
      </w:r>
      <w:r w:rsidRPr="00C20AA7">
        <w:fldChar w:fldCharType="end"/>
      </w:r>
      <w:r w:rsidRPr="00C20AA7">
        <w:t xml:space="preserve">  Data fine contratto: </w:t>
      </w:r>
      <w:r w:rsidRPr="00C20AA7">
        <w:fldChar w:fldCharType="begin">
          <w:ffData>
            <w:name w:val="Text1"/>
            <w:enabled/>
            <w:calcOnExit/>
            <w:statusText w:type="text" w:val="Inserire l'id beneficiario"/>
            <w:textInput>
              <w:type w:val="number"/>
              <w:format w:val="0"/>
            </w:textInput>
          </w:ffData>
        </w:fldChar>
      </w:r>
      <w:r w:rsidRPr="00C20AA7">
        <w:instrText xml:space="preserve"> FORMTEXT </w:instrText>
      </w:r>
      <w:r w:rsidRPr="00C20AA7">
        <w:fldChar w:fldCharType="separate"/>
      </w:r>
      <w:r w:rsidRPr="00C20AA7">
        <w:rPr>
          <w:noProof/>
        </w:rPr>
        <w:t> </w:t>
      </w:r>
      <w:r w:rsidRPr="00C20AA7">
        <w:rPr>
          <w:noProof/>
        </w:rPr>
        <w:t> </w:t>
      </w:r>
      <w:r w:rsidRPr="00C20AA7">
        <w:rPr>
          <w:noProof/>
        </w:rPr>
        <w:t> </w:t>
      </w:r>
      <w:r w:rsidRPr="00C20AA7">
        <w:rPr>
          <w:noProof/>
        </w:rPr>
        <w:t> </w:t>
      </w:r>
      <w:r w:rsidRPr="00C20AA7">
        <w:rPr>
          <w:noProof/>
        </w:rPr>
        <w:t> </w:t>
      </w:r>
      <w:r w:rsidRPr="00C20AA7">
        <w:fldChar w:fldCharType="end"/>
      </w:r>
      <w:r w:rsidRPr="00C20AA7">
        <w:t xml:space="preserve">  Datore di lavoro: </w:t>
      </w:r>
      <w:r w:rsidRPr="00C20AA7">
        <w:fldChar w:fldCharType="begin">
          <w:ffData>
            <w:name w:val="Text1"/>
            <w:enabled/>
            <w:calcOnExit/>
            <w:statusText w:type="text" w:val="Inserire l'id beneficiario"/>
            <w:textInput>
              <w:type w:val="number"/>
              <w:format w:val="0"/>
            </w:textInput>
          </w:ffData>
        </w:fldChar>
      </w:r>
      <w:r w:rsidRPr="00C20AA7">
        <w:instrText xml:space="preserve"> FORMTEXT </w:instrText>
      </w:r>
      <w:r w:rsidRPr="00C20AA7">
        <w:fldChar w:fldCharType="separate"/>
      </w:r>
      <w:r w:rsidRPr="00C20AA7">
        <w:rPr>
          <w:noProof/>
        </w:rPr>
        <w:t> </w:t>
      </w:r>
      <w:r w:rsidRPr="00C20AA7">
        <w:rPr>
          <w:noProof/>
        </w:rPr>
        <w:t> </w:t>
      </w:r>
      <w:r w:rsidRPr="00C20AA7">
        <w:rPr>
          <w:noProof/>
        </w:rPr>
        <w:t> </w:t>
      </w:r>
      <w:r w:rsidRPr="00C20AA7">
        <w:rPr>
          <w:noProof/>
        </w:rPr>
        <w:t> </w:t>
      </w:r>
      <w:r w:rsidRPr="00C20AA7">
        <w:rPr>
          <w:noProof/>
        </w:rPr>
        <w:t> </w:t>
      </w:r>
      <w:r w:rsidRPr="00C20AA7">
        <w:fldChar w:fldCharType="end"/>
      </w:r>
      <w:r w:rsidRPr="00C20AA7">
        <w:t xml:space="preserve">   Codice Fiscale/Partita IVA: </w:t>
      </w:r>
      <w:r w:rsidRPr="00C20AA7">
        <w:fldChar w:fldCharType="begin">
          <w:ffData>
            <w:name w:val="Text1"/>
            <w:enabled/>
            <w:calcOnExit/>
            <w:statusText w:type="text" w:val="Inserire l'id beneficiario"/>
            <w:textInput>
              <w:type w:val="number"/>
              <w:format w:val="0"/>
            </w:textInput>
          </w:ffData>
        </w:fldChar>
      </w:r>
      <w:r w:rsidRPr="00C20AA7">
        <w:instrText xml:space="preserve"> FORMTEXT </w:instrText>
      </w:r>
      <w:r w:rsidRPr="00C20AA7">
        <w:fldChar w:fldCharType="separate"/>
      </w:r>
      <w:r w:rsidRPr="00C20AA7">
        <w:rPr>
          <w:noProof/>
        </w:rPr>
        <w:t> </w:t>
      </w:r>
      <w:r w:rsidRPr="00C20AA7">
        <w:rPr>
          <w:noProof/>
        </w:rPr>
        <w:t> </w:t>
      </w:r>
      <w:r w:rsidRPr="00C20AA7">
        <w:rPr>
          <w:noProof/>
        </w:rPr>
        <w:t> </w:t>
      </w:r>
      <w:r w:rsidRPr="00C20AA7">
        <w:rPr>
          <w:noProof/>
        </w:rPr>
        <w:t> </w:t>
      </w:r>
      <w:r w:rsidRPr="00C20AA7">
        <w:rPr>
          <w:noProof/>
        </w:rPr>
        <w:t> </w:t>
      </w:r>
      <w:r w:rsidRPr="00C20AA7">
        <w:fldChar w:fldCharType="end"/>
      </w:r>
      <w:r w:rsidRPr="00C20AA7">
        <w:t xml:space="preserve">  Azienda utilizzatrice: </w:t>
      </w:r>
      <w:r w:rsidRPr="00C20AA7">
        <w:fldChar w:fldCharType="begin">
          <w:ffData>
            <w:name w:val="Text1"/>
            <w:enabled/>
            <w:calcOnExit/>
            <w:statusText w:type="text" w:val="Inserire l'id beneficiario"/>
            <w:textInput>
              <w:type w:val="number"/>
              <w:format w:val="0"/>
            </w:textInput>
          </w:ffData>
        </w:fldChar>
      </w:r>
      <w:r w:rsidRPr="00C20AA7">
        <w:instrText xml:space="preserve"> FORMTEXT </w:instrText>
      </w:r>
      <w:r w:rsidRPr="00C20AA7">
        <w:fldChar w:fldCharType="separate"/>
      </w:r>
      <w:r w:rsidRPr="00C20AA7">
        <w:rPr>
          <w:noProof/>
        </w:rPr>
        <w:t> </w:t>
      </w:r>
      <w:r w:rsidRPr="00C20AA7">
        <w:rPr>
          <w:noProof/>
        </w:rPr>
        <w:t> </w:t>
      </w:r>
      <w:r w:rsidRPr="00C20AA7">
        <w:rPr>
          <w:noProof/>
        </w:rPr>
        <w:t> </w:t>
      </w:r>
      <w:r w:rsidRPr="00C20AA7">
        <w:rPr>
          <w:noProof/>
        </w:rPr>
        <w:t> </w:t>
      </w:r>
      <w:r w:rsidRPr="00C20AA7">
        <w:rPr>
          <w:noProof/>
        </w:rPr>
        <w:t> </w:t>
      </w:r>
      <w:r w:rsidRPr="00C20AA7">
        <w:fldChar w:fldCharType="end"/>
      </w:r>
      <w:r w:rsidRPr="00C20AA7">
        <w:t xml:space="preserve">   Codice Fiscale/Partita IVA: </w:t>
      </w:r>
      <w:r w:rsidRPr="00C20AA7">
        <w:fldChar w:fldCharType="begin">
          <w:ffData>
            <w:name w:val="Text1"/>
            <w:enabled/>
            <w:calcOnExit/>
            <w:statusText w:type="text" w:val="Inserire l'id beneficiario"/>
            <w:textInput>
              <w:type w:val="number"/>
              <w:format w:val="0"/>
            </w:textInput>
          </w:ffData>
        </w:fldChar>
      </w:r>
      <w:r w:rsidRPr="00C20AA7">
        <w:instrText xml:space="preserve"> FORMTEXT </w:instrText>
      </w:r>
      <w:r w:rsidRPr="00C20AA7">
        <w:fldChar w:fldCharType="separate"/>
      </w:r>
      <w:r w:rsidRPr="00C20AA7">
        <w:rPr>
          <w:noProof/>
        </w:rPr>
        <w:t> </w:t>
      </w:r>
      <w:r w:rsidRPr="00C20AA7">
        <w:rPr>
          <w:noProof/>
        </w:rPr>
        <w:t> </w:t>
      </w:r>
      <w:r w:rsidRPr="00C20AA7">
        <w:rPr>
          <w:noProof/>
        </w:rPr>
        <w:t> </w:t>
      </w:r>
      <w:r w:rsidRPr="00C20AA7">
        <w:rPr>
          <w:noProof/>
        </w:rPr>
        <w:t> </w:t>
      </w:r>
      <w:r w:rsidRPr="00C20AA7">
        <w:rPr>
          <w:noProof/>
        </w:rPr>
        <w:t> </w:t>
      </w:r>
      <w:r w:rsidRPr="00C20AA7">
        <w:fldChar w:fldCharType="end"/>
      </w:r>
      <w:r w:rsidRPr="00C20AA7">
        <w:t xml:space="preserve">  </w:t>
      </w:r>
    </w:p>
    <w:p w14:paraId="0376341A" w14:textId="77777777" w:rsidR="00432C08" w:rsidRPr="00C20AA7" w:rsidRDefault="00432C08" w:rsidP="0073205F">
      <w:pPr>
        <w:pStyle w:val="Corpotesto"/>
      </w:pPr>
      <w:r w:rsidRPr="00C20AA7">
        <w:t xml:space="preserve">Servizio: </w:t>
      </w:r>
      <w:r w:rsidRPr="00C20AA7">
        <w:fldChar w:fldCharType="begin">
          <w:ffData>
            <w:name w:val="Text1"/>
            <w:enabled/>
            <w:calcOnExit/>
            <w:statusText w:type="text" w:val="Inserire l'id beneficiario"/>
            <w:textInput>
              <w:type w:val="number"/>
              <w:format w:val="0"/>
            </w:textInput>
          </w:ffData>
        </w:fldChar>
      </w:r>
      <w:r w:rsidRPr="00C20AA7">
        <w:instrText xml:space="preserve"> FORMTEXT </w:instrText>
      </w:r>
      <w:r w:rsidRPr="00C20AA7">
        <w:fldChar w:fldCharType="separate"/>
      </w:r>
      <w:r w:rsidRPr="00C20AA7">
        <w:rPr>
          <w:noProof/>
        </w:rPr>
        <w:t> </w:t>
      </w:r>
      <w:r w:rsidRPr="00C20AA7">
        <w:rPr>
          <w:noProof/>
        </w:rPr>
        <w:t> </w:t>
      </w:r>
      <w:r w:rsidRPr="00C20AA7">
        <w:rPr>
          <w:noProof/>
        </w:rPr>
        <w:t> </w:t>
      </w:r>
      <w:r w:rsidRPr="00C20AA7">
        <w:rPr>
          <w:noProof/>
        </w:rPr>
        <w:t> </w:t>
      </w:r>
      <w:r w:rsidRPr="00C20AA7">
        <w:rPr>
          <w:noProof/>
        </w:rPr>
        <w:t> </w:t>
      </w:r>
      <w:r w:rsidRPr="00C20AA7">
        <w:fldChar w:fldCharType="end"/>
      </w:r>
      <w:r w:rsidRPr="00C20AA7">
        <w:tab/>
        <w:t xml:space="preserve">Importo: </w:t>
      </w:r>
      <w:r w:rsidRPr="00C20AA7">
        <w:fldChar w:fldCharType="begin">
          <w:ffData>
            <w:name w:val="Text1"/>
            <w:enabled/>
            <w:calcOnExit/>
            <w:statusText w:type="text" w:val="Inserire l'id beneficiario"/>
            <w:textInput>
              <w:type w:val="number"/>
              <w:format w:val="0"/>
            </w:textInput>
          </w:ffData>
        </w:fldChar>
      </w:r>
      <w:r w:rsidRPr="00C20AA7">
        <w:instrText xml:space="preserve"> FORMTEXT </w:instrText>
      </w:r>
      <w:r w:rsidRPr="00C20AA7">
        <w:fldChar w:fldCharType="separate"/>
      </w:r>
      <w:r w:rsidRPr="00C20AA7">
        <w:rPr>
          <w:noProof/>
        </w:rPr>
        <w:t> </w:t>
      </w:r>
      <w:r w:rsidRPr="00C20AA7">
        <w:rPr>
          <w:noProof/>
        </w:rPr>
        <w:t> </w:t>
      </w:r>
      <w:r w:rsidRPr="00C20AA7">
        <w:rPr>
          <w:noProof/>
        </w:rPr>
        <w:t> </w:t>
      </w:r>
      <w:r w:rsidRPr="00C20AA7">
        <w:rPr>
          <w:noProof/>
        </w:rPr>
        <w:t> </w:t>
      </w:r>
      <w:r w:rsidRPr="00C20AA7">
        <w:rPr>
          <w:noProof/>
        </w:rPr>
        <w:t> </w:t>
      </w:r>
      <w:r w:rsidRPr="00C20AA7">
        <w:fldChar w:fldCharType="end"/>
      </w:r>
      <w:r w:rsidRPr="00C20AA7">
        <w:tab/>
        <w:t xml:space="preserve"> </w:t>
      </w:r>
      <w:r w:rsidRPr="00C20AA7">
        <w:tab/>
        <w:t xml:space="preserve">                                                PIP n. </w:t>
      </w:r>
      <w:r w:rsidRPr="00C20AA7">
        <w:fldChar w:fldCharType="begin">
          <w:ffData>
            <w:name w:val="Text1"/>
            <w:enabled/>
            <w:calcOnExit/>
            <w:statusText w:type="text" w:val="Inserire l'id beneficiario"/>
            <w:textInput>
              <w:type w:val="number"/>
              <w:format w:val="0"/>
            </w:textInput>
          </w:ffData>
        </w:fldChar>
      </w:r>
      <w:r w:rsidRPr="00C20AA7">
        <w:instrText xml:space="preserve"> FORMTEXT </w:instrText>
      </w:r>
      <w:r w:rsidRPr="00C20AA7">
        <w:fldChar w:fldCharType="separate"/>
      </w:r>
      <w:r w:rsidRPr="00C20AA7">
        <w:rPr>
          <w:noProof/>
        </w:rPr>
        <w:t> </w:t>
      </w:r>
      <w:r w:rsidRPr="00C20AA7">
        <w:rPr>
          <w:noProof/>
        </w:rPr>
        <w:t> </w:t>
      </w:r>
      <w:r w:rsidRPr="00C20AA7">
        <w:rPr>
          <w:noProof/>
        </w:rPr>
        <w:t> </w:t>
      </w:r>
      <w:r w:rsidRPr="00C20AA7">
        <w:rPr>
          <w:noProof/>
        </w:rPr>
        <w:t> </w:t>
      </w:r>
      <w:r w:rsidRPr="00C20AA7">
        <w:rPr>
          <w:noProof/>
        </w:rPr>
        <w:t> </w:t>
      </w:r>
      <w:r w:rsidRPr="00C20AA7">
        <w:fldChar w:fldCharType="end"/>
      </w:r>
    </w:p>
    <w:p w14:paraId="68B986CF" w14:textId="77777777" w:rsidR="00432C08" w:rsidRPr="00C20AA7" w:rsidRDefault="00432C08" w:rsidP="0073205F">
      <w:pPr>
        <w:pStyle w:val="Corpotesto"/>
      </w:pPr>
      <w:r w:rsidRPr="00C20AA7">
        <w:t xml:space="preserve">Codice COB: </w:t>
      </w:r>
      <w:r w:rsidRPr="00C20AA7">
        <w:fldChar w:fldCharType="begin">
          <w:ffData>
            <w:name w:val="Text1"/>
            <w:enabled/>
            <w:calcOnExit/>
            <w:statusText w:type="text" w:val="Inserire l'id beneficiario"/>
            <w:textInput>
              <w:type w:val="number"/>
              <w:format w:val="0"/>
            </w:textInput>
          </w:ffData>
        </w:fldChar>
      </w:r>
      <w:r w:rsidRPr="00C20AA7">
        <w:instrText xml:space="preserve"> FORMTEXT </w:instrText>
      </w:r>
      <w:r w:rsidRPr="00C20AA7">
        <w:fldChar w:fldCharType="separate"/>
      </w:r>
      <w:r w:rsidRPr="00C20AA7">
        <w:rPr>
          <w:noProof/>
        </w:rPr>
        <w:t> </w:t>
      </w:r>
      <w:r w:rsidRPr="00C20AA7">
        <w:rPr>
          <w:noProof/>
        </w:rPr>
        <w:t> </w:t>
      </w:r>
      <w:r w:rsidRPr="00C20AA7">
        <w:rPr>
          <w:noProof/>
        </w:rPr>
        <w:t> </w:t>
      </w:r>
      <w:r w:rsidRPr="00C20AA7">
        <w:rPr>
          <w:noProof/>
        </w:rPr>
        <w:t> </w:t>
      </w:r>
      <w:r w:rsidRPr="00C20AA7">
        <w:rPr>
          <w:noProof/>
        </w:rPr>
        <w:t> </w:t>
      </w:r>
      <w:r w:rsidRPr="00C20AA7">
        <w:fldChar w:fldCharType="end"/>
      </w:r>
      <w:r w:rsidRPr="00C20AA7">
        <w:t xml:space="preserve"> Data inizio tirocinio: </w:t>
      </w:r>
      <w:r w:rsidRPr="00C20AA7">
        <w:fldChar w:fldCharType="begin">
          <w:ffData>
            <w:name w:val="Text1"/>
            <w:enabled/>
            <w:calcOnExit/>
            <w:statusText w:type="text" w:val="Inserire l'id beneficiario"/>
            <w:textInput>
              <w:type w:val="number"/>
              <w:format w:val="0"/>
            </w:textInput>
          </w:ffData>
        </w:fldChar>
      </w:r>
      <w:r w:rsidRPr="00C20AA7">
        <w:instrText xml:space="preserve"> FORMTEXT </w:instrText>
      </w:r>
      <w:r w:rsidRPr="00C20AA7">
        <w:fldChar w:fldCharType="separate"/>
      </w:r>
      <w:r w:rsidRPr="00C20AA7">
        <w:rPr>
          <w:noProof/>
        </w:rPr>
        <w:t> </w:t>
      </w:r>
      <w:r w:rsidRPr="00C20AA7">
        <w:rPr>
          <w:noProof/>
        </w:rPr>
        <w:t> </w:t>
      </w:r>
      <w:r w:rsidRPr="00C20AA7">
        <w:rPr>
          <w:noProof/>
        </w:rPr>
        <w:t> </w:t>
      </w:r>
      <w:r w:rsidRPr="00C20AA7">
        <w:rPr>
          <w:noProof/>
        </w:rPr>
        <w:t> </w:t>
      </w:r>
      <w:r w:rsidRPr="00C20AA7">
        <w:rPr>
          <w:noProof/>
        </w:rPr>
        <w:t> </w:t>
      </w:r>
      <w:r w:rsidRPr="00C20AA7">
        <w:fldChar w:fldCharType="end"/>
      </w:r>
      <w:r w:rsidRPr="00C20AA7">
        <w:t xml:space="preserve">  Data fine tirocinio: </w:t>
      </w:r>
      <w:r w:rsidRPr="00C20AA7">
        <w:fldChar w:fldCharType="begin">
          <w:ffData>
            <w:name w:val="Text1"/>
            <w:enabled/>
            <w:calcOnExit/>
            <w:statusText w:type="text" w:val="Inserire l'id beneficiario"/>
            <w:textInput>
              <w:type w:val="number"/>
              <w:format w:val="0"/>
            </w:textInput>
          </w:ffData>
        </w:fldChar>
      </w:r>
      <w:r w:rsidRPr="00C20AA7">
        <w:instrText xml:space="preserve"> FORMTEXT </w:instrText>
      </w:r>
      <w:r w:rsidRPr="00C20AA7">
        <w:fldChar w:fldCharType="separate"/>
      </w:r>
      <w:r w:rsidRPr="00C20AA7">
        <w:rPr>
          <w:noProof/>
        </w:rPr>
        <w:t> </w:t>
      </w:r>
      <w:r w:rsidRPr="00C20AA7">
        <w:rPr>
          <w:noProof/>
        </w:rPr>
        <w:t> </w:t>
      </w:r>
      <w:r w:rsidRPr="00C20AA7">
        <w:rPr>
          <w:noProof/>
        </w:rPr>
        <w:t> </w:t>
      </w:r>
      <w:r w:rsidRPr="00C20AA7">
        <w:rPr>
          <w:noProof/>
        </w:rPr>
        <w:t> </w:t>
      </w:r>
      <w:r w:rsidRPr="00C20AA7">
        <w:rPr>
          <w:noProof/>
        </w:rPr>
        <w:t> </w:t>
      </w:r>
      <w:r w:rsidRPr="00C20AA7">
        <w:fldChar w:fldCharType="end"/>
      </w:r>
      <w:r w:rsidRPr="00C20AA7">
        <w:t xml:space="preserve"> Soggetto ospitante: </w:t>
      </w:r>
      <w:r w:rsidRPr="00C20AA7">
        <w:fldChar w:fldCharType="begin">
          <w:ffData>
            <w:name w:val="Text1"/>
            <w:enabled/>
            <w:calcOnExit/>
            <w:statusText w:type="text" w:val="Inserire l'id beneficiario"/>
            <w:textInput>
              <w:type w:val="number"/>
              <w:format w:val="0"/>
            </w:textInput>
          </w:ffData>
        </w:fldChar>
      </w:r>
      <w:r w:rsidRPr="00C20AA7">
        <w:instrText xml:space="preserve"> FORMTEXT </w:instrText>
      </w:r>
      <w:r w:rsidRPr="00C20AA7">
        <w:fldChar w:fldCharType="separate"/>
      </w:r>
      <w:r w:rsidRPr="00C20AA7">
        <w:rPr>
          <w:noProof/>
        </w:rPr>
        <w:t> </w:t>
      </w:r>
      <w:r w:rsidRPr="00C20AA7">
        <w:rPr>
          <w:noProof/>
        </w:rPr>
        <w:t> </w:t>
      </w:r>
      <w:r w:rsidRPr="00C20AA7">
        <w:rPr>
          <w:noProof/>
        </w:rPr>
        <w:t> </w:t>
      </w:r>
      <w:r w:rsidRPr="00C20AA7">
        <w:rPr>
          <w:noProof/>
        </w:rPr>
        <w:t> </w:t>
      </w:r>
      <w:r w:rsidRPr="00C20AA7">
        <w:rPr>
          <w:noProof/>
        </w:rPr>
        <w:t> </w:t>
      </w:r>
      <w:r w:rsidRPr="00C20AA7">
        <w:fldChar w:fldCharType="end"/>
      </w:r>
      <w:r w:rsidRPr="00C20AA7">
        <w:t xml:space="preserve"> Codice Fiscale/Partita IVA: </w:t>
      </w:r>
      <w:r w:rsidRPr="00C20AA7">
        <w:fldChar w:fldCharType="begin">
          <w:ffData>
            <w:name w:val="Text1"/>
            <w:enabled/>
            <w:calcOnExit/>
            <w:statusText w:type="text" w:val="Inserire l'id beneficiario"/>
            <w:textInput>
              <w:type w:val="number"/>
              <w:format w:val="0"/>
            </w:textInput>
          </w:ffData>
        </w:fldChar>
      </w:r>
      <w:r w:rsidRPr="00C20AA7">
        <w:instrText xml:space="preserve"> FORMTEXT </w:instrText>
      </w:r>
      <w:r w:rsidRPr="00C20AA7">
        <w:fldChar w:fldCharType="separate"/>
      </w:r>
      <w:r w:rsidRPr="00C20AA7">
        <w:rPr>
          <w:noProof/>
        </w:rPr>
        <w:t> </w:t>
      </w:r>
      <w:r w:rsidRPr="00C20AA7">
        <w:rPr>
          <w:noProof/>
        </w:rPr>
        <w:t> </w:t>
      </w:r>
      <w:r w:rsidRPr="00C20AA7">
        <w:rPr>
          <w:noProof/>
        </w:rPr>
        <w:t> </w:t>
      </w:r>
      <w:r w:rsidRPr="00C20AA7">
        <w:rPr>
          <w:noProof/>
        </w:rPr>
        <w:t> </w:t>
      </w:r>
      <w:r w:rsidRPr="00C20AA7">
        <w:rPr>
          <w:noProof/>
        </w:rPr>
        <w:t> </w:t>
      </w:r>
      <w:r w:rsidRPr="00C20AA7">
        <w:fldChar w:fldCharType="end"/>
      </w:r>
      <w:r w:rsidRPr="00C20AA7">
        <w:t xml:space="preserve">  </w:t>
      </w:r>
    </w:p>
    <w:p w14:paraId="2D1477BD" w14:textId="77777777" w:rsidR="00432C08" w:rsidRPr="00E96DDA" w:rsidRDefault="00432C08" w:rsidP="00E96DDA">
      <w:pPr>
        <w:pStyle w:val="Corpotesto"/>
      </w:pPr>
      <w:r w:rsidRPr="00E96DDA">
        <w:t xml:space="preserve">che l’importo richiesto è riferito ai seguenti servizi formativi: </w:t>
      </w:r>
    </w:p>
    <w:p w14:paraId="054266FB" w14:textId="77777777" w:rsidR="00432C08" w:rsidRPr="00C20AA7" w:rsidRDefault="00432C08" w:rsidP="0073205F">
      <w:pPr>
        <w:pStyle w:val="Corpotesto"/>
      </w:pPr>
      <w:r w:rsidRPr="00C20AA7">
        <w:lastRenderedPageBreak/>
        <w:t xml:space="preserve">ID Corso </w:t>
      </w:r>
      <w:r w:rsidRPr="00C20AA7">
        <w:fldChar w:fldCharType="begin">
          <w:ffData>
            <w:name w:val="Text1"/>
            <w:enabled/>
            <w:calcOnExit/>
            <w:statusText w:type="text" w:val="Inserire l'id beneficiario"/>
            <w:textInput>
              <w:type w:val="number"/>
              <w:format w:val="0"/>
            </w:textInput>
          </w:ffData>
        </w:fldChar>
      </w:r>
      <w:r w:rsidRPr="00C20AA7">
        <w:instrText xml:space="preserve"> FORMTEXT </w:instrText>
      </w:r>
      <w:r w:rsidRPr="00C20AA7">
        <w:fldChar w:fldCharType="separate"/>
      </w:r>
      <w:r w:rsidRPr="00C20AA7">
        <w:rPr>
          <w:noProof/>
        </w:rPr>
        <w:t> </w:t>
      </w:r>
      <w:r w:rsidRPr="00C20AA7">
        <w:rPr>
          <w:noProof/>
        </w:rPr>
        <w:t> </w:t>
      </w:r>
      <w:r w:rsidRPr="00C20AA7">
        <w:rPr>
          <w:noProof/>
        </w:rPr>
        <w:t> </w:t>
      </w:r>
      <w:r w:rsidRPr="00C20AA7">
        <w:rPr>
          <w:noProof/>
        </w:rPr>
        <w:t> </w:t>
      </w:r>
      <w:r w:rsidRPr="00C20AA7">
        <w:rPr>
          <w:noProof/>
        </w:rPr>
        <w:t> </w:t>
      </w:r>
      <w:r w:rsidRPr="00C20AA7">
        <w:fldChar w:fldCharType="end"/>
      </w:r>
      <w:r w:rsidRPr="00C20AA7">
        <w:t xml:space="preserve"> </w:t>
      </w:r>
    </w:p>
    <w:p w14:paraId="5F754C13" w14:textId="77777777" w:rsidR="00432C08" w:rsidRPr="00C20AA7" w:rsidRDefault="00432C08" w:rsidP="0073205F">
      <w:pPr>
        <w:pStyle w:val="Corpotesto"/>
      </w:pPr>
      <w:r w:rsidRPr="00C20AA7">
        <w:t xml:space="preserve">PIP n. </w:t>
      </w:r>
      <w:r w:rsidRPr="00C20AA7">
        <w:fldChar w:fldCharType="begin">
          <w:ffData>
            <w:name w:val="Text1"/>
            <w:enabled/>
            <w:calcOnExit/>
            <w:statusText w:type="text" w:val="Inserire l'id beneficiario"/>
            <w:textInput>
              <w:type w:val="number"/>
              <w:format w:val="0"/>
            </w:textInput>
          </w:ffData>
        </w:fldChar>
      </w:r>
      <w:r w:rsidRPr="00C20AA7">
        <w:instrText xml:space="preserve"> FORMTEXT </w:instrText>
      </w:r>
      <w:r w:rsidRPr="00C20AA7">
        <w:fldChar w:fldCharType="separate"/>
      </w:r>
      <w:r w:rsidRPr="00C20AA7">
        <w:rPr>
          <w:noProof/>
        </w:rPr>
        <w:t> </w:t>
      </w:r>
      <w:r w:rsidRPr="00C20AA7">
        <w:rPr>
          <w:noProof/>
        </w:rPr>
        <w:t> </w:t>
      </w:r>
      <w:r w:rsidRPr="00C20AA7">
        <w:rPr>
          <w:noProof/>
        </w:rPr>
        <w:t> </w:t>
      </w:r>
      <w:r w:rsidRPr="00C20AA7">
        <w:rPr>
          <w:noProof/>
        </w:rPr>
        <w:t> </w:t>
      </w:r>
      <w:r w:rsidRPr="00C20AA7">
        <w:rPr>
          <w:noProof/>
        </w:rPr>
        <w:t> </w:t>
      </w:r>
      <w:r w:rsidRPr="00C20AA7">
        <w:fldChar w:fldCharType="end"/>
      </w:r>
      <w:r w:rsidRPr="00C20AA7">
        <w:t xml:space="preserve"> Importo: </w:t>
      </w:r>
      <w:r w:rsidRPr="00C20AA7">
        <w:fldChar w:fldCharType="begin">
          <w:ffData>
            <w:name w:val="Text1"/>
            <w:enabled/>
            <w:calcOnExit/>
            <w:statusText w:type="text" w:val="Inserire l'id beneficiario"/>
            <w:textInput>
              <w:type w:val="number"/>
              <w:format w:val="0"/>
            </w:textInput>
          </w:ffData>
        </w:fldChar>
      </w:r>
      <w:r w:rsidRPr="00C20AA7">
        <w:instrText xml:space="preserve"> FORMTEXT </w:instrText>
      </w:r>
      <w:r w:rsidRPr="00C20AA7">
        <w:fldChar w:fldCharType="separate"/>
      </w:r>
      <w:r w:rsidRPr="00C20AA7">
        <w:rPr>
          <w:noProof/>
        </w:rPr>
        <w:t> </w:t>
      </w:r>
      <w:r w:rsidRPr="00C20AA7">
        <w:rPr>
          <w:noProof/>
        </w:rPr>
        <w:t> </w:t>
      </w:r>
      <w:r w:rsidRPr="00C20AA7">
        <w:rPr>
          <w:noProof/>
        </w:rPr>
        <w:t> </w:t>
      </w:r>
      <w:r w:rsidRPr="00C20AA7">
        <w:rPr>
          <w:noProof/>
        </w:rPr>
        <w:t> </w:t>
      </w:r>
      <w:r w:rsidRPr="00C20AA7">
        <w:rPr>
          <w:noProof/>
        </w:rPr>
        <w:t> </w:t>
      </w:r>
      <w:r w:rsidRPr="00C20AA7">
        <w:fldChar w:fldCharType="end"/>
      </w:r>
      <w:r w:rsidRPr="00C20AA7">
        <w:t xml:space="preserve">    Tipologia: Formazione di inserimento lavorativo </w:t>
      </w:r>
      <w:r w:rsidRPr="00C20AA7">
        <w:fldChar w:fldCharType="begin">
          <w:ffData>
            <w:name w:val="Text1"/>
            <w:enabled/>
            <w:calcOnExit/>
            <w:statusText w:type="text" w:val="Inserire l'id beneficiario"/>
            <w:textInput>
              <w:type w:val="number"/>
              <w:format w:val="0"/>
            </w:textInput>
          </w:ffData>
        </w:fldChar>
      </w:r>
      <w:r w:rsidRPr="00C20AA7">
        <w:instrText xml:space="preserve"> FORMTEXT </w:instrText>
      </w:r>
      <w:r w:rsidRPr="00C20AA7">
        <w:fldChar w:fldCharType="separate"/>
      </w:r>
      <w:r w:rsidRPr="00C20AA7">
        <w:rPr>
          <w:noProof/>
        </w:rPr>
        <w:t> </w:t>
      </w:r>
      <w:r w:rsidRPr="00C20AA7">
        <w:rPr>
          <w:noProof/>
        </w:rPr>
        <w:t> </w:t>
      </w:r>
      <w:r w:rsidRPr="00C20AA7">
        <w:rPr>
          <w:noProof/>
        </w:rPr>
        <w:t> </w:t>
      </w:r>
      <w:r w:rsidRPr="00C20AA7">
        <w:rPr>
          <w:noProof/>
        </w:rPr>
        <w:t> </w:t>
      </w:r>
      <w:r w:rsidRPr="00C20AA7">
        <w:rPr>
          <w:noProof/>
        </w:rPr>
        <w:t> </w:t>
      </w:r>
      <w:r w:rsidRPr="00C20AA7">
        <w:fldChar w:fldCharType="end"/>
      </w:r>
      <w:r w:rsidRPr="00C20AA7">
        <w:t xml:space="preserve"> Formazione per la riattivazione </w:t>
      </w:r>
      <w:r w:rsidRPr="00C20AA7">
        <w:fldChar w:fldCharType="begin">
          <w:ffData>
            <w:name w:val="Text1"/>
            <w:enabled/>
            <w:calcOnExit/>
            <w:statusText w:type="text" w:val="Inserire l'id beneficiario"/>
            <w:textInput>
              <w:type w:val="number"/>
              <w:format w:val="0"/>
            </w:textInput>
          </w:ffData>
        </w:fldChar>
      </w:r>
      <w:r w:rsidRPr="00C20AA7">
        <w:instrText xml:space="preserve"> FORMTEXT </w:instrText>
      </w:r>
      <w:r w:rsidRPr="00C20AA7">
        <w:fldChar w:fldCharType="separate"/>
      </w:r>
      <w:r w:rsidRPr="00C20AA7">
        <w:rPr>
          <w:noProof/>
        </w:rPr>
        <w:t> </w:t>
      </w:r>
      <w:r w:rsidRPr="00C20AA7">
        <w:rPr>
          <w:noProof/>
        </w:rPr>
        <w:t> </w:t>
      </w:r>
      <w:r w:rsidRPr="00C20AA7">
        <w:rPr>
          <w:noProof/>
        </w:rPr>
        <w:t> </w:t>
      </w:r>
      <w:r w:rsidRPr="00C20AA7">
        <w:rPr>
          <w:noProof/>
        </w:rPr>
        <w:t> </w:t>
      </w:r>
      <w:r w:rsidRPr="00C20AA7">
        <w:rPr>
          <w:noProof/>
        </w:rPr>
        <w:t> </w:t>
      </w:r>
      <w:r w:rsidRPr="00C20AA7">
        <w:fldChar w:fldCharType="end"/>
      </w:r>
    </w:p>
    <w:p w14:paraId="31F46B24" w14:textId="77777777" w:rsidR="00432C08" w:rsidRPr="00C20AA7" w:rsidRDefault="00432C08" w:rsidP="0073205F">
      <w:pPr>
        <w:pStyle w:val="Corpotesto"/>
      </w:pPr>
      <w:r w:rsidRPr="00C20AA7">
        <w:t xml:space="preserve">PIP n. </w:t>
      </w:r>
      <w:r w:rsidRPr="00C20AA7">
        <w:fldChar w:fldCharType="begin">
          <w:ffData>
            <w:name w:val="Text1"/>
            <w:enabled/>
            <w:calcOnExit/>
            <w:statusText w:type="text" w:val="Inserire l'id beneficiario"/>
            <w:textInput>
              <w:type w:val="number"/>
              <w:format w:val="0"/>
            </w:textInput>
          </w:ffData>
        </w:fldChar>
      </w:r>
      <w:r w:rsidRPr="00C20AA7">
        <w:instrText xml:space="preserve"> FORMTEXT </w:instrText>
      </w:r>
      <w:r w:rsidRPr="00C20AA7">
        <w:fldChar w:fldCharType="separate"/>
      </w:r>
      <w:r w:rsidRPr="00C20AA7">
        <w:rPr>
          <w:noProof/>
        </w:rPr>
        <w:t> </w:t>
      </w:r>
      <w:r w:rsidRPr="00C20AA7">
        <w:rPr>
          <w:noProof/>
        </w:rPr>
        <w:t> </w:t>
      </w:r>
      <w:r w:rsidRPr="00C20AA7">
        <w:rPr>
          <w:noProof/>
        </w:rPr>
        <w:t> </w:t>
      </w:r>
      <w:r w:rsidRPr="00C20AA7">
        <w:rPr>
          <w:noProof/>
        </w:rPr>
        <w:t> </w:t>
      </w:r>
      <w:r w:rsidRPr="00C20AA7">
        <w:rPr>
          <w:noProof/>
        </w:rPr>
        <w:t> </w:t>
      </w:r>
      <w:r w:rsidRPr="00C20AA7">
        <w:fldChar w:fldCharType="end"/>
      </w:r>
      <w:r w:rsidRPr="00C20AA7">
        <w:t xml:space="preserve"> Importo: </w:t>
      </w:r>
      <w:r w:rsidRPr="00C20AA7">
        <w:fldChar w:fldCharType="begin">
          <w:ffData>
            <w:name w:val="Text1"/>
            <w:enabled/>
            <w:calcOnExit/>
            <w:statusText w:type="text" w:val="Inserire l'id beneficiario"/>
            <w:textInput>
              <w:type w:val="number"/>
              <w:format w:val="0"/>
            </w:textInput>
          </w:ffData>
        </w:fldChar>
      </w:r>
      <w:r w:rsidRPr="00C20AA7">
        <w:instrText xml:space="preserve"> FORMTEXT </w:instrText>
      </w:r>
      <w:r w:rsidRPr="00C20AA7">
        <w:fldChar w:fldCharType="separate"/>
      </w:r>
      <w:r w:rsidRPr="00C20AA7">
        <w:rPr>
          <w:noProof/>
        </w:rPr>
        <w:t> </w:t>
      </w:r>
      <w:r w:rsidRPr="00C20AA7">
        <w:rPr>
          <w:noProof/>
        </w:rPr>
        <w:t> </w:t>
      </w:r>
      <w:r w:rsidRPr="00C20AA7">
        <w:rPr>
          <w:noProof/>
        </w:rPr>
        <w:t> </w:t>
      </w:r>
      <w:r w:rsidRPr="00C20AA7">
        <w:rPr>
          <w:noProof/>
        </w:rPr>
        <w:t> </w:t>
      </w:r>
      <w:r w:rsidRPr="00C20AA7">
        <w:rPr>
          <w:noProof/>
        </w:rPr>
        <w:t> </w:t>
      </w:r>
      <w:r w:rsidRPr="00C20AA7">
        <w:fldChar w:fldCharType="end"/>
      </w:r>
      <w:r w:rsidRPr="00C20AA7">
        <w:t xml:space="preserve">     Tipologia: Formazione di inserimento lavorativo </w:t>
      </w:r>
      <w:r w:rsidRPr="00C20AA7">
        <w:fldChar w:fldCharType="begin">
          <w:ffData>
            <w:name w:val="Text1"/>
            <w:enabled/>
            <w:calcOnExit/>
            <w:statusText w:type="text" w:val="Inserire l'id beneficiario"/>
            <w:textInput>
              <w:type w:val="number"/>
              <w:format w:val="0"/>
            </w:textInput>
          </w:ffData>
        </w:fldChar>
      </w:r>
      <w:r w:rsidRPr="00C20AA7">
        <w:instrText xml:space="preserve"> FORMTEXT </w:instrText>
      </w:r>
      <w:r w:rsidRPr="00C20AA7">
        <w:fldChar w:fldCharType="separate"/>
      </w:r>
      <w:r w:rsidRPr="00C20AA7">
        <w:rPr>
          <w:noProof/>
        </w:rPr>
        <w:t> </w:t>
      </w:r>
      <w:r w:rsidRPr="00C20AA7">
        <w:rPr>
          <w:noProof/>
        </w:rPr>
        <w:t> </w:t>
      </w:r>
      <w:r w:rsidRPr="00C20AA7">
        <w:rPr>
          <w:noProof/>
        </w:rPr>
        <w:t> </w:t>
      </w:r>
      <w:r w:rsidRPr="00C20AA7">
        <w:rPr>
          <w:noProof/>
        </w:rPr>
        <w:t> </w:t>
      </w:r>
      <w:r w:rsidRPr="00C20AA7">
        <w:rPr>
          <w:noProof/>
        </w:rPr>
        <w:t> </w:t>
      </w:r>
      <w:r w:rsidRPr="00C20AA7">
        <w:fldChar w:fldCharType="end"/>
      </w:r>
      <w:r w:rsidRPr="00C20AA7">
        <w:t xml:space="preserve"> Formazione per la riattivazione </w:t>
      </w:r>
      <w:r w:rsidRPr="00C20AA7">
        <w:fldChar w:fldCharType="begin">
          <w:ffData>
            <w:name w:val="Text1"/>
            <w:enabled/>
            <w:calcOnExit/>
            <w:statusText w:type="text" w:val="Inserire l'id beneficiario"/>
            <w:textInput>
              <w:type w:val="number"/>
              <w:format w:val="0"/>
            </w:textInput>
          </w:ffData>
        </w:fldChar>
      </w:r>
      <w:r w:rsidRPr="00C20AA7">
        <w:instrText xml:space="preserve"> FORMTEXT </w:instrText>
      </w:r>
      <w:r w:rsidRPr="00C20AA7">
        <w:fldChar w:fldCharType="separate"/>
      </w:r>
      <w:r w:rsidRPr="00C20AA7">
        <w:rPr>
          <w:noProof/>
        </w:rPr>
        <w:t> </w:t>
      </w:r>
      <w:r w:rsidRPr="00C20AA7">
        <w:rPr>
          <w:noProof/>
        </w:rPr>
        <w:t> </w:t>
      </w:r>
      <w:r w:rsidRPr="00C20AA7">
        <w:rPr>
          <w:noProof/>
        </w:rPr>
        <w:t> </w:t>
      </w:r>
      <w:r w:rsidRPr="00C20AA7">
        <w:rPr>
          <w:noProof/>
        </w:rPr>
        <w:t> </w:t>
      </w:r>
      <w:r w:rsidRPr="00C20AA7">
        <w:rPr>
          <w:noProof/>
        </w:rPr>
        <w:t> </w:t>
      </w:r>
      <w:r w:rsidRPr="00C20AA7">
        <w:fldChar w:fldCharType="end"/>
      </w:r>
    </w:p>
    <w:p w14:paraId="08BF0FAF" w14:textId="77777777" w:rsidR="00432C08" w:rsidRPr="00C20AA7" w:rsidRDefault="00432C08" w:rsidP="0073205F">
      <w:pPr>
        <w:pStyle w:val="Corpotesto"/>
      </w:pPr>
      <w:r w:rsidRPr="00C20AA7">
        <w:t>….</w:t>
      </w:r>
    </w:p>
    <w:p w14:paraId="24C96A9E" w14:textId="77777777" w:rsidR="00432C08" w:rsidRPr="00C20AA7" w:rsidRDefault="00432C08" w:rsidP="0073205F">
      <w:pPr>
        <w:pStyle w:val="Corpotesto"/>
      </w:pPr>
      <w:r w:rsidRPr="00C20AA7">
        <w:t xml:space="preserve">Nome cognome docente: </w:t>
      </w:r>
      <w:r w:rsidRPr="00C20AA7">
        <w:fldChar w:fldCharType="begin">
          <w:ffData>
            <w:name w:val="Text1"/>
            <w:enabled/>
            <w:calcOnExit/>
            <w:statusText w:type="text" w:val="Inserire l'id beneficiario"/>
            <w:textInput>
              <w:type w:val="number"/>
              <w:format w:val="0"/>
            </w:textInput>
          </w:ffData>
        </w:fldChar>
      </w:r>
      <w:r w:rsidRPr="00C20AA7">
        <w:instrText xml:space="preserve"> FORMTEXT </w:instrText>
      </w:r>
      <w:r w:rsidRPr="00C20AA7">
        <w:fldChar w:fldCharType="separate"/>
      </w:r>
      <w:r w:rsidRPr="00C20AA7">
        <w:rPr>
          <w:noProof/>
        </w:rPr>
        <w:t> </w:t>
      </w:r>
      <w:r w:rsidRPr="00C20AA7">
        <w:rPr>
          <w:noProof/>
        </w:rPr>
        <w:t> </w:t>
      </w:r>
      <w:r w:rsidRPr="00C20AA7">
        <w:rPr>
          <w:noProof/>
        </w:rPr>
        <w:t> </w:t>
      </w:r>
      <w:r w:rsidRPr="00C20AA7">
        <w:rPr>
          <w:noProof/>
        </w:rPr>
        <w:t> </w:t>
      </w:r>
      <w:r w:rsidRPr="00C20AA7">
        <w:rPr>
          <w:noProof/>
        </w:rPr>
        <w:t> </w:t>
      </w:r>
      <w:r w:rsidRPr="00C20AA7">
        <w:fldChar w:fldCharType="end"/>
      </w:r>
      <w:r w:rsidRPr="00C20AA7">
        <w:t xml:space="preserve">   </w:t>
      </w:r>
      <w:r w:rsidRPr="00C20AA7">
        <w:fldChar w:fldCharType="begin">
          <w:ffData>
            <w:name w:val=""/>
            <w:enabled/>
            <w:calcOnExit/>
            <w:statusText w:type="text" w:val="Inserire l'id beneficiario"/>
            <w:textInput>
              <w:type w:val="number"/>
              <w:format w:val="0"/>
            </w:textInput>
          </w:ffData>
        </w:fldChar>
      </w:r>
      <w:r w:rsidRPr="00C20AA7">
        <w:instrText xml:space="preserve"> FORMTEXT </w:instrText>
      </w:r>
      <w:r w:rsidRPr="00C20AA7">
        <w:fldChar w:fldCharType="separate"/>
      </w:r>
      <w:r w:rsidRPr="00C20AA7">
        <w:rPr>
          <w:noProof/>
        </w:rPr>
        <w:t> </w:t>
      </w:r>
      <w:r w:rsidRPr="00C20AA7">
        <w:rPr>
          <w:noProof/>
        </w:rPr>
        <w:t> </w:t>
      </w:r>
      <w:r w:rsidRPr="00C20AA7">
        <w:rPr>
          <w:noProof/>
        </w:rPr>
        <w:t> </w:t>
      </w:r>
      <w:r w:rsidRPr="00C20AA7">
        <w:rPr>
          <w:noProof/>
        </w:rPr>
        <w:t> </w:t>
      </w:r>
      <w:r w:rsidRPr="00C20AA7">
        <w:rPr>
          <w:noProof/>
        </w:rPr>
        <w:t> </w:t>
      </w:r>
      <w:r w:rsidRPr="00C20AA7">
        <w:fldChar w:fldCharType="end"/>
      </w:r>
      <w:r w:rsidRPr="00C20AA7">
        <w:t xml:space="preserve">   CF   </w:t>
      </w:r>
      <w:r w:rsidRPr="00C20AA7">
        <w:fldChar w:fldCharType="begin">
          <w:ffData>
            <w:name w:val=""/>
            <w:enabled/>
            <w:calcOnExit/>
            <w:statusText w:type="text" w:val="Inserire l'id beneficiario"/>
            <w:textInput>
              <w:type w:val="number"/>
              <w:format w:val="0"/>
            </w:textInput>
          </w:ffData>
        </w:fldChar>
      </w:r>
      <w:r w:rsidRPr="00C20AA7">
        <w:instrText xml:space="preserve"> FORMTEXT </w:instrText>
      </w:r>
      <w:r w:rsidRPr="00C20AA7">
        <w:fldChar w:fldCharType="separate"/>
      </w:r>
      <w:r w:rsidRPr="00C20AA7">
        <w:rPr>
          <w:noProof/>
        </w:rPr>
        <w:t> </w:t>
      </w:r>
      <w:r w:rsidRPr="00C20AA7">
        <w:rPr>
          <w:noProof/>
        </w:rPr>
        <w:t> </w:t>
      </w:r>
      <w:r w:rsidRPr="00C20AA7">
        <w:rPr>
          <w:noProof/>
        </w:rPr>
        <w:t> </w:t>
      </w:r>
      <w:r w:rsidRPr="00C20AA7">
        <w:rPr>
          <w:noProof/>
        </w:rPr>
        <w:t> </w:t>
      </w:r>
      <w:r w:rsidRPr="00C20AA7">
        <w:rPr>
          <w:noProof/>
        </w:rPr>
        <w:t> </w:t>
      </w:r>
      <w:r w:rsidRPr="00C20AA7">
        <w:fldChar w:fldCharType="end"/>
      </w:r>
      <w:r w:rsidRPr="00C20AA7">
        <w:t xml:space="preserve">  Numero di ore erogate: </w:t>
      </w:r>
      <w:r w:rsidRPr="00C20AA7">
        <w:fldChar w:fldCharType="begin">
          <w:ffData>
            <w:name w:val=""/>
            <w:enabled/>
            <w:calcOnExit/>
            <w:statusText w:type="text" w:val="Inserire l'id beneficiario"/>
            <w:textInput>
              <w:type w:val="number"/>
              <w:format w:val="0"/>
            </w:textInput>
          </w:ffData>
        </w:fldChar>
      </w:r>
      <w:r w:rsidRPr="00C20AA7">
        <w:instrText xml:space="preserve"> FORMTEXT </w:instrText>
      </w:r>
      <w:r w:rsidRPr="00C20AA7">
        <w:fldChar w:fldCharType="separate"/>
      </w:r>
      <w:r w:rsidRPr="00C20AA7">
        <w:rPr>
          <w:noProof/>
        </w:rPr>
        <w:t> </w:t>
      </w:r>
      <w:r w:rsidRPr="00C20AA7">
        <w:rPr>
          <w:noProof/>
        </w:rPr>
        <w:t> </w:t>
      </w:r>
      <w:r w:rsidRPr="00C20AA7">
        <w:rPr>
          <w:noProof/>
        </w:rPr>
        <w:t> </w:t>
      </w:r>
      <w:r w:rsidRPr="00C20AA7">
        <w:rPr>
          <w:noProof/>
        </w:rPr>
        <w:t> </w:t>
      </w:r>
      <w:r w:rsidRPr="00C20AA7">
        <w:rPr>
          <w:noProof/>
        </w:rPr>
        <w:t> </w:t>
      </w:r>
      <w:r w:rsidRPr="00C20AA7">
        <w:fldChar w:fldCharType="end"/>
      </w:r>
      <w:r w:rsidRPr="00C20AA7">
        <w:t xml:space="preserve">         Anni di esperienza docente: </w:t>
      </w:r>
      <w:r w:rsidRPr="00C20AA7">
        <w:fldChar w:fldCharType="begin">
          <w:ffData>
            <w:name w:val="Text1"/>
            <w:enabled/>
            <w:calcOnExit/>
            <w:statusText w:type="text" w:val="Inserire l'id beneficiario"/>
            <w:textInput>
              <w:type w:val="number"/>
              <w:format w:val="0"/>
            </w:textInput>
          </w:ffData>
        </w:fldChar>
      </w:r>
      <w:r w:rsidRPr="00C20AA7">
        <w:instrText xml:space="preserve"> FORMTEXT </w:instrText>
      </w:r>
      <w:r w:rsidRPr="00C20AA7">
        <w:fldChar w:fldCharType="separate"/>
      </w:r>
      <w:r w:rsidRPr="00C20AA7">
        <w:rPr>
          <w:noProof/>
        </w:rPr>
        <w:t> </w:t>
      </w:r>
      <w:r w:rsidRPr="00C20AA7">
        <w:rPr>
          <w:noProof/>
        </w:rPr>
        <w:t> </w:t>
      </w:r>
      <w:r w:rsidRPr="00C20AA7">
        <w:rPr>
          <w:noProof/>
        </w:rPr>
        <w:t> </w:t>
      </w:r>
      <w:r w:rsidRPr="00C20AA7">
        <w:rPr>
          <w:noProof/>
        </w:rPr>
        <w:t> </w:t>
      </w:r>
      <w:r w:rsidRPr="00C20AA7">
        <w:rPr>
          <w:noProof/>
        </w:rPr>
        <w:t> </w:t>
      </w:r>
      <w:r w:rsidRPr="00C20AA7">
        <w:fldChar w:fldCharType="end"/>
      </w:r>
      <w:r w:rsidRPr="00C20AA7">
        <w:t xml:space="preserve"> Fascia: </w:t>
      </w:r>
      <w:r w:rsidRPr="00C20AA7">
        <w:fldChar w:fldCharType="begin">
          <w:ffData>
            <w:name w:val="Text1"/>
            <w:enabled/>
            <w:calcOnExit/>
            <w:statusText w:type="text" w:val="Inserire l'id beneficiario"/>
            <w:textInput>
              <w:type w:val="number"/>
              <w:format w:val="0"/>
            </w:textInput>
          </w:ffData>
        </w:fldChar>
      </w:r>
      <w:r w:rsidRPr="00C20AA7">
        <w:instrText xml:space="preserve"> FORMTEXT </w:instrText>
      </w:r>
      <w:r w:rsidRPr="00C20AA7">
        <w:fldChar w:fldCharType="separate"/>
      </w:r>
      <w:r w:rsidRPr="00C20AA7">
        <w:rPr>
          <w:noProof/>
        </w:rPr>
        <w:t> </w:t>
      </w:r>
      <w:r w:rsidRPr="00C20AA7">
        <w:rPr>
          <w:noProof/>
        </w:rPr>
        <w:t> </w:t>
      </w:r>
      <w:r w:rsidRPr="00C20AA7">
        <w:rPr>
          <w:noProof/>
        </w:rPr>
        <w:t> </w:t>
      </w:r>
      <w:r w:rsidRPr="00C20AA7">
        <w:rPr>
          <w:noProof/>
        </w:rPr>
        <w:t> </w:t>
      </w:r>
      <w:r w:rsidRPr="00C20AA7">
        <w:rPr>
          <w:noProof/>
        </w:rPr>
        <w:t> </w:t>
      </w:r>
      <w:r w:rsidRPr="00C20AA7">
        <w:fldChar w:fldCharType="end"/>
      </w:r>
      <w:r w:rsidRPr="00C20AA7">
        <w:t xml:space="preserve">             </w:t>
      </w:r>
    </w:p>
    <w:p w14:paraId="0B55E2AB" w14:textId="46085599" w:rsidR="00432C08" w:rsidRPr="00C20AA7" w:rsidRDefault="00432C08" w:rsidP="0073205F">
      <w:pPr>
        <w:pStyle w:val="Corpotesto"/>
      </w:pPr>
      <w:r w:rsidRPr="00C20AA7">
        <w:t xml:space="preserve">Nome cognome docente: </w:t>
      </w:r>
      <w:r w:rsidRPr="00C20AA7">
        <w:fldChar w:fldCharType="begin">
          <w:ffData>
            <w:name w:val="Text1"/>
            <w:enabled/>
            <w:calcOnExit/>
            <w:statusText w:type="text" w:val="Inserire l'id beneficiario"/>
            <w:textInput>
              <w:type w:val="number"/>
              <w:format w:val="0"/>
            </w:textInput>
          </w:ffData>
        </w:fldChar>
      </w:r>
      <w:r w:rsidRPr="00C20AA7">
        <w:instrText xml:space="preserve"> FORMTEXT </w:instrText>
      </w:r>
      <w:r w:rsidRPr="00C20AA7">
        <w:fldChar w:fldCharType="separate"/>
      </w:r>
      <w:r w:rsidRPr="00C20AA7">
        <w:rPr>
          <w:noProof/>
        </w:rPr>
        <w:t> </w:t>
      </w:r>
      <w:r w:rsidRPr="00C20AA7">
        <w:rPr>
          <w:noProof/>
        </w:rPr>
        <w:t> </w:t>
      </w:r>
      <w:r w:rsidRPr="00C20AA7">
        <w:rPr>
          <w:noProof/>
        </w:rPr>
        <w:t> </w:t>
      </w:r>
      <w:r w:rsidRPr="00C20AA7">
        <w:rPr>
          <w:noProof/>
        </w:rPr>
        <w:t> </w:t>
      </w:r>
      <w:r w:rsidRPr="00C20AA7">
        <w:rPr>
          <w:noProof/>
        </w:rPr>
        <w:t> </w:t>
      </w:r>
      <w:r w:rsidRPr="00C20AA7">
        <w:fldChar w:fldCharType="end"/>
      </w:r>
      <w:r w:rsidRPr="00C20AA7">
        <w:t xml:space="preserve">   </w:t>
      </w:r>
      <w:r w:rsidRPr="00C20AA7">
        <w:fldChar w:fldCharType="begin">
          <w:ffData>
            <w:name w:val=""/>
            <w:enabled/>
            <w:calcOnExit/>
            <w:statusText w:type="text" w:val="Inserire l'id beneficiario"/>
            <w:textInput>
              <w:type w:val="number"/>
              <w:format w:val="0"/>
            </w:textInput>
          </w:ffData>
        </w:fldChar>
      </w:r>
      <w:r w:rsidRPr="00C20AA7">
        <w:instrText xml:space="preserve"> FORMTEXT </w:instrText>
      </w:r>
      <w:r w:rsidRPr="00C20AA7">
        <w:fldChar w:fldCharType="separate"/>
      </w:r>
      <w:r w:rsidRPr="00C20AA7">
        <w:rPr>
          <w:noProof/>
        </w:rPr>
        <w:t> </w:t>
      </w:r>
      <w:r w:rsidRPr="00C20AA7">
        <w:rPr>
          <w:noProof/>
        </w:rPr>
        <w:t> </w:t>
      </w:r>
      <w:r w:rsidRPr="00C20AA7">
        <w:rPr>
          <w:noProof/>
        </w:rPr>
        <w:t> </w:t>
      </w:r>
      <w:r w:rsidRPr="00C20AA7">
        <w:rPr>
          <w:noProof/>
        </w:rPr>
        <w:t> </w:t>
      </w:r>
      <w:r w:rsidRPr="00C20AA7">
        <w:rPr>
          <w:noProof/>
        </w:rPr>
        <w:t> </w:t>
      </w:r>
      <w:r w:rsidRPr="00C20AA7">
        <w:fldChar w:fldCharType="end"/>
      </w:r>
      <w:r w:rsidRPr="00C20AA7">
        <w:t xml:space="preserve">   CF   </w:t>
      </w:r>
      <w:r w:rsidRPr="00C20AA7">
        <w:fldChar w:fldCharType="begin">
          <w:ffData>
            <w:name w:val=""/>
            <w:enabled/>
            <w:calcOnExit/>
            <w:statusText w:type="text" w:val="Inserire l'id beneficiario"/>
            <w:textInput>
              <w:type w:val="number"/>
              <w:format w:val="0"/>
            </w:textInput>
          </w:ffData>
        </w:fldChar>
      </w:r>
      <w:r w:rsidRPr="00C20AA7">
        <w:instrText xml:space="preserve"> FORMTEXT </w:instrText>
      </w:r>
      <w:r w:rsidRPr="00C20AA7">
        <w:fldChar w:fldCharType="separate"/>
      </w:r>
      <w:r w:rsidRPr="00C20AA7">
        <w:rPr>
          <w:noProof/>
        </w:rPr>
        <w:t> </w:t>
      </w:r>
      <w:r w:rsidRPr="00C20AA7">
        <w:rPr>
          <w:noProof/>
        </w:rPr>
        <w:t> </w:t>
      </w:r>
      <w:r w:rsidRPr="00C20AA7">
        <w:rPr>
          <w:noProof/>
        </w:rPr>
        <w:t> </w:t>
      </w:r>
      <w:r w:rsidRPr="00C20AA7">
        <w:rPr>
          <w:noProof/>
        </w:rPr>
        <w:t> </w:t>
      </w:r>
      <w:r w:rsidRPr="00C20AA7">
        <w:rPr>
          <w:noProof/>
        </w:rPr>
        <w:t> </w:t>
      </w:r>
      <w:r w:rsidRPr="00C20AA7">
        <w:fldChar w:fldCharType="end"/>
      </w:r>
      <w:r w:rsidRPr="00C20AA7">
        <w:t xml:space="preserve">  Numero di ore erogate: </w:t>
      </w:r>
      <w:r w:rsidRPr="00C20AA7">
        <w:fldChar w:fldCharType="begin">
          <w:ffData>
            <w:name w:val=""/>
            <w:enabled/>
            <w:calcOnExit/>
            <w:statusText w:type="text" w:val="Inserire l'id beneficiario"/>
            <w:textInput>
              <w:type w:val="number"/>
              <w:format w:val="0"/>
            </w:textInput>
          </w:ffData>
        </w:fldChar>
      </w:r>
      <w:r w:rsidRPr="00C20AA7">
        <w:instrText xml:space="preserve"> FORMTEXT </w:instrText>
      </w:r>
      <w:r w:rsidRPr="00C20AA7">
        <w:fldChar w:fldCharType="separate"/>
      </w:r>
      <w:r w:rsidRPr="00C20AA7">
        <w:rPr>
          <w:noProof/>
        </w:rPr>
        <w:t> </w:t>
      </w:r>
      <w:r w:rsidRPr="00C20AA7">
        <w:rPr>
          <w:noProof/>
        </w:rPr>
        <w:t> </w:t>
      </w:r>
      <w:r w:rsidRPr="00C20AA7">
        <w:rPr>
          <w:noProof/>
        </w:rPr>
        <w:t> </w:t>
      </w:r>
      <w:r w:rsidRPr="00C20AA7">
        <w:rPr>
          <w:noProof/>
        </w:rPr>
        <w:t> </w:t>
      </w:r>
      <w:r w:rsidRPr="00C20AA7">
        <w:rPr>
          <w:noProof/>
        </w:rPr>
        <w:t> </w:t>
      </w:r>
      <w:r w:rsidRPr="00C20AA7">
        <w:fldChar w:fldCharType="end"/>
      </w:r>
      <w:r w:rsidRPr="00C20AA7">
        <w:t xml:space="preserve">         Anni di esperienza docente: </w:t>
      </w:r>
      <w:r w:rsidRPr="00C20AA7">
        <w:fldChar w:fldCharType="begin">
          <w:ffData>
            <w:name w:val="Text1"/>
            <w:enabled/>
            <w:calcOnExit/>
            <w:statusText w:type="text" w:val="Inserire l'id beneficiario"/>
            <w:textInput>
              <w:type w:val="number"/>
              <w:format w:val="0"/>
            </w:textInput>
          </w:ffData>
        </w:fldChar>
      </w:r>
      <w:r w:rsidRPr="00C20AA7">
        <w:instrText xml:space="preserve"> FORMTEXT </w:instrText>
      </w:r>
      <w:r w:rsidRPr="00C20AA7">
        <w:fldChar w:fldCharType="separate"/>
      </w:r>
      <w:r w:rsidRPr="00C20AA7">
        <w:rPr>
          <w:noProof/>
        </w:rPr>
        <w:t> </w:t>
      </w:r>
      <w:r w:rsidRPr="00C20AA7">
        <w:rPr>
          <w:noProof/>
        </w:rPr>
        <w:t> </w:t>
      </w:r>
      <w:r w:rsidRPr="00C20AA7">
        <w:rPr>
          <w:noProof/>
        </w:rPr>
        <w:t> </w:t>
      </w:r>
      <w:r w:rsidRPr="00C20AA7">
        <w:rPr>
          <w:noProof/>
        </w:rPr>
        <w:t> </w:t>
      </w:r>
      <w:r w:rsidRPr="00C20AA7">
        <w:rPr>
          <w:noProof/>
        </w:rPr>
        <w:t> </w:t>
      </w:r>
      <w:r w:rsidRPr="00C20AA7">
        <w:fldChar w:fldCharType="end"/>
      </w:r>
      <w:r w:rsidRPr="00C20AA7">
        <w:t xml:space="preserve"> Fascia: </w:t>
      </w:r>
      <w:r w:rsidRPr="00C20AA7">
        <w:fldChar w:fldCharType="begin">
          <w:ffData>
            <w:name w:val="Text1"/>
            <w:enabled/>
            <w:calcOnExit/>
            <w:statusText w:type="text" w:val="Inserire l'id beneficiario"/>
            <w:textInput>
              <w:type w:val="number"/>
              <w:format w:val="0"/>
            </w:textInput>
          </w:ffData>
        </w:fldChar>
      </w:r>
      <w:r w:rsidRPr="00C20AA7">
        <w:instrText xml:space="preserve"> FORMTEXT </w:instrText>
      </w:r>
      <w:r w:rsidRPr="00C20AA7">
        <w:fldChar w:fldCharType="separate"/>
      </w:r>
      <w:r w:rsidRPr="00C20AA7">
        <w:rPr>
          <w:noProof/>
        </w:rPr>
        <w:t> </w:t>
      </w:r>
      <w:r w:rsidRPr="00C20AA7">
        <w:rPr>
          <w:noProof/>
        </w:rPr>
        <w:t> </w:t>
      </w:r>
      <w:r w:rsidRPr="00C20AA7">
        <w:rPr>
          <w:noProof/>
        </w:rPr>
        <w:t> </w:t>
      </w:r>
      <w:r w:rsidRPr="00C20AA7">
        <w:rPr>
          <w:noProof/>
        </w:rPr>
        <w:t> </w:t>
      </w:r>
      <w:r w:rsidRPr="00C20AA7">
        <w:rPr>
          <w:noProof/>
        </w:rPr>
        <w:t> </w:t>
      </w:r>
      <w:r w:rsidRPr="00C20AA7">
        <w:fldChar w:fldCharType="end"/>
      </w:r>
      <w:r w:rsidRPr="00C20AA7">
        <w:t xml:space="preserve"> </w:t>
      </w:r>
    </w:p>
    <w:p w14:paraId="78E57071" w14:textId="77777777" w:rsidR="00432C08" w:rsidRPr="00C20AA7" w:rsidRDefault="00432C08" w:rsidP="0073205F">
      <w:pPr>
        <w:pStyle w:val="Corpotesto"/>
      </w:pPr>
      <w:r w:rsidRPr="00C20AA7">
        <w:t>Totale complessivo</w:t>
      </w:r>
      <w:r w:rsidRPr="00C20AA7">
        <w:fldChar w:fldCharType="begin">
          <w:ffData>
            <w:name w:val="Text1"/>
            <w:enabled/>
            <w:calcOnExit/>
            <w:statusText w:type="text" w:val="Inserire l'id beneficiario"/>
            <w:textInput>
              <w:type w:val="number"/>
              <w:format w:val="0"/>
            </w:textInput>
          </w:ffData>
        </w:fldChar>
      </w:r>
      <w:r w:rsidRPr="00C20AA7">
        <w:instrText xml:space="preserve"> FORMTEXT </w:instrText>
      </w:r>
      <w:r w:rsidRPr="00C20AA7">
        <w:fldChar w:fldCharType="separate"/>
      </w:r>
      <w:r w:rsidRPr="00C20AA7">
        <w:rPr>
          <w:noProof/>
        </w:rPr>
        <w:t> </w:t>
      </w:r>
      <w:r w:rsidRPr="00C20AA7">
        <w:rPr>
          <w:noProof/>
        </w:rPr>
        <w:t> </w:t>
      </w:r>
      <w:r w:rsidRPr="00C20AA7">
        <w:rPr>
          <w:noProof/>
        </w:rPr>
        <w:t> </w:t>
      </w:r>
      <w:r w:rsidRPr="00C20AA7">
        <w:rPr>
          <w:noProof/>
        </w:rPr>
        <w:t> </w:t>
      </w:r>
      <w:r w:rsidRPr="00C20AA7">
        <w:rPr>
          <w:noProof/>
        </w:rPr>
        <w:t> </w:t>
      </w:r>
      <w:r w:rsidRPr="00C20AA7">
        <w:fldChar w:fldCharType="end"/>
      </w:r>
    </w:p>
    <w:p w14:paraId="15179358" w14:textId="77777777" w:rsidR="00432C08" w:rsidRPr="00E96DDA" w:rsidRDefault="00432C08" w:rsidP="00E96DDA">
      <w:pPr>
        <w:pStyle w:val="Listparagraph2"/>
        <w:numPr>
          <w:ilvl w:val="0"/>
          <w:numId w:val="32"/>
        </w:numPr>
      </w:pPr>
      <w:r w:rsidRPr="00E96DDA">
        <w:t>che i servizi sono erogati coerentemente con gli standard di qualità e costo definiti da Regione Lombardia;</w:t>
      </w:r>
    </w:p>
    <w:p w14:paraId="447C46D9" w14:textId="77777777" w:rsidR="00432C08" w:rsidRPr="00E96DDA" w:rsidRDefault="00432C08" w:rsidP="00E96DDA">
      <w:pPr>
        <w:pStyle w:val="Listparagraph2"/>
        <w:numPr>
          <w:ilvl w:val="0"/>
          <w:numId w:val="32"/>
        </w:numPr>
      </w:pPr>
      <w:r w:rsidRPr="00E96DDA">
        <w:t xml:space="preserve">che i servizi erogati sono documentati secondo le indicazioni contenute nell’“Avviso pubblico Dote Unica Lavoro persone con disabilità Regione Lombardia Uo Politiche Attive per il mercato del lavoro finanziata dal Fondo Regionale Disabili”, con specifico riferimento alle ore erogate e ai risultati conseguiti, e che la relativa documentazione è conservata in originale presso: </w:t>
      </w:r>
      <w:r w:rsidRPr="00E96DDA">
        <w:fldChar w:fldCharType="begin">
          <w:ffData>
            <w:name w:val="Text1"/>
            <w:enabled/>
            <w:calcOnExit/>
            <w:statusText w:type="text" w:val="Inserire l'id beneficiario"/>
            <w:textInput>
              <w:type w:val="number"/>
              <w:format w:val="0"/>
            </w:textInput>
          </w:ffData>
        </w:fldChar>
      </w:r>
      <w:r w:rsidRPr="00E96DDA">
        <w:instrText xml:space="preserve"> FORMTEXT </w:instrText>
      </w:r>
      <w:r w:rsidRPr="00E96DDA">
        <w:fldChar w:fldCharType="separate"/>
      </w:r>
      <w:r w:rsidRPr="00E96DDA">
        <w:t> </w:t>
      </w:r>
      <w:r w:rsidRPr="00E96DDA">
        <w:t> </w:t>
      </w:r>
      <w:r w:rsidRPr="00E96DDA">
        <w:t> </w:t>
      </w:r>
      <w:r w:rsidRPr="00E96DDA">
        <w:t> </w:t>
      </w:r>
      <w:r w:rsidRPr="00E96DDA">
        <w:t> </w:t>
      </w:r>
      <w:r w:rsidRPr="00E96DDA">
        <w:fldChar w:fldCharType="end"/>
      </w:r>
      <w:r w:rsidRPr="00E96DDA">
        <w:t xml:space="preserve">; </w:t>
      </w:r>
    </w:p>
    <w:p w14:paraId="6EB6CF4B" w14:textId="77777777" w:rsidR="00432C08" w:rsidRPr="00E96DDA" w:rsidRDefault="00432C08" w:rsidP="00E96DDA">
      <w:pPr>
        <w:pStyle w:val="Listparagraph2"/>
        <w:numPr>
          <w:ilvl w:val="0"/>
          <w:numId w:val="32"/>
        </w:numPr>
      </w:pPr>
      <w:r w:rsidRPr="00E96DDA">
        <w:t>di essere consapevole che i documenti comprovanti l’erogazione del servizio possono essere richiesti da Regione Lombardia in qualunque momento;</w:t>
      </w:r>
    </w:p>
    <w:p w14:paraId="763B4FA0" w14:textId="77777777" w:rsidR="00432C08" w:rsidRPr="00E96DDA" w:rsidRDefault="00432C08" w:rsidP="00E96DDA">
      <w:pPr>
        <w:pStyle w:val="Listparagraph2"/>
        <w:numPr>
          <w:ilvl w:val="0"/>
          <w:numId w:val="32"/>
        </w:numPr>
      </w:pPr>
      <w:r w:rsidRPr="00E96DDA">
        <w:t>di non aver percepito altri finanziamenti pubblici per l’erogazione dei servizi di cui avanza la presente domanda di liquidazione.</w:t>
      </w:r>
    </w:p>
    <w:p w14:paraId="5C6AB62B" w14:textId="77777777" w:rsidR="00432C08" w:rsidRPr="00E96DDA" w:rsidRDefault="00432C08" w:rsidP="00E96DDA">
      <w:pPr>
        <w:pStyle w:val="Listparagraph2"/>
        <w:numPr>
          <w:ilvl w:val="0"/>
          <w:numId w:val="32"/>
        </w:numPr>
      </w:pPr>
      <w:r w:rsidRPr="00E96DDA">
        <w:t xml:space="preserve">di non aver percepito dai beneficiari alcuna forma di compenso per le attività erogate. </w:t>
      </w:r>
    </w:p>
    <w:p w14:paraId="04DB7202" w14:textId="77777777" w:rsidR="00432C08" w:rsidRPr="00E96DDA" w:rsidRDefault="00432C08" w:rsidP="00E96DDA">
      <w:pPr>
        <w:pStyle w:val="Listparagraph2"/>
        <w:numPr>
          <w:ilvl w:val="0"/>
          <w:numId w:val="32"/>
        </w:numPr>
      </w:pPr>
      <w:r w:rsidRPr="00E96DDA">
        <w:t xml:space="preserve">l'insussistenza di situazioni, anche potenziali, di conflitto di interesse, ai sensi della normativa vigente, con Regione Lombardia in qualità di Amministrazione Attuatrice della DULD. </w:t>
      </w:r>
    </w:p>
    <w:p w14:paraId="3B5BA00F" w14:textId="77777777" w:rsidR="00432C08" w:rsidRPr="00C20AA7" w:rsidRDefault="00432C08" w:rsidP="0073205F">
      <w:pPr>
        <w:pStyle w:val="Corpotesto"/>
        <w:rPr>
          <w:bCs/>
        </w:rPr>
      </w:pPr>
      <w:r w:rsidRPr="00C20AA7">
        <w:rPr>
          <w:bCs/>
        </w:rPr>
        <w:t xml:space="preserve">Allego: </w:t>
      </w:r>
    </w:p>
    <w:p w14:paraId="45183218" w14:textId="77777777" w:rsidR="00432C08" w:rsidRPr="00E76319" w:rsidRDefault="00432C08" w:rsidP="00E96DDA">
      <w:pPr>
        <w:pStyle w:val="Listparagraph2"/>
        <w:numPr>
          <w:ilvl w:val="0"/>
          <w:numId w:val="32"/>
        </w:numPr>
        <w:rPr>
          <w:strike/>
        </w:rPr>
      </w:pPr>
      <w:r w:rsidRPr="00E76319">
        <w:t xml:space="preserve">in caso di servizio di Formazione mirata all’inserimento lavorativo/riattivazione, copia del registro formativo e delle presenze, nonché copia dei documenti attestanti l’erogazione della formazione e copia del documento di certificazione o attestazione comprovante il motivo dell’assenza, ovvero copia dell’autodichiarazione ai sensi del D.Lgs. n. 445/00 sottoscritta dalla persona, nonché i Curricula dei Docenti coinvolti nelle attività di formazione (nei soli casi di corsi avviati prima della data del 18 novembre 2022); </w:t>
      </w:r>
    </w:p>
    <w:p w14:paraId="4C46A9F8" w14:textId="77777777" w:rsidR="00432C08" w:rsidRPr="00D357CF" w:rsidRDefault="00432C08" w:rsidP="00E96DDA">
      <w:pPr>
        <w:pStyle w:val="Listparagraph2"/>
        <w:numPr>
          <w:ilvl w:val="0"/>
          <w:numId w:val="32"/>
        </w:numPr>
      </w:pPr>
      <w:r w:rsidRPr="00FA27D2">
        <w:t xml:space="preserve">in caso di servizio di Formazione mirata all’inserimento lavorativo/riattivazione, copia del registro formativo e delle presenze ed ulteriore documentazione di cui alla D.g.r. 16 maggio 2022 n. XI/6380 </w:t>
      </w:r>
    </w:p>
    <w:p w14:paraId="4DF37479" w14:textId="77777777" w:rsidR="00432C08" w:rsidRPr="00D357CF" w:rsidRDefault="00432C08" w:rsidP="00E96DDA">
      <w:pPr>
        <w:pStyle w:val="Listparagraph2"/>
        <w:numPr>
          <w:ilvl w:val="0"/>
          <w:numId w:val="32"/>
        </w:numPr>
      </w:pPr>
      <w:r w:rsidRPr="00FA27D2">
        <w:t>in caso di servizio di Formazione mirata all’inserimento lavorativo/riattivazione, copia di un’autodichiarazione del possesso dei requisiti, laddove i docenti coinvolti, in base agli anni di esperienza, vengano classificati nella</w:t>
      </w:r>
      <w:r w:rsidRPr="00D357CF">
        <w:t xml:space="preserve"> </w:t>
      </w:r>
      <w:r w:rsidRPr="00FA27D2">
        <w:t>“Fascia A;</w:t>
      </w:r>
    </w:p>
    <w:p w14:paraId="0FC81695" w14:textId="77777777" w:rsidR="00432C08" w:rsidRPr="00D357CF" w:rsidRDefault="00432C08" w:rsidP="00E96DDA">
      <w:pPr>
        <w:pStyle w:val="Listparagraph2"/>
        <w:numPr>
          <w:ilvl w:val="0"/>
          <w:numId w:val="32"/>
        </w:numPr>
      </w:pPr>
      <w:r w:rsidRPr="00D357CF">
        <w:t xml:space="preserve">in caso di servizio di Formazione per la Creazione d’Impresa, business plan, copia del certificato di iscrizione al registro delle imprese, ovvero copia del certificato di attribuzione della partita IVA; </w:t>
      </w:r>
    </w:p>
    <w:p w14:paraId="0A1716B1" w14:textId="77777777" w:rsidR="00432C08" w:rsidRPr="00D357CF" w:rsidRDefault="00432C08" w:rsidP="00E96DDA">
      <w:pPr>
        <w:pStyle w:val="Listparagraph2"/>
        <w:numPr>
          <w:ilvl w:val="0"/>
          <w:numId w:val="32"/>
        </w:numPr>
      </w:pPr>
      <w:r w:rsidRPr="00D357CF">
        <w:t xml:space="preserve">in caso di servizio di Incontro Domanda e offerta (ex Accompagnamento al lavoro) la relazione delle attività svolte e dei risultati raggiunti e copia del contratto di lavoro, nel caso in cui la COB non dia evidenza del dato relativo alle ore settimanali medie. </w:t>
      </w:r>
    </w:p>
    <w:p w14:paraId="32CE3F7F" w14:textId="77777777" w:rsidR="00432C08" w:rsidRPr="00D357CF" w:rsidRDefault="00432C08" w:rsidP="00E96DDA">
      <w:pPr>
        <w:pStyle w:val="Listparagraph2"/>
        <w:numPr>
          <w:ilvl w:val="0"/>
          <w:numId w:val="32"/>
        </w:numPr>
      </w:pPr>
      <w:r w:rsidRPr="00D357CF">
        <w:t xml:space="preserve">in caso di servizio di Promozione e Attivazione del tirocinio, copia del registro delle presenze/attività </w:t>
      </w:r>
    </w:p>
    <w:p w14:paraId="2D66B1A5" w14:textId="77777777" w:rsidR="00432C08" w:rsidRPr="00C20AA7" w:rsidRDefault="00432C08" w:rsidP="0073205F">
      <w:pPr>
        <w:pStyle w:val="Corpotesto"/>
      </w:pPr>
    </w:p>
    <w:p w14:paraId="57B9DDDB" w14:textId="77777777" w:rsidR="00432C08" w:rsidRPr="00C20AA7" w:rsidRDefault="00432C08" w:rsidP="0073205F">
      <w:pPr>
        <w:pStyle w:val="Corpotesto"/>
      </w:pPr>
    </w:p>
    <w:p w14:paraId="10810F60" w14:textId="77777777" w:rsidR="00432C08" w:rsidRDefault="00432C08" w:rsidP="0073205F">
      <w:pPr>
        <w:pStyle w:val="Corpotesto"/>
      </w:pPr>
      <w:r w:rsidRPr="00E96DDA">
        <w:t>Luogo e data</w:t>
      </w:r>
      <w:r w:rsidRPr="00C20AA7">
        <w:t xml:space="preserve"> </w:t>
      </w:r>
      <w:r w:rsidRPr="00C20AA7">
        <w:fldChar w:fldCharType="begin">
          <w:ffData>
            <w:name w:val="Text1"/>
            <w:enabled/>
            <w:calcOnExit/>
            <w:statusText w:type="text" w:val="Inserire l'id beneficiario"/>
            <w:textInput>
              <w:type w:val="number"/>
              <w:format w:val="0"/>
            </w:textInput>
          </w:ffData>
        </w:fldChar>
      </w:r>
      <w:r w:rsidRPr="00C20AA7">
        <w:instrText xml:space="preserve"> FORMTEXT </w:instrText>
      </w:r>
      <w:r w:rsidRPr="00C20AA7">
        <w:fldChar w:fldCharType="separate"/>
      </w:r>
      <w:r w:rsidRPr="00C20AA7">
        <w:rPr>
          <w:noProof/>
        </w:rPr>
        <w:t> </w:t>
      </w:r>
      <w:r w:rsidRPr="00C20AA7">
        <w:rPr>
          <w:noProof/>
        </w:rPr>
        <w:t> </w:t>
      </w:r>
      <w:r w:rsidRPr="00C20AA7">
        <w:rPr>
          <w:noProof/>
        </w:rPr>
        <w:t> </w:t>
      </w:r>
      <w:r w:rsidRPr="00C20AA7">
        <w:rPr>
          <w:noProof/>
        </w:rPr>
        <w:t> </w:t>
      </w:r>
      <w:r w:rsidRPr="00C20AA7">
        <w:rPr>
          <w:noProof/>
        </w:rPr>
        <w:t> </w:t>
      </w:r>
      <w:r w:rsidRPr="00C20AA7">
        <w:fldChar w:fldCharType="end"/>
      </w:r>
      <w:r w:rsidRPr="00C20AA7">
        <w:t xml:space="preserve">                                              </w:t>
      </w:r>
      <w:r w:rsidRPr="00C20AA7">
        <w:tab/>
        <w:t xml:space="preserve">      </w:t>
      </w:r>
    </w:p>
    <w:p w14:paraId="4237902B" w14:textId="77777777" w:rsidR="00432C08" w:rsidRPr="00C20AA7" w:rsidRDefault="00432C08" w:rsidP="00E96DDA">
      <w:pPr>
        <w:pStyle w:val="Corpotesto"/>
        <w:ind w:left="4963" w:firstLine="709"/>
      </w:pPr>
      <w:r w:rsidRPr="00C20AA7">
        <w:t>________________________________</w:t>
      </w:r>
    </w:p>
    <w:p w14:paraId="68A2A799" w14:textId="52FA07D7" w:rsidR="00432C08" w:rsidRPr="00C20AA7" w:rsidRDefault="00432C08" w:rsidP="0073205F">
      <w:pPr>
        <w:pStyle w:val="Corpotesto"/>
      </w:pPr>
      <w:r w:rsidRPr="00C20AA7">
        <w:t xml:space="preserve">                                                                                             (FIRMA dell’operatore)</w:t>
      </w:r>
    </w:p>
    <w:p w14:paraId="43047A97" w14:textId="77777777" w:rsidR="00432C08" w:rsidRDefault="00432C08" w:rsidP="00432C08"/>
    <w:p w14:paraId="76DAFF4A" w14:textId="32BC0E22" w:rsidR="00E96DDA" w:rsidRDefault="00E96DDA">
      <w:pPr>
        <w:spacing w:after="160" w:line="259" w:lineRule="auto"/>
        <w:jc w:val="left"/>
      </w:pPr>
      <w:r>
        <w:br w:type="page"/>
      </w:r>
    </w:p>
    <w:p w14:paraId="4F96ED04" w14:textId="66722F94" w:rsidR="00CA582A" w:rsidRPr="00CA582A" w:rsidRDefault="00432C08" w:rsidP="00A405C9">
      <w:pPr>
        <w:pStyle w:val="Titolo1"/>
        <w:rPr>
          <w:rFonts w:eastAsia="Arial"/>
        </w:rPr>
      </w:pPr>
      <w:bookmarkStart w:id="272" w:name="_Toc211595046"/>
      <w:bookmarkStart w:id="273" w:name="_Toc216344639"/>
      <w:r w:rsidRPr="00D357CF">
        <w:rPr>
          <w:rFonts w:eastAsia="Arial"/>
        </w:rPr>
        <w:lastRenderedPageBreak/>
        <w:t>Allegato 2</w:t>
      </w:r>
      <w:r>
        <w:rPr>
          <w:rFonts w:eastAsia="Arial"/>
        </w:rPr>
        <w:t>3</w:t>
      </w:r>
      <w:r w:rsidRPr="00D357CF">
        <w:rPr>
          <w:rFonts w:eastAsia="Arial"/>
        </w:rPr>
        <w:t>. Trattamento dei dati personali</w:t>
      </w:r>
      <w:bookmarkEnd w:id="272"/>
      <w:bookmarkEnd w:id="273"/>
    </w:p>
    <w:p w14:paraId="6C0F94C2" w14:textId="32323AED" w:rsidR="00CA582A" w:rsidRPr="00CA582A" w:rsidRDefault="00CA582A" w:rsidP="00D7413B">
      <w:pPr>
        <w:jc w:val="center"/>
      </w:pPr>
      <w:r w:rsidRPr="00CA582A">
        <w:rPr>
          <w:b/>
          <w:bCs/>
        </w:rPr>
        <w:t>INFORMATIVA RELATIVA AL TRATTAMENTO DEI DATI PERSONALI</w:t>
      </w:r>
    </w:p>
    <w:p w14:paraId="78A6D07A" w14:textId="4C0B62F9" w:rsidR="00CA582A" w:rsidRPr="00CA582A" w:rsidRDefault="00CA582A" w:rsidP="00D7413B">
      <w:pPr>
        <w:jc w:val="center"/>
      </w:pPr>
      <w:r w:rsidRPr="00CA582A">
        <w:rPr>
          <w:b/>
          <w:bCs/>
        </w:rPr>
        <w:t>Ai sensi degli artt. 13 e 14 del Regolamento Europeo sulla protezione dei dati personali 2016/679</w:t>
      </w:r>
      <w:r w:rsidR="00A405C9">
        <w:rPr>
          <w:b/>
          <w:bCs/>
        </w:rPr>
        <w:t xml:space="preserve"> </w:t>
      </w:r>
      <w:r w:rsidRPr="00CA582A">
        <w:rPr>
          <w:b/>
          <w:bCs/>
        </w:rPr>
        <w:t>“DULD – Dote Unica Lavoro persone con disabilità”</w:t>
      </w:r>
    </w:p>
    <w:p w14:paraId="3298D7D9" w14:textId="77777777" w:rsidR="00CA582A" w:rsidRPr="00CA582A" w:rsidRDefault="00CA582A" w:rsidP="00CA582A">
      <w:r w:rsidRPr="00CA582A">
        <w:t xml:space="preserve">Il presente documento ha lo scopo di informarLa circa la liceità e le finalità del trattamento dei dati personali da Lei forniti e che le operazioni di trattamento avverranno nel pieno rispetto dei principi di correttezza e trasparenza nonché di tutela della Sua riservatezza e dei Suoi diritti. </w:t>
      </w:r>
    </w:p>
    <w:p w14:paraId="2C9D7FAB" w14:textId="77777777" w:rsidR="00CA582A" w:rsidRPr="00CA582A" w:rsidRDefault="00CA582A" w:rsidP="00CA582A">
      <w:r w:rsidRPr="00CA582A">
        <w:t xml:space="preserve">Pertanto, in armonia con quanto previsto dal Regolamento Europeo 2016/679 (di seguito “Regolamento”), dal D.lgs. 30 giugno 2003, n. 196 così come modificato dal D.lgs. 10 agosto 2018, n. 101 (di seguito il “Codice Privacy”), Le forniamo le seguenti, precise e chiare informazioni sul trattamento dei dati personali, secondo le prescrizioni di cui agli artt. 13 e 14 del Regolamento. </w:t>
      </w:r>
    </w:p>
    <w:p w14:paraId="39A2282D" w14:textId="5583782F" w:rsidR="00CA582A" w:rsidRPr="00CA582A" w:rsidRDefault="00CA582A" w:rsidP="001F50C9">
      <w:pPr>
        <w:pStyle w:val="Paragrafoelenco"/>
        <w:numPr>
          <w:ilvl w:val="0"/>
          <w:numId w:val="38"/>
        </w:numPr>
      </w:pPr>
      <w:r w:rsidRPr="001F50C9">
        <w:rPr>
          <w:b/>
          <w:bCs/>
        </w:rPr>
        <w:t xml:space="preserve">Il Titolare del trattamento. </w:t>
      </w:r>
    </w:p>
    <w:p w14:paraId="1CEC0C2F" w14:textId="77777777" w:rsidR="00CA582A" w:rsidRPr="00CA582A" w:rsidRDefault="00CA582A" w:rsidP="00CA582A">
      <w:r w:rsidRPr="00CA582A">
        <w:t xml:space="preserve">Il Titolare del trattamento è l'ente pubblico Regione Lombardia, con sede in Piazza Città di Lombardia,1 - 20124 Milano. </w:t>
      </w:r>
    </w:p>
    <w:p w14:paraId="4F5CD1C1" w14:textId="68244C33" w:rsidR="00CA582A" w:rsidRDefault="00CA582A" w:rsidP="00CA582A">
      <w:pPr>
        <w:pStyle w:val="Paragrafoelenco"/>
        <w:numPr>
          <w:ilvl w:val="0"/>
          <w:numId w:val="38"/>
        </w:numPr>
        <w:rPr>
          <w:b/>
          <w:bCs/>
        </w:rPr>
      </w:pPr>
      <w:r w:rsidRPr="00CA582A">
        <w:rPr>
          <w:b/>
          <w:bCs/>
        </w:rPr>
        <w:t>Finalità e base giuridica del trattamento.</w:t>
      </w:r>
    </w:p>
    <w:p w14:paraId="469937BC" w14:textId="7485036E" w:rsidR="001F50C9" w:rsidRPr="001F50C9" w:rsidRDefault="001F50C9" w:rsidP="001F50C9">
      <w:pPr>
        <w:rPr>
          <w:b/>
          <w:bCs/>
        </w:rPr>
      </w:pPr>
      <w:r w:rsidRPr="00CA582A">
        <w:t>La informiamo che durante le operazioni di trattamento saranno raccolte le seguenti categorie di dati personali, per le finalità e secondo le basi giuridiche di seguito indicate:</w:t>
      </w:r>
    </w:p>
    <w:tbl>
      <w:tblPr>
        <w:tblW w:w="5000" w:type="pct"/>
        <w:tblBorders>
          <w:top w:val="none" w:sz="6" w:space="0" w:color="auto"/>
          <w:left w:val="none" w:sz="6" w:space="0" w:color="auto"/>
          <w:bottom w:val="none" w:sz="6" w:space="0" w:color="auto"/>
          <w:right w:val="none" w:sz="6" w:space="0" w:color="auto"/>
        </w:tblBorders>
        <w:tblLook w:val="0000" w:firstRow="0" w:lastRow="0" w:firstColumn="0" w:lastColumn="0" w:noHBand="0" w:noVBand="0"/>
      </w:tblPr>
      <w:tblGrid>
        <w:gridCol w:w="3402"/>
        <w:gridCol w:w="3402"/>
        <w:gridCol w:w="3400"/>
      </w:tblGrid>
      <w:tr w:rsidR="00CA582A" w:rsidRPr="00CA582A" w14:paraId="7354C3C4" w14:textId="77777777" w:rsidTr="00A11862">
        <w:trPr>
          <w:trHeight w:val="103"/>
          <w:tblHeader/>
        </w:trPr>
        <w:tc>
          <w:tcPr>
            <w:tcW w:w="1667" w:type="pct"/>
            <w:tcBorders>
              <w:top w:val="none" w:sz="6" w:space="0" w:color="auto"/>
              <w:bottom w:val="none" w:sz="6" w:space="0" w:color="auto"/>
              <w:right w:val="none" w:sz="6" w:space="0" w:color="auto"/>
            </w:tcBorders>
            <w:vAlign w:val="center"/>
          </w:tcPr>
          <w:p w14:paraId="36E7B666" w14:textId="0A3ADCB7" w:rsidR="00CA582A" w:rsidRPr="00CA582A" w:rsidRDefault="00CA582A" w:rsidP="00A11862">
            <w:pPr>
              <w:jc w:val="center"/>
            </w:pPr>
            <w:r w:rsidRPr="00CA582A">
              <w:rPr>
                <w:b/>
                <w:bCs/>
              </w:rPr>
              <w:t>Finalità</w:t>
            </w:r>
          </w:p>
        </w:tc>
        <w:tc>
          <w:tcPr>
            <w:tcW w:w="1667" w:type="pct"/>
            <w:tcBorders>
              <w:top w:val="none" w:sz="6" w:space="0" w:color="auto"/>
              <w:left w:val="none" w:sz="6" w:space="0" w:color="auto"/>
              <w:bottom w:val="none" w:sz="6" w:space="0" w:color="auto"/>
              <w:right w:val="none" w:sz="6" w:space="0" w:color="auto"/>
            </w:tcBorders>
            <w:vAlign w:val="center"/>
          </w:tcPr>
          <w:p w14:paraId="724D465C" w14:textId="0F320B83" w:rsidR="00CA582A" w:rsidRPr="00CA582A" w:rsidRDefault="00CA582A" w:rsidP="00A11862">
            <w:pPr>
              <w:jc w:val="center"/>
            </w:pPr>
            <w:r w:rsidRPr="00CA582A">
              <w:rPr>
                <w:b/>
                <w:bCs/>
              </w:rPr>
              <w:t>Base giuridica</w:t>
            </w:r>
          </w:p>
        </w:tc>
        <w:tc>
          <w:tcPr>
            <w:tcW w:w="1666" w:type="pct"/>
            <w:tcBorders>
              <w:top w:val="none" w:sz="6" w:space="0" w:color="auto"/>
              <w:left w:val="none" w:sz="6" w:space="0" w:color="auto"/>
              <w:bottom w:val="none" w:sz="6" w:space="0" w:color="auto"/>
            </w:tcBorders>
            <w:vAlign w:val="center"/>
          </w:tcPr>
          <w:p w14:paraId="1991396D" w14:textId="0DF04875" w:rsidR="00CA582A" w:rsidRPr="00CA582A" w:rsidRDefault="00CA582A" w:rsidP="00A11862">
            <w:pPr>
              <w:jc w:val="center"/>
            </w:pPr>
            <w:r w:rsidRPr="00CA582A">
              <w:rPr>
                <w:b/>
                <w:bCs/>
              </w:rPr>
              <w:t>Categorie di dati personali</w:t>
            </w:r>
          </w:p>
        </w:tc>
      </w:tr>
      <w:tr w:rsidR="00CA582A" w:rsidRPr="00CA582A" w14:paraId="6A8AAF20" w14:textId="77777777" w:rsidTr="00DA0C93">
        <w:trPr>
          <w:trHeight w:val="2670"/>
        </w:trPr>
        <w:tc>
          <w:tcPr>
            <w:tcW w:w="1667" w:type="pct"/>
            <w:tcBorders>
              <w:top w:val="none" w:sz="6" w:space="0" w:color="auto"/>
              <w:bottom w:val="none" w:sz="6" w:space="0" w:color="auto"/>
              <w:right w:val="none" w:sz="6" w:space="0" w:color="auto"/>
            </w:tcBorders>
          </w:tcPr>
          <w:p w14:paraId="15E726C0" w14:textId="77777777" w:rsidR="00CA582A" w:rsidRPr="00CA582A" w:rsidRDefault="00CA582A" w:rsidP="00CA582A">
            <w:r w:rsidRPr="00CA582A">
              <w:t xml:space="preserve">Consentire la realizzazione degli interventi previsti per l’inserimento lavorativo e il mantenimento lavorativo in favore delle persone disabili e di tutte le fasi procedurali ad essa correlate (es. presentazione delle domande, ispezioni, controlli, etc.). </w:t>
            </w:r>
          </w:p>
        </w:tc>
        <w:tc>
          <w:tcPr>
            <w:tcW w:w="1667" w:type="pct"/>
            <w:tcBorders>
              <w:top w:val="none" w:sz="6" w:space="0" w:color="auto"/>
              <w:left w:val="none" w:sz="6" w:space="0" w:color="auto"/>
              <w:bottom w:val="none" w:sz="6" w:space="0" w:color="auto"/>
              <w:right w:val="none" w:sz="6" w:space="0" w:color="auto"/>
            </w:tcBorders>
          </w:tcPr>
          <w:p w14:paraId="4929E509" w14:textId="19B7E2B4" w:rsidR="00CA582A" w:rsidRPr="00CA582A" w:rsidRDefault="00CA582A" w:rsidP="001F50C9">
            <w:pPr>
              <w:pStyle w:val="Paragrafoelenco"/>
              <w:numPr>
                <w:ilvl w:val="0"/>
                <w:numId w:val="39"/>
              </w:numPr>
              <w:ind w:left="297" w:hanging="297"/>
            </w:pPr>
            <w:r w:rsidRPr="00CA582A">
              <w:t xml:space="preserve">Limitatamente al trattamento dei </w:t>
            </w:r>
            <w:r w:rsidRPr="001F50C9">
              <w:rPr>
                <w:b/>
                <w:bCs/>
              </w:rPr>
              <w:t>dati personali comuni</w:t>
            </w:r>
            <w:r w:rsidRPr="00CA582A">
              <w:t xml:space="preserve">: </w:t>
            </w:r>
          </w:p>
          <w:p w14:paraId="67445DE3" w14:textId="77777777" w:rsidR="00CA582A" w:rsidRPr="00CA582A" w:rsidRDefault="00CA582A" w:rsidP="001F50C9">
            <w:pPr>
              <w:ind w:left="297"/>
            </w:pPr>
            <w:r w:rsidRPr="00CA582A">
              <w:t xml:space="preserve">esecuzione di un compito di interesse pubblico o connesso all’esercizio di pubblici poteri di cui è investito il titolare del trattamento (art. 6 (1) lett. e), del GDPR), nonché dell'art. 2-ter del Codice Privacy; </w:t>
            </w:r>
          </w:p>
          <w:p w14:paraId="647F7DEE" w14:textId="0BA10568" w:rsidR="00CA582A" w:rsidRPr="00CA582A" w:rsidRDefault="00CA582A" w:rsidP="001F50C9">
            <w:pPr>
              <w:pStyle w:val="Paragrafoelenco"/>
              <w:numPr>
                <w:ilvl w:val="0"/>
                <w:numId w:val="39"/>
              </w:numPr>
              <w:ind w:left="297" w:hanging="297"/>
            </w:pPr>
            <w:r w:rsidRPr="00CA582A">
              <w:t xml:space="preserve">Limitatamente al trattamento delle </w:t>
            </w:r>
            <w:r w:rsidRPr="00CA582A">
              <w:rPr>
                <w:b/>
                <w:bCs/>
              </w:rPr>
              <w:t xml:space="preserve">categorie particolari di dati personali: </w:t>
            </w:r>
          </w:p>
          <w:p w14:paraId="4E163F7D" w14:textId="77777777" w:rsidR="001F50C9" w:rsidRDefault="00CA582A" w:rsidP="001F50C9">
            <w:pPr>
              <w:ind w:left="297"/>
            </w:pPr>
            <w:r w:rsidRPr="00CA582A">
              <w:t xml:space="preserve">per motivi di interesse pubblico rilevante (art. 9 (2) lett. g) del GDPR), nonché dell’art. 2-sexies del Codice Privacy; </w:t>
            </w:r>
          </w:p>
          <w:p w14:paraId="5F1181B1" w14:textId="0598B2F6" w:rsidR="00CA582A" w:rsidRPr="00CA582A" w:rsidRDefault="00CA582A" w:rsidP="001F50C9">
            <w:pPr>
              <w:pStyle w:val="Paragrafoelenco"/>
              <w:numPr>
                <w:ilvl w:val="0"/>
                <w:numId w:val="39"/>
              </w:numPr>
              <w:ind w:left="297" w:hanging="297"/>
            </w:pPr>
            <w:r w:rsidRPr="00CA582A">
              <w:t xml:space="preserve">Limitatamente al trattamento dei </w:t>
            </w:r>
            <w:r w:rsidRPr="00CA582A">
              <w:rPr>
                <w:b/>
                <w:bCs/>
              </w:rPr>
              <w:t>dati personali relativi a condanne penali e reati</w:t>
            </w:r>
            <w:r w:rsidRPr="00CA582A">
              <w:t xml:space="preserve">: </w:t>
            </w:r>
          </w:p>
          <w:p w14:paraId="3DA9423C" w14:textId="77777777" w:rsidR="00CA582A" w:rsidRPr="00CA582A" w:rsidRDefault="00CA582A" w:rsidP="001E5FB4">
            <w:pPr>
              <w:ind w:left="297"/>
            </w:pPr>
            <w:r w:rsidRPr="00CA582A">
              <w:t xml:space="preserve">motivi di interesse pubblico rilevante sulla base del diritto dell'Unione o degli </w:t>
            </w:r>
            <w:r w:rsidRPr="00CA582A">
              <w:lastRenderedPageBreak/>
              <w:t xml:space="preserve">Stati membri (art. 10 del GDPR). </w:t>
            </w:r>
          </w:p>
        </w:tc>
        <w:tc>
          <w:tcPr>
            <w:tcW w:w="1666" w:type="pct"/>
            <w:tcBorders>
              <w:top w:val="none" w:sz="6" w:space="0" w:color="auto"/>
              <w:left w:val="none" w:sz="6" w:space="0" w:color="auto"/>
              <w:bottom w:val="none" w:sz="6" w:space="0" w:color="auto"/>
            </w:tcBorders>
          </w:tcPr>
          <w:p w14:paraId="215ED6F5" w14:textId="77777777" w:rsidR="00CA582A" w:rsidRPr="00CA582A" w:rsidRDefault="00CA582A" w:rsidP="00CA582A">
            <w:r w:rsidRPr="00CA582A">
              <w:rPr>
                <w:b/>
                <w:bCs/>
              </w:rPr>
              <w:lastRenderedPageBreak/>
              <w:t xml:space="preserve">Dati personali comuni </w:t>
            </w:r>
          </w:p>
          <w:p w14:paraId="4E6942B4" w14:textId="77777777" w:rsidR="00CA582A" w:rsidRPr="00CA582A" w:rsidRDefault="00CA582A" w:rsidP="00CA582A">
            <w:r w:rsidRPr="00CA582A">
              <w:t xml:space="preserve">(Soggetti con disabilità): </w:t>
            </w:r>
          </w:p>
          <w:p w14:paraId="3730DB18" w14:textId="77777777" w:rsidR="00CA582A" w:rsidRPr="00CA582A" w:rsidRDefault="00CA582A" w:rsidP="00CA582A">
            <w:r w:rsidRPr="00CA582A">
              <w:t xml:space="preserve">Codice fiscale, nome, cognome, cittadinanza, data e luogo di nascita, indirizzo di residenza/domicilio, e-mail, telefono/cellulare; </w:t>
            </w:r>
          </w:p>
          <w:p w14:paraId="6851EA2E" w14:textId="77777777" w:rsidR="00CA582A" w:rsidRPr="00CA582A" w:rsidRDefault="00CA582A" w:rsidP="00CA582A">
            <w:r w:rsidRPr="00CA582A">
              <w:t xml:space="preserve">(Rappresentanti legali e soggetti con poteri di firma): nome, cognome, codice fiscale, data di nascita, cittadinanza; </w:t>
            </w:r>
          </w:p>
          <w:p w14:paraId="2991C4F9" w14:textId="77777777" w:rsidR="00CA582A" w:rsidRPr="00CA582A" w:rsidRDefault="00CA582A" w:rsidP="00CA582A">
            <w:r w:rsidRPr="00CA582A">
              <w:t xml:space="preserve">(Professionisti coinvolti nelle attività di formazione e/o consulenza): nome, cognome, qualifica professionale. </w:t>
            </w:r>
          </w:p>
          <w:p w14:paraId="583E4B43" w14:textId="77777777" w:rsidR="00CA582A" w:rsidRPr="00CA582A" w:rsidRDefault="00CA582A" w:rsidP="00CA582A">
            <w:r w:rsidRPr="00CA582A">
              <w:t xml:space="preserve">(Tutor di dote): nome, cognome, codice fiscale, percorso di politica attiva </w:t>
            </w:r>
          </w:p>
          <w:p w14:paraId="68DA3C21" w14:textId="77777777" w:rsidR="00CA582A" w:rsidRPr="00CA582A" w:rsidRDefault="00CA582A" w:rsidP="00CA582A">
            <w:r w:rsidRPr="00CA582A">
              <w:rPr>
                <w:b/>
                <w:bCs/>
              </w:rPr>
              <w:t xml:space="preserve">Categorie particolari di dati personali </w:t>
            </w:r>
            <w:r w:rsidRPr="00CA582A">
              <w:t xml:space="preserve">(soggetti con disabilità): </w:t>
            </w:r>
          </w:p>
          <w:p w14:paraId="1741A252" w14:textId="77777777" w:rsidR="00CA582A" w:rsidRPr="00CA582A" w:rsidRDefault="00CA582A" w:rsidP="00CA582A">
            <w:r w:rsidRPr="00CA582A">
              <w:t xml:space="preserve">stato di disabilità/appartenenza a categorie protette, origine </w:t>
            </w:r>
            <w:r w:rsidRPr="00CA582A">
              <w:lastRenderedPageBreak/>
              <w:t xml:space="preserve">razziale o etnica, convinzioni religiose o filosofiche. </w:t>
            </w:r>
          </w:p>
          <w:p w14:paraId="4BFCDF95" w14:textId="77777777" w:rsidR="00CA582A" w:rsidRPr="00CA582A" w:rsidRDefault="00CA582A" w:rsidP="00CA582A">
            <w:r w:rsidRPr="00CA582A">
              <w:rPr>
                <w:b/>
                <w:bCs/>
              </w:rPr>
              <w:t xml:space="preserve">Dati personali relativi a condanne penali e reati </w:t>
            </w:r>
            <w:r w:rsidRPr="00CA582A">
              <w:t xml:space="preserve">(con riferimento ai rappresentanti legali e ai soggetti con poteri di firma): </w:t>
            </w:r>
          </w:p>
          <w:p w14:paraId="3F1A2F05" w14:textId="77777777" w:rsidR="00CA582A" w:rsidRPr="00CA582A" w:rsidRDefault="00CA582A" w:rsidP="00CA582A">
            <w:r w:rsidRPr="00CA582A">
              <w:t xml:space="preserve">informazioni correlate alle certificazioni antimafia. </w:t>
            </w:r>
          </w:p>
        </w:tc>
      </w:tr>
    </w:tbl>
    <w:p w14:paraId="2ED51316" w14:textId="77777777" w:rsidR="00DA0C93" w:rsidRPr="00DA0C93" w:rsidRDefault="00DA0C93" w:rsidP="00DA0C93"/>
    <w:p w14:paraId="3F4A03EA" w14:textId="77777777" w:rsidR="00DA0C93" w:rsidRPr="00DA0C93" w:rsidRDefault="00DA0C93" w:rsidP="00DA0C93">
      <w:pPr>
        <w:pStyle w:val="Paragrafoelenco"/>
        <w:numPr>
          <w:ilvl w:val="0"/>
          <w:numId w:val="38"/>
        </w:numPr>
        <w:rPr>
          <w:b/>
          <w:bCs/>
        </w:rPr>
      </w:pPr>
      <w:r w:rsidRPr="00DA0C93">
        <w:rPr>
          <w:b/>
          <w:bCs/>
        </w:rPr>
        <w:t xml:space="preserve">Processo decisionale interamente automatizzato, compresa la profilazione. </w:t>
      </w:r>
    </w:p>
    <w:p w14:paraId="15850872" w14:textId="77777777" w:rsidR="00DA0C93" w:rsidRPr="00DA0C93" w:rsidRDefault="00DA0C93" w:rsidP="00DA0C93">
      <w:r w:rsidRPr="00DA0C93">
        <w:t xml:space="preserve">I Suoi dati personali non saranno oggetto di alcun processo decisionale interamente automatizzato, ivi compresa la profilazione. </w:t>
      </w:r>
    </w:p>
    <w:p w14:paraId="2BA1A820" w14:textId="77777777" w:rsidR="00DA0C93" w:rsidRPr="00DA0C93" w:rsidRDefault="00DA0C93" w:rsidP="00DA0C93">
      <w:pPr>
        <w:pStyle w:val="Paragrafoelenco"/>
        <w:numPr>
          <w:ilvl w:val="0"/>
          <w:numId w:val="38"/>
        </w:numPr>
        <w:rPr>
          <w:b/>
          <w:bCs/>
        </w:rPr>
      </w:pPr>
      <w:r w:rsidRPr="00DA0C93">
        <w:rPr>
          <w:b/>
          <w:bCs/>
        </w:rPr>
        <w:t xml:space="preserve">Obbligo del conferimento di dati personali. Conseguenze in caso di un eventuale rifiuto. </w:t>
      </w:r>
    </w:p>
    <w:p w14:paraId="7F4E5EAE" w14:textId="77777777" w:rsidR="00DA0C93" w:rsidRPr="00DA0C93" w:rsidRDefault="00DA0C93" w:rsidP="00DA0C93">
      <w:r w:rsidRPr="00DA0C93">
        <w:t xml:space="preserve">Il conferimento dei Suoi dati personali comuni è necessario e pertanto l'eventuale rifiuto a fornirli in tutto o in parte può dar luogo all'impossibilità per il Titolare di svolgere correttamente tutti gli adempimenti, tra cui l'esecuzione di un compito di interesse pubblico o l'esercizio di pubblici poteri di cui è investito. </w:t>
      </w:r>
    </w:p>
    <w:p w14:paraId="7C932854" w14:textId="77777777" w:rsidR="00DA0C93" w:rsidRPr="00DA0C93" w:rsidRDefault="00DA0C93" w:rsidP="0040428F">
      <w:pPr>
        <w:pStyle w:val="Paragrafoelenco"/>
        <w:numPr>
          <w:ilvl w:val="0"/>
          <w:numId w:val="38"/>
        </w:numPr>
        <w:rPr>
          <w:b/>
          <w:bCs/>
        </w:rPr>
      </w:pPr>
      <w:r w:rsidRPr="00DA0C93">
        <w:rPr>
          <w:b/>
          <w:bCs/>
        </w:rPr>
        <w:t xml:space="preserve">Comunicazione e diffusione a terzi di dati personali. </w:t>
      </w:r>
    </w:p>
    <w:p w14:paraId="083273FB" w14:textId="77777777" w:rsidR="00DA0C93" w:rsidRPr="00DA0C93" w:rsidRDefault="00DA0C93" w:rsidP="00DA0C93">
      <w:r w:rsidRPr="00DA0C93">
        <w:t xml:space="preserve">I Suoi dati personali vengono comunicati a: </w:t>
      </w:r>
    </w:p>
    <w:p w14:paraId="12980634" w14:textId="77777777" w:rsidR="00DA0C93" w:rsidRPr="00DA0C93" w:rsidRDefault="00DA0C93" w:rsidP="0040428F">
      <w:pPr>
        <w:pStyle w:val="Paragrafoelenco"/>
        <w:numPr>
          <w:ilvl w:val="0"/>
          <w:numId w:val="39"/>
        </w:numPr>
      </w:pPr>
      <w:r w:rsidRPr="0040428F">
        <w:rPr>
          <w:b/>
          <w:bCs/>
        </w:rPr>
        <w:t>ARIA S.p.A</w:t>
      </w:r>
      <w:r w:rsidRPr="00DA0C93">
        <w:t xml:space="preserve">., con sede in Via T. Taramelli 26 – Milano, in qualità di responsabile del trattamento; </w:t>
      </w:r>
    </w:p>
    <w:p w14:paraId="6D32BE32" w14:textId="77777777" w:rsidR="00DA0C93" w:rsidRPr="00DA0C93" w:rsidRDefault="00DA0C93" w:rsidP="0040428F">
      <w:pPr>
        <w:pStyle w:val="Paragrafoelenco"/>
        <w:numPr>
          <w:ilvl w:val="0"/>
          <w:numId w:val="39"/>
        </w:numPr>
      </w:pPr>
      <w:r w:rsidRPr="0040428F">
        <w:rPr>
          <w:b/>
          <w:bCs/>
        </w:rPr>
        <w:t xml:space="preserve">Province e Città metropolitana </w:t>
      </w:r>
      <w:r w:rsidRPr="00DA0C93">
        <w:t xml:space="preserve">(Lombardia), in qualità di responsabili del trattamento. </w:t>
      </w:r>
    </w:p>
    <w:p w14:paraId="7177BAA7" w14:textId="77777777" w:rsidR="00DA0C93" w:rsidRPr="00DA0C93" w:rsidRDefault="00DA0C93" w:rsidP="00DA0C93">
      <w:r w:rsidRPr="00DA0C93">
        <w:t xml:space="preserve">I Suoi dati possono essere comunicati, per obblighi di legge o per finalità istituzionali, a Titolari autonomi del trattamento dei dati personali, quali: Operatori accreditati al lavoro, Operatori accreditati alla formazione, Enti locali, altri potenziali soggetti che partecipano al Comitato Disabili (L.R. 13/03). </w:t>
      </w:r>
    </w:p>
    <w:p w14:paraId="194099B2" w14:textId="77777777" w:rsidR="00DA0C93" w:rsidRPr="00DA0C93" w:rsidRDefault="00DA0C93" w:rsidP="00DA0C93">
      <w:r w:rsidRPr="00DA0C93">
        <w:t xml:space="preserve">I destinatari dei Suoi dati personali sono stati adeguatamente istruiti per poter trattare i Suoi dati personali, e assicurano il medesimo livello di sicurezza offerto dal Titolare. </w:t>
      </w:r>
    </w:p>
    <w:p w14:paraId="5E551369" w14:textId="77777777" w:rsidR="00DA0C93" w:rsidRPr="00DA0C93" w:rsidRDefault="00DA0C93" w:rsidP="00DA0C93">
      <w:r w:rsidRPr="00DA0C93">
        <w:t xml:space="preserve">I Suoi dati personali non saranno diffusi. </w:t>
      </w:r>
    </w:p>
    <w:p w14:paraId="00D68382" w14:textId="77777777" w:rsidR="00DA0C93" w:rsidRPr="00DA0C93" w:rsidRDefault="00DA0C93" w:rsidP="0040428F">
      <w:pPr>
        <w:pStyle w:val="Paragrafoelenco"/>
        <w:numPr>
          <w:ilvl w:val="0"/>
          <w:numId w:val="38"/>
        </w:numPr>
        <w:rPr>
          <w:b/>
          <w:bCs/>
        </w:rPr>
      </w:pPr>
      <w:r w:rsidRPr="00DA0C93">
        <w:rPr>
          <w:b/>
          <w:bCs/>
        </w:rPr>
        <w:t xml:space="preserve">Trasferimenti di dati personali al di fuori dello Spazio Economico Europeo. </w:t>
      </w:r>
    </w:p>
    <w:p w14:paraId="7E74B738" w14:textId="77777777" w:rsidR="00DA0C93" w:rsidRPr="00DA0C93" w:rsidRDefault="00DA0C93" w:rsidP="00DA0C93">
      <w:r w:rsidRPr="00DA0C93">
        <w:t xml:space="preserve">I Suoi dati personali non verranno trasferiti al di fuori dello Spazio Economico Europeo. </w:t>
      </w:r>
    </w:p>
    <w:p w14:paraId="5EA5D9A0" w14:textId="77777777" w:rsidR="00DA0C93" w:rsidRPr="00DA0C93" w:rsidRDefault="00DA0C93" w:rsidP="0040428F">
      <w:pPr>
        <w:pStyle w:val="Paragrafoelenco"/>
        <w:numPr>
          <w:ilvl w:val="0"/>
          <w:numId w:val="38"/>
        </w:numPr>
        <w:rPr>
          <w:b/>
          <w:bCs/>
        </w:rPr>
      </w:pPr>
      <w:r w:rsidRPr="00DA0C93">
        <w:rPr>
          <w:b/>
          <w:bCs/>
        </w:rPr>
        <w:t xml:space="preserve">Tempi di conservazione. </w:t>
      </w:r>
    </w:p>
    <w:p w14:paraId="19D4C070" w14:textId="77777777" w:rsidR="00DA0C93" w:rsidRPr="00DA0C93" w:rsidRDefault="00DA0C93" w:rsidP="00DA0C93">
      <w:r w:rsidRPr="00DA0C93">
        <w:t xml:space="preserve">I dati personali raccolti saranno conservati per un periodo pari a dieci anni dalla data di conclusione delle azioni previste all'interno del protocollo di riferimento della misura, ai sensi dell’art. 2220 c.c. </w:t>
      </w:r>
    </w:p>
    <w:p w14:paraId="11E73952" w14:textId="77777777" w:rsidR="00DA0C93" w:rsidRPr="00DA0C93" w:rsidRDefault="00DA0C93" w:rsidP="00CC4494">
      <w:pPr>
        <w:pStyle w:val="Paragrafoelenco"/>
        <w:numPr>
          <w:ilvl w:val="0"/>
          <w:numId w:val="38"/>
        </w:numPr>
        <w:rPr>
          <w:b/>
          <w:bCs/>
        </w:rPr>
      </w:pPr>
      <w:r w:rsidRPr="00DA0C93">
        <w:rPr>
          <w:b/>
          <w:bCs/>
        </w:rPr>
        <w:t xml:space="preserve">I diritti degli interessati. </w:t>
      </w:r>
    </w:p>
    <w:p w14:paraId="72B01401" w14:textId="77777777" w:rsidR="00DA0C93" w:rsidRPr="00DA0C93" w:rsidRDefault="00DA0C93" w:rsidP="00DA0C93">
      <w:r w:rsidRPr="00DA0C93">
        <w:t xml:space="preserve">Lei potrà esercitare, in ogni momento, ove applicabili, i diritti di cui agli artt. da 15 a 22 del Regolamento UE 679/2016, ove applicabili, attraverso una richiesta da inoltrare all'attenzione del Titolare del trattamento. </w:t>
      </w:r>
    </w:p>
    <w:p w14:paraId="67FC50CA" w14:textId="77777777" w:rsidR="00DA0C93" w:rsidRPr="00DA0C93" w:rsidRDefault="00DA0C93" w:rsidP="00DA0C93">
      <w:r w:rsidRPr="00DA0C93">
        <w:t xml:space="preserve">Tuttavia, Le specifichiamo che, in base a determinate misure legislative introdotte dal diritto nazionale, il Titolare del trattamento, in alcune circostanze, potrà limitare la portata degli obblighi </w:t>
      </w:r>
      <w:r w:rsidRPr="00DA0C93">
        <w:lastRenderedPageBreak/>
        <w:t xml:space="preserve">e dei diritti, così come precisato dall’art. 23 del Regolamento e dall’art. 2-undecies del Codice Privacy. </w:t>
      </w:r>
    </w:p>
    <w:p w14:paraId="55B43AE9" w14:textId="77777777" w:rsidR="00DA0C93" w:rsidRPr="00DA0C93" w:rsidRDefault="00DA0C93" w:rsidP="00DA0C93">
      <w:r w:rsidRPr="00DA0C93">
        <w:t xml:space="preserve">Di seguito i diritti riconosciuti: </w:t>
      </w:r>
    </w:p>
    <w:p w14:paraId="7E44DB33" w14:textId="5179E157" w:rsidR="00DA0C93" w:rsidRPr="00DA0C93" w:rsidRDefault="00DA0C93" w:rsidP="00DA0C93">
      <w:pPr>
        <w:pStyle w:val="Paragrafoelenco"/>
        <w:numPr>
          <w:ilvl w:val="0"/>
          <w:numId w:val="39"/>
        </w:numPr>
      </w:pPr>
      <w:r w:rsidRPr="00DA0C93">
        <w:rPr>
          <w:b/>
          <w:bCs/>
        </w:rPr>
        <w:t xml:space="preserve">Diritto di accesso (art. 15) </w:t>
      </w:r>
    </w:p>
    <w:p w14:paraId="329A3C93" w14:textId="26177699" w:rsidR="00DA0C93" w:rsidRPr="00DA0C93" w:rsidRDefault="00DA0C93" w:rsidP="00DA0C93">
      <w:pPr>
        <w:pStyle w:val="Paragrafoelenco"/>
        <w:numPr>
          <w:ilvl w:val="0"/>
          <w:numId w:val="39"/>
        </w:numPr>
      </w:pPr>
      <w:r w:rsidRPr="00DA0C93">
        <w:rPr>
          <w:b/>
          <w:bCs/>
        </w:rPr>
        <w:t xml:space="preserve">Diritto alla rettifica (art. 16) </w:t>
      </w:r>
    </w:p>
    <w:p w14:paraId="62128F6B" w14:textId="4541E039" w:rsidR="00DA0C93" w:rsidRPr="00DA0C93" w:rsidRDefault="00DA0C93" w:rsidP="00DA0C93">
      <w:pPr>
        <w:pStyle w:val="Paragrafoelenco"/>
        <w:numPr>
          <w:ilvl w:val="0"/>
          <w:numId w:val="39"/>
        </w:numPr>
      </w:pPr>
      <w:r w:rsidRPr="00DA0C93">
        <w:rPr>
          <w:b/>
          <w:bCs/>
        </w:rPr>
        <w:t xml:space="preserve">Diritto alla limitazione del trattamento (art. 18) </w:t>
      </w:r>
    </w:p>
    <w:p w14:paraId="7D14E8AA" w14:textId="782F7F4B" w:rsidR="00DA0C93" w:rsidRPr="00DA0C93" w:rsidRDefault="00DA0C93" w:rsidP="00DA0C93">
      <w:pPr>
        <w:pStyle w:val="Paragrafoelenco"/>
        <w:numPr>
          <w:ilvl w:val="0"/>
          <w:numId w:val="39"/>
        </w:numPr>
      </w:pPr>
      <w:r w:rsidRPr="00DA0C93">
        <w:rPr>
          <w:b/>
          <w:bCs/>
        </w:rPr>
        <w:t xml:space="preserve">Diritto di opposizione (artt. 21 e 22) </w:t>
      </w:r>
    </w:p>
    <w:p w14:paraId="262EB812" w14:textId="77777777" w:rsidR="00DA0C93" w:rsidRPr="00DA0C93" w:rsidRDefault="00DA0C93" w:rsidP="00DA0C93">
      <w:r w:rsidRPr="00DA0C93">
        <w:t xml:space="preserve">Il Titolare del trattamento potrà essere contattato al seguente indirizzo: </w:t>
      </w:r>
    </w:p>
    <w:p w14:paraId="69585D2F" w14:textId="77777777" w:rsidR="00DA0C93" w:rsidRPr="00DA0C93" w:rsidRDefault="00DA0C93" w:rsidP="00DA0C93">
      <w:r w:rsidRPr="00DA0C93">
        <w:t xml:space="preserve">Indirizzo PEC: lavoro@pec.regione.lombardia.it </w:t>
      </w:r>
    </w:p>
    <w:p w14:paraId="7DFBBB52" w14:textId="77777777" w:rsidR="00DA0C93" w:rsidRPr="00DA0C93" w:rsidRDefault="00DA0C93" w:rsidP="00DA0C93">
      <w:r w:rsidRPr="00DA0C93">
        <w:t xml:space="preserve">A mezzo posta raccomandata: Piazza Città di Lombardia 1, 20124 Milano all’attenzione della Direzione Generale Istruzione, Formazione, Lavoro </w:t>
      </w:r>
    </w:p>
    <w:p w14:paraId="7EA7E61A" w14:textId="1AB685FC" w:rsidR="00DA0C93" w:rsidRPr="00DA0C93" w:rsidRDefault="00DA0C93" w:rsidP="00CC4494">
      <w:pPr>
        <w:pStyle w:val="Paragrafoelenco"/>
        <w:numPr>
          <w:ilvl w:val="0"/>
          <w:numId w:val="38"/>
        </w:numPr>
        <w:rPr>
          <w:b/>
          <w:bCs/>
        </w:rPr>
      </w:pPr>
      <w:r w:rsidRPr="00DA0C93">
        <w:rPr>
          <w:b/>
          <w:bCs/>
        </w:rPr>
        <w:t xml:space="preserve">Reclamo all’Autorità di controllo. </w:t>
      </w:r>
    </w:p>
    <w:p w14:paraId="0A336557" w14:textId="77777777" w:rsidR="00DA0C93" w:rsidRPr="00DA0C93" w:rsidRDefault="00DA0C93" w:rsidP="00DA0C93">
      <w:r w:rsidRPr="00DA0C93">
        <w:t xml:space="preserve">Qualora ritenga che il trattamento dei Suoi dati personali avvenga in violazione di quanto previsto dalla normativa vigente, Lei ha il diritto di proporre reclamo al Garante (www.garanteprivacy.it), come previsto dall'art. 77 del Regolamento, o di adire le opportune sedi giudiziarie ai sensi art. 79 del Regolamento. </w:t>
      </w:r>
    </w:p>
    <w:p w14:paraId="14ECE719" w14:textId="327B277A" w:rsidR="00DA0C93" w:rsidRPr="00DA0C93" w:rsidRDefault="00DA0C93" w:rsidP="00CC4494">
      <w:pPr>
        <w:pStyle w:val="Paragrafoelenco"/>
        <w:numPr>
          <w:ilvl w:val="0"/>
          <w:numId w:val="38"/>
        </w:numPr>
        <w:rPr>
          <w:b/>
          <w:bCs/>
        </w:rPr>
      </w:pPr>
      <w:r w:rsidRPr="00DA0C93">
        <w:rPr>
          <w:b/>
          <w:bCs/>
        </w:rPr>
        <w:t>Il Responsabile della Protezione dei Dati.</w:t>
      </w:r>
    </w:p>
    <w:p w14:paraId="5F6A5743" w14:textId="77777777" w:rsidR="00DA0C93" w:rsidRPr="00DA0C93" w:rsidRDefault="00DA0C93" w:rsidP="00DA0C93">
      <w:r w:rsidRPr="00DA0C93">
        <w:t xml:space="preserve">Il Titolare del trattamento ha nominato un Responsabile della Protezione dei dati (RPD) che potrà essere contattato al seguente indirizzo e-mail: rpd@regione.lombardia.it. </w:t>
      </w:r>
    </w:p>
    <w:p w14:paraId="0DA2937D" w14:textId="4B6ADA1B" w:rsidR="00DA0C93" w:rsidRPr="00DA0C93" w:rsidRDefault="00DA0C93" w:rsidP="00CC4494">
      <w:pPr>
        <w:pStyle w:val="Paragrafoelenco"/>
        <w:numPr>
          <w:ilvl w:val="0"/>
          <w:numId w:val="38"/>
        </w:numPr>
      </w:pPr>
      <w:r w:rsidRPr="00DA0C93">
        <w:rPr>
          <w:b/>
          <w:bCs/>
        </w:rPr>
        <w:t xml:space="preserve">Modifiche. </w:t>
      </w:r>
    </w:p>
    <w:p w14:paraId="3100D656" w14:textId="77777777" w:rsidR="00DA0C93" w:rsidRPr="00DA0C93" w:rsidRDefault="00DA0C93" w:rsidP="00DA0C93">
      <w:r w:rsidRPr="00DA0C93">
        <w:t xml:space="preserve">Il Titolare si riserva di aggiornare la presente informativa, anche in vista di future modifiche della normativa in materia di protezione dei dati personali. </w:t>
      </w:r>
    </w:p>
    <w:p w14:paraId="6529FDCF" w14:textId="082B765D" w:rsidR="00432C08" w:rsidRDefault="00DA0C93" w:rsidP="00DA0C93">
      <w:r w:rsidRPr="00DA0C93">
        <w:t>Ultimo aggiornamento: 09.10.2025</w:t>
      </w:r>
    </w:p>
    <w:p w14:paraId="16FAE018" w14:textId="77777777" w:rsidR="00432C08" w:rsidRDefault="00432C08" w:rsidP="00432C08"/>
    <w:p w14:paraId="3173AFCB" w14:textId="77777777" w:rsidR="00432C08" w:rsidRDefault="00432C08" w:rsidP="00432C08"/>
    <w:p w14:paraId="3E2BC5A1" w14:textId="77777777" w:rsidR="00432C08" w:rsidRPr="00DC5768" w:rsidRDefault="00432C08" w:rsidP="00432C08"/>
    <w:p w14:paraId="304984E2" w14:textId="77777777" w:rsidR="00432C08" w:rsidRPr="00122DDF" w:rsidRDefault="00432C08" w:rsidP="00432C08">
      <w:pPr>
        <w:suppressAutoHyphens/>
        <w:autoSpaceDE w:val="0"/>
        <w:spacing w:line="259" w:lineRule="auto"/>
        <w:textAlignment w:val="baseline"/>
        <w:rPr>
          <w:rFonts w:ascii="Calibri" w:hAnsi="Calibri" w:cs="Calibri"/>
        </w:rPr>
      </w:pPr>
    </w:p>
    <w:p w14:paraId="413BC076" w14:textId="0F7BB250" w:rsidR="00A61157" w:rsidRDefault="00A61157" w:rsidP="0097412D">
      <w:pPr>
        <w:spacing w:after="160" w:line="259" w:lineRule="auto"/>
        <w:jc w:val="left"/>
      </w:pPr>
    </w:p>
    <w:sectPr w:rsidR="00A61157" w:rsidSect="009953CB">
      <w:headerReference w:type="even" r:id="rId19"/>
      <w:headerReference w:type="default" r:id="rId20"/>
      <w:footerReference w:type="even" r:id="rId21"/>
      <w:footerReference w:type="default" r:id="rId22"/>
      <w:headerReference w:type="first" r:id="rId23"/>
      <w:footerReference w:type="first" r:id="rId24"/>
      <w:pgSz w:w="11906" w:h="16838"/>
      <w:pgMar w:top="1134" w:right="851" w:bottom="1134" w:left="851" w:header="907" w:footer="709" w:gutter="0"/>
      <w:pgNumType w:start="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E937168" w14:textId="77777777" w:rsidR="008C46F0" w:rsidRDefault="008C46F0" w:rsidP="00A61157">
      <w:pPr>
        <w:spacing w:after="0"/>
      </w:pPr>
      <w:r>
        <w:separator/>
      </w:r>
    </w:p>
  </w:endnote>
  <w:endnote w:type="continuationSeparator" w:id="0">
    <w:p w14:paraId="3A657771" w14:textId="77777777" w:rsidR="008C46F0" w:rsidRDefault="008C46F0" w:rsidP="00A61157">
      <w:pPr>
        <w:spacing w:after="0"/>
      </w:pPr>
      <w:r>
        <w:continuationSeparator/>
      </w:r>
    </w:p>
  </w:endnote>
  <w:endnote w:type="continuationNotice" w:id="1">
    <w:p w14:paraId="68C0BB55" w14:textId="77777777" w:rsidR="008C46F0" w:rsidRDefault="008C46F0">
      <w:pPr>
        <w:spacing w:after="0"/>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entury Gothic">
    <w:altName w:val="Century Gothic"/>
    <w:panose1 w:val="020B0502020202020204"/>
    <w:charset w:val="00"/>
    <w:family w:val="swiss"/>
    <w:pitch w:val="variable"/>
    <w:sig w:usb0="00000287" w:usb1="00000000" w:usb2="00000000" w:usb3="00000000" w:csb0="0000009F" w:csb1="00000000"/>
  </w:font>
  <w:font w:name="Yu Mincho">
    <w:charset w:val="80"/>
    <w:family w:val="roman"/>
    <w:pitch w:val="variable"/>
    <w:sig w:usb0="800002E7" w:usb1="2AC7FCFF" w:usb2="00000012" w:usb3="00000000" w:csb0="000200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200247B" w:usb2="00000009" w:usb3="00000000" w:csb0="000001FF" w:csb1="00000000"/>
  </w:font>
  <w:font w:name="Tw Cen MT">
    <w:panose1 w:val="020B0602020104020603"/>
    <w:charset w:val="00"/>
    <w:family w:val="swiss"/>
    <w:pitch w:val="variable"/>
    <w:sig w:usb0="00000007" w:usb1="00000000" w:usb2="00000000" w:usb3="00000000" w:csb0="00000003" w:csb1="00000000"/>
  </w:font>
  <w:font w:name="SimSun">
    <w:altName w:val="宋体"/>
    <w:panose1 w:val="02010600030101010101"/>
    <w:charset w:val="86"/>
    <w:family w:val="auto"/>
    <w:pitch w:val="variable"/>
    <w:sig w:usb0="00000203" w:usb1="288F0000" w:usb2="00000016" w:usb3="00000000" w:csb0="00040001" w:csb1="00000000"/>
  </w:font>
  <w:font w:name="Segoe UI">
    <w:panose1 w:val="020B0502040204020203"/>
    <w:charset w:val="00"/>
    <w:family w:val="swiss"/>
    <w:pitch w:val="variable"/>
    <w:sig w:usb0="E4002EFF" w:usb1="C000E47F"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quot;">
    <w:altName w:val="Calibri"/>
    <w:panose1 w:val="00000000000000000000"/>
    <w:charset w:val="4D"/>
    <w:family w:val="auto"/>
    <w:notTrueType/>
    <w:pitch w:val="default"/>
    <w:sig w:usb0="00000003" w:usb1="00000000" w:usb2="00000000" w:usb3="00000000" w:csb0="00000001" w:csb1="00000000"/>
  </w:font>
  <w:font w:name="MS Mincho">
    <w:altName w:val="ＭＳ 明朝"/>
    <w:panose1 w:val="02020609040205080304"/>
    <w:charset w:val="80"/>
    <w:family w:val="modern"/>
    <w:pitch w:val="fixed"/>
    <w:sig w:usb0="E00002FF" w:usb1="6AC7FDFB" w:usb2="08000012" w:usb3="00000000" w:csb0="0002009F" w:csb1="00000000"/>
  </w:font>
  <w:font w:name="Webdings">
    <w:panose1 w:val="05030102010509060703"/>
    <w:charset w:val="02"/>
    <w:family w:val="roman"/>
    <w:pitch w:val="variable"/>
    <w:sig w:usb0="00000000" w:usb1="10000000" w:usb2="00000000" w:usb3="00000000" w:csb0="80000000" w:csb1="00000000"/>
  </w:font>
  <w:font w:name="Book Antiqua">
    <w:panose1 w:val="02040602050305030304"/>
    <w:charset w:val="00"/>
    <w:family w:val="roman"/>
    <w:pitch w:val="variable"/>
    <w:sig w:usb0="00000287" w:usb1="00000000" w:usb2="00000000" w:usb3="00000000" w:csb0="0000009F" w:csb1="00000000"/>
  </w:font>
  <w:font w:name="Aptos">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261524371"/>
      <w:docPartObj>
        <w:docPartGallery w:val="Page Numbers (Bottom of Page)"/>
        <w:docPartUnique/>
      </w:docPartObj>
    </w:sdtPr>
    <w:sdtEndPr/>
    <w:sdtContent>
      <w:p w14:paraId="21CA4ED2" w14:textId="77777777" w:rsidR="00432C08" w:rsidRDefault="00432C08">
        <w:pPr>
          <w:pStyle w:val="Pidipagina"/>
          <w:jc w:val="center"/>
        </w:pPr>
        <w:r>
          <w:fldChar w:fldCharType="begin"/>
        </w:r>
        <w:r>
          <w:instrText>PAGE   \* MERGEFORMAT</w:instrText>
        </w:r>
        <w:r>
          <w:fldChar w:fldCharType="separate"/>
        </w:r>
        <w:r>
          <w:t>2</w:t>
        </w:r>
        <w:r>
          <w:fldChar w:fldCharType="end"/>
        </w:r>
      </w:p>
    </w:sdtContent>
  </w:sdt>
  <w:p w14:paraId="693EA401" w14:textId="77777777" w:rsidR="00432C08" w:rsidRDefault="00432C08">
    <w:pPr>
      <w:pStyle w:val="Pidipa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F477C05" w14:textId="77777777" w:rsidR="00432C08" w:rsidRDefault="00432C08">
    <w:pPr>
      <w:pStyle w:val="Pidipagin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043947931"/>
      <w:docPartObj>
        <w:docPartGallery w:val="Page Numbers (Bottom of Page)"/>
        <w:docPartUnique/>
      </w:docPartObj>
    </w:sdtPr>
    <w:sdtEndPr/>
    <w:sdtContent>
      <w:p w14:paraId="7A478091" w14:textId="77777777" w:rsidR="003202A2" w:rsidRDefault="003202A2">
        <w:pPr>
          <w:pStyle w:val="Pidipagina"/>
          <w:jc w:val="center"/>
        </w:pPr>
        <w:r>
          <w:fldChar w:fldCharType="begin"/>
        </w:r>
        <w:r>
          <w:instrText>PAGE   \* MERGEFORMAT</w:instrText>
        </w:r>
        <w:r>
          <w:fldChar w:fldCharType="separate"/>
        </w:r>
        <w:r>
          <w:t>2</w:t>
        </w:r>
        <w:r>
          <w:fldChar w:fldCharType="end"/>
        </w:r>
      </w:p>
    </w:sdtContent>
  </w:sdt>
  <w:p w14:paraId="241C2321" w14:textId="77777777" w:rsidR="00A61157" w:rsidRDefault="00A61157">
    <w:pPr>
      <w:pStyle w:val="Pidipagina"/>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D595121" w14:textId="77777777" w:rsidR="00432C08" w:rsidRDefault="00432C08">
    <w:pPr>
      <w:pStyle w:val="Pidipa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BC32225" w14:textId="77777777" w:rsidR="008C46F0" w:rsidRDefault="008C46F0" w:rsidP="00A61157">
      <w:pPr>
        <w:spacing w:after="0"/>
      </w:pPr>
      <w:r>
        <w:separator/>
      </w:r>
    </w:p>
  </w:footnote>
  <w:footnote w:type="continuationSeparator" w:id="0">
    <w:p w14:paraId="6225EC17" w14:textId="77777777" w:rsidR="008C46F0" w:rsidRDefault="008C46F0" w:rsidP="00A61157">
      <w:pPr>
        <w:spacing w:after="0"/>
      </w:pPr>
      <w:r>
        <w:continuationSeparator/>
      </w:r>
    </w:p>
  </w:footnote>
  <w:footnote w:type="continuationNotice" w:id="1">
    <w:p w14:paraId="01A8910B" w14:textId="77777777" w:rsidR="008C46F0" w:rsidRDefault="008C46F0">
      <w:pPr>
        <w:spacing w:after="0"/>
      </w:pPr>
    </w:p>
  </w:footnote>
  <w:footnote w:id="2">
    <w:p w14:paraId="4EB7F1B1" w14:textId="67A10643" w:rsidR="00617CB7" w:rsidRDefault="00617CB7">
      <w:pPr>
        <w:pStyle w:val="Testonotaapidipagina"/>
      </w:pPr>
      <w:r>
        <w:rPr>
          <w:rStyle w:val="Rimandonotaapidipagina"/>
        </w:rPr>
        <w:footnoteRef/>
      </w:r>
      <w:r>
        <w:t xml:space="preserve"> </w:t>
      </w:r>
      <w:r w:rsidRPr="00B72A3C">
        <w:rPr>
          <w:color w:val="000000" w:themeColor="text1"/>
        </w:rPr>
        <w:t>Si intende la data di comunicazione della presente richiesta di proroga.</w:t>
      </w:r>
    </w:p>
  </w:footnote>
  <w:footnote w:id="3">
    <w:p w14:paraId="3D6E5977" w14:textId="77777777" w:rsidR="00432C08" w:rsidRPr="008F4BBC" w:rsidRDefault="00432C08" w:rsidP="00432C08">
      <w:pPr>
        <w:pStyle w:val="Testonotaapidipagina"/>
        <w:rPr>
          <w:rFonts w:cstheme="minorHAnsi"/>
          <w:sz w:val="16"/>
          <w:szCs w:val="16"/>
        </w:rPr>
      </w:pPr>
      <w:r w:rsidRPr="00660C54">
        <w:rPr>
          <w:rStyle w:val="Rimandonotaapidipagina"/>
          <w:rFonts w:asciiTheme="minorHAnsi" w:hAnsiTheme="minorHAnsi" w:cstheme="minorHAnsi"/>
          <w:sz w:val="16"/>
          <w:szCs w:val="16"/>
        </w:rPr>
        <w:footnoteRef/>
      </w:r>
      <w:r w:rsidRPr="008F4BBC">
        <w:rPr>
          <w:rFonts w:cstheme="minorHAnsi"/>
          <w:sz w:val="16"/>
          <w:szCs w:val="16"/>
        </w:rPr>
        <w:t xml:space="preserve"> Decreto n. 4873 del 31/03/2023 “Modifiche e integrazioni alla disciplina per la rilevazione delle presenze e la registrazione delle attività nella filiera formativa, già approvata con DDG n. 19104 del 23 dicembre 2022”. Disponibile a questo link: https://www.fse.regione.lombardia.it/wps/portal/PROUE/FSE/Avvisi/DettaglioAvviso/informativo/grs-modifica-disciplina</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EA52BCD" w14:textId="3BD65D43" w:rsidR="00432C08" w:rsidRDefault="00056C36">
    <w:pPr>
      <w:pStyle w:val="Intestazione"/>
    </w:pPr>
    <w:r>
      <w:rPr>
        <w:noProof/>
      </w:rPr>
      <w:drawing>
        <wp:anchor distT="0" distB="0" distL="114300" distR="114300" simplePos="0" relativeHeight="251661312" behindDoc="0" locked="0" layoutInCell="1" allowOverlap="1" wp14:anchorId="0F3BFAFB" wp14:editId="7C8A6813">
          <wp:simplePos x="0" y="0"/>
          <wp:positionH relativeFrom="margin">
            <wp:posOffset>-423766</wp:posOffset>
          </wp:positionH>
          <wp:positionV relativeFrom="paragraph">
            <wp:posOffset>-413799</wp:posOffset>
          </wp:positionV>
          <wp:extent cx="1995137" cy="565785"/>
          <wp:effectExtent l="0" t="0" r="5715" b="5715"/>
          <wp:wrapNone/>
          <wp:docPr id="1499519985" name="Picture 9" descr="Immagine che contiene testo, simbolo, logo, Carattere&#10;&#10;Il contenuto generato dall'IA potrebbe non essere corret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99519985" name="Picture 9" descr="Immagine che contiene testo, simbolo, logo, Carattere&#10;&#10;Il contenuto generato dall'IA potrebbe non essere corretto."/>
                  <pic:cNvPicPr>
                    <a:picLocks noChangeAspect="1"/>
                  </pic:cNvPicPr>
                </pic:nvPicPr>
                <pic:blipFill rotWithShape="1">
                  <a:blip r:embed="rId1" cstate="print">
                    <a:extLst>
                      <a:ext uri="{28A0092B-C50C-407E-A947-70E740481C1C}">
                        <a14:useLocalDpi xmlns:a14="http://schemas.microsoft.com/office/drawing/2010/main" val="0"/>
                      </a:ext>
                    </a:extLst>
                  </a:blip>
                  <a:srcRect l="28666" t="-1" b="1551"/>
                  <a:stretch/>
                </pic:blipFill>
                <pic:spPr bwMode="auto">
                  <a:xfrm>
                    <a:off x="0" y="0"/>
                    <a:ext cx="1995137" cy="565785"/>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Pr>
        <w:noProof/>
      </w:rPr>
      <mc:AlternateContent>
        <mc:Choice Requires="wpg">
          <w:drawing>
            <wp:anchor distT="0" distB="0" distL="114300" distR="114300" simplePos="0" relativeHeight="251663360" behindDoc="0" locked="0" layoutInCell="1" allowOverlap="1" wp14:anchorId="77C42C6B" wp14:editId="030ADDF0">
              <wp:simplePos x="0" y="0"/>
              <wp:positionH relativeFrom="margin">
                <wp:align>right</wp:align>
              </wp:positionH>
              <wp:positionV relativeFrom="paragraph">
                <wp:posOffset>-430005</wp:posOffset>
              </wp:positionV>
              <wp:extent cx="1781175" cy="611080"/>
              <wp:effectExtent l="0" t="0" r="9525" b="0"/>
              <wp:wrapNone/>
              <wp:docPr id="1127453868" name="Group 6"/>
              <wp:cNvGraphicFramePr>
                <a:graphicFrameLocks xmlns:a="http://schemas.openxmlformats.org/drawingml/2006/main" noChangeAspect="1"/>
              </wp:cNvGraphicFramePr>
              <a:graphic xmlns:a="http://schemas.openxmlformats.org/drawingml/2006/main">
                <a:graphicData uri="http://schemas.microsoft.com/office/word/2010/wordprocessingGroup">
                  <wpg:wgp>
                    <wpg:cNvGrpSpPr>
                      <a:grpSpLocks noChangeAspect="1"/>
                    </wpg:cNvGrpSpPr>
                    <wpg:grpSpPr bwMode="auto">
                      <a:xfrm>
                        <a:off x="0" y="0"/>
                        <a:ext cx="1781175" cy="611080"/>
                        <a:chOff x="2574" y="1151"/>
                        <a:chExt cx="4956" cy="1701"/>
                      </a:xfrm>
                    </wpg:grpSpPr>
                    <pic:pic xmlns:pic="http://schemas.openxmlformats.org/drawingml/2006/picture">
                      <pic:nvPicPr>
                        <pic:cNvPr id="1645128271" name="Immagine 0"/>
                        <pic:cNvPicPr>
                          <a:picLocks noChangeAspect="1" noChangeArrowheads="1"/>
                        </pic:cNvPicPr>
                      </pic:nvPicPr>
                      <pic:blipFill>
                        <a:blip r:embed="rId2" cstate="print">
                          <a:extLst>
                            <a:ext uri="{28A0092B-C50C-407E-A947-70E740481C1C}">
                              <a14:useLocalDpi xmlns:a14="http://schemas.microsoft.com/office/drawing/2010/main" val="0"/>
                            </a:ext>
                          </a:extLst>
                        </a:blip>
                        <a:srcRect l="61646" t="37479" r="12030" b="28499"/>
                        <a:stretch>
                          <a:fillRect/>
                        </a:stretch>
                      </pic:blipFill>
                      <pic:spPr bwMode="auto">
                        <a:xfrm>
                          <a:off x="4808" y="1498"/>
                          <a:ext cx="2722" cy="100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424578144" name="Picture 5"/>
                        <pic:cNvPicPr>
                          <a:picLocks noChangeAspect="1" noChangeArrowheads="1"/>
                        </pic:cNvPicPr>
                      </pic:nvPicPr>
                      <pic:blipFill>
                        <a:blip r:embed="rId3">
                          <a:extLst>
                            <a:ext uri="{28A0092B-C50C-407E-A947-70E740481C1C}">
                              <a14:useLocalDpi xmlns:a14="http://schemas.microsoft.com/office/drawing/2010/main" val="0"/>
                            </a:ext>
                          </a:extLst>
                        </a:blip>
                        <a:srcRect/>
                        <a:stretch>
                          <a:fillRect/>
                        </a:stretch>
                      </pic:blipFill>
                      <pic:spPr bwMode="auto">
                        <a:xfrm>
                          <a:off x="2574" y="1151"/>
                          <a:ext cx="1096" cy="170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14:sizeRelH relativeFrom="page">
                <wp14:pctWidth>0</wp14:pctWidth>
              </wp14:sizeRelH>
              <wp14:sizeRelV relativeFrom="page">
                <wp14:pctHeight>0</wp14:pctHeight>
              </wp14:sizeRelV>
            </wp:anchor>
          </w:drawing>
        </mc:Choice>
        <mc:Fallback>
          <w:pict>
            <v:group w14:anchorId="36D3CC3E" id="Group 6" o:spid="_x0000_s1026" style="position:absolute;margin-left:89.05pt;margin-top:-33.85pt;width:140.25pt;height:48.1pt;z-index:251663360;mso-position-horizontal:right;mso-position-horizontal-relative:margin" coordorigin="2574,1151" coordsize="4956,1701"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">
              <o:lock v:ext="edit" aspectratio="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magine 0" o:spid="_x0000_s1027" type="#_x0000_t75" style="position:absolute;left:4808;top:1498;width:2722;height:100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">
                <v:imagedata r:id="rId4" o:title="" croptop="24562f" cropbottom="18677f" cropleft="40400f" cropright="7884f"/>
              </v:shape>
              <v:shape id="Picture 5" o:spid="_x0000_s1028" type="#_x0000_t75" style="position:absolute;left:2574;top:1151;width:1096;height:170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">
                <v:imagedata r:id="rId5" o:title=""/>
              </v:shape>
              <w10:wrap anchorx="margin"/>
            </v:group>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406CE5A" w14:textId="77777777" w:rsidR="00432C08" w:rsidRDefault="00432C08">
    <w:pPr>
      <w:pStyle w:val="Intestazione"/>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08AB6FF" w14:textId="77777777" w:rsidR="00432C08" w:rsidRDefault="00432C08">
    <w:pPr>
      <w:pStyle w:val="Intestazione"/>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D2A84EF" w14:textId="128C035A" w:rsidR="00E80DBC" w:rsidRDefault="0091085F">
    <w:pPr>
      <w:pStyle w:val="Intestazione"/>
    </w:pPr>
    <w:r w:rsidRPr="0091085F">
      <w:rPr>
        <w:noProof/>
      </w:rPr>
      <w:t xml:space="preserve"> </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91B22CD8"/>
    <w:multiLevelType w:val="hybridMultilevel"/>
    <w:tmpl w:val="FFFFFFFF"/>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9F4720C7"/>
    <w:multiLevelType w:val="hybridMultilevel"/>
    <w:tmpl w:val="FFFFFFFF"/>
    <w:lvl w:ilvl="0" w:tplc="FFFFFFFF">
      <w:start w:val="1"/>
      <w:numFmt w:val="decimal"/>
      <w:lvlText w:val="%1."/>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 w15:restartNumberingAfterBreak="0">
    <w:nsid w:val="B7CABFAC"/>
    <w:multiLevelType w:val="hybridMultilevel"/>
    <w:tmpl w:val="FFFFFFFF"/>
    <w:lvl w:ilvl="0" w:tplc="FFFFFFFF">
      <w:start w:val="1"/>
      <w:numFmt w:val="decimal"/>
      <w:lvlText w:val="%1."/>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 w15:restartNumberingAfterBreak="0">
    <w:nsid w:val="B9877926"/>
    <w:multiLevelType w:val="hybridMultilevel"/>
    <w:tmpl w:val="FFFFFFFF"/>
    <w:lvl w:ilvl="0" w:tplc="FFFFFFFF">
      <w:start w:val="1"/>
      <w:numFmt w:val="decimal"/>
      <w:lvlText w:val="%1."/>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4" w15:restartNumberingAfterBreak="0">
    <w:nsid w:val="DD98AC2D"/>
    <w:multiLevelType w:val="hybridMultilevel"/>
    <w:tmpl w:val="FFFFFFFF"/>
    <w:lvl w:ilvl="0" w:tplc="FFFFFFFF">
      <w:start w:val="1"/>
      <w:numFmt w:val="decimal"/>
      <w:lvlText w:val="%1."/>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5" w15:restartNumberingAfterBreak="0">
    <w:nsid w:val="00C95012"/>
    <w:multiLevelType w:val="hybridMultilevel"/>
    <w:tmpl w:val="2E027060"/>
    <w:lvl w:ilvl="0" w:tplc="04100019">
      <w:start w:val="1"/>
      <w:numFmt w:val="lowerLetter"/>
      <w:lvlText w:val="%1."/>
      <w:lvlJc w:val="left"/>
      <w:pPr>
        <w:ind w:left="1080" w:hanging="360"/>
      </w:pPr>
    </w:lvl>
    <w:lvl w:ilvl="1" w:tplc="04100019" w:tentative="1">
      <w:start w:val="1"/>
      <w:numFmt w:val="lowerLetter"/>
      <w:lvlText w:val="%2."/>
      <w:lvlJc w:val="left"/>
      <w:pPr>
        <w:ind w:left="1800" w:hanging="360"/>
      </w:pPr>
    </w:lvl>
    <w:lvl w:ilvl="2" w:tplc="0410001B" w:tentative="1">
      <w:start w:val="1"/>
      <w:numFmt w:val="lowerRoman"/>
      <w:lvlText w:val="%3."/>
      <w:lvlJc w:val="right"/>
      <w:pPr>
        <w:ind w:left="2520" w:hanging="180"/>
      </w:pPr>
    </w:lvl>
    <w:lvl w:ilvl="3" w:tplc="0410000F" w:tentative="1">
      <w:start w:val="1"/>
      <w:numFmt w:val="decimal"/>
      <w:lvlText w:val="%4."/>
      <w:lvlJc w:val="left"/>
      <w:pPr>
        <w:ind w:left="3240" w:hanging="360"/>
      </w:pPr>
    </w:lvl>
    <w:lvl w:ilvl="4" w:tplc="04100019" w:tentative="1">
      <w:start w:val="1"/>
      <w:numFmt w:val="lowerLetter"/>
      <w:lvlText w:val="%5."/>
      <w:lvlJc w:val="left"/>
      <w:pPr>
        <w:ind w:left="3960" w:hanging="360"/>
      </w:pPr>
    </w:lvl>
    <w:lvl w:ilvl="5" w:tplc="0410001B" w:tentative="1">
      <w:start w:val="1"/>
      <w:numFmt w:val="lowerRoman"/>
      <w:lvlText w:val="%6."/>
      <w:lvlJc w:val="right"/>
      <w:pPr>
        <w:ind w:left="4680" w:hanging="180"/>
      </w:pPr>
    </w:lvl>
    <w:lvl w:ilvl="6" w:tplc="0410000F" w:tentative="1">
      <w:start w:val="1"/>
      <w:numFmt w:val="decimal"/>
      <w:lvlText w:val="%7."/>
      <w:lvlJc w:val="left"/>
      <w:pPr>
        <w:ind w:left="5400" w:hanging="360"/>
      </w:pPr>
    </w:lvl>
    <w:lvl w:ilvl="7" w:tplc="04100019" w:tentative="1">
      <w:start w:val="1"/>
      <w:numFmt w:val="lowerLetter"/>
      <w:lvlText w:val="%8."/>
      <w:lvlJc w:val="left"/>
      <w:pPr>
        <w:ind w:left="6120" w:hanging="360"/>
      </w:pPr>
    </w:lvl>
    <w:lvl w:ilvl="8" w:tplc="0410001B" w:tentative="1">
      <w:start w:val="1"/>
      <w:numFmt w:val="lowerRoman"/>
      <w:lvlText w:val="%9."/>
      <w:lvlJc w:val="right"/>
      <w:pPr>
        <w:ind w:left="6840" w:hanging="180"/>
      </w:pPr>
    </w:lvl>
  </w:abstractNum>
  <w:abstractNum w:abstractNumId="6" w15:restartNumberingAfterBreak="0">
    <w:nsid w:val="00D5D4FD"/>
    <w:multiLevelType w:val="hybridMultilevel"/>
    <w:tmpl w:val="FFFFFFFF"/>
    <w:lvl w:ilvl="0" w:tplc="FFFFFFFF">
      <w:start w:val="1"/>
      <w:numFmt w:val="decimal"/>
      <w:lvlText w:val="%1."/>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7" w15:restartNumberingAfterBreak="0">
    <w:nsid w:val="02860C41"/>
    <w:multiLevelType w:val="hybridMultilevel"/>
    <w:tmpl w:val="BB08D8C0"/>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8" w15:restartNumberingAfterBreak="0">
    <w:nsid w:val="06115963"/>
    <w:multiLevelType w:val="hybridMultilevel"/>
    <w:tmpl w:val="D3424388"/>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9" w15:restartNumberingAfterBreak="0">
    <w:nsid w:val="09B91DA2"/>
    <w:multiLevelType w:val="hybridMultilevel"/>
    <w:tmpl w:val="00807114"/>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0" w15:restartNumberingAfterBreak="0">
    <w:nsid w:val="0B7C7B1B"/>
    <w:multiLevelType w:val="hybridMultilevel"/>
    <w:tmpl w:val="FFFFFFFF"/>
    <w:lvl w:ilvl="0" w:tplc="FFFFFFFF">
      <w:start w:val="1"/>
      <w:numFmt w:val="decimal"/>
      <w:lvlText w:val="%1."/>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1" w15:restartNumberingAfterBreak="0">
    <w:nsid w:val="0C9A2BBD"/>
    <w:multiLevelType w:val="hybridMultilevel"/>
    <w:tmpl w:val="484039C0"/>
    <w:lvl w:ilvl="0" w:tplc="04100019">
      <w:start w:val="1"/>
      <w:numFmt w:val="lowerLetter"/>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2" w15:restartNumberingAfterBreak="0">
    <w:nsid w:val="1003CC2C"/>
    <w:multiLevelType w:val="hybridMultilevel"/>
    <w:tmpl w:val="FFFFFFFF"/>
    <w:lvl w:ilvl="0" w:tplc="FFFFFFFF">
      <w:start w:val="1"/>
      <w:numFmt w:val="decimal"/>
      <w:lvlText w:val="%1."/>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3" w15:restartNumberingAfterBreak="0">
    <w:nsid w:val="138A462A"/>
    <w:multiLevelType w:val="hybridMultilevel"/>
    <w:tmpl w:val="1A8CDC70"/>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4" w15:restartNumberingAfterBreak="0">
    <w:nsid w:val="19911855"/>
    <w:multiLevelType w:val="hybridMultilevel"/>
    <w:tmpl w:val="376CB3C2"/>
    <w:lvl w:ilvl="0" w:tplc="6AE42CCA">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5" w15:restartNumberingAfterBreak="0">
    <w:nsid w:val="2094BF34"/>
    <w:multiLevelType w:val="hybridMultilevel"/>
    <w:tmpl w:val="FFFFFFFF"/>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6" w15:restartNumberingAfterBreak="0">
    <w:nsid w:val="224913D0"/>
    <w:multiLevelType w:val="hybridMultilevel"/>
    <w:tmpl w:val="B3A090BA"/>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7" w15:restartNumberingAfterBreak="0">
    <w:nsid w:val="27AC2803"/>
    <w:multiLevelType w:val="hybridMultilevel"/>
    <w:tmpl w:val="CE6A4AF0"/>
    <w:lvl w:ilvl="0" w:tplc="04100001">
      <w:start w:val="1"/>
      <w:numFmt w:val="bullet"/>
      <w:lvlText w:val=""/>
      <w:lvlJc w:val="left"/>
      <w:pPr>
        <w:ind w:left="720" w:hanging="360"/>
      </w:pPr>
      <w:rPr>
        <w:rFonts w:ascii="Symbol" w:hAnsi="Symbol" w:hint="default"/>
      </w:rPr>
    </w:lvl>
    <w:lvl w:ilvl="1" w:tplc="40DCC8EE">
      <w:numFmt w:val="bullet"/>
      <w:lvlText w:val="•"/>
      <w:lvlJc w:val="left"/>
      <w:pPr>
        <w:ind w:left="1440" w:hanging="360"/>
      </w:pPr>
      <w:rPr>
        <w:rFonts w:ascii="Century Gothic" w:eastAsiaTheme="minorEastAsia" w:hAnsi="Century Gothic" w:cstheme="minorBidi"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8" w15:restartNumberingAfterBreak="0">
    <w:nsid w:val="286D24E8"/>
    <w:multiLevelType w:val="hybridMultilevel"/>
    <w:tmpl w:val="36D2A534"/>
    <w:lvl w:ilvl="0" w:tplc="04100001">
      <w:start w:val="1"/>
      <w:numFmt w:val="bullet"/>
      <w:lvlText w:val=""/>
      <w:lvlJc w:val="left"/>
      <w:pPr>
        <w:ind w:left="720" w:hanging="360"/>
      </w:pPr>
      <w:rPr>
        <w:rFonts w:ascii="Symbol" w:hAnsi="Symbol" w:hint="default"/>
      </w:rPr>
    </w:lvl>
    <w:lvl w:ilvl="1" w:tplc="04100003">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9" w15:restartNumberingAfterBreak="0">
    <w:nsid w:val="2AE36F3D"/>
    <w:multiLevelType w:val="hybridMultilevel"/>
    <w:tmpl w:val="79D08F10"/>
    <w:lvl w:ilvl="0" w:tplc="04100003">
      <w:start w:val="1"/>
      <w:numFmt w:val="bullet"/>
      <w:lvlText w:val="o"/>
      <w:lvlJc w:val="left"/>
      <w:pPr>
        <w:ind w:left="720" w:hanging="360"/>
      </w:pPr>
      <w:rPr>
        <w:rFonts w:ascii="Courier New" w:hAnsi="Courier New" w:cs="Courier New"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0" w15:restartNumberingAfterBreak="0">
    <w:nsid w:val="2B3966B8"/>
    <w:multiLevelType w:val="hybridMultilevel"/>
    <w:tmpl w:val="DEF4C22E"/>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1" w15:restartNumberingAfterBreak="0">
    <w:nsid w:val="2BA46CE4"/>
    <w:multiLevelType w:val="hybridMultilevel"/>
    <w:tmpl w:val="6FC08218"/>
    <w:lvl w:ilvl="0" w:tplc="1C8A44A4">
      <w:numFmt w:val="bullet"/>
      <w:lvlText w:val="□"/>
      <w:lvlJc w:val="left"/>
      <w:pPr>
        <w:ind w:left="828" w:hanging="360"/>
      </w:pPr>
      <w:rPr>
        <w:rFonts w:ascii="Calibri" w:eastAsia="Calibri" w:hAnsi="Calibri" w:cs="Calibri" w:hint="default"/>
        <w:w w:val="100"/>
        <w:sz w:val="24"/>
        <w:szCs w:val="24"/>
        <w:lang w:val="it-IT" w:eastAsia="en-US" w:bidi="ar-SA"/>
      </w:rPr>
    </w:lvl>
    <w:lvl w:ilvl="1" w:tplc="04100003" w:tentative="1">
      <w:start w:val="1"/>
      <w:numFmt w:val="bullet"/>
      <w:lvlText w:val="o"/>
      <w:lvlJc w:val="left"/>
      <w:pPr>
        <w:ind w:left="1548" w:hanging="360"/>
      </w:pPr>
      <w:rPr>
        <w:rFonts w:ascii="Courier New" w:hAnsi="Courier New" w:cs="Courier New" w:hint="default"/>
      </w:rPr>
    </w:lvl>
    <w:lvl w:ilvl="2" w:tplc="04100005" w:tentative="1">
      <w:start w:val="1"/>
      <w:numFmt w:val="bullet"/>
      <w:lvlText w:val=""/>
      <w:lvlJc w:val="left"/>
      <w:pPr>
        <w:ind w:left="2268" w:hanging="360"/>
      </w:pPr>
      <w:rPr>
        <w:rFonts w:ascii="Wingdings" w:hAnsi="Wingdings" w:hint="default"/>
      </w:rPr>
    </w:lvl>
    <w:lvl w:ilvl="3" w:tplc="04100001" w:tentative="1">
      <w:start w:val="1"/>
      <w:numFmt w:val="bullet"/>
      <w:lvlText w:val=""/>
      <w:lvlJc w:val="left"/>
      <w:pPr>
        <w:ind w:left="2988" w:hanging="360"/>
      </w:pPr>
      <w:rPr>
        <w:rFonts w:ascii="Symbol" w:hAnsi="Symbol" w:hint="default"/>
      </w:rPr>
    </w:lvl>
    <w:lvl w:ilvl="4" w:tplc="04100003" w:tentative="1">
      <w:start w:val="1"/>
      <w:numFmt w:val="bullet"/>
      <w:lvlText w:val="o"/>
      <w:lvlJc w:val="left"/>
      <w:pPr>
        <w:ind w:left="3708" w:hanging="360"/>
      </w:pPr>
      <w:rPr>
        <w:rFonts w:ascii="Courier New" w:hAnsi="Courier New" w:cs="Courier New" w:hint="default"/>
      </w:rPr>
    </w:lvl>
    <w:lvl w:ilvl="5" w:tplc="04100005" w:tentative="1">
      <w:start w:val="1"/>
      <w:numFmt w:val="bullet"/>
      <w:lvlText w:val=""/>
      <w:lvlJc w:val="left"/>
      <w:pPr>
        <w:ind w:left="4428" w:hanging="360"/>
      </w:pPr>
      <w:rPr>
        <w:rFonts w:ascii="Wingdings" w:hAnsi="Wingdings" w:hint="default"/>
      </w:rPr>
    </w:lvl>
    <w:lvl w:ilvl="6" w:tplc="04100001" w:tentative="1">
      <w:start w:val="1"/>
      <w:numFmt w:val="bullet"/>
      <w:lvlText w:val=""/>
      <w:lvlJc w:val="left"/>
      <w:pPr>
        <w:ind w:left="5148" w:hanging="360"/>
      </w:pPr>
      <w:rPr>
        <w:rFonts w:ascii="Symbol" w:hAnsi="Symbol" w:hint="default"/>
      </w:rPr>
    </w:lvl>
    <w:lvl w:ilvl="7" w:tplc="04100003" w:tentative="1">
      <w:start w:val="1"/>
      <w:numFmt w:val="bullet"/>
      <w:lvlText w:val="o"/>
      <w:lvlJc w:val="left"/>
      <w:pPr>
        <w:ind w:left="5868" w:hanging="360"/>
      </w:pPr>
      <w:rPr>
        <w:rFonts w:ascii="Courier New" w:hAnsi="Courier New" w:cs="Courier New" w:hint="default"/>
      </w:rPr>
    </w:lvl>
    <w:lvl w:ilvl="8" w:tplc="04100005" w:tentative="1">
      <w:start w:val="1"/>
      <w:numFmt w:val="bullet"/>
      <w:lvlText w:val=""/>
      <w:lvlJc w:val="left"/>
      <w:pPr>
        <w:ind w:left="6588" w:hanging="360"/>
      </w:pPr>
      <w:rPr>
        <w:rFonts w:ascii="Wingdings" w:hAnsi="Wingdings" w:hint="default"/>
      </w:rPr>
    </w:lvl>
  </w:abstractNum>
  <w:abstractNum w:abstractNumId="22" w15:restartNumberingAfterBreak="0">
    <w:nsid w:val="3694122F"/>
    <w:multiLevelType w:val="hybridMultilevel"/>
    <w:tmpl w:val="83DE7168"/>
    <w:lvl w:ilvl="0" w:tplc="047EA284">
      <w:start w:val="1"/>
      <w:numFmt w:val="decimal"/>
      <w:lvlText w:val="%1."/>
      <w:lvlJc w:val="left"/>
      <w:pPr>
        <w:ind w:left="720" w:hanging="360"/>
      </w:pPr>
      <w:rPr>
        <w:b/>
        <w:bCs/>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3" w15:restartNumberingAfterBreak="0">
    <w:nsid w:val="37AB4E4E"/>
    <w:multiLevelType w:val="hybridMultilevel"/>
    <w:tmpl w:val="0BC851A0"/>
    <w:lvl w:ilvl="0" w:tplc="04100001">
      <w:start w:val="1"/>
      <w:numFmt w:val="bullet"/>
      <w:lvlText w:val=""/>
      <w:lvlJc w:val="left"/>
      <w:pPr>
        <w:ind w:left="720" w:hanging="360"/>
      </w:pPr>
      <w:rPr>
        <w:rFonts w:ascii="Symbol" w:hAnsi="Symbol" w:hint="default"/>
        <w:b/>
        <w:i w:val="0"/>
        <w:sz w:val="20"/>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4" w15:restartNumberingAfterBreak="0">
    <w:nsid w:val="39D85DE3"/>
    <w:multiLevelType w:val="hybridMultilevel"/>
    <w:tmpl w:val="16983526"/>
    <w:lvl w:ilvl="0" w:tplc="04100003">
      <w:start w:val="1"/>
      <w:numFmt w:val="bullet"/>
      <w:lvlText w:val="o"/>
      <w:lvlJc w:val="left"/>
      <w:pPr>
        <w:ind w:left="720" w:hanging="360"/>
      </w:pPr>
      <w:rPr>
        <w:rFonts w:ascii="Courier New" w:hAnsi="Courier New" w:cs="Courier New"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5" w15:restartNumberingAfterBreak="0">
    <w:nsid w:val="3AC969C8"/>
    <w:multiLevelType w:val="hybridMultilevel"/>
    <w:tmpl w:val="D284BBBE"/>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6" w15:restartNumberingAfterBreak="0">
    <w:nsid w:val="3FF301B0"/>
    <w:multiLevelType w:val="hybridMultilevel"/>
    <w:tmpl w:val="B35C8330"/>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7" w15:restartNumberingAfterBreak="0">
    <w:nsid w:val="406F120B"/>
    <w:multiLevelType w:val="hybridMultilevel"/>
    <w:tmpl w:val="D6BED042"/>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8" w15:restartNumberingAfterBreak="0">
    <w:nsid w:val="41B91397"/>
    <w:multiLevelType w:val="multilevel"/>
    <w:tmpl w:val="882690F0"/>
    <w:styleLink w:val="WWOutlineListStyle"/>
    <w:lvl w:ilvl="0">
      <w:numFmt w:val="decimal"/>
      <w:pStyle w:val="Titolo11"/>
      <w:lvlText w:val=""/>
      <w:lvlJc w:val="left"/>
    </w:lvl>
    <w:lvl w:ilvl="1">
      <w:numFmt w:val="decimal"/>
      <w:pStyle w:val="Titolo21"/>
      <w:lvlText w:val=""/>
      <w:lvlJc w:val="left"/>
    </w:lvl>
    <w:lvl w:ilvl="2">
      <w:numFmt w:val="decimal"/>
      <w:pStyle w:val="Titolo31"/>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9" w15:restartNumberingAfterBreak="0">
    <w:nsid w:val="505A659F"/>
    <w:multiLevelType w:val="hybridMultilevel"/>
    <w:tmpl w:val="C1B029A8"/>
    <w:lvl w:ilvl="0" w:tplc="46FA766C">
      <w:start w:val="1"/>
      <w:numFmt w:val="bullet"/>
      <w:lvlText w:val=""/>
      <w:lvlJc w:val="left"/>
      <w:pPr>
        <w:ind w:left="720" w:hanging="360"/>
      </w:pPr>
      <w:rPr>
        <w:rFonts w:ascii="Century Gothic" w:hAnsi="Century Gothic" w:hint="default"/>
        <w:b/>
        <w:i w:val="0"/>
        <w:sz w:val="20"/>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0" w15:restartNumberingAfterBreak="0">
    <w:nsid w:val="5379179F"/>
    <w:multiLevelType w:val="hybridMultilevel"/>
    <w:tmpl w:val="1E086B62"/>
    <w:lvl w:ilvl="0" w:tplc="325E9256">
      <w:numFmt w:val="bullet"/>
      <w:lvlText w:val="-"/>
      <w:lvlJc w:val="left"/>
      <w:pPr>
        <w:tabs>
          <w:tab w:val="num" w:pos="644"/>
        </w:tabs>
        <w:ind w:left="644" w:hanging="360"/>
      </w:pPr>
      <w:rPr>
        <w:rFonts w:ascii="Times New Roman" w:eastAsia="Times New Roman" w:hAnsi="Times New Roman" w:hint="default"/>
      </w:rPr>
    </w:lvl>
    <w:lvl w:ilvl="1" w:tplc="04100003">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31" w15:restartNumberingAfterBreak="0">
    <w:nsid w:val="56971B20"/>
    <w:multiLevelType w:val="hybridMultilevel"/>
    <w:tmpl w:val="3224FE56"/>
    <w:lvl w:ilvl="0" w:tplc="325E9256">
      <w:numFmt w:val="bullet"/>
      <w:lvlText w:val="-"/>
      <w:lvlJc w:val="left"/>
      <w:pPr>
        <w:ind w:left="360" w:hanging="360"/>
      </w:pPr>
      <w:rPr>
        <w:rFonts w:ascii="Times New Roman" w:eastAsia="Times New Roman" w:hAnsi="Times New Roman" w:cs="Times New Roman" w:hint="default"/>
      </w:rPr>
    </w:lvl>
    <w:lvl w:ilvl="1" w:tplc="04100003">
      <w:start w:val="1"/>
      <w:numFmt w:val="bullet"/>
      <w:lvlText w:val="o"/>
      <w:lvlJc w:val="left"/>
      <w:pPr>
        <w:ind w:left="1080" w:hanging="360"/>
      </w:pPr>
      <w:rPr>
        <w:rFonts w:ascii="Courier New" w:hAnsi="Courier New" w:cs="Courier New" w:hint="default"/>
      </w:rPr>
    </w:lvl>
    <w:lvl w:ilvl="2" w:tplc="04100005">
      <w:start w:val="1"/>
      <w:numFmt w:val="bullet"/>
      <w:lvlText w:val=""/>
      <w:lvlJc w:val="left"/>
      <w:pPr>
        <w:ind w:left="1800" w:hanging="360"/>
      </w:pPr>
      <w:rPr>
        <w:rFonts w:ascii="Wingdings" w:hAnsi="Wingdings" w:hint="default"/>
      </w:rPr>
    </w:lvl>
    <w:lvl w:ilvl="3" w:tplc="04100001">
      <w:start w:val="1"/>
      <w:numFmt w:val="bullet"/>
      <w:lvlText w:val=""/>
      <w:lvlJc w:val="left"/>
      <w:pPr>
        <w:ind w:left="2520" w:hanging="360"/>
      </w:pPr>
      <w:rPr>
        <w:rFonts w:ascii="Symbol" w:hAnsi="Symbol" w:hint="default"/>
      </w:rPr>
    </w:lvl>
    <w:lvl w:ilvl="4" w:tplc="04100003">
      <w:start w:val="1"/>
      <w:numFmt w:val="bullet"/>
      <w:lvlText w:val="o"/>
      <w:lvlJc w:val="left"/>
      <w:pPr>
        <w:ind w:left="3240" w:hanging="360"/>
      </w:pPr>
      <w:rPr>
        <w:rFonts w:ascii="Courier New" w:hAnsi="Courier New" w:cs="Courier New" w:hint="default"/>
      </w:rPr>
    </w:lvl>
    <w:lvl w:ilvl="5" w:tplc="04100005">
      <w:start w:val="1"/>
      <w:numFmt w:val="bullet"/>
      <w:lvlText w:val=""/>
      <w:lvlJc w:val="left"/>
      <w:pPr>
        <w:ind w:left="3960" w:hanging="360"/>
      </w:pPr>
      <w:rPr>
        <w:rFonts w:ascii="Wingdings" w:hAnsi="Wingdings" w:hint="default"/>
      </w:rPr>
    </w:lvl>
    <w:lvl w:ilvl="6" w:tplc="04100001">
      <w:start w:val="1"/>
      <w:numFmt w:val="bullet"/>
      <w:lvlText w:val=""/>
      <w:lvlJc w:val="left"/>
      <w:pPr>
        <w:ind w:left="4680" w:hanging="360"/>
      </w:pPr>
      <w:rPr>
        <w:rFonts w:ascii="Symbol" w:hAnsi="Symbol" w:hint="default"/>
      </w:rPr>
    </w:lvl>
    <w:lvl w:ilvl="7" w:tplc="04100003">
      <w:start w:val="1"/>
      <w:numFmt w:val="bullet"/>
      <w:lvlText w:val="o"/>
      <w:lvlJc w:val="left"/>
      <w:pPr>
        <w:ind w:left="5400" w:hanging="360"/>
      </w:pPr>
      <w:rPr>
        <w:rFonts w:ascii="Courier New" w:hAnsi="Courier New" w:cs="Courier New" w:hint="default"/>
      </w:rPr>
    </w:lvl>
    <w:lvl w:ilvl="8" w:tplc="04100005">
      <w:start w:val="1"/>
      <w:numFmt w:val="bullet"/>
      <w:lvlText w:val=""/>
      <w:lvlJc w:val="left"/>
      <w:pPr>
        <w:ind w:left="6120" w:hanging="360"/>
      </w:pPr>
      <w:rPr>
        <w:rFonts w:ascii="Wingdings" w:hAnsi="Wingdings" w:hint="default"/>
      </w:rPr>
    </w:lvl>
  </w:abstractNum>
  <w:abstractNum w:abstractNumId="32" w15:restartNumberingAfterBreak="0">
    <w:nsid w:val="589D54BF"/>
    <w:multiLevelType w:val="hybridMultilevel"/>
    <w:tmpl w:val="588A38AC"/>
    <w:lvl w:ilvl="0" w:tplc="9BA0C3F6">
      <w:start w:val="1"/>
      <w:numFmt w:val="lowerLetter"/>
      <w:lvlText w:val="%1."/>
      <w:lvlJc w:val="left"/>
      <w:pPr>
        <w:ind w:left="1425" w:hanging="705"/>
      </w:pPr>
      <w:rPr>
        <w:rFonts w:hint="default"/>
      </w:rPr>
    </w:lvl>
    <w:lvl w:ilvl="1" w:tplc="04100019" w:tentative="1">
      <w:start w:val="1"/>
      <w:numFmt w:val="lowerLetter"/>
      <w:lvlText w:val="%2."/>
      <w:lvlJc w:val="left"/>
      <w:pPr>
        <w:ind w:left="1800" w:hanging="360"/>
      </w:pPr>
    </w:lvl>
    <w:lvl w:ilvl="2" w:tplc="0410001B" w:tentative="1">
      <w:start w:val="1"/>
      <w:numFmt w:val="lowerRoman"/>
      <w:lvlText w:val="%3."/>
      <w:lvlJc w:val="right"/>
      <w:pPr>
        <w:ind w:left="2520" w:hanging="180"/>
      </w:pPr>
    </w:lvl>
    <w:lvl w:ilvl="3" w:tplc="0410000F" w:tentative="1">
      <w:start w:val="1"/>
      <w:numFmt w:val="decimal"/>
      <w:lvlText w:val="%4."/>
      <w:lvlJc w:val="left"/>
      <w:pPr>
        <w:ind w:left="3240" w:hanging="360"/>
      </w:pPr>
    </w:lvl>
    <w:lvl w:ilvl="4" w:tplc="04100019" w:tentative="1">
      <w:start w:val="1"/>
      <w:numFmt w:val="lowerLetter"/>
      <w:lvlText w:val="%5."/>
      <w:lvlJc w:val="left"/>
      <w:pPr>
        <w:ind w:left="3960" w:hanging="360"/>
      </w:pPr>
    </w:lvl>
    <w:lvl w:ilvl="5" w:tplc="0410001B" w:tentative="1">
      <w:start w:val="1"/>
      <w:numFmt w:val="lowerRoman"/>
      <w:lvlText w:val="%6."/>
      <w:lvlJc w:val="right"/>
      <w:pPr>
        <w:ind w:left="4680" w:hanging="180"/>
      </w:pPr>
    </w:lvl>
    <w:lvl w:ilvl="6" w:tplc="0410000F" w:tentative="1">
      <w:start w:val="1"/>
      <w:numFmt w:val="decimal"/>
      <w:lvlText w:val="%7."/>
      <w:lvlJc w:val="left"/>
      <w:pPr>
        <w:ind w:left="5400" w:hanging="360"/>
      </w:pPr>
    </w:lvl>
    <w:lvl w:ilvl="7" w:tplc="04100019" w:tentative="1">
      <w:start w:val="1"/>
      <w:numFmt w:val="lowerLetter"/>
      <w:lvlText w:val="%8."/>
      <w:lvlJc w:val="left"/>
      <w:pPr>
        <w:ind w:left="6120" w:hanging="360"/>
      </w:pPr>
    </w:lvl>
    <w:lvl w:ilvl="8" w:tplc="0410001B" w:tentative="1">
      <w:start w:val="1"/>
      <w:numFmt w:val="lowerRoman"/>
      <w:lvlText w:val="%9."/>
      <w:lvlJc w:val="right"/>
      <w:pPr>
        <w:ind w:left="6840" w:hanging="180"/>
      </w:pPr>
    </w:lvl>
  </w:abstractNum>
  <w:abstractNum w:abstractNumId="33" w15:restartNumberingAfterBreak="0">
    <w:nsid w:val="5CCE157D"/>
    <w:multiLevelType w:val="hybridMultilevel"/>
    <w:tmpl w:val="16063C2A"/>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4" w15:restartNumberingAfterBreak="0">
    <w:nsid w:val="5DB82445"/>
    <w:multiLevelType w:val="hybridMultilevel"/>
    <w:tmpl w:val="4CFE3840"/>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5" w15:restartNumberingAfterBreak="0">
    <w:nsid w:val="5E8028C5"/>
    <w:multiLevelType w:val="hybridMultilevel"/>
    <w:tmpl w:val="8564C194"/>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6" w15:restartNumberingAfterBreak="0">
    <w:nsid w:val="66806A82"/>
    <w:multiLevelType w:val="hybridMultilevel"/>
    <w:tmpl w:val="FFFFFFFF"/>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7" w15:restartNumberingAfterBreak="0">
    <w:nsid w:val="6817317C"/>
    <w:multiLevelType w:val="hybridMultilevel"/>
    <w:tmpl w:val="FFFFFFFF"/>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8" w15:restartNumberingAfterBreak="0">
    <w:nsid w:val="684C07B0"/>
    <w:multiLevelType w:val="hybridMultilevel"/>
    <w:tmpl w:val="FFFFFFFF"/>
    <w:lvl w:ilvl="0" w:tplc="FFFFFFFF">
      <w:start w:val="1"/>
      <w:numFmt w:val="decimal"/>
      <w:lvlText w:val="%1."/>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9" w15:restartNumberingAfterBreak="0">
    <w:nsid w:val="70F81D68"/>
    <w:multiLevelType w:val="hybridMultilevel"/>
    <w:tmpl w:val="CAA00AEA"/>
    <w:lvl w:ilvl="0" w:tplc="04100003">
      <w:start w:val="1"/>
      <w:numFmt w:val="bullet"/>
      <w:lvlText w:val="o"/>
      <w:lvlJc w:val="left"/>
      <w:pPr>
        <w:ind w:left="720" w:hanging="360"/>
      </w:pPr>
      <w:rPr>
        <w:rFonts w:ascii="Courier New" w:hAnsi="Courier New" w:cs="Courier New"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0" w15:restartNumberingAfterBreak="0">
    <w:nsid w:val="72F60D50"/>
    <w:multiLevelType w:val="hybridMultilevel"/>
    <w:tmpl w:val="D58E6912"/>
    <w:lvl w:ilvl="0" w:tplc="46FA766C">
      <w:start w:val="1"/>
      <w:numFmt w:val="bullet"/>
      <w:lvlText w:val=""/>
      <w:lvlJc w:val="left"/>
      <w:pPr>
        <w:ind w:left="720" w:hanging="360"/>
      </w:pPr>
      <w:rPr>
        <w:rFonts w:ascii="Century Gothic" w:hAnsi="Century Gothic" w:hint="default"/>
        <w:b/>
        <w:i w:val="0"/>
        <w:sz w:val="20"/>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1" w15:restartNumberingAfterBreak="0">
    <w:nsid w:val="734608FB"/>
    <w:multiLevelType w:val="multilevel"/>
    <w:tmpl w:val="9634C96E"/>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42" w15:restartNumberingAfterBreak="0">
    <w:nsid w:val="739F6C46"/>
    <w:multiLevelType w:val="multilevel"/>
    <w:tmpl w:val="DB0864DC"/>
    <w:styleLink w:val="Elencocorrente1"/>
    <w:lvl w:ilvl="0">
      <w:start w:val="1"/>
      <w:numFmt w:val="bullet"/>
      <w:lvlText w:val=""/>
      <w:lvlJc w:val="left"/>
      <w:pPr>
        <w:ind w:left="720" w:hanging="360"/>
      </w:pPr>
      <w:rPr>
        <w:rFonts w:ascii="Symbol" w:hAnsi="Symbol" w:hint="default"/>
      </w:rPr>
    </w:lvl>
    <w:lvl w:ilvl="1">
      <w:start w:val="1"/>
      <w:numFmt w:val="decimal"/>
      <w:isLgl/>
      <w:lvlText w:val="%1.%2"/>
      <w:lvlJc w:val="left"/>
      <w:pPr>
        <w:ind w:left="996" w:hanging="636"/>
      </w:pPr>
      <w:rPr>
        <w:rFonts w:asciiTheme="minorHAnsi" w:hAnsiTheme="minorHAnsi" w:cstheme="minorHAnsi" w:hint="default"/>
      </w:rPr>
    </w:lvl>
    <w:lvl w:ilvl="2">
      <w:start w:val="1"/>
      <w:numFmt w:val="decimal"/>
      <w:isLgl/>
      <w:lvlText w:val="%1.%2.%3"/>
      <w:lvlJc w:val="left"/>
      <w:pPr>
        <w:ind w:left="1080" w:hanging="720"/>
      </w:pPr>
      <w:rPr>
        <w:rFonts w:hint="default"/>
        <w:b/>
        <w:bCs/>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43" w15:restartNumberingAfterBreak="0">
    <w:nsid w:val="797A0A9F"/>
    <w:multiLevelType w:val="hybridMultilevel"/>
    <w:tmpl w:val="5BE4A776"/>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4" w15:restartNumberingAfterBreak="0">
    <w:nsid w:val="7BD44192"/>
    <w:multiLevelType w:val="hybridMultilevel"/>
    <w:tmpl w:val="507AB4CC"/>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5" w15:restartNumberingAfterBreak="0">
    <w:nsid w:val="7FCF02B6"/>
    <w:multiLevelType w:val="hybridMultilevel"/>
    <w:tmpl w:val="7B1A1134"/>
    <w:lvl w:ilvl="0" w:tplc="04100001">
      <w:start w:val="1"/>
      <w:numFmt w:val="bullet"/>
      <w:lvlText w:val=""/>
      <w:lvlJc w:val="left"/>
      <w:pPr>
        <w:ind w:left="1080" w:hanging="360"/>
      </w:pPr>
      <w:rPr>
        <w:rFonts w:ascii="Symbol" w:hAnsi="Symbol" w:hint="default"/>
      </w:rPr>
    </w:lvl>
    <w:lvl w:ilvl="1" w:tplc="04100003" w:tentative="1">
      <w:start w:val="1"/>
      <w:numFmt w:val="bullet"/>
      <w:lvlText w:val="o"/>
      <w:lvlJc w:val="left"/>
      <w:pPr>
        <w:ind w:left="1800" w:hanging="360"/>
      </w:pPr>
      <w:rPr>
        <w:rFonts w:ascii="Courier New" w:hAnsi="Courier New" w:cs="Courier New" w:hint="default"/>
      </w:rPr>
    </w:lvl>
    <w:lvl w:ilvl="2" w:tplc="04100005" w:tentative="1">
      <w:start w:val="1"/>
      <w:numFmt w:val="bullet"/>
      <w:lvlText w:val=""/>
      <w:lvlJc w:val="left"/>
      <w:pPr>
        <w:ind w:left="2520" w:hanging="360"/>
      </w:pPr>
      <w:rPr>
        <w:rFonts w:ascii="Wingdings" w:hAnsi="Wingdings" w:hint="default"/>
      </w:rPr>
    </w:lvl>
    <w:lvl w:ilvl="3" w:tplc="04100001" w:tentative="1">
      <w:start w:val="1"/>
      <w:numFmt w:val="bullet"/>
      <w:lvlText w:val=""/>
      <w:lvlJc w:val="left"/>
      <w:pPr>
        <w:ind w:left="3240" w:hanging="360"/>
      </w:pPr>
      <w:rPr>
        <w:rFonts w:ascii="Symbol" w:hAnsi="Symbol" w:hint="default"/>
      </w:rPr>
    </w:lvl>
    <w:lvl w:ilvl="4" w:tplc="04100003" w:tentative="1">
      <w:start w:val="1"/>
      <w:numFmt w:val="bullet"/>
      <w:lvlText w:val="o"/>
      <w:lvlJc w:val="left"/>
      <w:pPr>
        <w:ind w:left="3960" w:hanging="360"/>
      </w:pPr>
      <w:rPr>
        <w:rFonts w:ascii="Courier New" w:hAnsi="Courier New" w:cs="Courier New" w:hint="default"/>
      </w:rPr>
    </w:lvl>
    <w:lvl w:ilvl="5" w:tplc="04100005" w:tentative="1">
      <w:start w:val="1"/>
      <w:numFmt w:val="bullet"/>
      <w:lvlText w:val=""/>
      <w:lvlJc w:val="left"/>
      <w:pPr>
        <w:ind w:left="4680" w:hanging="360"/>
      </w:pPr>
      <w:rPr>
        <w:rFonts w:ascii="Wingdings" w:hAnsi="Wingdings" w:hint="default"/>
      </w:rPr>
    </w:lvl>
    <w:lvl w:ilvl="6" w:tplc="04100001" w:tentative="1">
      <w:start w:val="1"/>
      <w:numFmt w:val="bullet"/>
      <w:lvlText w:val=""/>
      <w:lvlJc w:val="left"/>
      <w:pPr>
        <w:ind w:left="5400" w:hanging="360"/>
      </w:pPr>
      <w:rPr>
        <w:rFonts w:ascii="Symbol" w:hAnsi="Symbol" w:hint="default"/>
      </w:rPr>
    </w:lvl>
    <w:lvl w:ilvl="7" w:tplc="04100003" w:tentative="1">
      <w:start w:val="1"/>
      <w:numFmt w:val="bullet"/>
      <w:lvlText w:val="o"/>
      <w:lvlJc w:val="left"/>
      <w:pPr>
        <w:ind w:left="6120" w:hanging="360"/>
      </w:pPr>
      <w:rPr>
        <w:rFonts w:ascii="Courier New" w:hAnsi="Courier New" w:cs="Courier New" w:hint="default"/>
      </w:rPr>
    </w:lvl>
    <w:lvl w:ilvl="8" w:tplc="04100005" w:tentative="1">
      <w:start w:val="1"/>
      <w:numFmt w:val="bullet"/>
      <w:lvlText w:val=""/>
      <w:lvlJc w:val="left"/>
      <w:pPr>
        <w:ind w:left="6840" w:hanging="360"/>
      </w:pPr>
      <w:rPr>
        <w:rFonts w:ascii="Wingdings" w:hAnsi="Wingdings" w:hint="default"/>
      </w:rPr>
    </w:lvl>
  </w:abstractNum>
  <w:num w:numId="1" w16cid:durableId="450519329">
    <w:abstractNumId w:val="42"/>
  </w:num>
  <w:num w:numId="2" w16cid:durableId="1551458918">
    <w:abstractNumId w:val="28"/>
  </w:num>
  <w:num w:numId="3" w16cid:durableId="556555451">
    <w:abstractNumId w:val="21"/>
  </w:num>
  <w:num w:numId="4" w16cid:durableId="1170680652">
    <w:abstractNumId w:val="14"/>
  </w:num>
  <w:num w:numId="5" w16cid:durableId="1485849754">
    <w:abstractNumId w:val="30"/>
  </w:num>
  <w:num w:numId="6" w16cid:durableId="2111078065">
    <w:abstractNumId w:val="31"/>
  </w:num>
  <w:num w:numId="7" w16cid:durableId="424426825">
    <w:abstractNumId w:val="32"/>
  </w:num>
  <w:num w:numId="8" w16cid:durableId="1432510957">
    <w:abstractNumId w:val="45"/>
  </w:num>
  <w:num w:numId="9" w16cid:durableId="1402486949">
    <w:abstractNumId w:val="18"/>
  </w:num>
  <w:num w:numId="10" w16cid:durableId="1928153629">
    <w:abstractNumId w:val="9"/>
  </w:num>
  <w:num w:numId="11" w16cid:durableId="1618634891">
    <w:abstractNumId w:val="40"/>
  </w:num>
  <w:num w:numId="12" w16cid:durableId="2052074613">
    <w:abstractNumId w:val="29"/>
  </w:num>
  <w:num w:numId="13" w16cid:durableId="1041441533">
    <w:abstractNumId w:val="11"/>
  </w:num>
  <w:num w:numId="14" w16cid:durableId="847984663">
    <w:abstractNumId w:val="5"/>
  </w:num>
  <w:num w:numId="15" w16cid:durableId="1507356001">
    <w:abstractNumId w:val="39"/>
  </w:num>
  <w:num w:numId="16" w16cid:durableId="1203513641">
    <w:abstractNumId w:val="24"/>
  </w:num>
  <w:num w:numId="17" w16cid:durableId="1869021654">
    <w:abstractNumId w:val="19"/>
  </w:num>
  <w:num w:numId="18" w16cid:durableId="1132745242">
    <w:abstractNumId w:val="23"/>
  </w:num>
  <w:num w:numId="19" w16cid:durableId="964577786">
    <w:abstractNumId w:val="27"/>
  </w:num>
  <w:num w:numId="20" w16cid:durableId="1064569548">
    <w:abstractNumId w:val="35"/>
  </w:num>
  <w:num w:numId="21" w16cid:durableId="983198793">
    <w:abstractNumId w:val="41"/>
  </w:num>
  <w:num w:numId="22" w16cid:durableId="1139806908">
    <w:abstractNumId w:val="34"/>
  </w:num>
  <w:num w:numId="23" w16cid:durableId="1351954369">
    <w:abstractNumId w:val="26"/>
  </w:num>
  <w:num w:numId="24" w16cid:durableId="1370640272">
    <w:abstractNumId w:val="7"/>
  </w:num>
  <w:num w:numId="25" w16cid:durableId="112794284">
    <w:abstractNumId w:val="43"/>
  </w:num>
  <w:num w:numId="26" w16cid:durableId="1334643095">
    <w:abstractNumId w:val="16"/>
  </w:num>
  <w:num w:numId="27" w16cid:durableId="1692105223">
    <w:abstractNumId w:val="25"/>
  </w:num>
  <w:num w:numId="28" w16cid:durableId="18288699">
    <w:abstractNumId w:val="33"/>
  </w:num>
  <w:num w:numId="29" w16cid:durableId="1488937671">
    <w:abstractNumId w:val="17"/>
  </w:num>
  <w:num w:numId="30" w16cid:durableId="822430077">
    <w:abstractNumId w:val="13"/>
  </w:num>
  <w:num w:numId="31" w16cid:durableId="2126928212">
    <w:abstractNumId w:val="20"/>
  </w:num>
  <w:num w:numId="32" w16cid:durableId="598760010">
    <w:abstractNumId w:val="8"/>
  </w:num>
  <w:num w:numId="33" w16cid:durableId="54133614">
    <w:abstractNumId w:val="12"/>
  </w:num>
  <w:num w:numId="34" w16cid:durableId="1073896294">
    <w:abstractNumId w:val="3"/>
  </w:num>
  <w:num w:numId="35" w16cid:durableId="809906843">
    <w:abstractNumId w:val="15"/>
  </w:num>
  <w:num w:numId="36" w16cid:durableId="379861094">
    <w:abstractNumId w:val="37"/>
  </w:num>
  <w:num w:numId="37" w16cid:durableId="1749224736">
    <w:abstractNumId w:val="36"/>
  </w:num>
  <w:num w:numId="38" w16cid:durableId="953292688">
    <w:abstractNumId w:val="22"/>
  </w:num>
  <w:num w:numId="39" w16cid:durableId="2012176309">
    <w:abstractNumId w:val="44"/>
  </w:num>
  <w:num w:numId="40" w16cid:durableId="900099218">
    <w:abstractNumId w:val="2"/>
  </w:num>
  <w:num w:numId="41" w16cid:durableId="2118477792">
    <w:abstractNumId w:val="1"/>
  </w:num>
  <w:num w:numId="42" w16cid:durableId="1427310493">
    <w:abstractNumId w:val="0"/>
  </w:num>
  <w:num w:numId="43" w16cid:durableId="1191139377">
    <w:abstractNumId w:val="4"/>
  </w:num>
  <w:num w:numId="44" w16cid:durableId="117187028">
    <w:abstractNumId w:val="38"/>
  </w:num>
  <w:num w:numId="45" w16cid:durableId="1908489058">
    <w:abstractNumId w:val="6"/>
  </w:num>
  <w:num w:numId="46" w16cid:durableId="1756900025">
    <w:abstractNumId w:val="10"/>
  </w:num>
  <w:numIdMacAtCleanup w:val="3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proofState w:grammar="clean"/>
  <w:attachedTemplate r:id="rId1"/>
  <w:defaultTabStop w:val="709"/>
  <w:hyphenationZone w:val="283"/>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F49A0"/>
    <w:rsid w:val="0000065E"/>
    <w:rsid w:val="000006B1"/>
    <w:rsid w:val="000009B4"/>
    <w:rsid w:val="00000BC3"/>
    <w:rsid w:val="00000E21"/>
    <w:rsid w:val="000010A1"/>
    <w:rsid w:val="00001283"/>
    <w:rsid w:val="0000132D"/>
    <w:rsid w:val="00001618"/>
    <w:rsid w:val="00002D8D"/>
    <w:rsid w:val="00002E3E"/>
    <w:rsid w:val="00002F09"/>
    <w:rsid w:val="0000300C"/>
    <w:rsid w:val="0000306D"/>
    <w:rsid w:val="00003544"/>
    <w:rsid w:val="00003B2A"/>
    <w:rsid w:val="00003BE2"/>
    <w:rsid w:val="00003CF4"/>
    <w:rsid w:val="00003E6E"/>
    <w:rsid w:val="00003FA0"/>
    <w:rsid w:val="000043B2"/>
    <w:rsid w:val="00004717"/>
    <w:rsid w:val="0000488C"/>
    <w:rsid w:val="00005216"/>
    <w:rsid w:val="0000537B"/>
    <w:rsid w:val="00005490"/>
    <w:rsid w:val="000057CE"/>
    <w:rsid w:val="00006684"/>
    <w:rsid w:val="000066A1"/>
    <w:rsid w:val="00006B80"/>
    <w:rsid w:val="00007FA7"/>
    <w:rsid w:val="00010C99"/>
    <w:rsid w:val="000111FA"/>
    <w:rsid w:val="0001126D"/>
    <w:rsid w:val="00011DEB"/>
    <w:rsid w:val="00012269"/>
    <w:rsid w:val="00012276"/>
    <w:rsid w:val="00012295"/>
    <w:rsid w:val="00012534"/>
    <w:rsid w:val="00012ED4"/>
    <w:rsid w:val="00012EE4"/>
    <w:rsid w:val="000135FC"/>
    <w:rsid w:val="0001449C"/>
    <w:rsid w:val="00015187"/>
    <w:rsid w:val="000157D0"/>
    <w:rsid w:val="00015926"/>
    <w:rsid w:val="00015D26"/>
    <w:rsid w:val="00015D45"/>
    <w:rsid w:val="00015DE4"/>
    <w:rsid w:val="000165E1"/>
    <w:rsid w:val="00016613"/>
    <w:rsid w:val="00016C6A"/>
    <w:rsid w:val="00017147"/>
    <w:rsid w:val="000172FA"/>
    <w:rsid w:val="000178CE"/>
    <w:rsid w:val="000179F5"/>
    <w:rsid w:val="000200A2"/>
    <w:rsid w:val="0002053F"/>
    <w:rsid w:val="0002086F"/>
    <w:rsid w:val="000209D9"/>
    <w:rsid w:val="00021B2D"/>
    <w:rsid w:val="00021CEE"/>
    <w:rsid w:val="00022036"/>
    <w:rsid w:val="0002226F"/>
    <w:rsid w:val="000224D1"/>
    <w:rsid w:val="00022935"/>
    <w:rsid w:val="00022B1A"/>
    <w:rsid w:val="00022E97"/>
    <w:rsid w:val="000234B1"/>
    <w:rsid w:val="000237B6"/>
    <w:rsid w:val="00025538"/>
    <w:rsid w:val="00025571"/>
    <w:rsid w:val="00025A42"/>
    <w:rsid w:val="00025D80"/>
    <w:rsid w:val="000261B9"/>
    <w:rsid w:val="000268ED"/>
    <w:rsid w:val="000275E2"/>
    <w:rsid w:val="00027812"/>
    <w:rsid w:val="00027850"/>
    <w:rsid w:val="00030A29"/>
    <w:rsid w:val="000314C0"/>
    <w:rsid w:val="00031787"/>
    <w:rsid w:val="00031A43"/>
    <w:rsid w:val="00032464"/>
    <w:rsid w:val="000328E8"/>
    <w:rsid w:val="000332CC"/>
    <w:rsid w:val="0003404E"/>
    <w:rsid w:val="0003426F"/>
    <w:rsid w:val="000348A6"/>
    <w:rsid w:val="00034B5E"/>
    <w:rsid w:val="00034C7E"/>
    <w:rsid w:val="00034E44"/>
    <w:rsid w:val="0003515D"/>
    <w:rsid w:val="00035944"/>
    <w:rsid w:val="0003603B"/>
    <w:rsid w:val="00036525"/>
    <w:rsid w:val="00036CFC"/>
    <w:rsid w:val="00037156"/>
    <w:rsid w:val="0003736E"/>
    <w:rsid w:val="000375C1"/>
    <w:rsid w:val="000375DB"/>
    <w:rsid w:val="00037768"/>
    <w:rsid w:val="00037B43"/>
    <w:rsid w:val="00040C3F"/>
    <w:rsid w:val="00040D93"/>
    <w:rsid w:val="00040F42"/>
    <w:rsid w:val="000410F7"/>
    <w:rsid w:val="00041A7A"/>
    <w:rsid w:val="00041B82"/>
    <w:rsid w:val="00041CCC"/>
    <w:rsid w:val="00041E1D"/>
    <w:rsid w:val="00041F09"/>
    <w:rsid w:val="00042063"/>
    <w:rsid w:val="000429AC"/>
    <w:rsid w:val="00042DB9"/>
    <w:rsid w:val="00042DEB"/>
    <w:rsid w:val="00042FBB"/>
    <w:rsid w:val="00043457"/>
    <w:rsid w:val="0004413A"/>
    <w:rsid w:val="000444C8"/>
    <w:rsid w:val="000446A6"/>
    <w:rsid w:val="00045021"/>
    <w:rsid w:val="000454A6"/>
    <w:rsid w:val="00045ABF"/>
    <w:rsid w:val="00045E5F"/>
    <w:rsid w:val="00045F8E"/>
    <w:rsid w:val="00046816"/>
    <w:rsid w:val="0004686E"/>
    <w:rsid w:val="0004694C"/>
    <w:rsid w:val="0004717E"/>
    <w:rsid w:val="000476DC"/>
    <w:rsid w:val="000477A1"/>
    <w:rsid w:val="00047B6F"/>
    <w:rsid w:val="0005025F"/>
    <w:rsid w:val="00050515"/>
    <w:rsid w:val="000507A2"/>
    <w:rsid w:val="00050B00"/>
    <w:rsid w:val="00050C95"/>
    <w:rsid w:val="00050CC3"/>
    <w:rsid w:val="00051213"/>
    <w:rsid w:val="000515F0"/>
    <w:rsid w:val="00051992"/>
    <w:rsid w:val="00051CE9"/>
    <w:rsid w:val="00051D2A"/>
    <w:rsid w:val="00052125"/>
    <w:rsid w:val="0005226E"/>
    <w:rsid w:val="00052417"/>
    <w:rsid w:val="0005295A"/>
    <w:rsid w:val="00052EDE"/>
    <w:rsid w:val="0005324A"/>
    <w:rsid w:val="000534C3"/>
    <w:rsid w:val="00053917"/>
    <w:rsid w:val="00054002"/>
    <w:rsid w:val="000540E1"/>
    <w:rsid w:val="0005457B"/>
    <w:rsid w:val="00054B02"/>
    <w:rsid w:val="00054CA2"/>
    <w:rsid w:val="0005503E"/>
    <w:rsid w:val="00056137"/>
    <w:rsid w:val="0005680B"/>
    <w:rsid w:val="00056AC5"/>
    <w:rsid w:val="00056B0C"/>
    <w:rsid w:val="00056C36"/>
    <w:rsid w:val="00056D47"/>
    <w:rsid w:val="0005715B"/>
    <w:rsid w:val="000571AF"/>
    <w:rsid w:val="000576D7"/>
    <w:rsid w:val="00057C61"/>
    <w:rsid w:val="000602C4"/>
    <w:rsid w:val="0006043B"/>
    <w:rsid w:val="00060BA8"/>
    <w:rsid w:val="00060C44"/>
    <w:rsid w:val="00060CA7"/>
    <w:rsid w:val="00060F1C"/>
    <w:rsid w:val="00061336"/>
    <w:rsid w:val="000614AB"/>
    <w:rsid w:val="00061752"/>
    <w:rsid w:val="000618B2"/>
    <w:rsid w:val="00061AC8"/>
    <w:rsid w:val="00061F09"/>
    <w:rsid w:val="00062267"/>
    <w:rsid w:val="0006289A"/>
    <w:rsid w:val="00062CB0"/>
    <w:rsid w:val="00062D5E"/>
    <w:rsid w:val="0006366C"/>
    <w:rsid w:val="0006580A"/>
    <w:rsid w:val="00065D58"/>
    <w:rsid w:val="0006601D"/>
    <w:rsid w:val="00066201"/>
    <w:rsid w:val="000664C9"/>
    <w:rsid w:val="00066D97"/>
    <w:rsid w:val="000673BA"/>
    <w:rsid w:val="00067602"/>
    <w:rsid w:val="00067657"/>
    <w:rsid w:val="00067BAE"/>
    <w:rsid w:val="00067C37"/>
    <w:rsid w:val="000707E2"/>
    <w:rsid w:val="00070F67"/>
    <w:rsid w:val="00071AD7"/>
    <w:rsid w:val="00071B7F"/>
    <w:rsid w:val="000720A5"/>
    <w:rsid w:val="00072225"/>
    <w:rsid w:val="00072315"/>
    <w:rsid w:val="00072B15"/>
    <w:rsid w:val="00072BEF"/>
    <w:rsid w:val="00072FE1"/>
    <w:rsid w:val="0007317A"/>
    <w:rsid w:val="00073493"/>
    <w:rsid w:val="00073A81"/>
    <w:rsid w:val="00073AC4"/>
    <w:rsid w:val="00074087"/>
    <w:rsid w:val="0007426A"/>
    <w:rsid w:val="0007428E"/>
    <w:rsid w:val="0007460C"/>
    <w:rsid w:val="00074766"/>
    <w:rsid w:val="00074771"/>
    <w:rsid w:val="00074F5B"/>
    <w:rsid w:val="00075798"/>
    <w:rsid w:val="00076361"/>
    <w:rsid w:val="00076573"/>
    <w:rsid w:val="00076EE5"/>
    <w:rsid w:val="00077343"/>
    <w:rsid w:val="00077582"/>
    <w:rsid w:val="00077919"/>
    <w:rsid w:val="000809B1"/>
    <w:rsid w:val="00081448"/>
    <w:rsid w:val="00081753"/>
    <w:rsid w:val="000818E8"/>
    <w:rsid w:val="000821F3"/>
    <w:rsid w:val="00082A03"/>
    <w:rsid w:val="00082BEB"/>
    <w:rsid w:val="00082EAE"/>
    <w:rsid w:val="00084BB8"/>
    <w:rsid w:val="00084BE4"/>
    <w:rsid w:val="000853FC"/>
    <w:rsid w:val="00085898"/>
    <w:rsid w:val="0008597D"/>
    <w:rsid w:val="00085CC4"/>
    <w:rsid w:val="00085D4F"/>
    <w:rsid w:val="0008605E"/>
    <w:rsid w:val="000862F2"/>
    <w:rsid w:val="000868AC"/>
    <w:rsid w:val="00086CEB"/>
    <w:rsid w:val="0009140C"/>
    <w:rsid w:val="00091B90"/>
    <w:rsid w:val="00092103"/>
    <w:rsid w:val="000922A2"/>
    <w:rsid w:val="00092539"/>
    <w:rsid w:val="000938DE"/>
    <w:rsid w:val="0009398F"/>
    <w:rsid w:val="00093D84"/>
    <w:rsid w:val="00094D78"/>
    <w:rsid w:val="000952D4"/>
    <w:rsid w:val="000956E1"/>
    <w:rsid w:val="000967C3"/>
    <w:rsid w:val="00097208"/>
    <w:rsid w:val="00097245"/>
    <w:rsid w:val="00097839"/>
    <w:rsid w:val="00097845"/>
    <w:rsid w:val="00097BB1"/>
    <w:rsid w:val="00097E32"/>
    <w:rsid w:val="000A0A54"/>
    <w:rsid w:val="000A0CCE"/>
    <w:rsid w:val="000A0D50"/>
    <w:rsid w:val="000A0FCC"/>
    <w:rsid w:val="000A104C"/>
    <w:rsid w:val="000A1267"/>
    <w:rsid w:val="000A1D4E"/>
    <w:rsid w:val="000A228D"/>
    <w:rsid w:val="000A2C6F"/>
    <w:rsid w:val="000A2DBE"/>
    <w:rsid w:val="000A2EB9"/>
    <w:rsid w:val="000A2F16"/>
    <w:rsid w:val="000A32D6"/>
    <w:rsid w:val="000A34B5"/>
    <w:rsid w:val="000A3BB1"/>
    <w:rsid w:val="000A3EF0"/>
    <w:rsid w:val="000A4098"/>
    <w:rsid w:val="000A41F6"/>
    <w:rsid w:val="000A4469"/>
    <w:rsid w:val="000A47DB"/>
    <w:rsid w:val="000A4C09"/>
    <w:rsid w:val="000A52D4"/>
    <w:rsid w:val="000A56ED"/>
    <w:rsid w:val="000A57D2"/>
    <w:rsid w:val="000A594E"/>
    <w:rsid w:val="000A5AC3"/>
    <w:rsid w:val="000A5E98"/>
    <w:rsid w:val="000A6ABD"/>
    <w:rsid w:val="000A7306"/>
    <w:rsid w:val="000A7B9A"/>
    <w:rsid w:val="000B01EE"/>
    <w:rsid w:val="000B0643"/>
    <w:rsid w:val="000B15BA"/>
    <w:rsid w:val="000B1757"/>
    <w:rsid w:val="000B1E14"/>
    <w:rsid w:val="000B1E40"/>
    <w:rsid w:val="000B1F83"/>
    <w:rsid w:val="000B1FAB"/>
    <w:rsid w:val="000B350D"/>
    <w:rsid w:val="000B39B3"/>
    <w:rsid w:val="000B41B5"/>
    <w:rsid w:val="000B48F8"/>
    <w:rsid w:val="000B4E12"/>
    <w:rsid w:val="000B5019"/>
    <w:rsid w:val="000B62E0"/>
    <w:rsid w:val="000B694C"/>
    <w:rsid w:val="000B72B7"/>
    <w:rsid w:val="000B76CB"/>
    <w:rsid w:val="000B7768"/>
    <w:rsid w:val="000C0A99"/>
    <w:rsid w:val="000C0B8D"/>
    <w:rsid w:val="000C1272"/>
    <w:rsid w:val="000C1F93"/>
    <w:rsid w:val="000C20DE"/>
    <w:rsid w:val="000C2472"/>
    <w:rsid w:val="000C25C6"/>
    <w:rsid w:val="000C26A4"/>
    <w:rsid w:val="000C2B46"/>
    <w:rsid w:val="000C2C85"/>
    <w:rsid w:val="000C30CE"/>
    <w:rsid w:val="000C3293"/>
    <w:rsid w:val="000C3442"/>
    <w:rsid w:val="000C3472"/>
    <w:rsid w:val="000C3E5F"/>
    <w:rsid w:val="000C42B8"/>
    <w:rsid w:val="000C433F"/>
    <w:rsid w:val="000C4456"/>
    <w:rsid w:val="000C46EC"/>
    <w:rsid w:val="000C538F"/>
    <w:rsid w:val="000C558F"/>
    <w:rsid w:val="000C5A92"/>
    <w:rsid w:val="000C5CE6"/>
    <w:rsid w:val="000C5DF4"/>
    <w:rsid w:val="000C69B2"/>
    <w:rsid w:val="000C6B68"/>
    <w:rsid w:val="000C6E6E"/>
    <w:rsid w:val="000C6F64"/>
    <w:rsid w:val="000C7189"/>
    <w:rsid w:val="000C78AF"/>
    <w:rsid w:val="000C7ACE"/>
    <w:rsid w:val="000D081E"/>
    <w:rsid w:val="000D0E59"/>
    <w:rsid w:val="000D12FD"/>
    <w:rsid w:val="000D195D"/>
    <w:rsid w:val="000D1EC5"/>
    <w:rsid w:val="000D2536"/>
    <w:rsid w:val="000D29A1"/>
    <w:rsid w:val="000D2B17"/>
    <w:rsid w:val="000D32CC"/>
    <w:rsid w:val="000D32D5"/>
    <w:rsid w:val="000D32E4"/>
    <w:rsid w:val="000D3721"/>
    <w:rsid w:val="000D3740"/>
    <w:rsid w:val="000D3784"/>
    <w:rsid w:val="000D3AFB"/>
    <w:rsid w:val="000D3B5F"/>
    <w:rsid w:val="000D3CDA"/>
    <w:rsid w:val="000D3E5F"/>
    <w:rsid w:val="000D43EA"/>
    <w:rsid w:val="000D45D9"/>
    <w:rsid w:val="000D485F"/>
    <w:rsid w:val="000D4D09"/>
    <w:rsid w:val="000D4E5D"/>
    <w:rsid w:val="000D4F3C"/>
    <w:rsid w:val="000D5862"/>
    <w:rsid w:val="000D59D7"/>
    <w:rsid w:val="000D5D28"/>
    <w:rsid w:val="000D5D50"/>
    <w:rsid w:val="000D5FF7"/>
    <w:rsid w:val="000D63E2"/>
    <w:rsid w:val="000D65D0"/>
    <w:rsid w:val="000D66E9"/>
    <w:rsid w:val="000D6C79"/>
    <w:rsid w:val="000D6F13"/>
    <w:rsid w:val="000D7003"/>
    <w:rsid w:val="000D7371"/>
    <w:rsid w:val="000D7401"/>
    <w:rsid w:val="000D74C2"/>
    <w:rsid w:val="000E0660"/>
    <w:rsid w:val="000E1CD6"/>
    <w:rsid w:val="000E25EB"/>
    <w:rsid w:val="000E26D7"/>
    <w:rsid w:val="000E27B9"/>
    <w:rsid w:val="000E27E7"/>
    <w:rsid w:val="000E2841"/>
    <w:rsid w:val="000E2CD6"/>
    <w:rsid w:val="000E2FAE"/>
    <w:rsid w:val="000E322F"/>
    <w:rsid w:val="000E331B"/>
    <w:rsid w:val="000E343C"/>
    <w:rsid w:val="000E38BB"/>
    <w:rsid w:val="000E3D02"/>
    <w:rsid w:val="000E41C3"/>
    <w:rsid w:val="000E41D5"/>
    <w:rsid w:val="000E47C9"/>
    <w:rsid w:val="000E5692"/>
    <w:rsid w:val="000E56AC"/>
    <w:rsid w:val="000E5952"/>
    <w:rsid w:val="000E5E32"/>
    <w:rsid w:val="000E6721"/>
    <w:rsid w:val="000E68D3"/>
    <w:rsid w:val="000E691B"/>
    <w:rsid w:val="000E6D30"/>
    <w:rsid w:val="000E6DAB"/>
    <w:rsid w:val="000E72F0"/>
    <w:rsid w:val="000E7473"/>
    <w:rsid w:val="000E7682"/>
    <w:rsid w:val="000E7BA0"/>
    <w:rsid w:val="000E7D27"/>
    <w:rsid w:val="000F037E"/>
    <w:rsid w:val="000F08CB"/>
    <w:rsid w:val="000F0AB8"/>
    <w:rsid w:val="000F0D58"/>
    <w:rsid w:val="000F109B"/>
    <w:rsid w:val="000F15E3"/>
    <w:rsid w:val="000F1A98"/>
    <w:rsid w:val="000F1CB0"/>
    <w:rsid w:val="000F1CDF"/>
    <w:rsid w:val="000F20BE"/>
    <w:rsid w:val="000F2480"/>
    <w:rsid w:val="000F2A2F"/>
    <w:rsid w:val="000F2C15"/>
    <w:rsid w:val="000F2E90"/>
    <w:rsid w:val="000F3349"/>
    <w:rsid w:val="000F335D"/>
    <w:rsid w:val="000F35B0"/>
    <w:rsid w:val="000F3704"/>
    <w:rsid w:val="000F3D8D"/>
    <w:rsid w:val="000F4546"/>
    <w:rsid w:val="000F4671"/>
    <w:rsid w:val="000F4F08"/>
    <w:rsid w:val="000F54C4"/>
    <w:rsid w:val="000F5519"/>
    <w:rsid w:val="000F5A01"/>
    <w:rsid w:val="000F5E16"/>
    <w:rsid w:val="000F6340"/>
    <w:rsid w:val="000F67AC"/>
    <w:rsid w:val="000F67ED"/>
    <w:rsid w:val="000F6C49"/>
    <w:rsid w:val="000F7034"/>
    <w:rsid w:val="000F732A"/>
    <w:rsid w:val="000F73F5"/>
    <w:rsid w:val="000F784C"/>
    <w:rsid w:val="000F7A57"/>
    <w:rsid w:val="001000CF"/>
    <w:rsid w:val="00100331"/>
    <w:rsid w:val="00100842"/>
    <w:rsid w:val="00100EED"/>
    <w:rsid w:val="001016B0"/>
    <w:rsid w:val="00101AE1"/>
    <w:rsid w:val="00101D06"/>
    <w:rsid w:val="00102837"/>
    <w:rsid w:val="00102A13"/>
    <w:rsid w:val="00103572"/>
    <w:rsid w:val="0010376D"/>
    <w:rsid w:val="0010378E"/>
    <w:rsid w:val="0010390B"/>
    <w:rsid w:val="00103939"/>
    <w:rsid w:val="00103C46"/>
    <w:rsid w:val="00104149"/>
    <w:rsid w:val="001047E6"/>
    <w:rsid w:val="00105165"/>
    <w:rsid w:val="0010521D"/>
    <w:rsid w:val="001056FB"/>
    <w:rsid w:val="00106490"/>
    <w:rsid w:val="00106D5C"/>
    <w:rsid w:val="00106FB0"/>
    <w:rsid w:val="001079BB"/>
    <w:rsid w:val="00107E03"/>
    <w:rsid w:val="0011023E"/>
    <w:rsid w:val="00110305"/>
    <w:rsid w:val="00110673"/>
    <w:rsid w:val="001111C9"/>
    <w:rsid w:val="00111274"/>
    <w:rsid w:val="001114B1"/>
    <w:rsid w:val="001115CB"/>
    <w:rsid w:val="00111F59"/>
    <w:rsid w:val="00112359"/>
    <w:rsid w:val="00112DE5"/>
    <w:rsid w:val="00112E11"/>
    <w:rsid w:val="00112FF4"/>
    <w:rsid w:val="0011352E"/>
    <w:rsid w:val="00113EC3"/>
    <w:rsid w:val="00114CFA"/>
    <w:rsid w:val="001154C6"/>
    <w:rsid w:val="00115A5F"/>
    <w:rsid w:val="001167D1"/>
    <w:rsid w:val="00116943"/>
    <w:rsid w:val="00116C1D"/>
    <w:rsid w:val="00116E0C"/>
    <w:rsid w:val="001170EB"/>
    <w:rsid w:val="001176BA"/>
    <w:rsid w:val="00117A9A"/>
    <w:rsid w:val="001205EC"/>
    <w:rsid w:val="00120EAB"/>
    <w:rsid w:val="0012105D"/>
    <w:rsid w:val="0012149A"/>
    <w:rsid w:val="00122349"/>
    <w:rsid w:val="00122728"/>
    <w:rsid w:val="0012285B"/>
    <w:rsid w:val="00122AF9"/>
    <w:rsid w:val="00122B42"/>
    <w:rsid w:val="001237EC"/>
    <w:rsid w:val="00124488"/>
    <w:rsid w:val="0012452B"/>
    <w:rsid w:val="00124559"/>
    <w:rsid w:val="001253A3"/>
    <w:rsid w:val="001253E1"/>
    <w:rsid w:val="00126928"/>
    <w:rsid w:val="00126A7E"/>
    <w:rsid w:val="00126C73"/>
    <w:rsid w:val="00126CCE"/>
    <w:rsid w:val="00127023"/>
    <w:rsid w:val="00127649"/>
    <w:rsid w:val="00127CBA"/>
    <w:rsid w:val="00130946"/>
    <w:rsid w:val="00130B05"/>
    <w:rsid w:val="00130C7E"/>
    <w:rsid w:val="00130EAF"/>
    <w:rsid w:val="00131200"/>
    <w:rsid w:val="00131460"/>
    <w:rsid w:val="00131692"/>
    <w:rsid w:val="001317DC"/>
    <w:rsid w:val="00131860"/>
    <w:rsid w:val="00132806"/>
    <w:rsid w:val="00132879"/>
    <w:rsid w:val="00132C15"/>
    <w:rsid w:val="00133083"/>
    <w:rsid w:val="001334B9"/>
    <w:rsid w:val="00133615"/>
    <w:rsid w:val="00134324"/>
    <w:rsid w:val="001346E1"/>
    <w:rsid w:val="00134A47"/>
    <w:rsid w:val="001352BF"/>
    <w:rsid w:val="00135CCC"/>
    <w:rsid w:val="00135E97"/>
    <w:rsid w:val="00135F50"/>
    <w:rsid w:val="00136EB5"/>
    <w:rsid w:val="0013703C"/>
    <w:rsid w:val="0013733A"/>
    <w:rsid w:val="001373C4"/>
    <w:rsid w:val="00137902"/>
    <w:rsid w:val="0013796E"/>
    <w:rsid w:val="00137A5B"/>
    <w:rsid w:val="00137E6F"/>
    <w:rsid w:val="00140228"/>
    <w:rsid w:val="0014085A"/>
    <w:rsid w:val="00140D4A"/>
    <w:rsid w:val="00140F36"/>
    <w:rsid w:val="00141A57"/>
    <w:rsid w:val="00141D07"/>
    <w:rsid w:val="00141D7C"/>
    <w:rsid w:val="00142FF3"/>
    <w:rsid w:val="00143220"/>
    <w:rsid w:val="00143670"/>
    <w:rsid w:val="001437BE"/>
    <w:rsid w:val="0014383E"/>
    <w:rsid w:val="00143AC7"/>
    <w:rsid w:val="00144185"/>
    <w:rsid w:val="00144725"/>
    <w:rsid w:val="00144897"/>
    <w:rsid w:val="00144A68"/>
    <w:rsid w:val="00145241"/>
    <w:rsid w:val="001456AE"/>
    <w:rsid w:val="0014581B"/>
    <w:rsid w:val="00145A30"/>
    <w:rsid w:val="00145EA6"/>
    <w:rsid w:val="001461D0"/>
    <w:rsid w:val="001468EE"/>
    <w:rsid w:val="001469CD"/>
    <w:rsid w:val="00146C42"/>
    <w:rsid w:val="00147302"/>
    <w:rsid w:val="00147305"/>
    <w:rsid w:val="00147393"/>
    <w:rsid w:val="0014762F"/>
    <w:rsid w:val="00147674"/>
    <w:rsid w:val="0014797D"/>
    <w:rsid w:val="001502C9"/>
    <w:rsid w:val="0015035E"/>
    <w:rsid w:val="00150563"/>
    <w:rsid w:val="0015058B"/>
    <w:rsid w:val="0015092D"/>
    <w:rsid w:val="00150DBE"/>
    <w:rsid w:val="00150E64"/>
    <w:rsid w:val="001510FA"/>
    <w:rsid w:val="00151780"/>
    <w:rsid w:val="00151D17"/>
    <w:rsid w:val="00152842"/>
    <w:rsid w:val="00152B7C"/>
    <w:rsid w:val="00152F72"/>
    <w:rsid w:val="001532F1"/>
    <w:rsid w:val="0015364F"/>
    <w:rsid w:val="00154050"/>
    <w:rsid w:val="00154532"/>
    <w:rsid w:val="00154C74"/>
    <w:rsid w:val="00154D04"/>
    <w:rsid w:val="001555CC"/>
    <w:rsid w:val="001562FC"/>
    <w:rsid w:val="001564E7"/>
    <w:rsid w:val="00156623"/>
    <w:rsid w:val="00156908"/>
    <w:rsid w:val="00156918"/>
    <w:rsid w:val="00156D9C"/>
    <w:rsid w:val="00157448"/>
    <w:rsid w:val="0015745E"/>
    <w:rsid w:val="00157461"/>
    <w:rsid w:val="0015777D"/>
    <w:rsid w:val="001577B8"/>
    <w:rsid w:val="00157924"/>
    <w:rsid w:val="00157DC6"/>
    <w:rsid w:val="0016007C"/>
    <w:rsid w:val="001607E1"/>
    <w:rsid w:val="001608C1"/>
    <w:rsid w:val="00160AD3"/>
    <w:rsid w:val="00160BCA"/>
    <w:rsid w:val="00160F07"/>
    <w:rsid w:val="001614D9"/>
    <w:rsid w:val="00161603"/>
    <w:rsid w:val="0016192E"/>
    <w:rsid w:val="00161BB0"/>
    <w:rsid w:val="00161C60"/>
    <w:rsid w:val="00161E35"/>
    <w:rsid w:val="0016255B"/>
    <w:rsid w:val="00162AB2"/>
    <w:rsid w:val="00162C41"/>
    <w:rsid w:val="00162CD8"/>
    <w:rsid w:val="001635F7"/>
    <w:rsid w:val="001636B1"/>
    <w:rsid w:val="00163AE0"/>
    <w:rsid w:val="00163C33"/>
    <w:rsid w:val="00163C65"/>
    <w:rsid w:val="001641E5"/>
    <w:rsid w:val="001647A5"/>
    <w:rsid w:val="00164844"/>
    <w:rsid w:val="00164F0C"/>
    <w:rsid w:val="0016524A"/>
    <w:rsid w:val="001653AC"/>
    <w:rsid w:val="00165C37"/>
    <w:rsid w:val="001661D7"/>
    <w:rsid w:val="001664DC"/>
    <w:rsid w:val="00166772"/>
    <w:rsid w:val="00166793"/>
    <w:rsid w:val="00166869"/>
    <w:rsid w:val="00166875"/>
    <w:rsid w:val="00167010"/>
    <w:rsid w:val="00167BB5"/>
    <w:rsid w:val="00167F4F"/>
    <w:rsid w:val="00170479"/>
    <w:rsid w:val="00170612"/>
    <w:rsid w:val="00170667"/>
    <w:rsid w:val="001706C7"/>
    <w:rsid w:val="00170B02"/>
    <w:rsid w:val="00170BDA"/>
    <w:rsid w:val="001713C8"/>
    <w:rsid w:val="001718CE"/>
    <w:rsid w:val="0017212D"/>
    <w:rsid w:val="0017229D"/>
    <w:rsid w:val="001729B1"/>
    <w:rsid w:val="00172A98"/>
    <w:rsid w:val="0017387F"/>
    <w:rsid w:val="00173D5E"/>
    <w:rsid w:val="00173F5C"/>
    <w:rsid w:val="00174276"/>
    <w:rsid w:val="001746AE"/>
    <w:rsid w:val="00174905"/>
    <w:rsid w:val="001752B0"/>
    <w:rsid w:val="00175335"/>
    <w:rsid w:val="00176044"/>
    <w:rsid w:val="00176049"/>
    <w:rsid w:val="0017666D"/>
    <w:rsid w:val="00176A70"/>
    <w:rsid w:val="00176BAF"/>
    <w:rsid w:val="00177169"/>
    <w:rsid w:val="001772C1"/>
    <w:rsid w:val="0017747F"/>
    <w:rsid w:val="00177E7F"/>
    <w:rsid w:val="00180594"/>
    <w:rsid w:val="0018073D"/>
    <w:rsid w:val="001808CC"/>
    <w:rsid w:val="00180B32"/>
    <w:rsid w:val="00180F66"/>
    <w:rsid w:val="00181321"/>
    <w:rsid w:val="0018154E"/>
    <w:rsid w:val="00181A6A"/>
    <w:rsid w:val="00181D6E"/>
    <w:rsid w:val="001830AA"/>
    <w:rsid w:val="00183BDA"/>
    <w:rsid w:val="001848BE"/>
    <w:rsid w:val="0018565F"/>
    <w:rsid w:val="001856F4"/>
    <w:rsid w:val="00185F57"/>
    <w:rsid w:val="001861A2"/>
    <w:rsid w:val="001861BF"/>
    <w:rsid w:val="0018648E"/>
    <w:rsid w:val="001866FD"/>
    <w:rsid w:val="00187002"/>
    <w:rsid w:val="00187018"/>
    <w:rsid w:val="00187177"/>
    <w:rsid w:val="0018717E"/>
    <w:rsid w:val="00190090"/>
    <w:rsid w:val="001905D3"/>
    <w:rsid w:val="00190775"/>
    <w:rsid w:val="0019102A"/>
    <w:rsid w:val="001914BB"/>
    <w:rsid w:val="00191770"/>
    <w:rsid w:val="00192F55"/>
    <w:rsid w:val="0019302F"/>
    <w:rsid w:val="001930CF"/>
    <w:rsid w:val="001939EB"/>
    <w:rsid w:val="00193AFB"/>
    <w:rsid w:val="00193B44"/>
    <w:rsid w:val="00193D43"/>
    <w:rsid w:val="001941DA"/>
    <w:rsid w:val="00194479"/>
    <w:rsid w:val="001946F6"/>
    <w:rsid w:val="00194D5C"/>
    <w:rsid w:val="00195108"/>
    <w:rsid w:val="00195678"/>
    <w:rsid w:val="001958E5"/>
    <w:rsid w:val="00195AC0"/>
    <w:rsid w:val="001962F4"/>
    <w:rsid w:val="00196FB4"/>
    <w:rsid w:val="0019761D"/>
    <w:rsid w:val="00197701"/>
    <w:rsid w:val="0019771B"/>
    <w:rsid w:val="00197EA9"/>
    <w:rsid w:val="001A0175"/>
    <w:rsid w:val="001A033C"/>
    <w:rsid w:val="001A0526"/>
    <w:rsid w:val="001A094D"/>
    <w:rsid w:val="001A0C16"/>
    <w:rsid w:val="001A0C77"/>
    <w:rsid w:val="001A12CF"/>
    <w:rsid w:val="001A167B"/>
    <w:rsid w:val="001A1802"/>
    <w:rsid w:val="001A1F64"/>
    <w:rsid w:val="001A25FE"/>
    <w:rsid w:val="001A2D56"/>
    <w:rsid w:val="001A3329"/>
    <w:rsid w:val="001A3586"/>
    <w:rsid w:val="001A38BB"/>
    <w:rsid w:val="001A4109"/>
    <w:rsid w:val="001A44C7"/>
    <w:rsid w:val="001A4A84"/>
    <w:rsid w:val="001A5033"/>
    <w:rsid w:val="001A523F"/>
    <w:rsid w:val="001A5688"/>
    <w:rsid w:val="001A5B87"/>
    <w:rsid w:val="001A5D9E"/>
    <w:rsid w:val="001A662B"/>
    <w:rsid w:val="001A67CC"/>
    <w:rsid w:val="001A68AC"/>
    <w:rsid w:val="001A6AFB"/>
    <w:rsid w:val="001A6E5A"/>
    <w:rsid w:val="001A70E8"/>
    <w:rsid w:val="001A7668"/>
    <w:rsid w:val="001A76DB"/>
    <w:rsid w:val="001B0023"/>
    <w:rsid w:val="001B057F"/>
    <w:rsid w:val="001B083B"/>
    <w:rsid w:val="001B0E0D"/>
    <w:rsid w:val="001B1156"/>
    <w:rsid w:val="001B18EB"/>
    <w:rsid w:val="001B1D0A"/>
    <w:rsid w:val="001B2508"/>
    <w:rsid w:val="001B2A5D"/>
    <w:rsid w:val="001B2BF1"/>
    <w:rsid w:val="001B2CF1"/>
    <w:rsid w:val="001B3090"/>
    <w:rsid w:val="001B31DE"/>
    <w:rsid w:val="001B321C"/>
    <w:rsid w:val="001B34D5"/>
    <w:rsid w:val="001B3890"/>
    <w:rsid w:val="001B3984"/>
    <w:rsid w:val="001B39E4"/>
    <w:rsid w:val="001B3CB3"/>
    <w:rsid w:val="001B41DD"/>
    <w:rsid w:val="001B43B4"/>
    <w:rsid w:val="001B4605"/>
    <w:rsid w:val="001B4ED5"/>
    <w:rsid w:val="001B4F23"/>
    <w:rsid w:val="001B5456"/>
    <w:rsid w:val="001B652B"/>
    <w:rsid w:val="001B6B14"/>
    <w:rsid w:val="001B6C6D"/>
    <w:rsid w:val="001B6ED2"/>
    <w:rsid w:val="001B70CD"/>
    <w:rsid w:val="001B76B6"/>
    <w:rsid w:val="001B7E01"/>
    <w:rsid w:val="001B7F07"/>
    <w:rsid w:val="001C0AD3"/>
    <w:rsid w:val="001C11B5"/>
    <w:rsid w:val="001C11ED"/>
    <w:rsid w:val="001C15A6"/>
    <w:rsid w:val="001C18A0"/>
    <w:rsid w:val="001C1B14"/>
    <w:rsid w:val="001C1C9C"/>
    <w:rsid w:val="001C1D57"/>
    <w:rsid w:val="001C203A"/>
    <w:rsid w:val="001C2327"/>
    <w:rsid w:val="001C2CFE"/>
    <w:rsid w:val="001C2E54"/>
    <w:rsid w:val="001C2E99"/>
    <w:rsid w:val="001C3481"/>
    <w:rsid w:val="001C36B3"/>
    <w:rsid w:val="001C3E5E"/>
    <w:rsid w:val="001C43C3"/>
    <w:rsid w:val="001C4529"/>
    <w:rsid w:val="001C4AD4"/>
    <w:rsid w:val="001C4D0D"/>
    <w:rsid w:val="001C530F"/>
    <w:rsid w:val="001C55AD"/>
    <w:rsid w:val="001C597F"/>
    <w:rsid w:val="001C62F4"/>
    <w:rsid w:val="001C637B"/>
    <w:rsid w:val="001C656D"/>
    <w:rsid w:val="001C683B"/>
    <w:rsid w:val="001C6B32"/>
    <w:rsid w:val="001C6FD8"/>
    <w:rsid w:val="001C73E3"/>
    <w:rsid w:val="001C75E9"/>
    <w:rsid w:val="001C78C6"/>
    <w:rsid w:val="001C7B28"/>
    <w:rsid w:val="001C7FF8"/>
    <w:rsid w:val="001D00A0"/>
    <w:rsid w:val="001D019B"/>
    <w:rsid w:val="001D1792"/>
    <w:rsid w:val="001D1D4D"/>
    <w:rsid w:val="001D1D83"/>
    <w:rsid w:val="001D25D4"/>
    <w:rsid w:val="001D28FD"/>
    <w:rsid w:val="001D2D80"/>
    <w:rsid w:val="001D333F"/>
    <w:rsid w:val="001D3E84"/>
    <w:rsid w:val="001D4123"/>
    <w:rsid w:val="001D4469"/>
    <w:rsid w:val="001D4845"/>
    <w:rsid w:val="001D4A56"/>
    <w:rsid w:val="001D4F38"/>
    <w:rsid w:val="001D5DBB"/>
    <w:rsid w:val="001D5F6C"/>
    <w:rsid w:val="001D6031"/>
    <w:rsid w:val="001D61AE"/>
    <w:rsid w:val="001D69FE"/>
    <w:rsid w:val="001D6E55"/>
    <w:rsid w:val="001D6F78"/>
    <w:rsid w:val="001D764C"/>
    <w:rsid w:val="001D7837"/>
    <w:rsid w:val="001D7D4C"/>
    <w:rsid w:val="001E0058"/>
    <w:rsid w:val="001E00B7"/>
    <w:rsid w:val="001E07AB"/>
    <w:rsid w:val="001E0EC9"/>
    <w:rsid w:val="001E188A"/>
    <w:rsid w:val="001E2119"/>
    <w:rsid w:val="001E268B"/>
    <w:rsid w:val="001E27E1"/>
    <w:rsid w:val="001E3E2A"/>
    <w:rsid w:val="001E3F90"/>
    <w:rsid w:val="001E422F"/>
    <w:rsid w:val="001E429C"/>
    <w:rsid w:val="001E43F7"/>
    <w:rsid w:val="001E472A"/>
    <w:rsid w:val="001E5124"/>
    <w:rsid w:val="001E5A48"/>
    <w:rsid w:val="001E5BD7"/>
    <w:rsid w:val="001E5FB4"/>
    <w:rsid w:val="001E6211"/>
    <w:rsid w:val="001E6ACD"/>
    <w:rsid w:val="001E76A5"/>
    <w:rsid w:val="001E7C4E"/>
    <w:rsid w:val="001E7D4B"/>
    <w:rsid w:val="001F03F9"/>
    <w:rsid w:val="001F0DA6"/>
    <w:rsid w:val="001F10E8"/>
    <w:rsid w:val="001F11DD"/>
    <w:rsid w:val="001F1F5C"/>
    <w:rsid w:val="001F1FEA"/>
    <w:rsid w:val="001F22EE"/>
    <w:rsid w:val="001F3185"/>
    <w:rsid w:val="001F42D2"/>
    <w:rsid w:val="001F4A8B"/>
    <w:rsid w:val="001F4B31"/>
    <w:rsid w:val="001F4ED9"/>
    <w:rsid w:val="001F4F14"/>
    <w:rsid w:val="001F50C9"/>
    <w:rsid w:val="001F5337"/>
    <w:rsid w:val="001F5A5A"/>
    <w:rsid w:val="001F5B4B"/>
    <w:rsid w:val="001F5CCF"/>
    <w:rsid w:val="001F60B3"/>
    <w:rsid w:val="001F62EF"/>
    <w:rsid w:val="001F688D"/>
    <w:rsid w:val="001F6929"/>
    <w:rsid w:val="001F6BD5"/>
    <w:rsid w:val="001F7A28"/>
    <w:rsid w:val="001F7DB1"/>
    <w:rsid w:val="001F7EF2"/>
    <w:rsid w:val="00200297"/>
    <w:rsid w:val="00201830"/>
    <w:rsid w:val="002019D8"/>
    <w:rsid w:val="00202150"/>
    <w:rsid w:val="00202D8B"/>
    <w:rsid w:val="00202ECF"/>
    <w:rsid w:val="00202FDC"/>
    <w:rsid w:val="0020339C"/>
    <w:rsid w:val="00203D14"/>
    <w:rsid w:val="002043A4"/>
    <w:rsid w:val="00204405"/>
    <w:rsid w:val="002046B4"/>
    <w:rsid w:val="00204E65"/>
    <w:rsid w:val="00205875"/>
    <w:rsid w:val="00205C37"/>
    <w:rsid w:val="00205DED"/>
    <w:rsid w:val="00206FF3"/>
    <w:rsid w:val="002100C3"/>
    <w:rsid w:val="002101E9"/>
    <w:rsid w:val="002112C1"/>
    <w:rsid w:val="00211CA2"/>
    <w:rsid w:val="002122CF"/>
    <w:rsid w:val="0021312E"/>
    <w:rsid w:val="002134E3"/>
    <w:rsid w:val="00213923"/>
    <w:rsid w:val="00213A2B"/>
    <w:rsid w:val="00213AB8"/>
    <w:rsid w:val="00213FF5"/>
    <w:rsid w:val="00214629"/>
    <w:rsid w:val="00214A6D"/>
    <w:rsid w:val="00214A9A"/>
    <w:rsid w:val="002150A0"/>
    <w:rsid w:val="00215A1D"/>
    <w:rsid w:val="00215D73"/>
    <w:rsid w:val="002167E7"/>
    <w:rsid w:val="00216AE1"/>
    <w:rsid w:val="002172E2"/>
    <w:rsid w:val="00217AAA"/>
    <w:rsid w:val="00217CA0"/>
    <w:rsid w:val="00217D1E"/>
    <w:rsid w:val="002201BB"/>
    <w:rsid w:val="00220860"/>
    <w:rsid w:val="002208D7"/>
    <w:rsid w:val="00220FFE"/>
    <w:rsid w:val="002211FF"/>
    <w:rsid w:val="002219A6"/>
    <w:rsid w:val="00221DDC"/>
    <w:rsid w:val="002228FF"/>
    <w:rsid w:val="00222A08"/>
    <w:rsid w:val="00222F80"/>
    <w:rsid w:val="00224E21"/>
    <w:rsid w:val="0022505A"/>
    <w:rsid w:val="002250D2"/>
    <w:rsid w:val="002251B1"/>
    <w:rsid w:val="0022553D"/>
    <w:rsid w:val="002259B9"/>
    <w:rsid w:val="00225D99"/>
    <w:rsid w:val="00225E52"/>
    <w:rsid w:val="00225F45"/>
    <w:rsid w:val="002267B9"/>
    <w:rsid w:val="002268BF"/>
    <w:rsid w:val="002268D0"/>
    <w:rsid w:val="002269D2"/>
    <w:rsid w:val="00226E31"/>
    <w:rsid w:val="002272E2"/>
    <w:rsid w:val="0022743A"/>
    <w:rsid w:val="00227CB5"/>
    <w:rsid w:val="002306C6"/>
    <w:rsid w:val="0023079C"/>
    <w:rsid w:val="002309DD"/>
    <w:rsid w:val="002309F3"/>
    <w:rsid w:val="00230B05"/>
    <w:rsid w:val="00231118"/>
    <w:rsid w:val="00231485"/>
    <w:rsid w:val="0023148E"/>
    <w:rsid w:val="00231943"/>
    <w:rsid w:val="002319AD"/>
    <w:rsid w:val="00231A81"/>
    <w:rsid w:val="00231DA1"/>
    <w:rsid w:val="00231EFD"/>
    <w:rsid w:val="0023203C"/>
    <w:rsid w:val="002323B1"/>
    <w:rsid w:val="002335DC"/>
    <w:rsid w:val="0023361D"/>
    <w:rsid w:val="0023390E"/>
    <w:rsid w:val="00233F71"/>
    <w:rsid w:val="002340F6"/>
    <w:rsid w:val="00234168"/>
    <w:rsid w:val="002344D5"/>
    <w:rsid w:val="00234C64"/>
    <w:rsid w:val="00234F45"/>
    <w:rsid w:val="002354EF"/>
    <w:rsid w:val="00235888"/>
    <w:rsid w:val="00236107"/>
    <w:rsid w:val="0023669D"/>
    <w:rsid w:val="002368D6"/>
    <w:rsid w:val="00236F20"/>
    <w:rsid w:val="00236F87"/>
    <w:rsid w:val="00237309"/>
    <w:rsid w:val="00237ACF"/>
    <w:rsid w:val="00237D86"/>
    <w:rsid w:val="00237E10"/>
    <w:rsid w:val="0024052F"/>
    <w:rsid w:val="00240572"/>
    <w:rsid w:val="00241CBD"/>
    <w:rsid w:val="00241D6C"/>
    <w:rsid w:val="002421C0"/>
    <w:rsid w:val="00242276"/>
    <w:rsid w:val="00242EE8"/>
    <w:rsid w:val="00243526"/>
    <w:rsid w:val="00243EF5"/>
    <w:rsid w:val="0024400A"/>
    <w:rsid w:val="00244948"/>
    <w:rsid w:val="00244A94"/>
    <w:rsid w:val="00245995"/>
    <w:rsid w:val="00245FC8"/>
    <w:rsid w:val="00246069"/>
    <w:rsid w:val="00246549"/>
    <w:rsid w:val="0024669C"/>
    <w:rsid w:val="00247B9E"/>
    <w:rsid w:val="00250484"/>
    <w:rsid w:val="0025077A"/>
    <w:rsid w:val="00251185"/>
    <w:rsid w:val="00251816"/>
    <w:rsid w:val="002518CC"/>
    <w:rsid w:val="00251A20"/>
    <w:rsid w:val="00251F47"/>
    <w:rsid w:val="00251F6F"/>
    <w:rsid w:val="00251FEE"/>
    <w:rsid w:val="002520A4"/>
    <w:rsid w:val="0025215F"/>
    <w:rsid w:val="0025246B"/>
    <w:rsid w:val="00252753"/>
    <w:rsid w:val="002528EA"/>
    <w:rsid w:val="00252F92"/>
    <w:rsid w:val="002530DD"/>
    <w:rsid w:val="002534FC"/>
    <w:rsid w:val="00253C7F"/>
    <w:rsid w:val="0025491A"/>
    <w:rsid w:val="002549D4"/>
    <w:rsid w:val="00254AB6"/>
    <w:rsid w:val="002556AC"/>
    <w:rsid w:val="002556D2"/>
    <w:rsid w:val="00255852"/>
    <w:rsid w:val="0025653E"/>
    <w:rsid w:val="002567F0"/>
    <w:rsid w:val="0025698F"/>
    <w:rsid w:val="00256A08"/>
    <w:rsid w:val="00256ED9"/>
    <w:rsid w:val="002575BC"/>
    <w:rsid w:val="00257C78"/>
    <w:rsid w:val="00257D6E"/>
    <w:rsid w:val="00260882"/>
    <w:rsid w:val="00260D9A"/>
    <w:rsid w:val="00261242"/>
    <w:rsid w:val="002615AA"/>
    <w:rsid w:val="00261A8B"/>
    <w:rsid w:val="00261BA2"/>
    <w:rsid w:val="00261F94"/>
    <w:rsid w:val="00262513"/>
    <w:rsid w:val="0026260A"/>
    <w:rsid w:val="0026270F"/>
    <w:rsid w:val="0026280B"/>
    <w:rsid w:val="00262F03"/>
    <w:rsid w:val="002638E0"/>
    <w:rsid w:val="002638ED"/>
    <w:rsid w:val="00263AA0"/>
    <w:rsid w:val="00263DED"/>
    <w:rsid w:val="00264102"/>
    <w:rsid w:val="002641BE"/>
    <w:rsid w:val="0026508E"/>
    <w:rsid w:val="002658D3"/>
    <w:rsid w:val="00265B79"/>
    <w:rsid w:val="00265C55"/>
    <w:rsid w:val="002667DC"/>
    <w:rsid w:val="00266F47"/>
    <w:rsid w:val="00267185"/>
    <w:rsid w:val="0026737B"/>
    <w:rsid w:val="002676E0"/>
    <w:rsid w:val="00267C1F"/>
    <w:rsid w:val="00267CEE"/>
    <w:rsid w:val="00270D46"/>
    <w:rsid w:val="00271119"/>
    <w:rsid w:val="002713EA"/>
    <w:rsid w:val="0027143C"/>
    <w:rsid w:val="00271B67"/>
    <w:rsid w:val="002723B0"/>
    <w:rsid w:val="002724F0"/>
    <w:rsid w:val="002725E2"/>
    <w:rsid w:val="002728D4"/>
    <w:rsid w:val="00272956"/>
    <w:rsid w:val="002729BB"/>
    <w:rsid w:val="00272BDE"/>
    <w:rsid w:val="0027386B"/>
    <w:rsid w:val="00273CEE"/>
    <w:rsid w:val="00273E32"/>
    <w:rsid w:val="00274024"/>
    <w:rsid w:val="002742CC"/>
    <w:rsid w:val="002751C6"/>
    <w:rsid w:val="0027538A"/>
    <w:rsid w:val="002756A3"/>
    <w:rsid w:val="0027596A"/>
    <w:rsid w:val="00275B88"/>
    <w:rsid w:val="0027719E"/>
    <w:rsid w:val="002772FB"/>
    <w:rsid w:val="0027794A"/>
    <w:rsid w:val="002779FA"/>
    <w:rsid w:val="00280B32"/>
    <w:rsid w:val="00281182"/>
    <w:rsid w:val="002811A4"/>
    <w:rsid w:val="002811C5"/>
    <w:rsid w:val="00281548"/>
    <w:rsid w:val="00281757"/>
    <w:rsid w:val="00281EF4"/>
    <w:rsid w:val="00281FA1"/>
    <w:rsid w:val="002827F0"/>
    <w:rsid w:val="002829A0"/>
    <w:rsid w:val="00283060"/>
    <w:rsid w:val="0028375B"/>
    <w:rsid w:val="00283A6F"/>
    <w:rsid w:val="00283B63"/>
    <w:rsid w:val="00283E9A"/>
    <w:rsid w:val="002841FD"/>
    <w:rsid w:val="002849C0"/>
    <w:rsid w:val="00284CDC"/>
    <w:rsid w:val="00284D2C"/>
    <w:rsid w:val="0028564F"/>
    <w:rsid w:val="00285749"/>
    <w:rsid w:val="0028592B"/>
    <w:rsid w:val="00285ABB"/>
    <w:rsid w:val="00285E5C"/>
    <w:rsid w:val="002862DD"/>
    <w:rsid w:val="00286747"/>
    <w:rsid w:val="00286B22"/>
    <w:rsid w:val="002870C0"/>
    <w:rsid w:val="002875C7"/>
    <w:rsid w:val="00287A24"/>
    <w:rsid w:val="00290313"/>
    <w:rsid w:val="0029187E"/>
    <w:rsid w:val="0029195B"/>
    <w:rsid w:val="00291C36"/>
    <w:rsid w:val="00291C85"/>
    <w:rsid w:val="0029260E"/>
    <w:rsid w:val="00292C39"/>
    <w:rsid w:val="002930F6"/>
    <w:rsid w:val="00293214"/>
    <w:rsid w:val="002932EE"/>
    <w:rsid w:val="002939CD"/>
    <w:rsid w:val="002943B8"/>
    <w:rsid w:val="00294552"/>
    <w:rsid w:val="00294664"/>
    <w:rsid w:val="00294D6B"/>
    <w:rsid w:val="002950F3"/>
    <w:rsid w:val="00295830"/>
    <w:rsid w:val="002961A4"/>
    <w:rsid w:val="0029624B"/>
    <w:rsid w:val="002965CF"/>
    <w:rsid w:val="00296B21"/>
    <w:rsid w:val="00296D0C"/>
    <w:rsid w:val="002972D0"/>
    <w:rsid w:val="00297812"/>
    <w:rsid w:val="002978E2"/>
    <w:rsid w:val="00297F6D"/>
    <w:rsid w:val="002A072F"/>
    <w:rsid w:val="002A09A3"/>
    <w:rsid w:val="002A0A11"/>
    <w:rsid w:val="002A1998"/>
    <w:rsid w:val="002A1DF8"/>
    <w:rsid w:val="002A24CE"/>
    <w:rsid w:val="002A2581"/>
    <w:rsid w:val="002A2733"/>
    <w:rsid w:val="002A2807"/>
    <w:rsid w:val="002A2B89"/>
    <w:rsid w:val="002A2BBE"/>
    <w:rsid w:val="002A2BD4"/>
    <w:rsid w:val="002A31EE"/>
    <w:rsid w:val="002A3DE2"/>
    <w:rsid w:val="002A3F85"/>
    <w:rsid w:val="002A4266"/>
    <w:rsid w:val="002A494E"/>
    <w:rsid w:val="002A4DCB"/>
    <w:rsid w:val="002A55A9"/>
    <w:rsid w:val="002A55CE"/>
    <w:rsid w:val="002A571C"/>
    <w:rsid w:val="002A5EB9"/>
    <w:rsid w:val="002A61DF"/>
    <w:rsid w:val="002A6329"/>
    <w:rsid w:val="002A6A86"/>
    <w:rsid w:val="002A6B7F"/>
    <w:rsid w:val="002A7141"/>
    <w:rsid w:val="002A71DB"/>
    <w:rsid w:val="002A7B2E"/>
    <w:rsid w:val="002B0275"/>
    <w:rsid w:val="002B0289"/>
    <w:rsid w:val="002B0F04"/>
    <w:rsid w:val="002B10AC"/>
    <w:rsid w:val="002B11C5"/>
    <w:rsid w:val="002B164C"/>
    <w:rsid w:val="002B17EF"/>
    <w:rsid w:val="002B1F6F"/>
    <w:rsid w:val="002B2E3B"/>
    <w:rsid w:val="002B309A"/>
    <w:rsid w:val="002B3A98"/>
    <w:rsid w:val="002B3F6F"/>
    <w:rsid w:val="002B42FE"/>
    <w:rsid w:val="002B474E"/>
    <w:rsid w:val="002B4BC5"/>
    <w:rsid w:val="002B60AC"/>
    <w:rsid w:val="002B6122"/>
    <w:rsid w:val="002B61E0"/>
    <w:rsid w:val="002B6328"/>
    <w:rsid w:val="002B65CD"/>
    <w:rsid w:val="002B6D41"/>
    <w:rsid w:val="002B6FA1"/>
    <w:rsid w:val="002B6FE0"/>
    <w:rsid w:val="002B7248"/>
    <w:rsid w:val="002B7829"/>
    <w:rsid w:val="002B7BF4"/>
    <w:rsid w:val="002B7E4A"/>
    <w:rsid w:val="002C00D7"/>
    <w:rsid w:val="002C055B"/>
    <w:rsid w:val="002C059E"/>
    <w:rsid w:val="002C067C"/>
    <w:rsid w:val="002C07FD"/>
    <w:rsid w:val="002C084F"/>
    <w:rsid w:val="002C0E09"/>
    <w:rsid w:val="002C0ECD"/>
    <w:rsid w:val="002C0FC0"/>
    <w:rsid w:val="002C1CD1"/>
    <w:rsid w:val="002C20F0"/>
    <w:rsid w:val="002C29A8"/>
    <w:rsid w:val="002C2F90"/>
    <w:rsid w:val="002C302D"/>
    <w:rsid w:val="002C3678"/>
    <w:rsid w:val="002C3756"/>
    <w:rsid w:val="002C3AA8"/>
    <w:rsid w:val="002C3EB6"/>
    <w:rsid w:val="002C4207"/>
    <w:rsid w:val="002C4D35"/>
    <w:rsid w:val="002C53BD"/>
    <w:rsid w:val="002C57EE"/>
    <w:rsid w:val="002C5A6D"/>
    <w:rsid w:val="002C6504"/>
    <w:rsid w:val="002C67D8"/>
    <w:rsid w:val="002C681D"/>
    <w:rsid w:val="002C6CE2"/>
    <w:rsid w:val="002C6F30"/>
    <w:rsid w:val="002C7403"/>
    <w:rsid w:val="002C7A21"/>
    <w:rsid w:val="002C7B13"/>
    <w:rsid w:val="002C7DD0"/>
    <w:rsid w:val="002D00C7"/>
    <w:rsid w:val="002D0294"/>
    <w:rsid w:val="002D09DD"/>
    <w:rsid w:val="002D0CCC"/>
    <w:rsid w:val="002D1100"/>
    <w:rsid w:val="002D1356"/>
    <w:rsid w:val="002D1ADA"/>
    <w:rsid w:val="002D221D"/>
    <w:rsid w:val="002D2993"/>
    <w:rsid w:val="002D2B37"/>
    <w:rsid w:val="002D2CFD"/>
    <w:rsid w:val="002D2EFB"/>
    <w:rsid w:val="002D38A9"/>
    <w:rsid w:val="002D38D2"/>
    <w:rsid w:val="002D411F"/>
    <w:rsid w:val="002D4226"/>
    <w:rsid w:val="002D4296"/>
    <w:rsid w:val="002D42BA"/>
    <w:rsid w:val="002D4B33"/>
    <w:rsid w:val="002D4C30"/>
    <w:rsid w:val="002D4E7F"/>
    <w:rsid w:val="002D4F69"/>
    <w:rsid w:val="002D5192"/>
    <w:rsid w:val="002D529E"/>
    <w:rsid w:val="002D5768"/>
    <w:rsid w:val="002D5B39"/>
    <w:rsid w:val="002D5F4D"/>
    <w:rsid w:val="002D5FB7"/>
    <w:rsid w:val="002D613C"/>
    <w:rsid w:val="002D686B"/>
    <w:rsid w:val="002D6E44"/>
    <w:rsid w:val="002D7909"/>
    <w:rsid w:val="002D7C19"/>
    <w:rsid w:val="002D7E0C"/>
    <w:rsid w:val="002D7EA8"/>
    <w:rsid w:val="002D7EB3"/>
    <w:rsid w:val="002D7FD1"/>
    <w:rsid w:val="002E0095"/>
    <w:rsid w:val="002E0233"/>
    <w:rsid w:val="002E0263"/>
    <w:rsid w:val="002E0807"/>
    <w:rsid w:val="002E0831"/>
    <w:rsid w:val="002E0A7F"/>
    <w:rsid w:val="002E0C0F"/>
    <w:rsid w:val="002E1460"/>
    <w:rsid w:val="002E1C6C"/>
    <w:rsid w:val="002E306B"/>
    <w:rsid w:val="002E45D8"/>
    <w:rsid w:val="002E4D3C"/>
    <w:rsid w:val="002E50C3"/>
    <w:rsid w:val="002E5312"/>
    <w:rsid w:val="002E5527"/>
    <w:rsid w:val="002E5713"/>
    <w:rsid w:val="002E58D2"/>
    <w:rsid w:val="002E60CD"/>
    <w:rsid w:val="002E6BDA"/>
    <w:rsid w:val="002E71A9"/>
    <w:rsid w:val="002E727A"/>
    <w:rsid w:val="002E7359"/>
    <w:rsid w:val="002E75E6"/>
    <w:rsid w:val="002E77B5"/>
    <w:rsid w:val="002E7836"/>
    <w:rsid w:val="002E7A74"/>
    <w:rsid w:val="002F0136"/>
    <w:rsid w:val="002F017E"/>
    <w:rsid w:val="002F029E"/>
    <w:rsid w:val="002F05E1"/>
    <w:rsid w:val="002F0F8D"/>
    <w:rsid w:val="002F10E7"/>
    <w:rsid w:val="002F156E"/>
    <w:rsid w:val="002F15C4"/>
    <w:rsid w:val="002F1DC7"/>
    <w:rsid w:val="002F21D5"/>
    <w:rsid w:val="002F29F6"/>
    <w:rsid w:val="002F2CA3"/>
    <w:rsid w:val="002F2F01"/>
    <w:rsid w:val="002F37DC"/>
    <w:rsid w:val="002F3A16"/>
    <w:rsid w:val="002F4338"/>
    <w:rsid w:val="002F4528"/>
    <w:rsid w:val="002F4685"/>
    <w:rsid w:val="002F4EED"/>
    <w:rsid w:val="002F589B"/>
    <w:rsid w:val="002F5C93"/>
    <w:rsid w:val="002F6111"/>
    <w:rsid w:val="002F6289"/>
    <w:rsid w:val="002F6563"/>
    <w:rsid w:val="002F66D8"/>
    <w:rsid w:val="002F7A06"/>
    <w:rsid w:val="002F7A3D"/>
    <w:rsid w:val="003001F5"/>
    <w:rsid w:val="00300862"/>
    <w:rsid w:val="00300985"/>
    <w:rsid w:val="00300AE2"/>
    <w:rsid w:val="00300F08"/>
    <w:rsid w:val="003010FA"/>
    <w:rsid w:val="0030154B"/>
    <w:rsid w:val="00301AB6"/>
    <w:rsid w:val="00301BBA"/>
    <w:rsid w:val="0030218D"/>
    <w:rsid w:val="00302CD9"/>
    <w:rsid w:val="00303105"/>
    <w:rsid w:val="00303175"/>
    <w:rsid w:val="00304995"/>
    <w:rsid w:val="00305048"/>
    <w:rsid w:val="0030507E"/>
    <w:rsid w:val="003057D6"/>
    <w:rsid w:val="00305F79"/>
    <w:rsid w:val="0030666C"/>
    <w:rsid w:val="00306859"/>
    <w:rsid w:val="003069F8"/>
    <w:rsid w:val="00306F36"/>
    <w:rsid w:val="00307247"/>
    <w:rsid w:val="0031052F"/>
    <w:rsid w:val="003106BC"/>
    <w:rsid w:val="00310824"/>
    <w:rsid w:val="00310A1A"/>
    <w:rsid w:val="003111B0"/>
    <w:rsid w:val="00311764"/>
    <w:rsid w:val="003117F8"/>
    <w:rsid w:val="00311AB0"/>
    <w:rsid w:val="00311D72"/>
    <w:rsid w:val="00311F91"/>
    <w:rsid w:val="003120F5"/>
    <w:rsid w:val="0031224C"/>
    <w:rsid w:val="00312788"/>
    <w:rsid w:val="00312C30"/>
    <w:rsid w:val="00312F08"/>
    <w:rsid w:val="00313272"/>
    <w:rsid w:val="00313833"/>
    <w:rsid w:val="00313972"/>
    <w:rsid w:val="00313E39"/>
    <w:rsid w:val="00314060"/>
    <w:rsid w:val="0031504B"/>
    <w:rsid w:val="00315B6D"/>
    <w:rsid w:val="00315CB7"/>
    <w:rsid w:val="00315E73"/>
    <w:rsid w:val="00316340"/>
    <w:rsid w:val="0031636F"/>
    <w:rsid w:val="0031697B"/>
    <w:rsid w:val="0031721B"/>
    <w:rsid w:val="00317668"/>
    <w:rsid w:val="003177B8"/>
    <w:rsid w:val="003201EC"/>
    <w:rsid w:val="003202A2"/>
    <w:rsid w:val="00320CC6"/>
    <w:rsid w:val="003210C8"/>
    <w:rsid w:val="00321211"/>
    <w:rsid w:val="003213A7"/>
    <w:rsid w:val="00321422"/>
    <w:rsid w:val="0032231A"/>
    <w:rsid w:val="00322996"/>
    <w:rsid w:val="00323106"/>
    <w:rsid w:val="00323879"/>
    <w:rsid w:val="00323EBD"/>
    <w:rsid w:val="00324028"/>
    <w:rsid w:val="00324037"/>
    <w:rsid w:val="003244A9"/>
    <w:rsid w:val="0032477C"/>
    <w:rsid w:val="003259D7"/>
    <w:rsid w:val="00325C3C"/>
    <w:rsid w:val="003263E8"/>
    <w:rsid w:val="00326ED5"/>
    <w:rsid w:val="00327548"/>
    <w:rsid w:val="0032786A"/>
    <w:rsid w:val="00330133"/>
    <w:rsid w:val="0033046B"/>
    <w:rsid w:val="00330576"/>
    <w:rsid w:val="003306D4"/>
    <w:rsid w:val="00331056"/>
    <w:rsid w:val="00331523"/>
    <w:rsid w:val="003315EB"/>
    <w:rsid w:val="003316A6"/>
    <w:rsid w:val="003316DF"/>
    <w:rsid w:val="0033178E"/>
    <w:rsid w:val="00331B74"/>
    <w:rsid w:val="0033224D"/>
    <w:rsid w:val="00333B35"/>
    <w:rsid w:val="00333D8A"/>
    <w:rsid w:val="00333FBC"/>
    <w:rsid w:val="0033474D"/>
    <w:rsid w:val="00334B72"/>
    <w:rsid w:val="003350E5"/>
    <w:rsid w:val="0033547C"/>
    <w:rsid w:val="00335490"/>
    <w:rsid w:val="00335C5A"/>
    <w:rsid w:val="00335D1F"/>
    <w:rsid w:val="00335D40"/>
    <w:rsid w:val="00335F96"/>
    <w:rsid w:val="0033612C"/>
    <w:rsid w:val="00336414"/>
    <w:rsid w:val="003364EF"/>
    <w:rsid w:val="0033652A"/>
    <w:rsid w:val="003365BE"/>
    <w:rsid w:val="00337163"/>
    <w:rsid w:val="00337787"/>
    <w:rsid w:val="00337FAB"/>
    <w:rsid w:val="003401E1"/>
    <w:rsid w:val="003405F5"/>
    <w:rsid w:val="0034068D"/>
    <w:rsid w:val="003408DC"/>
    <w:rsid w:val="00340A0E"/>
    <w:rsid w:val="00340B6A"/>
    <w:rsid w:val="00340D26"/>
    <w:rsid w:val="00340F14"/>
    <w:rsid w:val="003414E9"/>
    <w:rsid w:val="0034184D"/>
    <w:rsid w:val="003418A4"/>
    <w:rsid w:val="0034213A"/>
    <w:rsid w:val="0034278D"/>
    <w:rsid w:val="00342A76"/>
    <w:rsid w:val="00342DB7"/>
    <w:rsid w:val="003432F0"/>
    <w:rsid w:val="00343360"/>
    <w:rsid w:val="00343823"/>
    <w:rsid w:val="00343AF6"/>
    <w:rsid w:val="00343D17"/>
    <w:rsid w:val="00343D9D"/>
    <w:rsid w:val="003446C4"/>
    <w:rsid w:val="00344DA8"/>
    <w:rsid w:val="00344F3D"/>
    <w:rsid w:val="0034528B"/>
    <w:rsid w:val="00345578"/>
    <w:rsid w:val="00345BE4"/>
    <w:rsid w:val="00345BF2"/>
    <w:rsid w:val="00346040"/>
    <w:rsid w:val="00346847"/>
    <w:rsid w:val="00346BBE"/>
    <w:rsid w:val="003470F9"/>
    <w:rsid w:val="00350802"/>
    <w:rsid w:val="00350C9C"/>
    <w:rsid w:val="003516E7"/>
    <w:rsid w:val="00351F22"/>
    <w:rsid w:val="0035221B"/>
    <w:rsid w:val="00352527"/>
    <w:rsid w:val="00353155"/>
    <w:rsid w:val="00353504"/>
    <w:rsid w:val="00353AD7"/>
    <w:rsid w:val="00353CCC"/>
    <w:rsid w:val="00353CFC"/>
    <w:rsid w:val="00353FDA"/>
    <w:rsid w:val="0035463E"/>
    <w:rsid w:val="00354E88"/>
    <w:rsid w:val="003559B4"/>
    <w:rsid w:val="00355C20"/>
    <w:rsid w:val="00355CF5"/>
    <w:rsid w:val="00355FC9"/>
    <w:rsid w:val="00356159"/>
    <w:rsid w:val="00356480"/>
    <w:rsid w:val="00356616"/>
    <w:rsid w:val="003566C7"/>
    <w:rsid w:val="0035681C"/>
    <w:rsid w:val="00356C04"/>
    <w:rsid w:val="00356CF9"/>
    <w:rsid w:val="00357239"/>
    <w:rsid w:val="0035766B"/>
    <w:rsid w:val="00357CCA"/>
    <w:rsid w:val="003600F8"/>
    <w:rsid w:val="00360887"/>
    <w:rsid w:val="00361227"/>
    <w:rsid w:val="00361390"/>
    <w:rsid w:val="00361600"/>
    <w:rsid w:val="00361601"/>
    <w:rsid w:val="003617DB"/>
    <w:rsid w:val="00361B39"/>
    <w:rsid w:val="00361B69"/>
    <w:rsid w:val="00362857"/>
    <w:rsid w:val="00362912"/>
    <w:rsid w:val="00362A50"/>
    <w:rsid w:val="00362B41"/>
    <w:rsid w:val="00362B9A"/>
    <w:rsid w:val="00363038"/>
    <w:rsid w:val="00363686"/>
    <w:rsid w:val="003639FE"/>
    <w:rsid w:val="00363DFB"/>
    <w:rsid w:val="00363EDB"/>
    <w:rsid w:val="00363EE5"/>
    <w:rsid w:val="00364256"/>
    <w:rsid w:val="003644C1"/>
    <w:rsid w:val="00364969"/>
    <w:rsid w:val="00364F40"/>
    <w:rsid w:val="003651E7"/>
    <w:rsid w:val="00365A1F"/>
    <w:rsid w:val="00365FAF"/>
    <w:rsid w:val="003663F6"/>
    <w:rsid w:val="003663FD"/>
    <w:rsid w:val="0036652B"/>
    <w:rsid w:val="003665D0"/>
    <w:rsid w:val="00366717"/>
    <w:rsid w:val="00366875"/>
    <w:rsid w:val="003675F3"/>
    <w:rsid w:val="003677BE"/>
    <w:rsid w:val="0037000E"/>
    <w:rsid w:val="003701C9"/>
    <w:rsid w:val="00370AC3"/>
    <w:rsid w:val="00371037"/>
    <w:rsid w:val="003716F2"/>
    <w:rsid w:val="00372395"/>
    <w:rsid w:val="00372955"/>
    <w:rsid w:val="003735EC"/>
    <w:rsid w:val="00373C3B"/>
    <w:rsid w:val="00373C7C"/>
    <w:rsid w:val="00373EE5"/>
    <w:rsid w:val="00374095"/>
    <w:rsid w:val="00374950"/>
    <w:rsid w:val="00375332"/>
    <w:rsid w:val="00375781"/>
    <w:rsid w:val="0037599C"/>
    <w:rsid w:val="00376470"/>
    <w:rsid w:val="0037657A"/>
    <w:rsid w:val="003768BB"/>
    <w:rsid w:val="003769F6"/>
    <w:rsid w:val="00376C23"/>
    <w:rsid w:val="00377407"/>
    <w:rsid w:val="00377B4E"/>
    <w:rsid w:val="00377CD4"/>
    <w:rsid w:val="00377E70"/>
    <w:rsid w:val="003803EA"/>
    <w:rsid w:val="0038065E"/>
    <w:rsid w:val="003807E3"/>
    <w:rsid w:val="003820F3"/>
    <w:rsid w:val="00382372"/>
    <w:rsid w:val="00382610"/>
    <w:rsid w:val="0038306B"/>
    <w:rsid w:val="003833E9"/>
    <w:rsid w:val="00383ED3"/>
    <w:rsid w:val="00384FE9"/>
    <w:rsid w:val="0038592A"/>
    <w:rsid w:val="00386570"/>
    <w:rsid w:val="003865AB"/>
    <w:rsid w:val="00386F18"/>
    <w:rsid w:val="003871D2"/>
    <w:rsid w:val="003871DE"/>
    <w:rsid w:val="003875D3"/>
    <w:rsid w:val="00387F73"/>
    <w:rsid w:val="003900B9"/>
    <w:rsid w:val="00390577"/>
    <w:rsid w:val="0039057A"/>
    <w:rsid w:val="00390774"/>
    <w:rsid w:val="00390981"/>
    <w:rsid w:val="00390B5E"/>
    <w:rsid w:val="003915BF"/>
    <w:rsid w:val="003916D8"/>
    <w:rsid w:val="00391A58"/>
    <w:rsid w:val="003921DF"/>
    <w:rsid w:val="003923A0"/>
    <w:rsid w:val="00392B0A"/>
    <w:rsid w:val="00392DCF"/>
    <w:rsid w:val="00393399"/>
    <w:rsid w:val="003933BC"/>
    <w:rsid w:val="0039353B"/>
    <w:rsid w:val="003936DC"/>
    <w:rsid w:val="00393F72"/>
    <w:rsid w:val="0039426D"/>
    <w:rsid w:val="00394356"/>
    <w:rsid w:val="003948E2"/>
    <w:rsid w:val="00394930"/>
    <w:rsid w:val="00394B9B"/>
    <w:rsid w:val="00394EAF"/>
    <w:rsid w:val="00394EF6"/>
    <w:rsid w:val="00395116"/>
    <w:rsid w:val="003955F4"/>
    <w:rsid w:val="00395AA5"/>
    <w:rsid w:val="00395B2B"/>
    <w:rsid w:val="00395BA7"/>
    <w:rsid w:val="00395E1A"/>
    <w:rsid w:val="00395F5B"/>
    <w:rsid w:val="00395FED"/>
    <w:rsid w:val="00396268"/>
    <w:rsid w:val="0039668B"/>
    <w:rsid w:val="00396A56"/>
    <w:rsid w:val="00396D6F"/>
    <w:rsid w:val="003977AC"/>
    <w:rsid w:val="003979B6"/>
    <w:rsid w:val="00397D25"/>
    <w:rsid w:val="003A01C7"/>
    <w:rsid w:val="003A0242"/>
    <w:rsid w:val="003A0D3A"/>
    <w:rsid w:val="003A11E8"/>
    <w:rsid w:val="003A1563"/>
    <w:rsid w:val="003A1602"/>
    <w:rsid w:val="003A1FEE"/>
    <w:rsid w:val="003A1FF4"/>
    <w:rsid w:val="003A209F"/>
    <w:rsid w:val="003A2449"/>
    <w:rsid w:val="003A26A2"/>
    <w:rsid w:val="003A2A70"/>
    <w:rsid w:val="003A2EE1"/>
    <w:rsid w:val="003A2F81"/>
    <w:rsid w:val="003A301C"/>
    <w:rsid w:val="003A3311"/>
    <w:rsid w:val="003A3585"/>
    <w:rsid w:val="003A367D"/>
    <w:rsid w:val="003A36D9"/>
    <w:rsid w:val="003A39EF"/>
    <w:rsid w:val="003A3ACF"/>
    <w:rsid w:val="003A3BF8"/>
    <w:rsid w:val="003A40F8"/>
    <w:rsid w:val="003A4957"/>
    <w:rsid w:val="003A589B"/>
    <w:rsid w:val="003A6096"/>
    <w:rsid w:val="003A677D"/>
    <w:rsid w:val="003A68C2"/>
    <w:rsid w:val="003A6EFC"/>
    <w:rsid w:val="003A722F"/>
    <w:rsid w:val="003A724B"/>
    <w:rsid w:val="003A74DC"/>
    <w:rsid w:val="003A74F1"/>
    <w:rsid w:val="003A7A19"/>
    <w:rsid w:val="003B00C8"/>
    <w:rsid w:val="003B0603"/>
    <w:rsid w:val="003B0B71"/>
    <w:rsid w:val="003B0D54"/>
    <w:rsid w:val="003B0E8A"/>
    <w:rsid w:val="003B13F8"/>
    <w:rsid w:val="003B1A90"/>
    <w:rsid w:val="003B20B3"/>
    <w:rsid w:val="003B20E0"/>
    <w:rsid w:val="003B293F"/>
    <w:rsid w:val="003B2E16"/>
    <w:rsid w:val="003B3600"/>
    <w:rsid w:val="003B40E9"/>
    <w:rsid w:val="003B4681"/>
    <w:rsid w:val="003B4B6F"/>
    <w:rsid w:val="003B4D88"/>
    <w:rsid w:val="003B5375"/>
    <w:rsid w:val="003B5493"/>
    <w:rsid w:val="003B5E9E"/>
    <w:rsid w:val="003B5F5F"/>
    <w:rsid w:val="003B604B"/>
    <w:rsid w:val="003B70E9"/>
    <w:rsid w:val="003B7345"/>
    <w:rsid w:val="003B7B0A"/>
    <w:rsid w:val="003B7BCD"/>
    <w:rsid w:val="003C0083"/>
    <w:rsid w:val="003C0588"/>
    <w:rsid w:val="003C0606"/>
    <w:rsid w:val="003C0D2C"/>
    <w:rsid w:val="003C0FBA"/>
    <w:rsid w:val="003C0FF6"/>
    <w:rsid w:val="003C10A0"/>
    <w:rsid w:val="003C162E"/>
    <w:rsid w:val="003C2E67"/>
    <w:rsid w:val="003C38FB"/>
    <w:rsid w:val="003C3934"/>
    <w:rsid w:val="003C3AE6"/>
    <w:rsid w:val="003C42F6"/>
    <w:rsid w:val="003C465C"/>
    <w:rsid w:val="003C54FE"/>
    <w:rsid w:val="003C59B2"/>
    <w:rsid w:val="003C60BA"/>
    <w:rsid w:val="003C60F4"/>
    <w:rsid w:val="003C61B7"/>
    <w:rsid w:val="003C62AD"/>
    <w:rsid w:val="003C6827"/>
    <w:rsid w:val="003C6C2B"/>
    <w:rsid w:val="003D08E1"/>
    <w:rsid w:val="003D106A"/>
    <w:rsid w:val="003D2926"/>
    <w:rsid w:val="003D313C"/>
    <w:rsid w:val="003D34D8"/>
    <w:rsid w:val="003D409A"/>
    <w:rsid w:val="003D4295"/>
    <w:rsid w:val="003D46D5"/>
    <w:rsid w:val="003D55BF"/>
    <w:rsid w:val="003D596F"/>
    <w:rsid w:val="003D5C2D"/>
    <w:rsid w:val="003D6AC8"/>
    <w:rsid w:val="003D6B92"/>
    <w:rsid w:val="003D799A"/>
    <w:rsid w:val="003D7B6E"/>
    <w:rsid w:val="003D7D70"/>
    <w:rsid w:val="003D7D9C"/>
    <w:rsid w:val="003E07BE"/>
    <w:rsid w:val="003E0B15"/>
    <w:rsid w:val="003E0DB4"/>
    <w:rsid w:val="003E0EC9"/>
    <w:rsid w:val="003E2353"/>
    <w:rsid w:val="003E294B"/>
    <w:rsid w:val="003E2E98"/>
    <w:rsid w:val="003E37EA"/>
    <w:rsid w:val="003E3878"/>
    <w:rsid w:val="003E3DB7"/>
    <w:rsid w:val="003E4240"/>
    <w:rsid w:val="003E446B"/>
    <w:rsid w:val="003E464E"/>
    <w:rsid w:val="003E4A8E"/>
    <w:rsid w:val="003E4B0F"/>
    <w:rsid w:val="003E4EDD"/>
    <w:rsid w:val="003E4FFE"/>
    <w:rsid w:val="003E5443"/>
    <w:rsid w:val="003E557A"/>
    <w:rsid w:val="003E5585"/>
    <w:rsid w:val="003E58A4"/>
    <w:rsid w:val="003E5976"/>
    <w:rsid w:val="003E5A35"/>
    <w:rsid w:val="003E6726"/>
    <w:rsid w:val="003E6914"/>
    <w:rsid w:val="003E6A71"/>
    <w:rsid w:val="003E6D8E"/>
    <w:rsid w:val="003E6E68"/>
    <w:rsid w:val="003E735F"/>
    <w:rsid w:val="003E73D8"/>
    <w:rsid w:val="003E74C8"/>
    <w:rsid w:val="003E74D7"/>
    <w:rsid w:val="003E7DDB"/>
    <w:rsid w:val="003E7FA5"/>
    <w:rsid w:val="003F0528"/>
    <w:rsid w:val="003F0C02"/>
    <w:rsid w:val="003F0C7F"/>
    <w:rsid w:val="003F0D12"/>
    <w:rsid w:val="003F0EBA"/>
    <w:rsid w:val="003F11A4"/>
    <w:rsid w:val="003F122B"/>
    <w:rsid w:val="003F1C0E"/>
    <w:rsid w:val="003F226C"/>
    <w:rsid w:val="003F2800"/>
    <w:rsid w:val="003F28DE"/>
    <w:rsid w:val="003F32BC"/>
    <w:rsid w:val="003F3958"/>
    <w:rsid w:val="003F4567"/>
    <w:rsid w:val="003F46E6"/>
    <w:rsid w:val="003F4AD0"/>
    <w:rsid w:val="003F4E8F"/>
    <w:rsid w:val="003F52F1"/>
    <w:rsid w:val="003F53CB"/>
    <w:rsid w:val="003F5861"/>
    <w:rsid w:val="003F596F"/>
    <w:rsid w:val="003F76F9"/>
    <w:rsid w:val="003F791D"/>
    <w:rsid w:val="003F7A5B"/>
    <w:rsid w:val="003F7D81"/>
    <w:rsid w:val="003F7DAF"/>
    <w:rsid w:val="00400280"/>
    <w:rsid w:val="004004FA"/>
    <w:rsid w:val="0040162F"/>
    <w:rsid w:val="004020B4"/>
    <w:rsid w:val="00402195"/>
    <w:rsid w:val="00402861"/>
    <w:rsid w:val="0040298F"/>
    <w:rsid w:val="004031CD"/>
    <w:rsid w:val="004037E3"/>
    <w:rsid w:val="00403852"/>
    <w:rsid w:val="00403A3F"/>
    <w:rsid w:val="00403A9F"/>
    <w:rsid w:val="00403CA4"/>
    <w:rsid w:val="0040428F"/>
    <w:rsid w:val="00404301"/>
    <w:rsid w:val="00404608"/>
    <w:rsid w:val="00404C3E"/>
    <w:rsid w:val="00404D00"/>
    <w:rsid w:val="004050F5"/>
    <w:rsid w:val="00405290"/>
    <w:rsid w:val="004053B9"/>
    <w:rsid w:val="004054E6"/>
    <w:rsid w:val="00405698"/>
    <w:rsid w:val="00406855"/>
    <w:rsid w:val="00406D8D"/>
    <w:rsid w:val="00406F81"/>
    <w:rsid w:val="0040736F"/>
    <w:rsid w:val="0040757D"/>
    <w:rsid w:val="004075B9"/>
    <w:rsid w:val="004079F3"/>
    <w:rsid w:val="0041089D"/>
    <w:rsid w:val="004112BE"/>
    <w:rsid w:val="00411721"/>
    <w:rsid w:val="00411E5F"/>
    <w:rsid w:val="00412685"/>
    <w:rsid w:val="004127AE"/>
    <w:rsid w:val="00412912"/>
    <w:rsid w:val="00412A6C"/>
    <w:rsid w:val="00412E4E"/>
    <w:rsid w:val="004135B0"/>
    <w:rsid w:val="00413702"/>
    <w:rsid w:val="004138DE"/>
    <w:rsid w:val="00413B22"/>
    <w:rsid w:val="00414C26"/>
    <w:rsid w:val="0041553B"/>
    <w:rsid w:val="004156F8"/>
    <w:rsid w:val="00415CAC"/>
    <w:rsid w:val="00415DEF"/>
    <w:rsid w:val="0041613F"/>
    <w:rsid w:val="004163E6"/>
    <w:rsid w:val="00416620"/>
    <w:rsid w:val="00416A94"/>
    <w:rsid w:val="004171D0"/>
    <w:rsid w:val="00417D1E"/>
    <w:rsid w:val="004201DC"/>
    <w:rsid w:val="00420448"/>
    <w:rsid w:val="00420572"/>
    <w:rsid w:val="00420706"/>
    <w:rsid w:val="00420F3A"/>
    <w:rsid w:val="00420F81"/>
    <w:rsid w:val="0042102C"/>
    <w:rsid w:val="00421790"/>
    <w:rsid w:val="00421ACE"/>
    <w:rsid w:val="00421EF0"/>
    <w:rsid w:val="00421F4F"/>
    <w:rsid w:val="004229EB"/>
    <w:rsid w:val="00422E15"/>
    <w:rsid w:val="00422FA2"/>
    <w:rsid w:val="00423BEA"/>
    <w:rsid w:val="00424262"/>
    <w:rsid w:val="004244F2"/>
    <w:rsid w:val="00424EB2"/>
    <w:rsid w:val="0042526C"/>
    <w:rsid w:val="00425289"/>
    <w:rsid w:val="00425C93"/>
    <w:rsid w:val="00425CA9"/>
    <w:rsid w:val="00425DDC"/>
    <w:rsid w:val="00425E13"/>
    <w:rsid w:val="004260A6"/>
    <w:rsid w:val="00426274"/>
    <w:rsid w:val="00426319"/>
    <w:rsid w:val="00426B82"/>
    <w:rsid w:val="00427086"/>
    <w:rsid w:val="0042711F"/>
    <w:rsid w:val="00427583"/>
    <w:rsid w:val="004276B9"/>
    <w:rsid w:val="00427CD5"/>
    <w:rsid w:val="004300A5"/>
    <w:rsid w:val="0043067C"/>
    <w:rsid w:val="00430DC2"/>
    <w:rsid w:val="00430F8C"/>
    <w:rsid w:val="00431B80"/>
    <w:rsid w:val="0043249A"/>
    <w:rsid w:val="004329BE"/>
    <w:rsid w:val="00432C08"/>
    <w:rsid w:val="00432DEB"/>
    <w:rsid w:val="00433A4E"/>
    <w:rsid w:val="00433D23"/>
    <w:rsid w:val="00433E02"/>
    <w:rsid w:val="004340F4"/>
    <w:rsid w:val="004345C8"/>
    <w:rsid w:val="004345EA"/>
    <w:rsid w:val="00434C8E"/>
    <w:rsid w:val="004350E7"/>
    <w:rsid w:val="004353C6"/>
    <w:rsid w:val="0043549A"/>
    <w:rsid w:val="004360E1"/>
    <w:rsid w:val="004365E5"/>
    <w:rsid w:val="00436C87"/>
    <w:rsid w:val="00436D28"/>
    <w:rsid w:val="004371BB"/>
    <w:rsid w:val="00437BE6"/>
    <w:rsid w:val="00437DF6"/>
    <w:rsid w:val="00440526"/>
    <w:rsid w:val="00440D07"/>
    <w:rsid w:val="004416EC"/>
    <w:rsid w:val="0044171E"/>
    <w:rsid w:val="00441899"/>
    <w:rsid w:val="00442328"/>
    <w:rsid w:val="004423CE"/>
    <w:rsid w:val="00442D6A"/>
    <w:rsid w:val="00442F2B"/>
    <w:rsid w:val="00442F80"/>
    <w:rsid w:val="00443032"/>
    <w:rsid w:val="0044319D"/>
    <w:rsid w:val="00443A5F"/>
    <w:rsid w:val="00443BCC"/>
    <w:rsid w:val="00443DD6"/>
    <w:rsid w:val="00444241"/>
    <w:rsid w:val="004444FE"/>
    <w:rsid w:val="004446FD"/>
    <w:rsid w:val="00444C2C"/>
    <w:rsid w:val="00445384"/>
    <w:rsid w:val="0044557E"/>
    <w:rsid w:val="00445640"/>
    <w:rsid w:val="00445A6A"/>
    <w:rsid w:val="00445C20"/>
    <w:rsid w:val="00445DB3"/>
    <w:rsid w:val="00445EA6"/>
    <w:rsid w:val="00446274"/>
    <w:rsid w:val="00446307"/>
    <w:rsid w:val="00446348"/>
    <w:rsid w:val="004464DA"/>
    <w:rsid w:val="0044699C"/>
    <w:rsid w:val="00446CB4"/>
    <w:rsid w:val="00446ECA"/>
    <w:rsid w:val="004471C0"/>
    <w:rsid w:val="00447294"/>
    <w:rsid w:val="00447879"/>
    <w:rsid w:val="00447B7F"/>
    <w:rsid w:val="00447DA7"/>
    <w:rsid w:val="00450666"/>
    <w:rsid w:val="00450A39"/>
    <w:rsid w:val="0045107D"/>
    <w:rsid w:val="004516BA"/>
    <w:rsid w:val="00452C23"/>
    <w:rsid w:val="00452FBC"/>
    <w:rsid w:val="00453143"/>
    <w:rsid w:val="0045323A"/>
    <w:rsid w:val="00454683"/>
    <w:rsid w:val="004547D4"/>
    <w:rsid w:val="00454A5D"/>
    <w:rsid w:val="00454DBF"/>
    <w:rsid w:val="00454DE8"/>
    <w:rsid w:val="00454F7E"/>
    <w:rsid w:val="0045518A"/>
    <w:rsid w:val="004551BC"/>
    <w:rsid w:val="004556A2"/>
    <w:rsid w:val="00455AFB"/>
    <w:rsid w:val="00455CFA"/>
    <w:rsid w:val="00456707"/>
    <w:rsid w:val="00456F15"/>
    <w:rsid w:val="00457401"/>
    <w:rsid w:val="0045748D"/>
    <w:rsid w:val="00457674"/>
    <w:rsid w:val="0046075F"/>
    <w:rsid w:val="00460802"/>
    <w:rsid w:val="00460B16"/>
    <w:rsid w:val="00460E49"/>
    <w:rsid w:val="0046108D"/>
    <w:rsid w:val="0046152B"/>
    <w:rsid w:val="00461995"/>
    <w:rsid w:val="00462044"/>
    <w:rsid w:val="00462351"/>
    <w:rsid w:val="00462609"/>
    <w:rsid w:val="00462813"/>
    <w:rsid w:val="00462B97"/>
    <w:rsid w:val="004635E3"/>
    <w:rsid w:val="004638FD"/>
    <w:rsid w:val="00463BB8"/>
    <w:rsid w:val="0046417F"/>
    <w:rsid w:val="004642B4"/>
    <w:rsid w:val="00464308"/>
    <w:rsid w:val="00464483"/>
    <w:rsid w:val="00464918"/>
    <w:rsid w:val="00464B3F"/>
    <w:rsid w:val="00464D92"/>
    <w:rsid w:val="00465EB7"/>
    <w:rsid w:val="004660AA"/>
    <w:rsid w:val="00466715"/>
    <w:rsid w:val="004669F5"/>
    <w:rsid w:val="00466CA2"/>
    <w:rsid w:val="00466CA7"/>
    <w:rsid w:val="00466D4E"/>
    <w:rsid w:val="0046732A"/>
    <w:rsid w:val="0046761A"/>
    <w:rsid w:val="00467EDA"/>
    <w:rsid w:val="00467F40"/>
    <w:rsid w:val="00470198"/>
    <w:rsid w:val="0047023D"/>
    <w:rsid w:val="004704F9"/>
    <w:rsid w:val="004708C3"/>
    <w:rsid w:val="0047091B"/>
    <w:rsid w:val="00470AD1"/>
    <w:rsid w:val="00470B26"/>
    <w:rsid w:val="00470FB1"/>
    <w:rsid w:val="004710F0"/>
    <w:rsid w:val="00471BBD"/>
    <w:rsid w:val="00471D45"/>
    <w:rsid w:val="00471E31"/>
    <w:rsid w:val="00472529"/>
    <w:rsid w:val="00472ABB"/>
    <w:rsid w:val="004730CB"/>
    <w:rsid w:val="00473427"/>
    <w:rsid w:val="0047384B"/>
    <w:rsid w:val="00473F27"/>
    <w:rsid w:val="00474202"/>
    <w:rsid w:val="0047457F"/>
    <w:rsid w:val="0047501F"/>
    <w:rsid w:val="004752FA"/>
    <w:rsid w:val="0047535A"/>
    <w:rsid w:val="00475390"/>
    <w:rsid w:val="00475E26"/>
    <w:rsid w:val="00475FE9"/>
    <w:rsid w:val="004763A5"/>
    <w:rsid w:val="00476E56"/>
    <w:rsid w:val="00477069"/>
    <w:rsid w:val="0047727C"/>
    <w:rsid w:val="004774B4"/>
    <w:rsid w:val="0047756B"/>
    <w:rsid w:val="00477F67"/>
    <w:rsid w:val="00480116"/>
    <w:rsid w:val="00480BB7"/>
    <w:rsid w:val="0048163F"/>
    <w:rsid w:val="00481D80"/>
    <w:rsid w:val="00481DB1"/>
    <w:rsid w:val="0048200D"/>
    <w:rsid w:val="00482082"/>
    <w:rsid w:val="00482154"/>
    <w:rsid w:val="00482224"/>
    <w:rsid w:val="004826BD"/>
    <w:rsid w:val="00482859"/>
    <w:rsid w:val="00482F8A"/>
    <w:rsid w:val="0048394D"/>
    <w:rsid w:val="00483B0E"/>
    <w:rsid w:val="00483EA5"/>
    <w:rsid w:val="0048422E"/>
    <w:rsid w:val="004849A4"/>
    <w:rsid w:val="0048545B"/>
    <w:rsid w:val="004855DD"/>
    <w:rsid w:val="0048560B"/>
    <w:rsid w:val="004863F5"/>
    <w:rsid w:val="0048661F"/>
    <w:rsid w:val="0048683C"/>
    <w:rsid w:val="00486998"/>
    <w:rsid w:val="00486BB4"/>
    <w:rsid w:val="00486F89"/>
    <w:rsid w:val="00487242"/>
    <w:rsid w:val="004872E1"/>
    <w:rsid w:val="00487378"/>
    <w:rsid w:val="00487438"/>
    <w:rsid w:val="00487791"/>
    <w:rsid w:val="00490225"/>
    <w:rsid w:val="00490D5E"/>
    <w:rsid w:val="00491491"/>
    <w:rsid w:val="004916DE"/>
    <w:rsid w:val="004919AD"/>
    <w:rsid w:val="00492382"/>
    <w:rsid w:val="004925F3"/>
    <w:rsid w:val="00492814"/>
    <w:rsid w:val="00492D21"/>
    <w:rsid w:val="0049381F"/>
    <w:rsid w:val="00493CB0"/>
    <w:rsid w:val="00494BDC"/>
    <w:rsid w:val="00494DAF"/>
    <w:rsid w:val="00495728"/>
    <w:rsid w:val="004962BE"/>
    <w:rsid w:val="00496E6C"/>
    <w:rsid w:val="00496EC0"/>
    <w:rsid w:val="004973F4"/>
    <w:rsid w:val="00497B2C"/>
    <w:rsid w:val="00497B6C"/>
    <w:rsid w:val="004A0077"/>
    <w:rsid w:val="004A0A39"/>
    <w:rsid w:val="004A0AD8"/>
    <w:rsid w:val="004A0C5F"/>
    <w:rsid w:val="004A1955"/>
    <w:rsid w:val="004A1C58"/>
    <w:rsid w:val="004A2316"/>
    <w:rsid w:val="004A27A3"/>
    <w:rsid w:val="004A2FFD"/>
    <w:rsid w:val="004A3230"/>
    <w:rsid w:val="004A3325"/>
    <w:rsid w:val="004A3822"/>
    <w:rsid w:val="004A3FF2"/>
    <w:rsid w:val="004A43C8"/>
    <w:rsid w:val="004A43D1"/>
    <w:rsid w:val="004A43F9"/>
    <w:rsid w:val="004A46E1"/>
    <w:rsid w:val="004A515A"/>
    <w:rsid w:val="004A51CC"/>
    <w:rsid w:val="004A5DE4"/>
    <w:rsid w:val="004A6BC1"/>
    <w:rsid w:val="004A70DA"/>
    <w:rsid w:val="004A758A"/>
    <w:rsid w:val="004A7BED"/>
    <w:rsid w:val="004B0632"/>
    <w:rsid w:val="004B0651"/>
    <w:rsid w:val="004B067C"/>
    <w:rsid w:val="004B0887"/>
    <w:rsid w:val="004B0F32"/>
    <w:rsid w:val="004B1269"/>
    <w:rsid w:val="004B1577"/>
    <w:rsid w:val="004B1CB9"/>
    <w:rsid w:val="004B2E9A"/>
    <w:rsid w:val="004B3023"/>
    <w:rsid w:val="004B47DD"/>
    <w:rsid w:val="004B529F"/>
    <w:rsid w:val="004B58C9"/>
    <w:rsid w:val="004B5A0D"/>
    <w:rsid w:val="004B5ACE"/>
    <w:rsid w:val="004B5D08"/>
    <w:rsid w:val="004B603A"/>
    <w:rsid w:val="004B6187"/>
    <w:rsid w:val="004B6A70"/>
    <w:rsid w:val="004B72E0"/>
    <w:rsid w:val="004B73B9"/>
    <w:rsid w:val="004B750C"/>
    <w:rsid w:val="004B7948"/>
    <w:rsid w:val="004B7C7F"/>
    <w:rsid w:val="004B7D1F"/>
    <w:rsid w:val="004C00B9"/>
    <w:rsid w:val="004C0383"/>
    <w:rsid w:val="004C0730"/>
    <w:rsid w:val="004C10CC"/>
    <w:rsid w:val="004C1160"/>
    <w:rsid w:val="004C154B"/>
    <w:rsid w:val="004C1553"/>
    <w:rsid w:val="004C1C65"/>
    <w:rsid w:val="004C1CBE"/>
    <w:rsid w:val="004C2BCE"/>
    <w:rsid w:val="004C3993"/>
    <w:rsid w:val="004C3E1F"/>
    <w:rsid w:val="004C4A8F"/>
    <w:rsid w:val="004C4B67"/>
    <w:rsid w:val="004C4F34"/>
    <w:rsid w:val="004C550C"/>
    <w:rsid w:val="004C5776"/>
    <w:rsid w:val="004C58F1"/>
    <w:rsid w:val="004C62FD"/>
    <w:rsid w:val="004C63E7"/>
    <w:rsid w:val="004C6C0A"/>
    <w:rsid w:val="004C6C24"/>
    <w:rsid w:val="004C7586"/>
    <w:rsid w:val="004D0346"/>
    <w:rsid w:val="004D0458"/>
    <w:rsid w:val="004D05FC"/>
    <w:rsid w:val="004D0C2B"/>
    <w:rsid w:val="004D0C40"/>
    <w:rsid w:val="004D0FC3"/>
    <w:rsid w:val="004D1157"/>
    <w:rsid w:val="004D11A1"/>
    <w:rsid w:val="004D14BA"/>
    <w:rsid w:val="004D1C2B"/>
    <w:rsid w:val="004D236B"/>
    <w:rsid w:val="004D251B"/>
    <w:rsid w:val="004D278B"/>
    <w:rsid w:val="004D32D7"/>
    <w:rsid w:val="004D3733"/>
    <w:rsid w:val="004D3F20"/>
    <w:rsid w:val="004D4250"/>
    <w:rsid w:val="004D42DB"/>
    <w:rsid w:val="004D4668"/>
    <w:rsid w:val="004D4CB0"/>
    <w:rsid w:val="004D529F"/>
    <w:rsid w:val="004D53D7"/>
    <w:rsid w:val="004D565A"/>
    <w:rsid w:val="004D56F4"/>
    <w:rsid w:val="004D579A"/>
    <w:rsid w:val="004D5C49"/>
    <w:rsid w:val="004D62BC"/>
    <w:rsid w:val="004D6362"/>
    <w:rsid w:val="004D686D"/>
    <w:rsid w:val="004D6B9E"/>
    <w:rsid w:val="004D70CD"/>
    <w:rsid w:val="004D72A8"/>
    <w:rsid w:val="004D77E3"/>
    <w:rsid w:val="004D7B66"/>
    <w:rsid w:val="004E0419"/>
    <w:rsid w:val="004E0937"/>
    <w:rsid w:val="004E098E"/>
    <w:rsid w:val="004E0BBC"/>
    <w:rsid w:val="004E11EC"/>
    <w:rsid w:val="004E14A4"/>
    <w:rsid w:val="004E1597"/>
    <w:rsid w:val="004E1F32"/>
    <w:rsid w:val="004E3AED"/>
    <w:rsid w:val="004E3B7E"/>
    <w:rsid w:val="004E3D13"/>
    <w:rsid w:val="004E3DA3"/>
    <w:rsid w:val="004E407D"/>
    <w:rsid w:val="004E4248"/>
    <w:rsid w:val="004E4A95"/>
    <w:rsid w:val="004E4F83"/>
    <w:rsid w:val="004E56F3"/>
    <w:rsid w:val="004E59F7"/>
    <w:rsid w:val="004E5AD8"/>
    <w:rsid w:val="004E5CB2"/>
    <w:rsid w:val="004E5D68"/>
    <w:rsid w:val="004E5DBA"/>
    <w:rsid w:val="004E5FDF"/>
    <w:rsid w:val="004E6347"/>
    <w:rsid w:val="004E645E"/>
    <w:rsid w:val="004E659A"/>
    <w:rsid w:val="004E6D9E"/>
    <w:rsid w:val="004E6ED4"/>
    <w:rsid w:val="004E7462"/>
    <w:rsid w:val="004E7A02"/>
    <w:rsid w:val="004E7B22"/>
    <w:rsid w:val="004F0103"/>
    <w:rsid w:val="004F0A41"/>
    <w:rsid w:val="004F0DFD"/>
    <w:rsid w:val="004F12D1"/>
    <w:rsid w:val="004F1439"/>
    <w:rsid w:val="004F1463"/>
    <w:rsid w:val="004F162E"/>
    <w:rsid w:val="004F169D"/>
    <w:rsid w:val="004F1825"/>
    <w:rsid w:val="004F1980"/>
    <w:rsid w:val="004F2014"/>
    <w:rsid w:val="004F20AB"/>
    <w:rsid w:val="004F224E"/>
    <w:rsid w:val="004F2F0A"/>
    <w:rsid w:val="004F306E"/>
    <w:rsid w:val="004F322B"/>
    <w:rsid w:val="004F3345"/>
    <w:rsid w:val="004F3BDD"/>
    <w:rsid w:val="004F46D4"/>
    <w:rsid w:val="004F47D2"/>
    <w:rsid w:val="004F4A4D"/>
    <w:rsid w:val="004F4ABE"/>
    <w:rsid w:val="004F4C78"/>
    <w:rsid w:val="004F4E79"/>
    <w:rsid w:val="004F4EDF"/>
    <w:rsid w:val="004F50FE"/>
    <w:rsid w:val="004F52FD"/>
    <w:rsid w:val="004F5479"/>
    <w:rsid w:val="004F5710"/>
    <w:rsid w:val="004F5E37"/>
    <w:rsid w:val="004F6C9D"/>
    <w:rsid w:val="004F6DA4"/>
    <w:rsid w:val="004F6E2F"/>
    <w:rsid w:val="004F6F80"/>
    <w:rsid w:val="004F7B08"/>
    <w:rsid w:val="00500023"/>
    <w:rsid w:val="005000DD"/>
    <w:rsid w:val="00500C8C"/>
    <w:rsid w:val="005012A1"/>
    <w:rsid w:val="00501D80"/>
    <w:rsid w:val="0050224D"/>
    <w:rsid w:val="0050229E"/>
    <w:rsid w:val="00502B9D"/>
    <w:rsid w:val="0050325F"/>
    <w:rsid w:val="00504E92"/>
    <w:rsid w:val="0050532B"/>
    <w:rsid w:val="00505707"/>
    <w:rsid w:val="005059B7"/>
    <w:rsid w:val="00505DAF"/>
    <w:rsid w:val="00506262"/>
    <w:rsid w:val="00506331"/>
    <w:rsid w:val="0050637D"/>
    <w:rsid w:val="00506692"/>
    <w:rsid w:val="00506991"/>
    <w:rsid w:val="00506D95"/>
    <w:rsid w:val="00507242"/>
    <w:rsid w:val="005075DD"/>
    <w:rsid w:val="0050789E"/>
    <w:rsid w:val="00507CAF"/>
    <w:rsid w:val="00507D7E"/>
    <w:rsid w:val="00507E72"/>
    <w:rsid w:val="00510229"/>
    <w:rsid w:val="00510AA3"/>
    <w:rsid w:val="005113D2"/>
    <w:rsid w:val="00511408"/>
    <w:rsid w:val="00511A86"/>
    <w:rsid w:val="00511F22"/>
    <w:rsid w:val="00512733"/>
    <w:rsid w:val="0051273B"/>
    <w:rsid w:val="00512A0F"/>
    <w:rsid w:val="00513327"/>
    <w:rsid w:val="005135C5"/>
    <w:rsid w:val="005145F2"/>
    <w:rsid w:val="00514870"/>
    <w:rsid w:val="00514975"/>
    <w:rsid w:val="0051564B"/>
    <w:rsid w:val="0051637C"/>
    <w:rsid w:val="00516AFE"/>
    <w:rsid w:val="0051732B"/>
    <w:rsid w:val="005174B6"/>
    <w:rsid w:val="0051750E"/>
    <w:rsid w:val="00517AA4"/>
    <w:rsid w:val="00517C72"/>
    <w:rsid w:val="0052020E"/>
    <w:rsid w:val="005207FF"/>
    <w:rsid w:val="00521164"/>
    <w:rsid w:val="0052137D"/>
    <w:rsid w:val="00521393"/>
    <w:rsid w:val="00521C98"/>
    <w:rsid w:val="00521D76"/>
    <w:rsid w:val="00521F8B"/>
    <w:rsid w:val="0052227D"/>
    <w:rsid w:val="00522385"/>
    <w:rsid w:val="00522EAD"/>
    <w:rsid w:val="00523568"/>
    <w:rsid w:val="00523749"/>
    <w:rsid w:val="00523C5D"/>
    <w:rsid w:val="005248AE"/>
    <w:rsid w:val="005249D0"/>
    <w:rsid w:val="00524D25"/>
    <w:rsid w:val="00525245"/>
    <w:rsid w:val="005255BC"/>
    <w:rsid w:val="00526222"/>
    <w:rsid w:val="00526256"/>
    <w:rsid w:val="005262BB"/>
    <w:rsid w:val="005263C1"/>
    <w:rsid w:val="00527092"/>
    <w:rsid w:val="00530226"/>
    <w:rsid w:val="0053039E"/>
    <w:rsid w:val="005307CE"/>
    <w:rsid w:val="005307FF"/>
    <w:rsid w:val="00530F82"/>
    <w:rsid w:val="00530FC8"/>
    <w:rsid w:val="005314B9"/>
    <w:rsid w:val="00531593"/>
    <w:rsid w:val="00531970"/>
    <w:rsid w:val="00531C94"/>
    <w:rsid w:val="00531DE7"/>
    <w:rsid w:val="00531F23"/>
    <w:rsid w:val="00532082"/>
    <w:rsid w:val="0053424B"/>
    <w:rsid w:val="00534414"/>
    <w:rsid w:val="005344AD"/>
    <w:rsid w:val="005348A1"/>
    <w:rsid w:val="00534E07"/>
    <w:rsid w:val="0053545C"/>
    <w:rsid w:val="00535801"/>
    <w:rsid w:val="00535961"/>
    <w:rsid w:val="00535A53"/>
    <w:rsid w:val="00535A94"/>
    <w:rsid w:val="00536B08"/>
    <w:rsid w:val="00536E72"/>
    <w:rsid w:val="00537FD9"/>
    <w:rsid w:val="00540141"/>
    <w:rsid w:val="005402FE"/>
    <w:rsid w:val="00540501"/>
    <w:rsid w:val="00540724"/>
    <w:rsid w:val="005409D5"/>
    <w:rsid w:val="00540B0C"/>
    <w:rsid w:val="00540D1A"/>
    <w:rsid w:val="00540EDA"/>
    <w:rsid w:val="00541558"/>
    <w:rsid w:val="00541E5A"/>
    <w:rsid w:val="005426BB"/>
    <w:rsid w:val="00542717"/>
    <w:rsid w:val="00542BD3"/>
    <w:rsid w:val="00542F1D"/>
    <w:rsid w:val="005430BF"/>
    <w:rsid w:val="00543E2F"/>
    <w:rsid w:val="00543EC3"/>
    <w:rsid w:val="005440C2"/>
    <w:rsid w:val="00544100"/>
    <w:rsid w:val="005442F4"/>
    <w:rsid w:val="00544334"/>
    <w:rsid w:val="00544A45"/>
    <w:rsid w:val="00544C83"/>
    <w:rsid w:val="0054552A"/>
    <w:rsid w:val="00545AEA"/>
    <w:rsid w:val="00545D42"/>
    <w:rsid w:val="00546D25"/>
    <w:rsid w:val="005476A9"/>
    <w:rsid w:val="005476E8"/>
    <w:rsid w:val="00547853"/>
    <w:rsid w:val="00547986"/>
    <w:rsid w:val="00547AAE"/>
    <w:rsid w:val="00547B0D"/>
    <w:rsid w:val="005501DA"/>
    <w:rsid w:val="005502DB"/>
    <w:rsid w:val="00550638"/>
    <w:rsid w:val="005509E9"/>
    <w:rsid w:val="00550FF1"/>
    <w:rsid w:val="005512EB"/>
    <w:rsid w:val="00551ED5"/>
    <w:rsid w:val="0055299A"/>
    <w:rsid w:val="00553CEC"/>
    <w:rsid w:val="00553DA7"/>
    <w:rsid w:val="00553E0A"/>
    <w:rsid w:val="0055415C"/>
    <w:rsid w:val="005542AC"/>
    <w:rsid w:val="005543DD"/>
    <w:rsid w:val="00554AE7"/>
    <w:rsid w:val="00554BB1"/>
    <w:rsid w:val="00554F67"/>
    <w:rsid w:val="00555C2E"/>
    <w:rsid w:val="00555E35"/>
    <w:rsid w:val="00555F62"/>
    <w:rsid w:val="005561DA"/>
    <w:rsid w:val="005562F0"/>
    <w:rsid w:val="0055659B"/>
    <w:rsid w:val="00556CFE"/>
    <w:rsid w:val="00556E9E"/>
    <w:rsid w:val="005571A1"/>
    <w:rsid w:val="00557665"/>
    <w:rsid w:val="00557EE0"/>
    <w:rsid w:val="0056092B"/>
    <w:rsid w:val="00560BBA"/>
    <w:rsid w:val="00560DCD"/>
    <w:rsid w:val="0056131C"/>
    <w:rsid w:val="0056176D"/>
    <w:rsid w:val="00561B2C"/>
    <w:rsid w:val="00561B5A"/>
    <w:rsid w:val="00561D6A"/>
    <w:rsid w:val="00562BE0"/>
    <w:rsid w:val="00562FFA"/>
    <w:rsid w:val="0056304C"/>
    <w:rsid w:val="00563669"/>
    <w:rsid w:val="00563CB4"/>
    <w:rsid w:val="00563E17"/>
    <w:rsid w:val="00563E3A"/>
    <w:rsid w:val="0056429A"/>
    <w:rsid w:val="0056465E"/>
    <w:rsid w:val="00564D39"/>
    <w:rsid w:val="00564DF8"/>
    <w:rsid w:val="00565201"/>
    <w:rsid w:val="00565468"/>
    <w:rsid w:val="0056599C"/>
    <w:rsid w:val="00565DFD"/>
    <w:rsid w:val="00565E2C"/>
    <w:rsid w:val="005667EF"/>
    <w:rsid w:val="00566B70"/>
    <w:rsid w:val="00566BB2"/>
    <w:rsid w:val="00566BC6"/>
    <w:rsid w:val="00566D91"/>
    <w:rsid w:val="00566F60"/>
    <w:rsid w:val="00567616"/>
    <w:rsid w:val="005678D4"/>
    <w:rsid w:val="00567F92"/>
    <w:rsid w:val="0057010A"/>
    <w:rsid w:val="00570497"/>
    <w:rsid w:val="00570CAB"/>
    <w:rsid w:val="00570E03"/>
    <w:rsid w:val="005717A8"/>
    <w:rsid w:val="00571D68"/>
    <w:rsid w:val="00572230"/>
    <w:rsid w:val="0057288E"/>
    <w:rsid w:val="005728FC"/>
    <w:rsid w:val="00572E6D"/>
    <w:rsid w:val="00573226"/>
    <w:rsid w:val="00573A5A"/>
    <w:rsid w:val="005743FA"/>
    <w:rsid w:val="00574AD8"/>
    <w:rsid w:val="0057556A"/>
    <w:rsid w:val="00575749"/>
    <w:rsid w:val="0057588D"/>
    <w:rsid w:val="00575951"/>
    <w:rsid w:val="00575AC9"/>
    <w:rsid w:val="00575B99"/>
    <w:rsid w:val="00576844"/>
    <w:rsid w:val="005771EB"/>
    <w:rsid w:val="00577260"/>
    <w:rsid w:val="00577A53"/>
    <w:rsid w:val="0058010D"/>
    <w:rsid w:val="0058096E"/>
    <w:rsid w:val="0058154D"/>
    <w:rsid w:val="00582087"/>
    <w:rsid w:val="0058219B"/>
    <w:rsid w:val="005827D6"/>
    <w:rsid w:val="00583117"/>
    <w:rsid w:val="0058343E"/>
    <w:rsid w:val="0058385D"/>
    <w:rsid w:val="005838BE"/>
    <w:rsid w:val="00583900"/>
    <w:rsid w:val="00583E45"/>
    <w:rsid w:val="0058414E"/>
    <w:rsid w:val="0058447A"/>
    <w:rsid w:val="0058469A"/>
    <w:rsid w:val="0058486B"/>
    <w:rsid w:val="00585248"/>
    <w:rsid w:val="0058545D"/>
    <w:rsid w:val="005855AF"/>
    <w:rsid w:val="005857E7"/>
    <w:rsid w:val="00585EDD"/>
    <w:rsid w:val="00585FC4"/>
    <w:rsid w:val="00586DEE"/>
    <w:rsid w:val="00587ABE"/>
    <w:rsid w:val="00587B8D"/>
    <w:rsid w:val="00587D4B"/>
    <w:rsid w:val="00587FA2"/>
    <w:rsid w:val="005903A9"/>
    <w:rsid w:val="005905CA"/>
    <w:rsid w:val="00590A9F"/>
    <w:rsid w:val="005913F7"/>
    <w:rsid w:val="0059141E"/>
    <w:rsid w:val="005917B5"/>
    <w:rsid w:val="00591EED"/>
    <w:rsid w:val="00592212"/>
    <w:rsid w:val="0059235E"/>
    <w:rsid w:val="00592863"/>
    <w:rsid w:val="005931EE"/>
    <w:rsid w:val="005939D9"/>
    <w:rsid w:val="005940D1"/>
    <w:rsid w:val="00594821"/>
    <w:rsid w:val="0059521A"/>
    <w:rsid w:val="00595448"/>
    <w:rsid w:val="00595484"/>
    <w:rsid w:val="005972AB"/>
    <w:rsid w:val="0059751F"/>
    <w:rsid w:val="00597687"/>
    <w:rsid w:val="0059779B"/>
    <w:rsid w:val="005977E2"/>
    <w:rsid w:val="00597D77"/>
    <w:rsid w:val="005A0226"/>
    <w:rsid w:val="005A0AC0"/>
    <w:rsid w:val="005A0B53"/>
    <w:rsid w:val="005A10D4"/>
    <w:rsid w:val="005A1991"/>
    <w:rsid w:val="005A19E0"/>
    <w:rsid w:val="005A317C"/>
    <w:rsid w:val="005A3278"/>
    <w:rsid w:val="005A350D"/>
    <w:rsid w:val="005A36AC"/>
    <w:rsid w:val="005A3962"/>
    <w:rsid w:val="005A3A38"/>
    <w:rsid w:val="005A3F88"/>
    <w:rsid w:val="005A487F"/>
    <w:rsid w:val="005A4B9B"/>
    <w:rsid w:val="005A53ED"/>
    <w:rsid w:val="005A5752"/>
    <w:rsid w:val="005A6207"/>
    <w:rsid w:val="005A6280"/>
    <w:rsid w:val="005A63DC"/>
    <w:rsid w:val="005A679D"/>
    <w:rsid w:val="005A6911"/>
    <w:rsid w:val="005A6E70"/>
    <w:rsid w:val="005A751E"/>
    <w:rsid w:val="005B0289"/>
    <w:rsid w:val="005B0349"/>
    <w:rsid w:val="005B035C"/>
    <w:rsid w:val="005B22E6"/>
    <w:rsid w:val="005B2573"/>
    <w:rsid w:val="005B275B"/>
    <w:rsid w:val="005B290E"/>
    <w:rsid w:val="005B2EEC"/>
    <w:rsid w:val="005B3094"/>
    <w:rsid w:val="005B3870"/>
    <w:rsid w:val="005B3CB8"/>
    <w:rsid w:val="005B3F18"/>
    <w:rsid w:val="005B4CEB"/>
    <w:rsid w:val="005B5AF8"/>
    <w:rsid w:val="005B5BF5"/>
    <w:rsid w:val="005B5C61"/>
    <w:rsid w:val="005B5CF5"/>
    <w:rsid w:val="005B609B"/>
    <w:rsid w:val="005B6779"/>
    <w:rsid w:val="005B6C7F"/>
    <w:rsid w:val="005B6E3C"/>
    <w:rsid w:val="005B7011"/>
    <w:rsid w:val="005B74FF"/>
    <w:rsid w:val="005B7DF9"/>
    <w:rsid w:val="005C0020"/>
    <w:rsid w:val="005C0E85"/>
    <w:rsid w:val="005C1B17"/>
    <w:rsid w:val="005C223A"/>
    <w:rsid w:val="005C26D0"/>
    <w:rsid w:val="005C29CD"/>
    <w:rsid w:val="005C2BAC"/>
    <w:rsid w:val="005C2C13"/>
    <w:rsid w:val="005C4153"/>
    <w:rsid w:val="005C4AA4"/>
    <w:rsid w:val="005C4BB8"/>
    <w:rsid w:val="005C5223"/>
    <w:rsid w:val="005C530C"/>
    <w:rsid w:val="005C53DF"/>
    <w:rsid w:val="005C54CE"/>
    <w:rsid w:val="005C55EE"/>
    <w:rsid w:val="005C55FD"/>
    <w:rsid w:val="005C59E5"/>
    <w:rsid w:val="005C5C34"/>
    <w:rsid w:val="005C5C88"/>
    <w:rsid w:val="005C61AD"/>
    <w:rsid w:val="005C6ADF"/>
    <w:rsid w:val="005C6B9E"/>
    <w:rsid w:val="005C7498"/>
    <w:rsid w:val="005C78FE"/>
    <w:rsid w:val="005C7AF0"/>
    <w:rsid w:val="005D042C"/>
    <w:rsid w:val="005D0633"/>
    <w:rsid w:val="005D0806"/>
    <w:rsid w:val="005D0DD0"/>
    <w:rsid w:val="005D1756"/>
    <w:rsid w:val="005D1829"/>
    <w:rsid w:val="005D188C"/>
    <w:rsid w:val="005D19F5"/>
    <w:rsid w:val="005D1AE2"/>
    <w:rsid w:val="005D1B53"/>
    <w:rsid w:val="005D1E0C"/>
    <w:rsid w:val="005D1E3B"/>
    <w:rsid w:val="005D1E85"/>
    <w:rsid w:val="005D21C5"/>
    <w:rsid w:val="005D23DF"/>
    <w:rsid w:val="005D24EA"/>
    <w:rsid w:val="005D2608"/>
    <w:rsid w:val="005D2954"/>
    <w:rsid w:val="005D3696"/>
    <w:rsid w:val="005D39B3"/>
    <w:rsid w:val="005D3C64"/>
    <w:rsid w:val="005D3DDA"/>
    <w:rsid w:val="005D3F24"/>
    <w:rsid w:val="005D3F73"/>
    <w:rsid w:val="005D4DAA"/>
    <w:rsid w:val="005D53CA"/>
    <w:rsid w:val="005D594B"/>
    <w:rsid w:val="005D5ECC"/>
    <w:rsid w:val="005D639F"/>
    <w:rsid w:val="005D6760"/>
    <w:rsid w:val="005D6827"/>
    <w:rsid w:val="005D7A0D"/>
    <w:rsid w:val="005D7B29"/>
    <w:rsid w:val="005D7F44"/>
    <w:rsid w:val="005E05B5"/>
    <w:rsid w:val="005E08F1"/>
    <w:rsid w:val="005E0FC9"/>
    <w:rsid w:val="005E11B0"/>
    <w:rsid w:val="005E293A"/>
    <w:rsid w:val="005E2B5D"/>
    <w:rsid w:val="005E2D10"/>
    <w:rsid w:val="005E331C"/>
    <w:rsid w:val="005E3495"/>
    <w:rsid w:val="005E369B"/>
    <w:rsid w:val="005E379A"/>
    <w:rsid w:val="005E38C8"/>
    <w:rsid w:val="005E3D42"/>
    <w:rsid w:val="005E40D8"/>
    <w:rsid w:val="005E418E"/>
    <w:rsid w:val="005E4912"/>
    <w:rsid w:val="005E51D4"/>
    <w:rsid w:val="005E5209"/>
    <w:rsid w:val="005E5531"/>
    <w:rsid w:val="005E56CE"/>
    <w:rsid w:val="005E5D08"/>
    <w:rsid w:val="005E616F"/>
    <w:rsid w:val="005E6728"/>
    <w:rsid w:val="005E6ADD"/>
    <w:rsid w:val="005E79CE"/>
    <w:rsid w:val="005E7A75"/>
    <w:rsid w:val="005E7B9F"/>
    <w:rsid w:val="005F0065"/>
    <w:rsid w:val="005F02D0"/>
    <w:rsid w:val="005F060F"/>
    <w:rsid w:val="005F108B"/>
    <w:rsid w:val="005F18BF"/>
    <w:rsid w:val="005F2AF5"/>
    <w:rsid w:val="005F3741"/>
    <w:rsid w:val="005F3A24"/>
    <w:rsid w:val="005F3E62"/>
    <w:rsid w:val="005F4208"/>
    <w:rsid w:val="005F423B"/>
    <w:rsid w:val="005F44E8"/>
    <w:rsid w:val="005F46AB"/>
    <w:rsid w:val="005F4894"/>
    <w:rsid w:val="005F5157"/>
    <w:rsid w:val="005F54EA"/>
    <w:rsid w:val="005F571E"/>
    <w:rsid w:val="005F6398"/>
    <w:rsid w:val="005F6761"/>
    <w:rsid w:val="005F6FC8"/>
    <w:rsid w:val="005F711C"/>
    <w:rsid w:val="005F72F6"/>
    <w:rsid w:val="0060100A"/>
    <w:rsid w:val="00601436"/>
    <w:rsid w:val="0060156A"/>
    <w:rsid w:val="00601C94"/>
    <w:rsid w:val="00601CB1"/>
    <w:rsid w:val="0060275F"/>
    <w:rsid w:val="0060292E"/>
    <w:rsid w:val="00603121"/>
    <w:rsid w:val="006034D0"/>
    <w:rsid w:val="0060351B"/>
    <w:rsid w:val="00603563"/>
    <w:rsid w:val="00603BC8"/>
    <w:rsid w:val="00603E4A"/>
    <w:rsid w:val="006045A2"/>
    <w:rsid w:val="00604D97"/>
    <w:rsid w:val="00604DA6"/>
    <w:rsid w:val="006055FA"/>
    <w:rsid w:val="00605747"/>
    <w:rsid w:val="00605CFD"/>
    <w:rsid w:val="00606061"/>
    <w:rsid w:val="00606197"/>
    <w:rsid w:val="00606413"/>
    <w:rsid w:val="0060738B"/>
    <w:rsid w:val="00607579"/>
    <w:rsid w:val="00607874"/>
    <w:rsid w:val="00607D24"/>
    <w:rsid w:val="00610175"/>
    <w:rsid w:val="00610AA7"/>
    <w:rsid w:val="0061154E"/>
    <w:rsid w:val="00611A59"/>
    <w:rsid w:val="00611F18"/>
    <w:rsid w:val="006125EA"/>
    <w:rsid w:val="00612CC7"/>
    <w:rsid w:val="00612CDD"/>
    <w:rsid w:val="00612F09"/>
    <w:rsid w:val="00613356"/>
    <w:rsid w:val="0061342A"/>
    <w:rsid w:val="00613EB6"/>
    <w:rsid w:val="006145CE"/>
    <w:rsid w:val="006154C9"/>
    <w:rsid w:val="006155B9"/>
    <w:rsid w:val="0061565F"/>
    <w:rsid w:val="006178DE"/>
    <w:rsid w:val="00617A96"/>
    <w:rsid w:val="00617CB7"/>
    <w:rsid w:val="00620253"/>
    <w:rsid w:val="006204C4"/>
    <w:rsid w:val="00620C0B"/>
    <w:rsid w:val="00620C86"/>
    <w:rsid w:val="00620FD0"/>
    <w:rsid w:val="006212E7"/>
    <w:rsid w:val="00621C6B"/>
    <w:rsid w:val="00621D75"/>
    <w:rsid w:val="00622E26"/>
    <w:rsid w:val="006230FF"/>
    <w:rsid w:val="00623544"/>
    <w:rsid w:val="00623737"/>
    <w:rsid w:val="006237C6"/>
    <w:rsid w:val="00623868"/>
    <w:rsid w:val="006245B1"/>
    <w:rsid w:val="00624669"/>
    <w:rsid w:val="00624F94"/>
    <w:rsid w:val="006256B8"/>
    <w:rsid w:val="006263ED"/>
    <w:rsid w:val="006264EF"/>
    <w:rsid w:val="00627367"/>
    <w:rsid w:val="006274C8"/>
    <w:rsid w:val="00627746"/>
    <w:rsid w:val="00627CED"/>
    <w:rsid w:val="00627FEF"/>
    <w:rsid w:val="0063065C"/>
    <w:rsid w:val="006307CA"/>
    <w:rsid w:val="00630E29"/>
    <w:rsid w:val="00631289"/>
    <w:rsid w:val="00631512"/>
    <w:rsid w:val="006316BD"/>
    <w:rsid w:val="00632004"/>
    <w:rsid w:val="00632051"/>
    <w:rsid w:val="00632CD4"/>
    <w:rsid w:val="006331B2"/>
    <w:rsid w:val="00634721"/>
    <w:rsid w:val="00635650"/>
    <w:rsid w:val="006356DE"/>
    <w:rsid w:val="00635742"/>
    <w:rsid w:val="00635983"/>
    <w:rsid w:val="00635FFC"/>
    <w:rsid w:val="00636557"/>
    <w:rsid w:val="00636DCD"/>
    <w:rsid w:val="0063733B"/>
    <w:rsid w:val="00637AC9"/>
    <w:rsid w:val="00637CAC"/>
    <w:rsid w:val="006403EB"/>
    <w:rsid w:val="00640844"/>
    <w:rsid w:val="006411E3"/>
    <w:rsid w:val="0064136B"/>
    <w:rsid w:val="00641474"/>
    <w:rsid w:val="00641796"/>
    <w:rsid w:val="006417A5"/>
    <w:rsid w:val="00641BB4"/>
    <w:rsid w:val="00642A8B"/>
    <w:rsid w:val="006436FE"/>
    <w:rsid w:val="00643853"/>
    <w:rsid w:val="00643AE1"/>
    <w:rsid w:val="00644971"/>
    <w:rsid w:val="006451FD"/>
    <w:rsid w:val="006452E9"/>
    <w:rsid w:val="0064552F"/>
    <w:rsid w:val="00645E77"/>
    <w:rsid w:val="0064720A"/>
    <w:rsid w:val="0064777A"/>
    <w:rsid w:val="00647F45"/>
    <w:rsid w:val="00647F6A"/>
    <w:rsid w:val="0065000B"/>
    <w:rsid w:val="0065019C"/>
    <w:rsid w:val="006503EB"/>
    <w:rsid w:val="00651795"/>
    <w:rsid w:val="006525FD"/>
    <w:rsid w:val="00652626"/>
    <w:rsid w:val="00653907"/>
    <w:rsid w:val="00654033"/>
    <w:rsid w:val="006543F5"/>
    <w:rsid w:val="0065463A"/>
    <w:rsid w:val="006549BC"/>
    <w:rsid w:val="00654D2D"/>
    <w:rsid w:val="0065593F"/>
    <w:rsid w:val="0065658F"/>
    <w:rsid w:val="0065659B"/>
    <w:rsid w:val="00656D74"/>
    <w:rsid w:val="006571F4"/>
    <w:rsid w:val="00657B28"/>
    <w:rsid w:val="00657B9F"/>
    <w:rsid w:val="00660EB0"/>
    <w:rsid w:val="00661052"/>
    <w:rsid w:val="00662206"/>
    <w:rsid w:val="00662408"/>
    <w:rsid w:val="0066296A"/>
    <w:rsid w:val="006629DB"/>
    <w:rsid w:val="00662A7F"/>
    <w:rsid w:val="00663D55"/>
    <w:rsid w:val="00663E28"/>
    <w:rsid w:val="00664411"/>
    <w:rsid w:val="006644BA"/>
    <w:rsid w:val="006645EA"/>
    <w:rsid w:val="00664962"/>
    <w:rsid w:val="00664D87"/>
    <w:rsid w:val="00664FCF"/>
    <w:rsid w:val="00665620"/>
    <w:rsid w:val="006657A0"/>
    <w:rsid w:val="006661D8"/>
    <w:rsid w:val="00666699"/>
    <w:rsid w:val="006668CE"/>
    <w:rsid w:val="00666CF6"/>
    <w:rsid w:val="00666DAA"/>
    <w:rsid w:val="00666F9A"/>
    <w:rsid w:val="00666FB8"/>
    <w:rsid w:val="00667217"/>
    <w:rsid w:val="00667891"/>
    <w:rsid w:val="00667A8D"/>
    <w:rsid w:val="00667C7B"/>
    <w:rsid w:val="00667E41"/>
    <w:rsid w:val="00667EA5"/>
    <w:rsid w:val="006703FC"/>
    <w:rsid w:val="00670529"/>
    <w:rsid w:val="00670902"/>
    <w:rsid w:val="00670925"/>
    <w:rsid w:val="00670BB8"/>
    <w:rsid w:val="006710FA"/>
    <w:rsid w:val="00671C73"/>
    <w:rsid w:val="00671CB2"/>
    <w:rsid w:val="00672745"/>
    <w:rsid w:val="00672D61"/>
    <w:rsid w:val="00673883"/>
    <w:rsid w:val="00673D87"/>
    <w:rsid w:val="006747AC"/>
    <w:rsid w:val="00674CE6"/>
    <w:rsid w:val="0067555B"/>
    <w:rsid w:val="00675B8E"/>
    <w:rsid w:val="006762E2"/>
    <w:rsid w:val="006765A5"/>
    <w:rsid w:val="006769BF"/>
    <w:rsid w:val="00677203"/>
    <w:rsid w:val="00677755"/>
    <w:rsid w:val="006777CB"/>
    <w:rsid w:val="00677AF9"/>
    <w:rsid w:val="00677EA2"/>
    <w:rsid w:val="00680204"/>
    <w:rsid w:val="0068054B"/>
    <w:rsid w:val="0068074A"/>
    <w:rsid w:val="006807B0"/>
    <w:rsid w:val="00680A75"/>
    <w:rsid w:val="00680BB6"/>
    <w:rsid w:val="00681175"/>
    <w:rsid w:val="0068141B"/>
    <w:rsid w:val="0068169A"/>
    <w:rsid w:val="00681830"/>
    <w:rsid w:val="00681855"/>
    <w:rsid w:val="00681EAF"/>
    <w:rsid w:val="006826FE"/>
    <w:rsid w:val="0068298B"/>
    <w:rsid w:val="00682ADA"/>
    <w:rsid w:val="00682E11"/>
    <w:rsid w:val="006837D0"/>
    <w:rsid w:val="00683D89"/>
    <w:rsid w:val="00683E85"/>
    <w:rsid w:val="00684522"/>
    <w:rsid w:val="006846D3"/>
    <w:rsid w:val="006857C5"/>
    <w:rsid w:val="00685CCC"/>
    <w:rsid w:val="00685D22"/>
    <w:rsid w:val="006862E3"/>
    <w:rsid w:val="00686898"/>
    <w:rsid w:val="0068768D"/>
    <w:rsid w:val="00687772"/>
    <w:rsid w:val="00687A05"/>
    <w:rsid w:val="006903F3"/>
    <w:rsid w:val="0069070B"/>
    <w:rsid w:val="00690930"/>
    <w:rsid w:val="00690BB3"/>
    <w:rsid w:val="00690D36"/>
    <w:rsid w:val="0069161D"/>
    <w:rsid w:val="006918EC"/>
    <w:rsid w:val="00692150"/>
    <w:rsid w:val="00692596"/>
    <w:rsid w:val="00692769"/>
    <w:rsid w:val="0069279C"/>
    <w:rsid w:val="006927A9"/>
    <w:rsid w:val="00692CFF"/>
    <w:rsid w:val="006934C5"/>
    <w:rsid w:val="006938BD"/>
    <w:rsid w:val="00693B93"/>
    <w:rsid w:val="00693C51"/>
    <w:rsid w:val="00693F88"/>
    <w:rsid w:val="006940DE"/>
    <w:rsid w:val="00695819"/>
    <w:rsid w:val="00695AC5"/>
    <w:rsid w:val="00695C33"/>
    <w:rsid w:val="00696182"/>
    <w:rsid w:val="00696CAC"/>
    <w:rsid w:val="006973FA"/>
    <w:rsid w:val="006976B6"/>
    <w:rsid w:val="006977EF"/>
    <w:rsid w:val="00697A63"/>
    <w:rsid w:val="006A0BD2"/>
    <w:rsid w:val="006A0C20"/>
    <w:rsid w:val="006A0F03"/>
    <w:rsid w:val="006A1476"/>
    <w:rsid w:val="006A1906"/>
    <w:rsid w:val="006A1B26"/>
    <w:rsid w:val="006A1EE9"/>
    <w:rsid w:val="006A2020"/>
    <w:rsid w:val="006A286F"/>
    <w:rsid w:val="006A2B92"/>
    <w:rsid w:val="006A351C"/>
    <w:rsid w:val="006A3B40"/>
    <w:rsid w:val="006A3F50"/>
    <w:rsid w:val="006A4E52"/>
    <w:rsid w:val="006A4EBA"/>
    <w:rsid w:val="006A513C"/>
    <w:rsid w:val="006A5E1A"/>
    <w:rsid w:val="006A5E69"/>
    <w:rsid w:val="006A6341"/>
    <w:rsid w:val="006A6528"/>
    <w:rsid w:val="006A7159"/>
    <w:rsid w:val="006A71F5"/>
    <w:rsid w:val="006A7358"/>
    <w:rsid w:val="006A745D"/>
    <w:rsid w:val="006B0175"/>
    <w:rsid w:val="006B0912"/>
    <w:rsid w:val="006B0985"/>
    <w:rsid w:val="006B1412"/>
    <w:rsid w:val="006B19D0"/>
    <w:rsid w:val="006B1A34"/>
    <w:rsid w:val="006B1DAF"/>
    <w:rsid w:val="006B1F44"/>
    <w:rsid w:val="006B2D89"/>
    <w:rsid w:val="006B2DEF"/>
    <w:rsid w:val="006B3372"/>
    <w:rsid w:val="006B3692"/>
    <w:rsid w:val="006B373E"/>
    <w:rsid w:val="006B3764"/>
    <w:rsid w:val="006B3CA4"/>
    <w:rsid w:val="006B4064"/>
    <w:rsid w:val="006B4A7C"/>
    <w:rsid w:val="006B4CFC"/>
    <w:rsid w:val="006B5186"/>
    <w:rsid w:val="006B552A"/>
    <w:rsid w:val="006B59BA"/>
    <w:rsid w:val="006B5E33"/>
    <w:rsid w:val="006B62BA"/>
    <w:rsid w:val="006B639A"/>
    <w:rsid w:val="006B6542"/>
    <w:rsid w:val="006B6549"/>
    <w:rsid w:val="006B70FA"/>
    <w:rsid w:val="006B71EB"/>
    <w:rsid w:val="006B7330"/>
    <w:rsid w:val="006B7361"/>
    <w:rsid w:val="006B75F5"/>
    <w:rsid w:val="006B76B5"/>
    <w:rsid w:val="006B7BE7"/>
    <w:rsid w:val="006B7E5C"/>
    <w:rsid w:val="006B7E70"/>
    <w:rsid w:val="006C0011"/>
    <w:rsid w:val="006C0D65"/>
    <w:rsid w:val="006C1DC2"/>
    <w:rsid w:val="006C23FD"/>
    <w:rsid w:val="006C3790"/>
    <w:rsid w:val="006C3E1E"/>
    <w:rsid w:val="006C49C8"/>
    <w:rsid w:val="006C4FDC"/>
    <w:rsid w:val="006C585B"/>
    <w:rsid w:val="006C5BB9"/>
    <w:rsid w:val="006C5D58"/>
    <w:rsid w:val="006C5F34"/>
    <w:rsid w:val="006C5F9D"/>
    <w:rsid w:val="006C671A"/>
    <w:rsid w:val="006C6A99"/>
    <w:rsid w:val="006C6DE7"/>
    <w:rsid w:val="006C7574"/>
    <w:rsid w:val="006C7968"/>
    <w:rsid w:val="006C7A80"/>
    <w:rsid w:val="006D0378"/>
    <w:rsid w:val="006D0956"/>
    <w:rsid w:val="006D164D"/>
    <w:rsid w:val="006D1837"/>
    <w:rsid w:val="006D2834"/>
    <w:rsid w:val="006D2A09"/>
    <w:rsid w:val="006D2E18"/>
    <w:rsid w:val="006D38E4"/>
    <w:rsid w:val="006D3A9D"/>
    <w:rsid w:val="006D3BBB"/>
    <w:rsid w:val="006D3C65"/>
    <w:rsid w:val="006D41EC"/>
    <w:rsid w:val="006D4649"/>
    <w:rsid w:val="006D4659"/>
    <w:rsid w:val="006D487D"/>
    <w:rsid w:val="006D4A0C"/>
    <w:rsid w:val="006D53A8"/>
    <w:rsid w:val="006D5443"/>
    <w:rsid w:val="006D5FE9"/>
    <w:rsid w:val="006D74CF"/>
    <w:rsid w:val="006D7832"/>
    <w:rsid w:val="006D7B2D"/>
    <w:rsid w:val="006D7C09"/>
    <w:rsid w:val="006D7EC5"/>
    <w:rsid w:val="006D7F39"/>
    <w:rsid w:val="006E028D"/>
    <w:rsid w:val="006E0550"/>
    <w:rsid w:val="006E0BBB"/>
    <w:rsid w:val="006E0EB3"/>
    <w:rsid w:val="006E1C15"/>
    <w:rsid w:val="006E2069"/>
    <w:rsid w:val="006E24BD"/>
    <w:rsid w:val="006E259B"/>
    <w:rsid w:val="006E2B69"/>
    <w:rsid w:val="006E2F89"/>
    <w:rsid w:val="006E3952"/>
    <w:rsid w:val="006E48D4"/>
    <w:rsid w:val="006E49F2"/>
    <w:rsid w:val="006E4C24"/>
    <w:rsid w:val="006E4E3B"/>
    <w:rsid w:val="006E5039"/>
    <w:rsid w:val="006E52A7"/>
    <w:rsid w:val="006E5501"/>
    <w:rsid w:val="006E597B"/>
    <w:rsid w:val="006E6530"/>
    <w:rsid w:val="006E6EC5"/>
    <w:rsid w:val="006E6F5C"/>
    <w:rsid w:val="006E762E"/>
    <w:rsid w:val="006E7645"/>
    <w:rsid w:val="006E78F4"/>
    <w:rsid w:val="006E7BDE"/>
    <w:rsid w:val="006E7F93"/>
    <w:rsid w:val="006F07B6"/>
    <w:rsid w:val="006F10C7"/>
    <w:rsid w:val="006F11ED"/>
    <w:rsid w:val="006F1702"/>
    <w:rsid w:val="006F22A8"/>
    <w:rsid w:val="006F2790"/>
    <w:rsid w:val="006F2A61"/>
    <w:rsid w:val="006F2A71"/>
    <w:rsid w:val="006F3276"/>
    <w:rsid w:val="006F334D"/>
    <w:rsid w:val="006F33B4"/>
    <w:rsid w:val="006F3698"/>
    <w:rsid w:val="006F3AB0"/>
    <w:rsid w:val="006F3EF9"/>
    <w:rsid w:val="006F4662"/>
    <w:rsid w:val="006F4CC2"/>
    <w:rsid w:val="006F50F2"/>
    <w:rsid w:val="006F51C5"/>
    <w:rsid w:val="006F553E"/>
    <w:rsid w:val="006F5CF4"/>
    <w:rsid w:val="006F6536"/>
    <w:rsid w:val="006F6C1B"/>
    <w:rsid w:val="006F7684"/>
    <w:rsid w:val="006F7AC7"/>
    <w:rsid w:val="00700B5D"/>
    <w:rsid w:val="00700D11"/>
    <w:rsid w:val="00701159"/>
    <w:rsid w:val="00701161"/>
    <w:rsid w:val="0070118E"/>
    <w:rsid w:val="00701357"/>
    <w:rsid w:val="00701A35"/>
    <w:rsid w:val="00701C88"/>
    <w:rsid w:val="007021B0"/>
    <w:rsid w:val="00702A06"/>
    <w:rsid w:val="00702D85"/>
    <w:rsid w:val="00702E2D"/>
    <w:rsid w:val="007033D5"/>
    <w:rsid w:val="007033EC"/>
    <w:rsid w:val="00703754"/>
    <w:rsid w:val="007042C0"/>
    <w:rsid w:val="00704715"/>
    <w:rsid w:val="00704C41"/>
    <w:rsid w:val="00704D7B"/>
    <w:rsid w:val="00705F5C"/>
    <w:rsid w:val="0070627A"/>
    <w:rsid w:val="00706B42"/>
    <w:rsid w:val="00706DFD"/>
    <w:rsid w:val="00706F42"/>
    <w:rsid w:val="0070726D"/>
    <w:rsid w:val="00707444"/>
    <w:rsid w:val="007075DC"/>
    <w:rsid w:val="007076E8"/>
    <w:rsid w:val="00710342"/>
    <w:rsid w:val="0071053E"/>
    <w:rsid w:val="00710657"/>
    <w:rsid w:val="00710E42"/>
    <w:rsid w:val="00710E77"/>
    <w:rsid w:val="00710EBA"/>
    <w:rsid w:val="007113B9"/>
    <w:rsid w:val="0071160C"/>
    <w:rsid w:val="0071191E"/>
    <w:rsid w:val="00712099"/>
    <w:rsid w:val="00712174"/>
    <w:rsid w:val="00712645"/>
    <w:rsid w:val="00712662"/>
    <w:rsid w:val="00712922"/>
    <w:rsid w:val="00712F67"/>
    <w:rsid w:val="007133EB"/>
    <w:rsid w:val="00715652"/>
    <w:rsid w:val="007156FA"/>
    <w:rsid w:val="00715B5C"/>
    <w:rsid w:val="00715BDA"/>
    <w:rsid w:val="00715FA2"/>
    <w:rsid w:val="00716F85"/>
    <w:rsid w:val="007173A5"/>
    <w:rsid w:val="007177C0"/>
    <w:rsid w:val="0071789F"/>
    <w:rsid w:val="00717C4B"/>
    <w:rsid w:val="00717DC8"/>
    <w:rsid w:val="00717F10"/>
    <w:rsid w:val="00720AB2"/>
    <w:rsid w:val="00720C5F"/>
    <w:rsid w:val="00720F19"/>
    <w:rsid w:val="0072103A"/>
    <w:rsid w:val="007211EC"/>
    <w:rsid w:val="007213CA"/>
    <w:rsid w:val="007216F5"/>
    <w:rsid w:val="00722126"/>
    <w:rsid w:val="007223D1"/>
    <w:rsid w:val="007224EB"/>
    <w:rsid w:val="00722695"/>
    <w:rsid w:val="007228EB"/>
    <w:rsid w:val="00722A0F"/>
    <w:rsid w:val="00722C61"/>
    <w:rsid w:val="00722C77"/>
    <w:rsid w:val="0072300E"/>
    <w:rsid w:val="00723696"/>
    <w:rsid w:val="00724FD5"/>
    <w:rsid w:val="0072540B"/>
    <w:rsid w:val="00725880"/>
    <w:rsid w:val="00725A40"/>
    <w:rsid w:val="00725FE9"/>
    <w:rsid w:val="00726AAA"/>
    <w:rsid w:val="00727150"/>
    <w:rsid w:val="0072751D"/>
    <w:rsid w:val="00727721"/>
    <w:rsid w:val="00727856"/>
    <w:rsid w:val="00727D24"/>
    <w:rsid w:val="00730247"/>
    <w:rsid w:val="007304BA"/>
    <w:rsid w:val="00731565"/>
    <w:rsid w:val="00731D7E"/>
    <w:rsid w:val="00731D83"/>
    <w:rsid w:val="0073205F"/>
    <w:rsid w:val="007322F3"/>
    <w:rsid w:val="00732951"/>
    <w:rsid w:val="00732F0D"/>
    <w:rsid w:val="00733034"/>
    <w:rsid w:val="007336FE"/>
    <w:rsid w:val="00733EF2"/>
    <w:rsid w:val="00734279"/>
    <w:rsid w:val="00734A94"/>
    <w:rsid w:val="00735513"/>
    <w:rsid w:val="00735550"/>
    <w:rsid w:val="007357D6"/>
    <w:rsid w:val="00735A8F"/>
    <w:rsid w:val="00735AC3"/>
    <w:rsid w:val="00736A8F"/>
    <w:rsid w:val="00736C29"/>
    <w:rsid w:val="00736E19"/>
    <w:rsid w:val="00737030"/>
    <w:rsid w:val="0073745F"/>
    <w:rsid w:val="00740086"/>
    <w:rsid w:val="007400EC"/>
    <w:rsid w:val="0074032F"/>
    <w:rsid w:val="00740BB4"/>
    <w:rsid w:val="00740DBC"/>
    <w:rsid w:val="0074120A"/>
    <w:rsid w:val="00741741"/>
    <w:rsid w:val="0074211A"/>
    <w:rsid w:val="007423DF"/>
    <w:rsid w:val="00742FB3"/>
    <w:rsid w:val="0074308C"/>
    <w:rsid w:val="00743148"/>
    <w:rsid w:val="00743AAD"/>
    <w:rsid w:val="00743D8D"/>
    <w:rsid w:val="00743E25"/>
    <w:rsid w:val="00743E27"/>
    <w:rsid w:val="0074401B"/>
    <w:rsid w:val="0074436B"/>
    <w:rsid w:val="0074471A"/>
    <w:rsid w:val="00744A0D"/>
    <w:rsid w:val="0074534F"/>
    <w:rsid w:val="007456A7"/>
    <w:rsid w:val="0074586A"/>
    <w:rsid w:val="00745874"/>
    <w:rsid w:val="0074592E"/>
    <w:rsid w:val="007460E5"/>
    <w:rsid w:val="0074628B"/>
    <w:rsid w:val="007467D6"/>
    <w:rsid w:val="00746B0E"/>
    <w:rsid w:val="007474F8"/>
    <w:rsid w:val="00747EFB"/>
    <w:rsid w:val="00750117"/>
    <w:rsid w:val="00750222"/>
    <w:rsid w:val="007508EC"/>
    <w:rsid w:val="00750A3A"/>
    <w:rsid w:val="00750C1D"/>
    <w:rsid w:val="00751479"/>
    <w:rsid w:val="0075147D"/>
    <w:rsid w:val="00751507"/>
    <w:rsid w:val="00751734"/>
    <w:rsid w:val="00751BDE"/>
    <w:rsid w:val="00751EA7"/>
    <w:rsid w:val="00752336"/>
    <w:rsid w:val="007524BF"/>
    <w:rsid w:val="00752865"/>
    <w:rsid w:val="00752DAC"/>
    <w:rsid w:val="00752FE0"/>
    <w:rsid w:val="007531AA"/>
    <w:rsid w:val="0075378F"/>
    <w:rsid w:val="007552AD"/>
    <w:rsid w:val="0075583A"/>
    <w:rsid w:val="00755CD6"/>
    <w:rsid w:val="00756088"/>
    <w:rsid w:val="007566E6"/>
    <w:rsid w:val="0075677D"/>
    <w:rsid w:val="0075698C"/>
    <w:rsid w:val="00756CFC"/>
    <w:rsid w:val="00757031"/>
    <w:rsid w:val="0075724A"/>
    <w:rsid w:val="00757564"/>
    <w:rsid w:val="00757796"/>
    <w:rsid w:val="00757905"/>
    <w:rsid w:val="00760173"/>
    <w:rsid w:val="007602D0"/>
    <w:rsid w:val="00760984"/>
    <w:rsid w:val="00760CF8"/>
    <w:rsid w:val="00761053"/>
    <w:rsid w:val="00761331"/>
    <w:rsid w:val="0076181D"/>
    <w:rsid w:val="00761B7C"/>
    <w:rsid w:val="00761C28"/>
    <w:rsid w:val="00762145"/>
    <w:rsid w:val="007625C7"/>
    <w:rsid w:val="00762E42"/>
    <w:rsid w:val="007637A6"/>
    <w:rsid w:val="00763853"/>
    <w:rsid w:val="007638DF"/>
    <w:rsid w:val="00763B38"/>
    <w:rsid w:val="00764FE2"/>
    <w:rsid w:val="00766244"/>
    <w:rsid w:val="0076638B"/>
    <w:rsid w:val="007668B9"/>
    <w:rsid w:val="0076697C"/>
    <w:rsid w:val="007669A9"/>
    <w:rsid w:val="00766AFF"/>
    <w:rsid w:val="00766ED3"/>
    <w:rsid w:val="00767174"/>
    <w:rsid w:val="00767814"/>
    <w:rsid w:val="00767FC3"/>
    <w:rsid w:val="0077016D"/>
    <w:rsid w:val="007701E2"/>
    <w:rsid w:val="00770AC7"/>
    <w:rsid w:val="00770C18"/>
    <w:rsid w:val="00770C3F"/>
    <w:rsid w:val="00771D04"/>
    <w:rsid w:val="00771F07"/>
    <w:rsid w:val="0077241B"/>
    <w:rsid w:val="00773043"/>
    <w:rsid w:val="007730CB"/>
    <w:rsid w:val="007731B1"/>
    <w:rsid w:val="00773292"/>
    <w:rsid w:val="007736F0"/>
    <w:rsid w:val="007740C6"/>
    <w:rsid w:val="007746D5"/>
    <w:rsid w:val="007747E1"/>
    <w:rsid w:val="007751D2"/>
    <w:rsid w:val="007753BC"/>
    <w:rsid w:val="007759C6"/>
    <w:rsid w:val="00775A08"/>
    <w:rsid w:val="00775D89"/>
    <w:rsid w:val="00776614"/>
    <w:rsid w:val="007767AC"/>
    <w:rsid w:val="007767DD"/>
    <w:rsid w:val="00776834"/>
    <w:rsid w:val="007773F5"/>
    <w:rsid w:val="00777650"/>
    <w:rsid w:val="00777AD2"/>
    <w:rsid w:val="00777CF9"/>
    <w:rsid w:val="00780096"/>
    <w:rsid w:val="0078036C"/>
    <w:rsid w:val="0078042E"/>
    <w:rsid w:val="007806F8"/>
    <w:rsid w:val="00780CFA"/>
    <w:rsid w:val="00780E47"/>
    <w:rsid w:val="0078134C"/>
    <w:rsid w:val="00781B51"/>
    <w:rsid w:val="00781C76"/>
    <w:rsid w:val="00781E39"/>
    <w:rsid w:val="00781FFF"/>
    <w:rsid w:val="007822E0"/>
    <w:rsid w:val="007823F9"/>
    <w:rsid w:val="00782460"/>
    <w:rsid w:val="00782733"/>
    <w:rsid w:val="00782D3C"/>
    <w:rsid w:val="00782FE1"/>
    <w:rsid w:val="007835B6"/>
    <w:rsid w:val="00783D10"/>
    <w:rsid w:val="00784004"/>
    <w:rsid w:val="007841B0"/>
    <w:rsid w:val="007844B1"/>
    <w:rsid w:val="0078462C"/>
    <w:rsid w:val="00784727"/>
    <w:rsid w:val="0078483A"/>
    <w:rsid w:val="00784BED"/>
    <w:rsid w:val="00784D55"/>
    <w:rsid w:val="00784F05"/>
    <w:rsid w:val="007851E1"/>
    <w:rsid w:val="00785F1B"/>
    <w:rsid w:val="007863AF"/>
    <w:rsid w:val="007865D4"/>
    <w:rsid w:val="00786D7C"/>
    <w:rsid w:val="00786ED7"/>
    <w:rsid w:val="007876D7"/>
    <w:rsid w:val="007876F0"/>
    <w:rsid w:val="0078774B"/>
    <w:rsid w:val="00787F8C"/>
    <w:rsid w:val="00790588"/>
    <w:rsid w:val="007908AB"/>
    <w:rsid w:val="00790F7E"/>
    <w:rsid w:val="00791706"/>
    <w:rsid w:val="00791C16"/>
    <w:rsid w:val="00792A74"/>
    <w:rsid w:val="00792E33"/>
    <w:rsid w:val="00793244"/>
    <w:rsid w:val="00793340"/>
    <w:rsid w:val="0079344C"/>
    <w:rsid w:val="007941A6"/>
    <w:rsid w:val="00794215"/>
    <w:rsid w:val="00794903"/>
    <w:rsid w:val="00794969"/>
    <w:rsid w:val="00794A4F"/>
    <w:rsid w:val="00794B79"/>
    <w:rsid w:val="007953E8"/>
    <w:rsid w:val="0079563D"/>
    <w:rsid w:val="00795728"/>
    <w:rsid w:val="0079603C"/>
    <w:rsid w:val="007963C1"/>
    <w:rsid w:val="00796A54"/>
    <w:rsid w:val="00796C11"/>
    <w:rsid w:val="0079714A"/>
    <w:rsid w:val="00797581"/>
    <w:rsid w:val="00797996"/>
    <w:rsid w:val="00797ADD"/>
    <w:rsid w:val="00797D0A"/>
    <w:rsid w:val="007A02D2"/>
    <w:rsid w:val="007A0315"/>
    <w:rsid w:val="007A08C6"/>
    <w:rsid w:val="007A0ACC"/>
    <w:rsid w:val="007A1271"/>
    <w:rsid w:val="007A147C"/>
    <w:rsid w:val="007A16D8"/>
    <w:rsid w:val="007A19EC"/>
    <w:rsid w:val="007A1D26"/>
    <w:rsid w:val="007A1F5A"/>
    <w:rsid w:val="007A25ED"/>
    <w:rsid w:val="007A27A3"/>
    <w:rsid w:val="007A2A80"/>
    <w:rsid w:val="007A2ACB"/>
    <w:rsid w:val="007A2B7D"/>
    <w:rsid w:val="007A3202"/>
    <w:rsid w:val="007A358B"/>
    <w:rsid w:val="007A3B7B"/>
    <w:rsid w:val="007A474C"/>
    <w:rsid w:val="007A4BD0"/>
    <w:rsid w:val="007A618A"/>
    <w:rsid w:val="007A6207"/>
    <w:rsid w:val="007A64A2"/>
    <w:rsid w:val="007A6B24"/>
    <w:rsid w:val="007A6EAC"/>
    <w:rsid w:val="007A7625"/>
    <w:rsid w:val="007A7C00"/>
    <w:rsid w:val="007A7F93"/>
    <w:rsid w:val="007B0617"/>
    <w:rsid w:val="007B078F"/>
    <w:rsid w:val="007B0F30"/>
    <w:rsid w:val="007B0FD8"/>
    <w:rsid w:val="007B14CA"/>
    <w:rsid w:val="007B1626"/>
    <w:rsid w:val="007B1B59"/>
    <w:rsid w:val="007B1E2F"/>
    <w:rsid w:val="007B1F27"/>
    <w:rsid w:val="007B1FD8"/>
    <w:rsid w:val="007B2074"/>
    <w:rsid w:val="007B2BCC"/>
    <w:rsid w:val="007B2D16"/>
    <w:rsid w:val="007B2FC8"/>
    <w:rsid w:val="007B309C"/>
    <w:rsid w:val="007B31F5"/>
    <w:rsid w:val="007B398D"/>
    <w:rsid w:val="007B46DC"/>
    <w:rsid w:val="007B47B3"/>
    <w:rsid w:val="007B482D"/>
    <w:rsid w:val="007B4D77"/>
    <w:rsid w:val="007B5364"/>
    <w:rsid w:val="007B5B0A"/>
    <w:rsid w:val="007B6BFA"/>
    <w:rsid w:val="007B708C"/>
    <w:rsid w:val="007B70E1"/>
    <w:rsid w:val="007B77AC"/>
    <w:rsid w:val="007C0014"/>
    <w:rsid w:val="007C0407"/>
    <w:rsid w:val="007C077A"/>
    <w:rsid w:val="007C08ED"/>
    <w:rsid w:val="007C1692"/>
    <w:rsid w:val="007C1F57"/>
    <w:rsid w:val="007C296D"/>
    <w:rsid w:val="007C297D"/>
    <w:rsid w:val="007C2DFB"/>
    <w:rsid w:val="007C2FEF"/>
    <w:rsid w:val="007C3041"/>
    <w:rsid w:val="007C304F"/>
    <w:rsid w:val="007C3523"/>
    <w:rsid w:val="007C369D"/>
    <w:rsid w:val="007C38B8"/>
    <w:rsid w:val="007C4277"/>
    <w:rsid w:val="007C427D"/>
    <w:rsid w:val="007C51C8"/>
    <w:rsid w:val="007C52D6"/>
    <w:rsid w:val="007C55E9"/>
    <w:rsid w:val="007C59A5"/>
    <w:rsid w:val="007C5C98"/>
    <w:rsid w:val="007C5D04"/>
    <w:rsid w:val="007C5D34"/>
    <w:rsid w:val="007C5D49"/>
    <w:rsid w:val="007C6454"/>
    <w:rsid w:val="007C663E"/>
    <w:rsid w:val="007C7757"/>
    <w:rsid w:val="007D07C8"/>
    <w:rsid w:val="007D0DA4"/>
    <w:rsid w:val="007D0E27"/>
    <w:rsid w:val="007D1572"/>
    <w:rsid w:val="007D1A30"/>
    <w:rsid w:val="007D1A65"/>
    <w:rsid w:val="007D1B22"/>
    <w:rsid w:val="007D1D8E"/>
    <w:rsid w:val="007D1E6D"/>
    <w:rsid w:val="007D2B50"/>
    <w:rsid w:val="007D3079"/>
    <w:rsid w:val="007D3187"/>
    <w:rsid w:val="007D31D1"/>
    <w:rsid w:val="007D38A1"/>
    <w:rsid w:val="007D3CEF"/>
    <w:rsid w:val="007D445D"/>
    <w:rsid w:val="007D50A2"/>
    <w:rsid w:val="007D55E8"/>
    <w:rsid w:val="007D5B30"/>
    <w:rsid w:val="007D6021"/>
    <w:rsid w:val="007D6134"/>
    <w:rsid w:val="007D653C"/>
    <w:rsid w:val="007D68F9"/>
    <w:rsid w:val="007D6CCC"/>
    <w:rsid w:val="007D6E41"/>
    <w:rsid w:val="007D6EAA"/>
    <w:rsid w:val="007D71C3"/>
    <w:rsid w:val="007D75B8"/>
    <w:rsid w:val="007E0CE9"/>
    <w:rsid w:val="007E0D11"/>
    <w:rsid w:val="007E0DAB"/>
    <w:rsid w:val="007E157B"/>
    <w:rsid w:val="007E1D1D"/>
    <w:rsid w:val="007E1D50"/>
    <w:rsid w:val="007E1FAE"/>
    <w:rsid w:val="007E2A21"/>
    <w:rsid w:val="007E2C11"/>
    <w:rsid w:val="007E2DBB"/>
    <w:rsid w:val="007E2EC8"/>
    <w:rsid w:val="007E3090"/>
    <w:rsid w:val="007E3195"/>
    <w:rsid w:val="007E37AA"/>
    <w:rsid w:val="007E39BC"/>
    <w:rsid w:val="007E47D0"/>
    <w:rsid w:val="007E48FE"/>
    <w:rsid w:val="007E4C43"/>
    <w:rsid w:val="007E4D0E"/>
    <w:rsid w:val="007E4F14"/>
    <w:rsid w:val="007E4F78"/>
    <w:rsid w:val="007E5481"/>
    <w:rsid w:val="007E586C"/>
    <w:rsid w:val="007E5887"/>
    <w:rsid w:val="007E63CA"/>
    <w:rsid w:val="007E69F7"/>
    <w:rsid w:val="007E6ECA"/>
    <w:rsid w:val="007E732E"/>
    <w:rsid w:val="007E7514"/>
    <w:rsid w:val="007E75A4"/>
    <w:rsid w:val="007E7B13"/>
    <w:rsid w:val="007F00A9"/>
    <w:rsid w:val="007F03B1"/>
    <w:rsid w:val="007F0478"/>
    <w:rsid w:val="007F074E"/>
    <w:rsid w:val="007F08EE"/>
    <w:rsid w:val="007F13A5"/>
    <w:rsid w:val="007F1603"/>
    <w:rsid w:val="007F16DC"/>
    <w:rsid w:val="007F182B"/>
    <w:rsid w:val="007F1DB3"/>
    <w:rsid w:val="007F227F"/>
    <w:rsid w:val="007F277F"/>
    <w:rsid w:val="007F2FDF"/>
    <w:rsid w:val="007F323F"/>
    <w:rsid w:val="007F3A48"/>
    <w:rsid w:val="007F3CA6"/>
    <w:rsid w:val="007F4C5A"/>
    <w:rsid w:val="007F527F"/>
    <w:rsid w:val="007F5A00"/>
    <w:rsid w:val="007F5ADA"/>
    <w:rsid w:val="007F5CB5"/>
    <w:rsid w:val="007F5D3F"/>
    <w:rsid w:val="007F668B"/>
    <w:rsid w:val="007F7465"/>
    <w:rsid w:val="007F76EC"/>
    <w:rsid w:val="007F7877"/>
    <w:rsid w:val="007F7A16"/>
    <w:rsid w:val="007F7A78"/>
    <w:rsid w:val="007F7EC9"/>
    <w:rsid w:val="008008CC"/>
    <w:rsid w:val="008008D0"/>
    <w:rsid w:val="00800D31"/>
    <w:rsid w:val="008010C8"/>
    <w:rsid w:val="00801A28"/>
    <w:rsid w:val="00801B98"/>
    <w:rsid w:val="00802162"/>
    <w:rsid w:val="00802B42"/>
    <w:rsid w:val="00802EAE"/>
    <w:rsid w:val="00802F48"/>
    <w:rsid w:val="00803192"/>
    <w:rsid w:val="008033D2"/>
    <w:rsid w:val="008039EF"/>
    <w:rsid w:val="008039F0"/>
    <w:rsid w:val="00803D13"/>
    <w:rsid w:val="00803F67"/>
    <w:rsid w:val="00804223"/>
    <w:rsid w:val="00804354"/>
    <w:rsid w:val="00804582"/>
    <w:rsid w:val="00804759"/>
    <w:rsid w:val="00804DB5"/>
    <w:rsid w:val="00804F0B"/>
    <w:rsid w:val="00805A34"/>
    <w:rsid w:val="00805A68"/>
    <w:rsid w:val="00806090"/>
    <w:rsid w:val="00806235"/>
    <w:rsid w:val="008062B5"/>
    <w:rsid w:val="008063A3"/>
    <w:rsid w:val="008063F6"/>
    <w:rsid w:val="0080659F"/>
    <w:rsid w:val="008065B0"/>
    <w:rsid w:val="0080675E"/>
    <w:rsid w:val="00806D46"/>
    <w:rsid w:val="00807AA6"/>
    <w:rsid w:val="00807B21"/>
    <w:rsid w:val="00807B90"/>
    <w:rsid w:val="00810549"/>
    <w:rsid w:val="008105DC"/>
    <w:rsid w:val="008105ED"/>
    <w:rsid w:val="008109C5"/>
    <w:rsid w:val="00810B59"/>
    <w:rsid w:val="00810BB1"/>
    <w:rsid w:val="00810C07"/>
    <w:rsid w:val="0081316C"/>
    <w:rsid w:val="00813495"/>
    <w:rsid w:val="00813721"/>
    <w:rsid w:val="008139AA"/>
    <w:rsid w:val="00813AA7"/>
    <w:rsid w:val="00813ABA"/>
    <w:rsid w:val="00813B8B"/>
    <w:rsid w:val="00813E7A"/>
    <w:rsid w:val="008140C5"/>
    <w:rsid w:val="008144CA"/>
    <w:rsid w:val="0081474D"/>
    <w:rsid w:val="00815F6A"/>
    <w:rsid w:val="0081646B"/>
    <w:rsid w:val="00816F13"/>
    <w:rsid w:val="008175A8"/>
    <w:rsid w:val="0081777C"/>
    <w:rsid w:val="008177DA"/>
    <w:rsid w:val="00817A00"/>
    <w:rsid w:val="00817A04"/>
    <w:rsid w:val="00817A37"/>
    <w:rsid w:val="00817A9E"/>
    <w:rsid w:val="00817FF3"/>
    <w:rsid w:val="008200E8"/>
    <w:rsid w:val="008219CD"/>
    <w:rsid w:val="00821F99"/>
    <w:rsid w:val="00822B26"/>
    <w:rsid w:val="00822DEB"/>
    <w:rsid w:val="00822FB2"/>
    <w:rsid w:val="008232D2"/>
    <w:rsid w:val="0082377A"/>
    <w:rsid w:val="00823BA9"/>
    <w:rsid w:val="00823BCB"/>
    <w:rsid w:val="00824538"/>
    <w:rsid w:val="00824AB1"/>
    <w:rsid w:val="0082550B"/>
    <w:rsid w:val="0082557F"/>
    <w:rsid w:val="008259DE"/>
    <w:rsid w:val="00826477"/>
    <w:rsid w:val="0082694E"/>
    <w:rsid w:val="008269CC"/>
    <w:rsid w:val="00826AB3"/>
    <w:rsid w:val="00826DC4"/>
    <w:rsid w:val="008270FF"/>
    <w:rsid w:val="00827312"/>
    <w:rsid w:val="0082767C"/>
    <w:rsid w:val="00827A96"/>
    <w:rsid w:val="00827CA1"/>
    <w:rsid w:val="00827DBC"/>
    <w:rsid w:val="008301AC"/>
    <w:rsid w:val="00830216"/>
    <w:rsid w:val="0083026E"/>
    <w:rsid w:val="00830A39"/>
    <w:rsid w:val="008315CE"/>
    <w:rsid w:val="00832019"/>
    <w:rsid w:val="00832131"/>
    <w:rsid w:val="00832375"/>
    <w:rsid w:val="008328DB"/>
    <w:rsid w:val="00832D7B"/>
    <w:rsid w:val="00833034"/>
    <w:rsid w:val="00833715"/>
    <w:rsid w:val="00833782"/>
    <w:rsid w:val="00833C77"/>
    <w:rsid w:val="0083544B"/>
    <w:rsid w:val="008355F7"/>
    <w:rsid w:val="00836620"/>
    <w:rsid w:val="008369F9"/>
    <w:rsid w:val="00837154"/>
    <w:rsid w:val="0083747A"/>
    <w:rsid w:val="00837675"/>
    <w:rsid w:val="00837AD0"/>
    <w:rsid w:val="00837CFF"/>
    <w:rsid w:val="008402D5"/>
    <w:rsid w:val="00840788"/>
    <w:rsid w:val="008408B0"/>
    <w:rsid w:val="008417A3"/>
    <w:rsid w:val="00841FAF"/>
    <w:rsid w:val="0084206A"/>
    <w:rsid w:val="0084206E"/>
    <w:rsid w:val="00842441"/>
    <w:rsid w:val="0084286E"/>
    <w:rsid w:val="0084292C"/>
    <w:rsid w:val="00843509"/>
    <w:rsid w:val="00843BFA"/>
    <w:rsid w:val="008447E0"/>
    <w:rsid w:val="008449CD"/>
    <w:rsid w:val="00844D67"/>
    <w:rsid w:val="00844DD8"/>
    <w:rsid w:val="008453AA"/>
    <w:rsid w:val="008457A4"/>
    <w:rsid w:val="00845ADB"/>
    <w:rsid w:val="008463E3"/>
    <w:rsid w:val="00847970"/>
    <w:rsid w:val="00850141"/>
    <w:rsid w:val="00851111"/>
    <w:rsid w:val="00851463"/>
    <w:rsid w:val="008514BF"/>
    <w:rsid w:val="0085182C"/>
    <w:rsid w:val="00851FF0"/>
    <w:rsid w:val="008524F2"/>
    <w:rsid w:val="008525DA"/>
    <w:rsid w:val="008526D0"/>
    <w:rsid w:val="00852B8B"/>
    <w:rsid w:val="008531DF"/>
    <w:rsid w:val="0085359B"/>
    <w:rsid w:val="0085377E"/>
    <w:rsid w:val="00853A36"/>
    <w:rsid w:val="00853CD5"/>
    <w:rsid w:val="00853D83"/>
    <w:rsid w:val="008548DC"/>
    <w:rsid w:val="00854ADC"/>
    <w:rsid w:val="00854C09"/>
    <w:rsid w:val="00855152"/>
    <w:rsid w:val="008552CE"/>
    <w:rsid w:val="008556C6"/>
    <w:rsid w:val="008559C9"/>
    <w:rsid w:val="00855A78"/>
    <w:rsid w:val="008561E1"/>
    <w:rsid w:val="00856683"/>
    <w:rsid w:val="00856AD0"/>
    <w:rsid w:val="00856AE8"/>
    <w:rsid w:val="0085776A"/>
    <w:rsid w:val="0085790A"/>
    <w:rsid w:val="0085791D"/>
    <w:rsid w:val="00857CBE"/>
    <w:rsid w:val="008602CC"/>
    <w:rsid w:val="008603E5"/>
    <w:rsid w:val="008612C9"/>
    <w:rsid w:val="00862470"/>
    <w:rsid w:val="00862492"/>
    <w:rsid w:val="00862CB3"/>
    <w:rsid w:val="00863262"/>
    <w:rsid w:val="00863328"/>
    <w:rsid w:val="008633A5"/>
    <w:rsid w:val="00863762"/>
    <w:rsid w:val="00863846"/>
    <w:rsid w:val="00863A61"/>
    <w:rsid w:val="00863D39"/>
    <w:rsid w:val="00863E15"/>
    <w:rsid w:val="00864172"/>
    <w:rsid w:val="008645E8"/>
    <w:rsid w:val="00864652"/>
    <w:rsid w:val="00864928"/>
    <w:rsid w:val="00864A22"/>
    <w:rsid w:val="00864BE1"/>
    <w:rsid w:val="0086530E"/>
    <w:rsid w:val="00866493"/>
    <w:rsid w:val="008669E2"/>
    <w:rsid w:val="00867348"/>
    <w:rsid w:val="00867FF5"/>
    <w:rsid w:val="00870481"/>
    <w:rsid w:val="00870E26"/>
    <w:rsid w:val="00870EBB"/>
    <w:rsid w:val="00872289"/>
    <w:rsid w:val="0087239B"/>
    <w:rsid w:val="00872AF9"/>
    <w:rsid w:val="00873287"/>
    <w:rsid w:val="00873627"/>
    <w:rsid w:val="00873725"/>
    <w:rsid w:val="0087377C"/>
    <w:rsid w:val="0087384F"/>
    <w:rsid w:val="00873B4B"/>
    <w:rsid w:val="00873C6A"/>
    <w:rsid w:val="00873D0D"/>
    <w:rsid w:val="00874490"/>
    <w:rsid w:val="00874B11"/>
    <w:rsid w:val="00874BCB"/>
    <w:rsid w:val="00875095"/>
    <w:rsid w:val="00875241"/>
    <w:rsid w:val="0087579E"/>
    <w:rsid w:val="00875EDF"/>
    <w:rsid w:val="00875FE8"/>
    <w:rsid w:val="0087615D"/>
    <w:rsid w:val="00876661"/>
    <w:rsid w:val="00877192"/>
    <w:rsid w:val="00877E9B"/>
    <w:rsid w:val="00877F23"/>
    <w:rsid w:val="00877FEE"/>
    <w:rsid w:val="008801DC"/>
    <w:rsid w:val="00880CB1"/>
    <w:rsid w:val="00880CBB"/>
    <w:rsid w:val="00880F57"/>
    <w:rsid w:val="00881551"/>
    <w:rsid w:val="0088174C"/>
    <w:rsid w:val="008818B3"/>
    <w:rsid w:val="0088194D"/>
    <w:rsid w:val="00881B88"/>
    <w:rsid w:val="00881E61"/>
    <w:rsid w:val="00882EB1"/>
    <w:rsid w:val="008831D8"/>
    <w:rsid w:val="00883570"/>
    <w:rsid w:val="008837DA"/>
    <w:rsid w:val="00883BF6"/>
    <w:rsid w:val="00883FCE"/>
    <w:rsid w:val="00884101"/>
    <w:rsid w:val="008846E2"/>
    <w:rsid w:val="00884861"/>
    <w:rsid w:val="00884A51"/>
    <w:rsid w:val="0088535D"/>
    <w:rsid w:val="0088537B"/>
    <w:rsid w:val="008855E9"/>
    <w:rsid w:val="00885646"/>
    <w:rsid w:val="0088585F"/>
    <w:rsid w:val="008859C9"/>
    <w:rsid w:val="00886216"/>
    <w:rsid w:val="00886627"/>
    <w:rsid w:val="008866E3"/>
    <w:rsid w:val="00886F41"/>
    <w:rsid w:val="00887273"/>
    <w:rsid w:val="00887642"/>
    <w:rsid w:val="00887ECE"/>
    <w:rsid w:val="00890002"/>
    <w:rsid w:val="0089009B"/>
    <w:rsid w:val="0089036C"/>
    <w:rsid w:val="00890957"/>
    <w:rsid w:val="00890A22"/>
    <w:rsid w:val="008917DF"/>
    <w:rsid w:val="00891823"/>
    <w:rsid w:val="00891AE6"/>
    <w:rsid w:val="00891CB2"/>
    <w:rsid w:val="00891DFB"/>
    <w:rsid w:val="008923E1"/>
    <w:rsid w:val="0089241C"/>
    <w:rsid w:val="00892422"/>
    <w:rsid w:val="00892867"/>
    <w:rsid w:val="00893031"/>
    <w:rsid w:val="008933F0"/>
    <w:rsid w:val="00893829"/>
    <w:rsid w:val="00893AE6"/>
    <w:rsid w:val="00894286"/>
    <w:rsid w:val="008949CA"/>
    <w:rsid w:val="00895CD6"/>
    <w:rsid w:val="00896210"/>
    <w:rsid w:val="008964F8"/>
    <w:rsid w:val="00896826"/>
    <w:rsid w:val="00896A83"/>
    <w:rsid w:val="008A02B1"/>
    <w:rsid w:val="008A0432"/>
    <w:rsid w:val="008A0F13"/>
    <w:rsid w:val="008A1709"/>
    <w:rsid w:val="008A2061"/>
    <w:rsid w:val="008A247A"/>
    <w:rsid w:val="008A25B1"/>
    <w:rsid w:val="008A27C7"/>
    <w:rsid w:val="008A2822"/>
    <w:rsid w:val="008A2876"/>
    <w:rsid w:val="008A2E31"/>
    <w:rsid w:val="008A2F58"/>
    <w:rsid w:val="008A36FF"/>
    <w:rsid w:val="008A3951"/>
    <w:rsid w:val="008A3E32"/>
    <w:rsid w:val="008A4010"/>
    <w:rsid w:val="008A4219"/>
    <w:rsid w:val="008A428A"/>
    <w:rsid w:val="008A457B"/>
    <w:rsid w:val="008A4BB9"/>
    <w:rsid w:val="008A4C71"/>
    <w:rsid w:val="008A4D73"/>
    <w:rsid w:val="008A4E9D"/>
    <w:rsid w:val="008A52A6"/>
    <w:rsid w:val="008A55BD"/>
    <w:rsid w:val="008A570D"/>
    <w:rsid w:val="008A5BA7"/>
    <w:rsid w:val="008A5DEB"/>
    <w:rsid w:val="008A5F47"/>
    <w:rsid w:val="008A5F97"/>
    <w:rsid w:val="008A63B2"/>
    <w:rsid w:val="008A6410"/>
    <w:rsid w:val="008A65E8"/>
    <w:rsid w:val="008A6A65"/>
    <w:rsid w:val="008A7247"/>
    <w:rsid w:val="008A7CA2"/>
    <w:rsid w:val="008B028B"/>
    <w:rsid w:val="008B05C0"/>
    <w:rsid w:val="008B0668"/>
    <w:rsid w:val="008B0E59"/>
    <w:rsid w:val="008B10C6"/>
    <w:rsid w:val="008B1629"/>
    <w:rsid w:val="008B2807"/>
    <w:rsid w:val="008B2A61"/>
    <w:rsid w:val="008B32BE"/>
    <w:rsid w:val="008B3A25"/>
    <w:rsid w:val="008B3F53"/>
    <w:rsid w:val="008B4A56"/>
    <w:rsid w:val="008B58AC"/>
    <w:rsid w:val="008B58EF"/>
    <w:rsid w:val="008B5CEC"/>
    <w:rsid w:val="008B638A"/>
    <w:rsid w:val="008B6445"/>
    <w:rsid w:val="008B6786"/>
    <w:rsid w:val="008B6D96"/>
    <w:rsid w:val="008B79DB"/>
    <w:rsid w:val="008B7BC3"/>
    <w:rsid w:val="008C03FA"/>
    <w:rsid w:val="008C04B8"/>
    <w:rsid w:val="008C0569"/>
    <w:rsid w:val="008C0EEC"/>
    <w:rsid w:val="008C0FE1"/>
    <w:rsid w:val="008C1B08"/>
    <w:rsid w:val="008C1D0B"/>
    <w:rsid w:val="008C1F86"/>
    <w:rsid w:val="008C23CA"/>
    <w:rsid w:val="008C2AA8"/>
    <w:rsid w:val="008C2D2C"/>
    <w:rsid w:val="008C3131"/>
    <w:rsid w:val="008C3323"/>
    <w:rsid w:val="008C374D"/>
    <w:rsid w:val="008C386E"/>
    <w:rsid w:val="008C3A79"/>
    <w:rsid w:val="008C3C3C"/>
    <w:rsid w:val="008C3D5C"/>
    <w:rsid w:val="008C4550"/>
    <w:rsid w:val="008C46F0"/>
    <w:rsid w:val="008C48D8"/>
    <w:rsid w:val="008C4CAB"/>
    <w:rsid w:val="008C507E"/>
    <w:rsid w:val="008C560D"/>
    <w:rsid w:val="008C5719"/>
    <w:rsid w:val="008C5A1F"/>
    <w:rsid w:val="008C5CC3"/>
    <w:rsid w:val="008C5DEF"/>
    <w:rsid w:val="008C603E"/>
    <w:rsid w:val="008C6340"/>
    <w:rsid w:val="008C672E"/>
    <w:rsid w:val="008C69A2"/>
    <w:rsid w:val="008C6B0B"/>
    <w:rsid w:val="008C7309"/>
    <w:rsid w:val="008C7CDF"/>
    <w:rsid w:val="008C7E09"/>
    <w:rsid w:val="008D0150"/>
    <w:rsid w:val="008D0337"/>
    <w:rsid w:val="008D1067"/>
    <w:rsid w:val="008D19D5"/>
    <w:rsid w:val="008D1B24"/>
    <w:rsid w:val="008D1E61"/>
    <w:rsid w:val="008D1E69"/>
    <w:rsid w:val="008D225C"/>
    <w:rsid w:val="008D22ED"/>
    <w:rsid w:val="008D2521"/>
    <w:rsid w:val="008D2898"/>
    <w:rsid w:val="008D3759"/>
    <w:rsid w:val="008D45D6"/>
    <w:rsid w:val="008D4D9A"/>
    <w:rsid w:val="008D4F07"/>
    <w:rsid w:val="008D5417"/>
    <w:rsid w:val="008D55A5"/>
    <w:rsid w:val="008D5E7D"/>
    <w:rsid w:val="008D627F"/>
    <w:rsid w:val="008D6B2C"/>
    <w:rsid w:val="008D7269"/>
    <w:rsid w:val="008D7553"/>
    <w:rsid w:val="008D7677"/>
    <w:rsid w:val="008E0331"/>
    <w:rsid w:val="008E0830"/>
    <w:rsid w:val="008E1363"/>
    <w:rsid w:val="008E142E"/>
    <w:rsid w:val="008E1456"/>
    <w:rsid w:val="008E164D"/>
    <w:rsid w:val="008E1B2C"/>
    <w:rsid w:val="008E1D04"/>
    <w:rsid w:val="008E1E65"/>
    <w:rsid w:val="008E1E6B"/>
    <w:rsid w:val="008E1F85"/>
    <w:rsid w:val="008E2107"/>
    <w:rsid w:val="008E25CD"/>
    <w:rsid w:val="008E2E8E"/>
    <w:rsid w:val="008E373F"/>
    <w:rsid w:val="008E3DDF"/>
    <w:rsid w:val="008E43EB"/>
    <w:rsid w:val="008E4889"/>
    <w:rsid w:val="008E49DE"/>
    <w:rsid w:val="008E4D6F"/>
    <w:rsid w:val="008E4D7F"/>
    <w:rsid w:val="008E51BA"/>
    <w:rsid w:val="008E52D7"/>
    <w:rsid w:val="008E58A6"/>
    <w:rsid w:val="008E599A"/>
    <w:rsid w:val="008E5CA9"/>
    <w:rsid w:val="008E61E0"/>
    <w:rsid w:val="008E6672"/>
    <w:rsid w:val="008E66B8"/>
    <w:rsid w:val="008E6F24"/>
    <w:rsid w:val="008E70B8"/>
    <w:rsid w:val="008E70EA"/>
    <w:rsid w:val="008E7454"/>
    <w:rsid w:val="008E7489"/>
    <w:rsid w:val="008E75C4"/>
    <w:rsid w:val="008E7833"/>
    <w:rsid w:val="008E7EA3"/>
    <w:rsid w:val="008F0233"/>
    <w:rsid w:val="008F0405"/>
    <w:rsid w:val="008F05BA"/>
    <w:rsid w:val="008F0619"/>
    <w:rsid w:val="008F0A51"/>
    <w:rsid w:val="008F0D01"/>
    <w:rsid w:val="008F190A"/>
    <w:rsid w:val="008F25E5"/>
    <w:rsid w:val="008F2AA0"/>
    <w:rsid w:val="008F2E37"/>
    <w:rsid w:val="008F30D3"/>
    <w:rsid w:val="008F3400"/>
    <w:rsid w:val="008F404C"/>
    <w:rsid w:val="008F4450"/>
    <w:rsid w:val="008F45E0"/>
    <w:rsid w:val="008F4676"/>
    <w:rsid w:val="008F4897"/>
    <w:rsid w:val="008F55AB"/>
    <w:rsid w:val="008F562E"/>
    <w:rsid w:val="008F5A13"/>
    <w:rsid w:val="008F5ED4"/>
    <w:rsid w:val="008F5F12"/>
    <w:rsid w:val="008F6E7C"/>
    <w:rsid w:val="008F7994"/>
    <w:rsid w:val="008F7F06"/>
    <w:rsid w:val="008F7F39"/>
    <w:rsid w:val="00900418"/>
    <w:rsid w:val="00900472"/>
    <w:rsid w:val="00900BE0"/>
    <w:rsid w:val="00900D76"/>
    <w:rsid w:val="00900EF1"/>
    <w:rsid w:val="00901C4C"/>
    <w:rsid w:val="00901D65"/>
    <w:rsid w:val="00901D98"/>
    <w:rsid w:val="00901F1C"/>
    <w:rsid w:val="0090256A"/>
    <w:rsid w:val="00902611"/>
    <w:rsid w:val="00902638"/>
    <w:rsid w:val="00902C9C"/>
    <w:rsid w:val="00902FA5"/>
    <w:rsid w:val="0090311F"/>
    <w:rsid w:val="00903184"/>
    <w:rsid w:val="00903374"/>
    <w:rsid w:val="00903939"/>
    <w:rsid w:val="00903B31"/>
    <w:rsid w:val="00903E09"/>
    <w:rsid w:val="00903FE7"/>
    <w:rsid w:val="0090411A"/>
    <w:rsid w:val="0090433D"/>
    <w:rsid w:val="009048A7"/>
    <w:rsid w:val="00904BF2"/>
    <w:rsid w:val="00905D3A"/>
    <w:rsid w:val="00905FD8"/>
    <w:rsid w:val="00907171"/>
    <w:rsid w:val="0090722B"/>
    <w:rsid w:val="00907637"/>
    <w:rsid w:val="00907685"/>
    <w:rsid w:val="00907B2D"/>
    <w:rsid w:val="00907D89"/>
    <w:rsid w:val="00907E0B"/>
    <w:rsid w:val="009103E6"/>
    <w:rsid w:val="00910760"/>
    <w:rsid w:val="0091085F"/>
    <w:rsid w:val="009108DC"/>
    <w:rsid w:val="0091273F"/>
    <w:rsid w:val="00912A53"/>
    <w:rsid w:val="00912CFB"/>
    <w:rsid w:val="009134F8"/>
    <w:rsid w:val="00913DDB"/>
    <w:rsid w:val="00914313"/>
    <w:rsid w:val="0091470F"/>
    <w:rsid w:val="0091472D"/>
    <w:rsid w:val="0091492A"/>
    <w:rsid w:val="00914A7B"/>
    <w:rsid w:val="00914ECD"/>
    <w:rsid w:val="0091518E"/>
    <w:rsid w:val="00915A45"/>
    <w:rsid w:val="00915B20"/>
    <w:rsid w:val="00915DE0"/>
    <w:rsid w:val="00916079"/>
    <w:rsid w:val="00916CA9"/>
    <w:rsid w:val="00916E8C"/>
    <w:rsid w:val="00917001"/>
    <w:rsid w:val="00917A1E"/>
    <w:rsid w:val="00917A6B"/>
    <w:rsid w:val="00917D27"/>
    <w:rsid w:val="0092025C"/>
    <w:rsid w:val="009204BD"/>
    <w:rsid w:val="009205F8"/>
    <w:rsid w:val="00920CA0"/>
    <w:rsid w:val="009213D0"/>
    <w:rsid w:val="00921737"/>
    <w:rsid w:val="009217C3"/>
    <w:rsid w:val="00921ABE"/>
    <w:rsid w:val="00921CF4"/>
    <w:rsid w:val="00922399"/>
    <w:rsid w:val="00922835"/>
    <w:rsid w:val="009228AC"/>
    <w:rsid w:val="00922A2C"/>
    <w:rsid w:val="00922A31"/>
    <w:rsid w:val="00922CC6"/>
    <w:rsid w:val="00922EE7"/>
    <w:rsid w:val="00923DB2"/>
    <w:rsid w:val="00924BB5"/>
    <w:rsid w:val="00924CA9"/>
    <w:rsid w:val="009251C9"/>
    <w:rsid w:val="00925AC5"/>
    <w:rsid w:val="00925B3B"/>
    <w:rsid w:val="0092618A"/>
    <w:rsid w:val="009261A8"/>
    <w:rsid w:val="0092677B"/>
    <w:rsid w:val="0092680A"/>
    <w:rsid w:val="00926E58"/>
    <w:rsid w:val="009274DB"/>
    <w:rsid w:val="0092751E"/>
    <w:rsid w:val="009275DC"/>
    <w:rsid w:val="0092768F"/>
    <w:rsid w:val="00927A63"/>
    <w:rsid w:val="00927DF5"/>
    <w:rsid w:val="009303E0"/>
    <w:rsid w:val="009308A0"/>
    <w:rsid w:val="00930B11"/>
    <w:rsid w:val="009316A2"/>
    <w:rsid w:val="00931715"/>
    <w:rsid w:val="00931A4F"/>
    <w:rsid w:val="00932451"/>
    <w:rsid w:val="00932757"/>
    <w:rsid w:val="00932A07"/>
    <w:rsid w:val="00932F25"/>
    <w:rsid w:val="009346FA"/>
    <w:rsid w:val="00934D1E"/>
    <w:rsid w:val="00935996"/>
    <w:rsid w:val="00935A45"/>
    <w:rsid w:val="00935A4D"/>
    <w:rsid w:val="00936143"/>
    <w:rsid w:val="009368DF"/>
    <w:rsid w:val="00936A0B"/>
    <w:rsid w:val="00936DAC"/>
    <w:rsid w:val="0093770D"/>
    <w:rsid w:val="0094031F"/>
    <w:rsid w:val="00940BCD"/>
    <w:rsid w:val="00940C08"/>
    <w:rsid w:val="00940ED2"/>
    <w:rsid w:val="009411A0"/>
    <w:rsid w:val="00941989"/>
    <w:rsid w:val="00941BED"/>
    <w:rsid w:val="00942853"/>
    <w:rsid w:val="00942E56"/>
    <w:rsid w:val="00942E69"/>
    <w:rsid w:val="00943819"/>
    <w:rsid w:val="00943D25"/>
    <w:rsid w:val="00944B04"/>
    <w:rsid w:val="00944C2E"/>
    <w:rsid w:val="00945087"/>
    <w:rsid w:val="009461A5"/>
    <w:rsid w:val="00946A14"/>
    <w:rsid w:val="00946F58"/>
    <w:rsid w:val="0094771C"/>
    <w:rsid w:val="009479E6"/>
    <w:rsid w:val="00950A4D"/>
    <w:rsid w:val="00950F11"/>
    <w:rsid w:val="00950FFE"/>
    <w:rsid w:val="0095114F"/>
    <w:rsid w:val="009513E0"/>
    <w:rsid w:val="00951504"/>
    <w:rsid w:val="00951F32"/>
    <w:rsid w:val="0095209C"/>
    <w:rsid w:val="0095212C"/>
    <w:rsid w:val="00952235"/>
    <w:rsid w:val="0095292C"/>
    <w:rsid w:val="00952A7A"/>
    <w:rsid w:val="00952DD2"/>
    <w:rsid w:val="009531F2"/>
    <w:rsid w:val="009539E5"/>
    <w:rsid w:val="00953CED"/>
    <w:rsid w:val="00954090"/>
    <w:rsid w:val="0095456F"/>
    <w:rsid w:val="00955193"/>
    <w:rsid w:val="00955507"/>
    <w:rsid w:val="00955B6E"/>
    <w:rsid w:val="00955E9E"/>
    <w:rsid w:val="009564E3"/>
    <w:rsid w:val="009569F6"/>
    <w:rsid w:val="00956ED1"/>
    <w:rsid w:val="0095703A"/>
    <w:rsid w:val="00957935"/>
    <w:rsid w:val="0095798A"/>
    <w:rsid w:val="00957D4C"/>
    <w:rsid w:val="009600BD"/>
    <w:rsid w:val="009601A7"/>
    <w:rsid w:val="009604E9"/>
    <w:rsid w:val="0096103D"/>
    <w:rsid w:val="00961A24"/>
    <w:rsid w:val="00961B55"/>
    <w:rsid w:val="0096229C"/>
    <w:rsid w:val="00962A62"/>
    <w:rsid w:val="00963010"/>
    <w:rsid w:val="00963252"/>
    <w:rsid w:val="009634DD"/>
    <w:rsid w:val="00963F56"/>
    <w:rsid w:val="00963FD1"/>
    <w:rsid w:val="0096431C"/>
    <w:rsid w:val="00965277"/>
    <w:rsid w:val="00965449"/>
    <w:rsid w:val="00965E18"/>
    <w:rsid w:val="00965FEB"/>
    <w:rsid w:val="00966338"/>
    <w:rsid w:val="0096634B"/>
    <w:rsid w:val="00966E85"/>
    <w:rsid w:val="00966FE3"/>
    <w:rsid w:val="009678E6"/>
    <w:rsid w:val="00967C41"/>
    <w:rsid w:val="00967F36"/>
    <w:rsid w:val="00970412"/>
    <w:rsid w:val="00972872"/>
    <w:rsid w:val="00973663"/>
    <w:rsid w:val="00973A97"/>
    <w:rsid w:val="00973D11"/>
    <w:rsid w:val="0097412D"/>
    <w:rsid w:val="009744EB"/>
    <w:rsid w:val="0097462A"/>
    <w:rsid w:val="009749CC"/>
    <w:rsid w:val="00974FEB"/>
    <w:rsid w:val="00975208"/>
    <w:rsid w:val="00975539"/>
    <w:rsid w:val="009755D2"/>
    <w:rsid w:val="00976303"/>
    <w:rsid w:val="0097651A"/>
    <w:rsid w:val="009771D8"/>
    <w:rsid w:val="009773A5"/>
    <w:rsid w:val="0097798F"/>
    <w:rsid w:val="00977B49"/>
    <w:rsid w:val="0098063C"/>
    <w:rsid w:val="00980C75"/>
    <w:rsid w:val="00981099"/>
    <w:rsid w:val="00981FF8"/>
    <w:rsid w:val="00982335"/>
    <w:rsid w:val="00982578"/>
    <w:rsid w:val="009825FB"/>
    <w:rsid w:val="00982833"/>
    <w:rsid w:val="00982E6A"/>
    <w:rsid w:val="009839C8"/>
    <w:rsid w:val="00983C5C"/>
    <w:rsid w:val="00984CBB"/>
    <w:rsid w:val="00984D7B"/>
    <w:rsid w:val="00985109"/>
    <w:rsid w:val="00985F59"/>
    <w:rsid w:val="00986033"/>
    <w:rsid w:val="00986248"/>
    <w:rsid w:val="009863C5"/>
    <w:rsid w:val="009864D0"/>
    <w:rsid w:val="009868C5"/>
    <w:rsid w:val="00986A8A"/>
    <w:rsid w:val="009875E7"/>
    <w:rsid w:val="00989F05"/>
    <w:rsid w:val="009901FE"/>
    <w:rsid w:val="00990350"/>
    <w:rsid w:val="009910A2"/>
    <w:rsid w:val="00991466"/>
    <w:rsid w:val="009918E0"/>
    <w:rsid w:val="009918F6"/>
    <w:rsid w:val="00991ADB"/>
    <w:rsid w:val="00991CCE"/>
    <w:rsid w:val="00991E57"/>
    <w:rsid w:val="00992219"/>
    <w:rsid w:val="009932AB"/>
    <w:rsid w:val="00993691"/>
    <w:rsid w:val="009938F8"/>
    <w:rsid w:val="00993F3A"/>
    <w:rsid w:val="00994769"/>
    <w:rsid w:val="00994C9A"/>
    <w:rsid w:val="0099532C"/>
    <w:rsid w:val="009953CB"/>
    <w:rsid w:val="00995A3B"/>
    <w:rsid w:val="00995BDF"/>
    <w:rsid w:val="0099632F"/>
    <w:rsid w:val="00996586"/>
    <w:rsid w:val="00996721"/>
    <w:rsid w:val="0099696B"/>
    <w:rsid w:val="00996B64"/>
    <w:rsid w:val="00996D0C"/>
    <w:rsid w:val="00996EB3"/>
    <w:rsid w:val="00997419"/>
    <w:rsid w:val="00997829"/>
    <w:rsid w:val="00997BCE"/>
    <w:rsid w:val="009A025D"/>
    <w:rsid w:val="009A0C01"/>
    <w:rsid w:val="009A13B4"/>
    <w:rsid w:val="009A1862"/>
    <w:rsid w:val="009A19A8"/>
    <w:rsid w:val="009A1F33"/>
    <w:rsid w:val="009A27FE"/>
    <w:rsid w:val="009A2F18"/>
    <w:rsid w:val="009A30E8"/>
    <w:rsid w:val="009A329E"/>
    <w:rsid w:val="009A348B"/>
    <w:rsid w:val="009A354D"/>
    <w:rsid w:val="009A370E"/>
    <w:rsid w:val="009A383A"/>
    <w:rsid w:val="009A3C81"/>
    <w:rsid w:val="009A4376"/>
    <w:rsid w:val="009A4467"/>
    <w:rsid w:val="009A45CB"/>
    <w:rsid w:val="009A4972"/>
    <w:rsid w:val="009A4A34"/>
    <w:rsid w:val="009A5CFD"/>
    <w:rsid w:val="009A5D95"/>
    <w:rsid w:val="009A5F51"/>
    <w:rsid w:val="009A62C7"/>
    <w:rsid w:val="009A6509"/>
    <w:rsid w:val="009A6758"/>
    <w:rsid w:val="009A6766"/>
    <w:rsid w:val="009A6B7C"/>
    <w:rsid w:val="009A7089"/>
    <w:rsid w:val="009A71A9"/>
    <w:rsid w:val="009A799D"/>
    <w:rsid w:val="009B0234"/>
    <w:rsid w:val="009B0587"/>
    <w:rsid w:val="009B0B45"/>
    <w:rsid w:val="009B0C80"/>
    <w:rsid w:val="009B1366"/>
    <w:rsid w:val="009B16CE"/>
    <w:rsid w:val="009B1A06"/>
    <w:rsid w:val="009B1B80"/>
    <w:rsid w:val="009B1D57"/>
    <w:rsid w:val="009B2695"/>
    <w:rsid w:val="009B360C"/>
    <w:rsid w:val="009B3632"/>
    <w:rsid w:val="009B3AB4"/>
    <w:rsid w:val="009B43F1"/>
    <w:rsid w:val="009B4660"/>
    <w:rsid w:val="009B48F4"/>
    <w:rsid w:val="009B499A"/>
    <w:rsid w:val="009B4BDC"/>
    <w:rsid w:val="009B4F85"/>
    <w:rsid w:val="009B5B9B"/>
    <w:rsid w:val="009B69EF"/>
    <w:rsid w:val="009B6B84"/>
    <w:rsid w:val="009B70B2"/>
    <w:rsid w:val="009B76C8"/>
    <w:rsid w:val="009B7A87"/>
    <w:rsid w:val="009B7C78"/>
    <w:rsid w:val="009B7EF1"/>
    <w:rsid w:val="009C0571"/>
    <w:rsid w:val="009C0A97"/>
    <w:rsid w:val="009C0AE1"/>
    <w:rsid w:val="009C0F6F"/>
    <w:rsid w:val="009C283C"/>
    <w:rsid w:val="009C2D5D"/>
    <w:rsid w:val="009C337D"/>
    <w:rsid w:val="009C357D"/>
    <w:rsid w:val="009C3A0C"/>
    <w:rsid w:val="009C3F9D"/>
    <w:rsid w:val="009C56CB"/>
    <w:rsid w:val="009C655A"/>
    <w:rsid w:val="009C66F5"/>
    <w:rsid w:val="009C6767"/>
    <w:rsid w:val="009C6ACB"/>
    <w:rsid w:val="009C6BB3"/>
    <w:rsid w:val="009C7853"/>
    <w:rsid w:val="009C79DA"/>
    <w:rsid w:val="009D054D"/>
    <w:rsid w:val="009D09A9"/>
    <w:rsid w:val="009D0D57"/>
    <w:rsid w:val="009D145D"/>
    <w:rsid w:val="009D1650"/>
    <w:rsid w:val="009D2D18"/>
    <w:rsid w:val="009D30D7"/>
    <w:rsid w:val="009D31E1"/>
    <w:rsid w:val="009D3717"/>
    <w:rsid w:val="009D3E04"/>
    <w:rsid w:val="009D42E4"/>
    <w:rsid w:val="009D4390"/>
    <w:rsid w:val="009D4502"/>
    <w:rsid w:val="009D461A"/>
    <w:rsid w:val="009D4780"/>
    <w:rsid w:val="009D49AC"/>
    <w:rsid w:val="009D4E22"/>
    <w:rsid w:val="009D5237"/>
    <w:rsid w:val="009D57D1"/>
    <w:rsid w:val="009D5BB7"/>
    <w:rsid w:val="009D6D54"/>
    <w:rsid w:val="009D75DE"/>
    <w:rsid w:val="009E0886"/>
    <w:rsid w:val="009E091F"/>
    <w:rsid w:val="009E0E3D"/>
    <w:rsid w:val="009E0F8E"/>
    <w:rsid w:val="009E14FA"/>
    <w:rsid w:val="009E1615"/>
    <w:rsid w:val="009E21D6"/>
    <w:rsid w:val="009E2377"/>
    <w:rsid w:val="009E2564"/>
    <w:rsid w:val="009E2A93"/>
    <w:rsid w:val="009E2E4B"/>
    <w:rsid w:val="009E37AB"/>
    <w:rsid w:val="009E3A88"/>
    <w:rsid w:val="009E3F44"/>
    <w:rsid w:val="009E4D4A"/>
    <w:rsid w:val="009E50B2"/>
    <w:rsid w:val="009E5425"/>
    <w:rsid w:val="009E54A7"/>
    <w:rsid w:val="009E5A77"/>
    <w:rsid w:val="009E5DF1"/>
    <w:rsid w:val="009E6124"/>
    <w:rsid w:val="009E68A8"/>
    <w:rsid w:val="009E6C9D"/>
    <w:rsid w:val="009E6EC1"/>
    <w:rsid w:val="009E6F46"/>
    <w:rsid w:val="009E705D"/>
    <w:rsid w:val="009E7B94"/>
    <w:rsid w:val="009F0645"/>
    <w:rsid w:val="009F09A5"/>
    <w:rsid w:val="009F09C2"/>
    <w:rsid w:val="009F10F3"/>
    <w:rsid w:val="009F1198"/>
    <w:rsid w:val="009F1D16"/>
    <w:rsid w:val="009F1DE3"/>
    <w:rsid w:val="009F26A5"/>
    <w:rsid w:val="009F26FE"/>
    <w:rsid w:val="009F300B"/>
    <w:rsid w:val="009F3335"/>
    <w:rsid w:val="009F3474"/>
    <w:rsid w:val="009F36BE"/>
    <w:rsid w:val="009F38D3"/>
    <w:rsid w:val="009F42CE"/>
    <w:rsid w:val="009F46F6"/>
    <w:rsid w:val="009F4ECF"/>
    <w:rsid w:val="009F50C4"/>
    <w:rsid w:val="009F5428"/>
    <w:rsid w:val="009F56CC"/>
    <w:rsid w:val="009F5B34"/>
    <w:rsid w:val="009F67A0"/>
    <w:rsid w:val="009F67A9"/>
    <w:rsid w:val="009F72B1"/>
    <w:rsid w:val="009F7C2B"/>
    <w:rsid w:val="009F7EBD"/>
    <w:rsid w:val="00A00F11"/>
    <w:rsid w:val="00A00F97"/>
    <w:rsid w:val="00A015AD"/>
    <w:rsid w:val="00A017BC"/>
    <w:rsid w:val="00A01C38"/>
    <w:rsid w:val="00A0254A"/>
    <w:rsid w:val="00A0280D"/>
    <w:rsid w:val="00A02B5F"/>
    <w:rsid w:val="00A03040"/>
    <w:rsid w:val="00A0342D"/>
    <w:rsid w:val="00A034B0"/>
    <w:rsid w:val="00A03BDD"/>
    <w:rsid w:val="00A03CC8"/>
    <w:rsid w:val="00A04792"/>
    <w:rsid w:val="00A0495A"/>
    <w:rsid w:val="00A051EC"/>
    <w:rsid w:val="00A0589E"/>
    <w:rsid w:val="00A05FD0"/>
    <w:rsid w:val="00A06126"/>
    <w:rsid w:val="00A063CD"/>
    <w:rsid w:val="00A066D5"/>
    <w:rsid w:val="00A0679F"/>
    <w:rsid w:val="00A06BC1"/>
    <w:rsid w:val="00A06FCC"/>
    <w:rsid w:val="00A06FEA"/>
    <w:rsid w:val="00A07D69"/>
    <w:rsid w:val="00A1009D"/>
    <w:rsid w:val="00A10209"/>
    <w:rsid w:val="00A11365"/>
    <w:rsid w:val="00A11451"/>
    <w:rsid w:val="00A116C3"/>
    <w:rsid w:val="00A11862"/>
    <w:rsid w:val="00A11BAF"/>
    <w:rsid w:val="00A11E16"/>
    <w:rsid w:val="00A12068"/>
    <w:rsid w:val="00A12547"/>
    <w:rsid w:val="00A129ED"/>
    <w:rsid w:val="00A13598"/>
    <w:rsid w:val="00A13B7B"/>
    <w:rsid w:val="00A13CFA"/>
    <w:rsid w:val="00A144B2"/>
    <w:rsid w:val="00A14775"/>
    <w:rsid w:val="00A14D13"/>
    <w:rsid w:val="00A14FB9"/>
    <w:rsid w:val="00A156EA"/>
    <w:rsid w:val="00A156F8"/>
    <w:rsid w:val="00A157AE"/>
    <w:rsid w:val="00A15FB6"/>
    <w:rsid w:val="00A162E2"/>
    <w:rsid w:val="00A164BF"/>
    <w:rsid w:val="00A16644"/>
    <w:rsid w:val="00A16C42"/>
    <w:rsid w:val="00A17736"/>
    <w:rsid w:val="00A17F09"/>
    <w:rsid w:val="00A200F0"/>
    <w:rsid w:val="00A20177"/>
    <w:rsid w:val="00A20242"/>
    <w:rsid w:val="00A20914"/>
    <w:rsid w:val="00A20ABD"/>
    <w:rsid w:val="00A20B47"/>
    <w:rsid w:val="00A20EA3"/>
    <w:rsid w:val="00A21726"/>
    <w:rsid w:val="00A21D14"/>
    <w:rsid w:val="00A21DA9"/>
    <w:rsid w:val="00A21ECF"/>
    <w:rsid w:val="00A21FCD"/>
    <w:rsid w:val="00A22399"/>
    <w:rsid w:val="00A237B1"/>
    <w:rsid w:val="00A23854"/>
    <w:rsid w:val="00A23A5F"/>
    <w:rsid w:val="00A23B79"/>
    <w:rsid w:val="00A24416"/>
    <w:rsid w:val="00A24EBC"/>
    <w:rsid w:val="00A257DD"/>
    <w:rsid w:val="00A26028"/>
    <w:rsid w:val="00A2613D"/>
    <w:rsid w:val="00A2668A"/>
    <w:rsid w:val="00A26D93"/>
    <w:rsid w:val="00A2748D"/>
    <w:rsid w:val="00A306B7"/>
    <w:rsid w:val="00A30836"/>
    <w:rsid w:val="00A30B0E"/>
    <w:rsid w:val="00A3112C"/>
    <w:rsid w:val="00A311D7"/>
    <w:rsid w:val="00A317BD"/>
    <w:rsid w:val="00A31BCA"/>
    <w:rsid w:val="00A322CC"/>
    <w:rsid w:val="00A325E7"/>
    <w:rsid w:val="00A325F5"/>
    <w:rsid w:val="00A32E89"/>
    <w:rsid w:val="00A33A4D"/>
    <w:rsid w:val="00A33E83"/>
    <w:rsid w:val="00A340FD"/>
    <w:rsid w:val="00A34352"/>
    <w:rsid w:val="00A351CD"/>
    <w:rsid w:val="00A35303"/>
    <w:rsid w:val="00A35A95"/>
    <w:rsid w:val="00A35AF3"/>
    <w:rsid w:val="00A35FCD"/>
    <w:rsid w:val="00A360BF"/>
    <w:rsid w:val="00A360D2"/>
    <w:rsid w:val="00A36537"/>
    <w:rsid w:val="00A368E4"/>
    <w:rsid w:val="00A3722D"/>
    <w:rsid w:val="00A3742D"/>
    <w:rsid w:val="00A405C9"/>
    <w:rsid w:val="00A40644"/>
    <w:rsid w:val="00A406D6"/>
    <w:rsid w:val="00A40AB5"/>
    <w:rsid w:val="00A40B46"/>
    <w:rsid w:val="00A410D3"/>
    <w:rsid w:val="00A41323"/>
    <w:rsid w:val="00A41324"/>
    <w:rsid w:val="00A413D7"/>
    <w:rsid w:val="00A41957"/>
    <w:rsid w:val="00A41DC6"/>
    <w:rsid w:val="00A41F5D"/>
    <w:rsid w:val="00A41F6A"/>
    <w:rsid w:val="00A42020"/>
    <w:rsid w:val="00A42326"/>
    <w:rsid w:val="00A43669"/>
    <w:rsid w:val="00A43D4A"/>
    <w:rsid w:val="00A44185"/>
    <w:rsid w:val="00A445DC"/>
    <w:rsid w:val="00A44ADA"/>
    <w:rsid w:val="00A44E9D"/>
    <w:rsid w:val="00A45395"/>
    <w:rsid w:val="00A456D4"/>
    <w:rsid w:val="00A45E38"/>
    <w:rsid w:val="00A460E5"/>
    <w:rsid w:val="00A463EE"/>
    <w:rsid w:val="00A46CA9"/>
    <w:rsid w:val="00A47354"/>
    <w:rsid w:val="00A475B5"/>
    <w:rsid w:val="00A47688"/>
    <w:rsid w:val="00A47B38"/>
    <w:rsid w:val="00A47C74"/>
    <w:rsid w:val="00A47D33"/>
    <w:rsid w:val="00A47E9D"/>
    <w:rsid w:val="00A50202"/>
    <w:rsid w:val="00A50EBF"/>
    <w:rsid w:val="00A51047"/>
    <w:rsid w:val="00A51310"/>
    <w:rsid w:val="00A517B5"/>
    <w:rsid w:val="00A5278F"/>
    <w:rsid w:val="00A545FA"/>
    <w:rsid w:val="00A54638"/>
    <w:rsid w:val="00A54BEB"/>
    <w:rsid w:val="00A5587C"/>
    <w:rsid w:val="00A55CBB"/>
    <w:rsid w:val="00A56087"/>
    <w:rsid w:val="00A561C5"/>
    <w:rsid w:val="00A562D8"/>
    <w:rsid w:val="00A56B99"/>
    <w:rsid w:val="00A56D24"/>
    <w:rsid w:val="00A56E0A"/>
    <w:rsid w:val="00A57421"/>
    <w:rsid w:val="00A57A10"/>
    <w:rsid w:val="00A60437"/>
    <w:rsid w:val="00A60751"/>
    <w:rsid w:val="00A60803"/>
    <w:rsid w:val="00A60843"/>
    <w:rsid w:val="00A60A11"/>
    <w:rsid w:val="00A61157"/>
    <w:rsid w:val="00A617ED"/>
    <w:rsid w:val="00A61A83"/>
    <w:rsid w:val="00A61E4B"/>
    <w:rsid w:val="00A62201"/>
    <w:rsid w:val="00A6232C"/>
    <w:rsid w:val="00A630D5"/>
    <w:rsid w:val="00A63156"/>
    <w:rsid w:val="00A63370"/>
    <w:rsid w:val="00A637E7"/>
    <w:rsid w:val="00A6466A"/>
    <w:rsid w:val="00A64840"/>
    <w:rsid w:val="00A64D48"/>
    <w:rsid w:val="00A64E1B"/>
    <w:rsid w:val="00A6521A"/>
    <w:rsid w:val="00A65524"/>
    <w:rsid w:val="00A657EE"/>
    <w:rsid w:val="00A6591C"/>
    <w:rsid w:val="00A659E5"/>
    <w:rsid w:val="00A65A16"/>
    <w:rsid w:val="00A65C84"/>
    <w:rsid w:val="00A6608C"/>
    <w:rsid w:val="00A6661F"/>
    <w:rsid w:val="00A6684A"/>
    <w:rsid w:val="00A66870"/>
    <w:rsid w:val="00A66EEB"/>
    <w:rsid w:val="00A67D1B"/>
    <w:rsid w:val="00A70101"/>
    <w:rsid w:val="00A70897"/>
    <w:rsid w:val="00A709F2"/>
    <w:rsid w:val="00A70DE3"/>
    <w:rsid w:val="00A70FE2"/>
    <w:rsid w:val="00A7192A"/>
    <w:rsid w:val="00A71EAF"/>
    <w:rsid w:val="00A72389"/>
    <w:rsid w:val="00A723A2"/>
    <w:rsid w:val="00A72495"/>
    <w:rsid w:val="00A72556"/>
    <w:rsid w:val="00A727EC"/>
    <w:rsid w:val="00A736DD"/>
    <w:rsid w:val="00A7388A"/>
    <w:rsid w:val="00A74866"/>
    <w:rsid w:val="00A74CBE"/>
    <w:rsid w:val="00A75258"/>
    <w:rsid w:val="00A754DB"/>
    <w:rsid w:val="00A75648"/>
    <w:rsid w:val="00A7699E"/>
    <w:rsid w:val="00A769F4"/>
    <w:rsid w:val="00A76AB1"/>
    <w:rsid w:val="00A76BE4"/>
    <w:rsid w:val="00A76D75"/>
    <w:rsid w:val="00A77511"/>
    <w:rsid w:val="00A81306"/>
    <w:rsid w:val="00A81315"/>
    <w:rsid w:val="00A8142D"/>
    <w:rsid w:val="00A81A19"/>
    <w:rsid w:val="00A82B21"/>
    <w:rsid w:val="00A836B0"/>
    <w:rsid w:val="00A83CDC"/>
    <w:rsid w:val="00A83E48"/>
    <w:rsid w:val="00A83FCE"/>
    <w:rsid w:val="00A8425A"/>
    <w:rsid w:val="00A843FA"/>
    <w:rsid w:val="00A84404"/>
    <w:rsid w:val="00A844B5"/>
    <w:rsid w:val="00A849EB"/>
    <w:rsid w:val="00A84D97"/>
    <w:rsid w:val="00A84EB4"/>
    <w:rsid w:val="00A84FC2"/>
    <w:rsid w:val="00A85122"/>
    <w:rsid w:val="00A85157"/>
    <w:rsid w:val="00A853A0"/>
    <w:rsid w:val="00A858F5"/>
    <w:rsid w:val="00A85916"/>
    <w:rsid w:val="00A8594D"/>
    <w:rsid w:val="00A85FD3"/>
    <w:rsid w:val="00A86029"/>
    <w:rsid w:val="00A86AA2"/>
    <w:rsid w:val="00A86AB3"/>
    <w:rsid w:val="00A86E9A"/>
    <w:rsid w:val="00A873C3"/>
    <w:rsid w:val="00A87C13"/>
    <w:rsid w:val="00A87F85"/>
    <w:rsid w:val="00A87FDC"/>
    <w:rsid w:val="00A9022B"/>
    <w:rsid w:val="00A904DC"/>
    <w:rsid w:val="00A905AA"/>
    <w:rsid w:val="00A9063F"/>
    <w:rsid w:val="00A90887"/>
    <w:rsid w:val="00A916B6"/>
    <w:rsid w:val="00A9200A"/>
    <w:rsid w:val="00A9293D"/>
    <w:rsid w:val="00A930A2"/>
    <w:rsid w:val="00A93A6E"/>
    <w:rsid w:val="00A93E11"/>
    <w:rsid w:val="00A941D5"/>
    <w:rsid w:val="00A94634"/>
    <w:rsid w:val="00A94684"/>
    <w:rsid w:val="00A946EE"/>
    <w:rsid w:val="00A94DD7"/>
    <w:rsid w:val="00A9611B"/>
    <w:rsid w:val="00A96786"/>
    <w:rsid w:val="00A96A0A"/>
    <w:rsid w:val="00A97F3A"/>
    <w:rsid w:val="00AA02DD"/>
    <w:rsid w:val="00AA05D2"/>
    <w:rsid w:val="00AA0705"/>
    <w:rsid w:val="00AA0D86"/>
    <w:rsid w:val="00AA0F0B"/>
    <w:rsid w:val="00AA15F3"/>
    <w:rsid w:val="00AA1B3B"/>
    <w:rsid w:val="00AA1B59"/>
    <w:rsid w:val="00AA1DA3"/>
    <w:rsid w:val="00AA20F9"/>
    <w:rsid w:val="00AA2661"/>
    <w:rsid w:val="00AA3143"/>
    <w:rsid w:val="00AA3D68"/>
    <w:rsid w:val="00AA3D69"/>
    <w:rsid w:val="00AA3F6B"/>
    <w:rsid w:val="00AA4422"/>
    <w:rsid w:val="00AA4560"/>
    <w:rsid w:val="00AA5F20"/>
    <w:rsid w:val="00AA5FDC"/>
    <w:rsid w:val="00AA66C2"/>
    <w:rsid w:val="00AA67B4"/>
    <w:rsid w:val="00AA6D33"/>
    <w:rsid w:val="00AA74B3"/>
    <w:rsid w:val="00AA79F5"/>
    <w:rsid w:val="00AA7ACD"/>
    <w:rsid w:val="00AB0047"/>
    <w:rsid w:val="00AB029F"/>
    <w:rsid w:val="00AB02C2"/>
    <w:rsid w:val="00AB03CF"/>
    <w:rsid w:val="00AB0B7D"/>
    <w:rsid w:val="00AB0E1A"/>
    <w:rsid w:val="00AB1522"/>
    <w:rsid w:val="00AB15CC"/>
    <w:rsid w:val="00AB2076"/>
    <w:rsid w:val="00AB2391"/>
    <w:rsid w:val="00AB2585"/>
    <w:rsid w:val="00AB2707"/>
    <w:rsid w:val="00AB29D1"/>
    <w:rsid w:val="00AB2DB8"/>
    <w:rsid w:val="00AB33DA"/>
    <w:rsid w:val="00AB3486"/>
    <w:rsid w:val="00AB37F4"/>
    <w:rsid w:val="00AB3BB1"/>
    <w:rsid w:val="00AB4149"/>
    <w:rsid w:val="00AB4170"/>
    <w:rsid w:val="00AB44F8"/>
    <w:rsid w:val="00AB4C4F"/>
    <w:rsid w:val="00AB5018"/>
    <w:rsid w:val="00AB5A50"/>
    <w:rsid w:val="00AB5D43"/>
    <w:rsid w:val="00AB5F4D"/>
    <w:rsid w:val="00AB6320"/>
    <w:rsid w:val="00AB6392"/>
    <w:rsid w:val="00AB6563"/>
    <w:rsid w:val="00AB65EE"/>
    <w:rsid w:val="00AB6A56"/>
    <w:rsid w:val="00AB713B"/>
    <w:rsid w:val="00AC00E7"/>
    <w:rsid w:val="00AC0A22"/>
    <w:rsid w:val="00AC0E94"/>
    <w:rsid w:val="00AC0EAF"/>
    <w:rsid w:val="00AC10A2"/>
    <w:rsid w:val="00AC1130"/>
    <w:rsid w:val="00AC2366"/>
    <w:rsid w:val="00AC2D5D"/>
    <w:rsid w:val="00AC2E76"/>
    <w:rsid w:val="00AC3864"/>
    <w:rsid w:val="00AC3A4A"/>
    <w:rsid w:val="00AC4097"/>
    <w:rsid w:val="00AC420D"/>
    <w:rsid w:val="00AC4798"/>
    <w:rsid w:val="00AC4B85"/>
    <w:rsid w:val="00AC4C76"/>
    <w:rsid w:val="00AC4CFC"/>
    <w:rsid w:val="00AC4DF5"/>
    <w:rsid w:val="00AC526B"/>
    <w:rsid w:val="00AC566D"/>
    <w:rsid w:val="00AC62DF"/>
    <w:rsid w:val="00AC6CB9"/>
    <w:rsid w:val="00AC6F26"/>
    <w:rsid w:val="00AC7390"/>
    <w:rsid w:val="00AC7640"/>
    <w:rsid w:val="00AC786A"/>
    <w:rsid w:val="00AC787C"/>
    <w:rsid w:val="00AC7936"/>
    <w:rsid w:val="00AC7F87"/>
    <w:rsid w:val="00AC7FDB"/>
    <w:rsid w:val="00AD003E"/>
    <w:rsid w:val="00AD0596"/>
    <w:rsid w:val="00AD12F4"/>
    <w:rsid w:val="00AD1C29"/>
    <w:rsid w:val="00AD23CC"/>
    <w:rsid w:val="00AD2B2B"/>
    <w:rsid w:val="00AD333E"/>
    <w:rsid w:val="00AD33D2"/>
    <w:rsid w:val="00AD4476"/>
    <w:rsid w:val="00AD4ECF"/>
    <w:rsid w:val="00AD5843"/>
    <w:rsid w:val="00AD59D2"/>
    <w:rsid w:val="00AD6165"/>
    <w:rsid w:val="00AD62C7"/>
    <w:rsid w:val="00AD632F"/>
    <w:rsid w:val="00AD6478"/>
    <w:rsid w:val="00AD66AB"/>
    <w:rsid w:val="00AD67E0"/>
    <w:rsid w:val="00AD6A30"/>
    <w:rsid w:val="00AD6B26"/>
    <w:rsid w:val="00AD6DC4"/>
    <w:rsid w:val="00AD7538"/>
    <w:rsid w:val="00AD7577"/>
    <w:rsid w:val="00AD7584"/>
    <w:rsid w:val="00AD7783"/>
    <w:rsid w:val="00AD7B31"/>
    <w:rsid w:val="00AD7B42"/>
    <w:rsid w:val="00AD7E43"/>
    <w:rsid w:val="00AD7EB7"/>
    <w:rsid w:val="00AE0166"/>
    <w:rsid w:val="00AE03C9"/>
    <w:rsid w:val="00AE080E"/>
    <w:rsid w:val="00AE0825"/>
    <w:rsid w:val="00AE0AD0"/>
    <w:rsid w:val="00AE0F8B"/>
    <w:rsid w:val="00AE1134"/>
    <w:rsid w:val="00AE18F7"/>
    <w:rsid w:val="00AE1CB8"/>
    <w:rsid w:val="00AE1F1F"/>
    <w:rsid w:val="00AE304A"/>
    <w:rsid w:val="00AE3A44"/>
    <w:rsid w:val="00AE3FB0"/>
    <w:rsid w:val="00AE3FFD"/>
    <w:rsid w:val="00AE43E5"/>
    <w:rsid w:val="00AE45C1"/>
    <w:rsid w:val="00AE45FA"/>
    <w:rsid w:val="00AE486B"/>
    <w:rsid w:val="00AE4B15"/>
    <w:rsid w:val="00AE4ECE"/>
    <w:rsid w:val="00AE4FA7"/>
    <w:rsid w:val="00AE5095"/>
    <w:rsid w:val="00AE520B"/>
    <w:rsid w:val="00AE52E9"/>
    <w:rsid w:val="00AE5333"/>
    <w:rsid w:val="00AE5477"/>
    <w:rsid w:val="00AE564E"/>
    <w:rsid w:val="00AE59CC"/>
    <w:rsid w:val="00AE5F59"/>
    <w:rsid w:val="00AE6062"/>
    <w:rsid w:val="00AE6700"/>
    <w:rsid w:val="00AE69DF"/>
    <w:rsid w:val="00AE69F6"/>
    <w:rsid w:val="00AE6F50"/>
    <w:rsid w:val="00AE7134"/>
    <w:rsid w:val="00AE76D6"/>
    <w:rsid w:val="00AF03B8"/>
    <w:rsid w:val="00AF0995"/>
    <w:rsid w:val="00AF0D41"/>
    <w:rsid w:val="00AF21B9"/>
    <w:rsid w:val="00AF2852"/>
    <w:rsid w:val="00AF44F7"/>
    <w:rsid w:val="00AF4596"/>
    <w:rsid w:val="00AF49A0"/>
    <w:rsid w:val="00AF5225"/>
    <w:rsid w:val="00AF5834"/>
    <w:rsid w:val="00AF584F"/>
    <w:rsid w:val="00AF5DF7"/>
    <w:rsid w:val="00AF60D3"/>
    <w:rsid w:val="00AF6189"/>
    <w:rsid w:val="00AF6B13"/>
    <w:rsid w:val="00AF73F1"/>
    <w:rsid w:val="00AF7A19"/>
    <w:rsid w:val="00B00694"/>
    <w:rsid w:val="00B0178B"/>
    <w:rsid w:val="00B01899"/>
    <w:rsid w:val="00B018EC"/>
    <w:rsid w:val="00B01C1A"/>
    <w:rsid w:val="00B022AB"/>
    <w:rsid w:val="00B03069"/>
    <w:rsid w:val="00B03269"/>
    <w:rsid w:val="00B0345B"/>
    <w:rsid w:val="00B03A40"/>
    <w:rsid w:val="00B03C1F"/>
    <w:rsid w:val="00B03F20"/>
    <w:rsid w:val="00B04215"/>
    <w:rsid w:val="00B057F6"/>
    <w:rsid w:val="00B05A28"/>
    <w:rsid w:val="00B0643C"/>
    <w:rsid w:val="00B06525"/>
    <w:rsid w:val="00B06585"/>
    <w:rsid w:val="00B06A80"/>
    <w:rsid w:val="00B06B86"/>
    <w:rsid w:val="00B06EB9"/>
    <w:rsid w:val="00B06F07"/>
    <w:rsid w:val="00B06F99"/>
    <w:rsid w:val="00B07B3C"/>
    <w:rsid w:val="00B07BC8"/>
    <w:rsid w:val="00B07D8C"/>
    <w:rsid w:val="00B107A8"/>
    <w:rsid w:val="00B11116"/>
    <w:rsid w:val="00B11627"/>
    <w:rsid w:val="00B11B1E"/>
    <w:rsid w:val="00B11D0B"/>
    <w:rsid w:val="00B1268F"/>
    <w:rsid w:val="00B1283E"/>
    <w:rsid w:val="00B12D93"/>
    <w:rsid w:val="00B12E2D"/>
    <w:rsid w:val="00B13049"/>
    <w:rsid w:val="00B14010"/>
    <w:rsid w:val="00B14242"/>
    <w:rsid w:val="00B14634"/>
    <w:rsid w:val="00B14762"/>
    <w:rsid w:val="00B14C9F"/>
    <w:rsid w:val="00B14F19"/>
    <w:rsid w:val="00B157C8"/>
    <w:rsid w:val="00B163F4"/>
    <w:rsid w:val="00B16836"/>
    <w:rsid w:val="00B17A90"/>
    <w:rsid w:val="00B17B68"/>
    <w:rsid w:val="00B17FB2"/>
    <w:rsid w:val="00B20214"/>
    <w:rsid w:val="00B202CD"/>
    <w:rsid w:val="00B202FE"/>
    <w:rsid w:val="00B203CA"/>
    <w:rsid w:val="00B20697"/>
    <w:rsid w:val="00B21008"/>
    <w:rsid w:val="00B213A9"/>
    <w:rsid w:val="00B21610"/>
    <w:rsid w:val="00B21C10"/>
    <w:rsid w:val="00B21FCF"/>
    <w:rsid w:val="00B225DC"/>
    <w:rsid w:val="00B2265A"/>
    <w:rsid w:val="00B22BA8"/>
    <w:rsid w:val="00B231F2"/>
    <w:rsid w:val="00B23656"/>
    <w:rsid w:val="00B236A6"/>
    <w:rsid w:val="00B2379A"/>
    <w:rsid w:val="00B241B9"/>
    <w:rsid w:val="00B244A1"/>
    <w:rsid w:val="00B2479F"/>
    <w:rsid w:val="00B247A1"/>
    <w:rsid w:val="00B2495F"/>
    <w:rsid w:val="00B24D5B"/>
    <w:rsid w:val="00B25814"/>
    <w:rsid w:val="00B261F9"/>
    <w:rsid w:val="00B264CA"/>
    <w:rsid w:val="00B27924"/>
    <w:rsid w:val="00B30386"/>
    <w:rsid w:val="00B30C38"/>
    <w:rsid w:val="00B30D36"/>
    <w:rsid w:val="00B30D5F"/>
    <w:rsid w:val="00B31742"/>
    <w:rsid w:val="00B31B26"/>
    <w:rsid w:val="00B31D2C"/>
    <w:rsid w:val="00B32268"/>
    <w:rsid w:val="00B3259E"/>
    <w:rsid w:val="00B33318"/>
    <w:rsid w:val="00B33ADB"/>
    <w:rsid w:val="00B3407C"/>
    <w:rsid w:val="00B345F7"/>
    <w:rsid w:val="00B346E5"/>
    <w:rsid w:val="00B350A5"/>
    <w:rsid w:val="00B35211"/>
    <w:rsid w:val="00B35A1B"/>
    <w:rsid w:val="00B36ADF"/>
    <w:rsid w:val="00B36D3F"/>
    <w:rsid w:val="00B36E99"/>
    <w:rsid w:val="00B37085"/>
    <w:rsid w:val="00B37202"/>
    <w:rsid w:val="00B37310"/>
    <w:rsid w:val="00B3741E"/>
    <w:rsid w:val="00B378D8"/>
    <w:rsid w:val="00B4020E"/>
    <w:rsid w:val="00B402ED"/>
    <w:rsid w:val="00B40A12"/>
    <w:rsid w:val="00B40CC3"/>
    <w:rsid w:val="00B40ED7"/>
    <w:rsid w:val="00B41451"/>
    <w:rsid w:val="00B415D3"/>
    <w:rsid w:val="00B41AC2"/>
    <w:rsid w:val="00B41C23"/>
    <w:rsid w:val="00B41EC7"/>
    <w:rsid w:val="00B4228F"/>
    <w:rsid w:val="00B4259C"/>
    <w:rsid w:val="00B426BF"/>
    <w:rsid w:val="00B42E23"/>
    <w:rsid w:val="00B44393"/>
    <w:rsid w:val="00B44531"/>
    <w:rsid w:val="00B45582"/>
    <w:rsid w:val="00B45761"/>
    <w:rsid w:val="00B458B6"/>
    <w:rsid w:val="00B4590A"/>
    <w:rsid w:val="00B45E1B"/>
    <w:rsid w:val="00B462B1"/>
    <w:rsid w:val="00B4636D"/>
    <w:rsid w:val="00B4691C"/>
    <w:rsid w:val="00B47C0D"/>
    <w:rsid w:val="00B47D3B"/>
    <w:rsid w:val="00B47D81"/>
    <w:rsid w:val="00B50396"/>
    <w:rsid w:val="00B50741"/>
    <w:rsid w:val="00B50AE6"/>
    <w:rsid w:val="00B50C7D"/>
    <w:rsid w:val="00B50F59"/>
    <w:rsid w:val="00B50FBC"/>
    <w:rsid w:val="00B50FFF"/>
    <w:rsid w:val="00B5111A"/>
    <w:rsid w:val="00B51323"/>
    <w:rsid w:val="00B51472"/>
    <w:rsid w:val="00B515D2"/>
    <w:rsid w:val="00B51616"/>
    <w:rsid w:val="00B51843"/>
    <w:rsid w:val="00B51A1C"/>
    <w:rsid w:val="00B51C01"/>
    <w:rsid w:val="00B51CBC"/>
    <w:rsid w:val="00B522B1"/>
    <w:rsid w:val="00B529CA"/>
    <w:rsid w:val="00B52B77"/>
    <w:rsid w:val="00B52E2D"/>
    <w:rsid w:val="00B52ED6"/>
    <w:rsid w:val="00B52F68"/>
    <w:rsid w:val="00B52FC3"/>
    <w:rsid w:val="00B533C9"/>
    <w:rsid w:val="00B5367B"/>
    <w:rsid w:val="00B5411C"/>
    <w:rsid w:val="00B542F0"/>
    <w:rsid w:val="00B546E5"/>
    <w:rsid w:val="00B54FFD"/>
    <w:rsid w:val="00B5582E"/>
    <w:rsid w:val="00B56361"/>
    <w:rsid w:val="00B5668A"/>
    <w:rsid w:val="00B568A7"/>
    <w:rsid w:val="00B56D90"/>
    <w:rsid w:val="00B577C2"/>
    <w:rsid w:val="00B57E40"/>
    <w:rsid w:val="00B606F4"/>
    <w:rsid w:val="00B611CB"/>
    <w:rsid w:val="00B61A1F"/>
    <w:rsid w:val="00B61B0A"/>
    <w:rsid w:val="00B62240"/>
    <w:rsid w:val="00B6290A"/>
    <w:rsid w:val="00B62E8E"/>
    <w:rsid w:val="00B62F8B"/>
    <w:rsid w:val="00B6327B"/>
    <w:rsid w:val="00B6335A"/>
    <w:rsid w:val="00B6379C"/>
    <w:rsid w:val="00B63C39"/>
    <w:rsid w:val="00B6430A"/>
    <w:rsid w:val="00B64C16"/>
    <w:rsid w:val="00B64E44"/>
    <w:rsid w:val="00B653B8"/>
    <w:rsid w:val="00B6573B"/>
    <w:rsid w:val="00B65ED4"/>
    <w:rsid w:val="00B66B7D"/>
    <w:rsid w:val="00B66D05"/>
    <w:rsid w:val="00B66D96"/>
    <w:rsid w:val="00B671BB"/>
    <w:rsid w:val="00B67641"/>
    <w:rsid w:val="00B67EEA"/>
    <w:rsid w:val="00B7054A"/>
    <w:rsid w:val="00B7086A"/>
    <w:rsid w:val="00B70FB9"/>
    <w:rsid w:val="00B710E8"/>
    <w:rsid w:val="00B71646"/>
    <w:rsid w:val="00B7195F"/>
    <w:rsid w:val="00B7237D"/>
    <w:rsid w:val="00B72754"/>
    <w:rsid w:val="00B7288C"/>
    <w:rsid w:val="00B72A3C"/>
    <w:rsid w:val="00B7302C"/>
    <w:rsid w:val="00B73470"/>
    <w:rsid w:val="00B7356D"/>
    <w:rsid w:val="00B73D2A"/>
    <w:rsid w:val="00B74257"/>
    <w:rsid w:val="00B7431B"/>
    <w:rsid w:val="00B74D9D"/>
    <w:rsid w:val="00B74E11"/>
    <w:rsid w:val="00B753EE"/>
    <w:rsid w:val="00B75D56"/>
    <w:rsid w:val="00B75D74"/>
    <w:rsid w:val="00B75E8E"/>
    <w:rsid w:val="00B76524"/>
    <w:rsid w:val="00B77409"/>
    <w:rsid w:val="00B77A64"/>
    <w:rsid w:val="00B806C5"/>
    <w:rsid w:val="00B80713"/>
    <w:rsid w:val="00B80745"/>
    <w:rsid w:val="00B80C6F"/>
    <w:rsid w:val="00B8154C"/>
    <w:rsid w:val="00B819C7"/>
    <w:rsid w:val="00B81BFA"/>
    <w:rsid w:val="00B81CB2"/>
    <w:rsid w:val="00B823E6"/>
    <w:rsid w:val="00B8278E"/>
    <w:rsid w:val="00B8285C"/>
    <w:rsid w:val="00B82C02"/>
    <w:rsid w:val="00B82D85"/>
    <w:rsid w:val="00B8322A"/>
    <w:rsid w:val="00B83278"/>
    <w:rsid w:val="00B83C0C"/>
    <w:rsid w:val="00B83C5E"/>
    <w:rsid w:val="00B83CA2"/>
    <w:rsid w:val="00B844EC"/>
    <w:rsid w:val="00B849DD"/>
    <w:rsid w:val="00B84A57"/>
    <w:rsid w:val="00B84D8C"/>
    <w:rsid w:val="00B84FB2"/>
    <w:rsid w:val="00B858A3"/>
    <w:rsid w:val="00B85DF4"/>
    <w:rsid w:val="00B8625A"/>
    <w:rsid w:val="00B863D6"/>
    <w:rsid w:val="00B867B6"/>
    <w:rsid w:val="00B86813"/>
    <w:rsid w:val="00B86A23"/>
    <w:rsid w:val="00B86A9C"/>
    <w:rsid w:val="00B86EA0"/>
    <w:rsid w:val="00B8704A"/>
    <w:rsid w:val="00B87052"/>
    <w:rsid w:val="00B870A3"/>
    <w:rsid w:val="00B8767E"/>
    <w:rsid w:val="00B876F3"/>
    <w:rsid w:val="00B87EDB"/>
    <w:rsid w:val="00B87F56"/>
    <w:rsid w:val="00B90624"/>
    <w:rsid w:val="00B90AC7"/>
    <w:rsid w:val="00B90DDB"/>
    <w:rsid w:val="00B90EB6"/>
    <w:rsid w:val="00B91551"/>
    <w:rsid w:val="00B91FD4"/>
    <w:rsid w:val="00B92A02"/>
    <w:rsid w:val="00B92B4E"/>
    <w:rsid w:val="00B92D51"/>
    <w:rsid w:val="00B937C0"/>
    <w:rsid w:val="00B93A02"/>
    <w:rsid w:val="00B9403B"/>
    <w:rsid w:val="00B9444F"/>
    <w:rsid w:val="00B94CB4"/>
    <w:rsid w:val="00B94D48"/>
    <w:rsid w:val="00B94F9C"/>
    <w:rsid w:val="00B950CA"/>
    <w:rsid w:val="00B950ED"/>
    <w:rsid w:val="00B9545D"/>
    <w:rsid w:val="00B9554D"/>
    <w:rsid w:val="00B95E8E"/>
    <w:rsid w:val="00B96091"/>
    <w:rsid w:val="00B96AAB"/>
    <w:rsid w:val="00B96F84"/>
    <w:rsid w:val="00B97094"/>
    <w:rsid w:val="00B97258"/>
    <w:rsid w:val="00B97357"/>
    <w:rsid w:val="00B97707"/>
    <w:rsid w:val="00B97F85"/>
    <w:rsid w:val="00BA0335"/>
    <w:rsid w:val="00BA0438"/>
    <w:rsid w:val="00BA0862"/>
    <w:rsid w:val="00BA0ED7"/>
    <w:rsid w:val="00BA10A7"/>
    <w:rsid w:val="00BA12D6"/>
    <w:rsid w:val="00BA13C9"/>
    <w:rsid w:val="00BA152A"/>
    <w:rsid w:val="00BA1776"/>
    <w:rsid w:val="00BA19EE"/>
    <w:rsid w:val="00BA2144"/>
    <w:rsid w:val="00BA2B6C"/>
    <w:rsid w:val="00BA2F89"/>
    <w:rsid w:val="00BA35AF"/>
    <w:rsid w:val="00BA3F45"/>
    <w:rsid w:val="00BA43DB"/>
    <w:rsid w:val="00BA440E"/>
    <w:rsid w:val="00BA4594"/>
    <w:rsid w:val="00BA45C4"/>
    <w:rsid w:val="00BA5078"/>
    <w:rsid w:val="00BA537D"/>
    <w:rsid w:val="00BA546A"/>
    <w:rsid w:val="00BA58B8"/>
    <w:rsid w:val="00BA5EF2"/>
    <w:rsid w:val="00BA5F72"/>
    <w:rsid w:val="00BA63E7"/>
    <w:rsid w:val="00BA6DC8"/>
    <w:rsid w:val="00BA75A0"/>
    <w:rsid w:val="00BA78A9"/>
    <w:rsid w:val="00BA7B75"/>
    <w:rsid w:val="00BA7D77"/>
    <w:rsid w:val="00BB01F4"/>
    <w:rsid w:val="00BB0F84"/>
    <w:rsid w:val="00BB117D"/>
    <w:rsid w:val="00BB1290"/>
    <w:rsid w:val="00BB210E"/>
    <w:rsid w:val="00BB2277"/>
    <w:rsid w:val="00BB236B"/>
    <w:rsid w:val="00BB27A1"/>
    <w:rsid w:val="00BB28DE"/>
    <w:rsid w:val="00BB294A"/>
    <w:rsid w:val="00BB2C05"/>
    <w:rsid w:val="00BB3196"/>
    <w:rsid w:val="00BB357C"/>
    <w:rsid w:val="00BB3850"/>
    <w:rsid w:val="00BB3ACE"/>
    <w:rsid w:val="00BB4083"/>
    <w:rsid w:val="00BB4BA9"/>
    <w:rsid w:val="00BB4BCE"/>
    <w:rsid w:val="00BB65ED"/>
    <w:rsid w:val="00BB66AB"/>
    <w:rsid w:val="00BB67C8"/>
    <w:rsid w:val="00BB6F18"/>
    <w:rsid w:val="00BB6FF2"/>
    <w:rsid w:val="00BB7799"/>
    <w:rsid w:val="00BB7A5E"/>
    <w:rsid w:val="00BB7E52"/>
    <w:rsid w:val="00BC089D"/>
    <w:rsid w:val="00BC0A2C"/>
    <w:rsid w:val="00BC0B81"/>
    <w:rsid w:val="00BC0BF9"/>
    <w:rsid w:val="00BC0DD2"/>
    <w:rsid w:val="00BC1585"/>
    <w:rsid w:val="00BC1ABD"/>
    <w:rsid w:val="00BC1BB9"/>
    <w:rsid w:val="00BC1F0D"/>
    <w:rsid w:val="00BC1F5B"/>
    <w:rsid w:val="00BC2621"/>
    <w:rsid w:val="00BC266F"/>
    <w:rsid w:val="00BC26E9"/>
    <w:rsid w:val="00BC31CD"/>
    <w:rsid w:val="00BC350A"/>
    <w:rsid w:val="00BC35B8"/>
    <w:rsid w:val="00BC3978"/>
    <w:rsid w:val="00BC47C7"/>
    <w:rsid w:val="00BC4816"/>
    <w:rsid w:val="00BC5396"/>
    <w:rsid w:val="00BC5CC5"/>
    <w:rsid w:val="00BC64C2"/>
    <w:rsid w:val="00BC69B9"/>
    <w:rsid w:val="00BC6D5B"/>
    <w:rsid w:val="00BC6FC0"/>
    <w:rsid w:val="00BC70C7"/>
    <w:rsid w:val="00BC79BF"/>
    <w:rsid w:val="00BC7E39"/>
    <w:rsid w:val="00BC7FD1"/>
    <w:rsid w:val="00BD02E1"/>
    <w:rsid w:val="00BD2059"/>
    <w:rsid w:val="00BD21C8"/>
    <w:rsid w:val="00BD2378"/>
    <w:rsid w:val="00BD2556"/>
    <w:rsid w:val="00BD29DF"/>
    <w:rsid w:val="00BD2A4E"/>
    <w:rsid w:val="00BD3511"/>
    <w:rsid w:val="00BD39D9"/>
    <w:rsid w:val="00BD3C32"/>
    <w:rsid w:val="00BD3E97"/>
    <w:rsid w:val="00BD41F2"/>
    <w:rsid w:val="00BD4342"/>
    <w:rsid w:val="00BD4721"/>
    <w:rsid w:val="00BD49D8"/>
    <w:rsid w:val="00BD4E29"/>
    <w:rsid w:val="00BD4EE9"/>
    <w:rsid w:val="00BD59EA"/>
    <w:rsid w:val="00BD619D"/>
    <w:rsid w:val="00BD634F"/>
    <w:rsid w:val="00BD67DC"/>
    <w:rsid w:val="00BD6CF9"/>
    <w:rsid w:val="00BD6D49"/>
    <w:rsid w:val="00BD6E6B"/>
    <w:rsid w:val="00BD6EA3"/>
    <w:rsid w:val="00BD71D2"/>
    <w:rsid w:val="00BD751A"/>
    <w:rsid w:val="00BD752D"/>
    <w:rsid w:val="00BD76CB"/>
    <w:rsid w:val="00BD7E84"/>
    <w:rsid w:val="00BE066F"/>
    <w:rsid w:val="00BE2298"/>
    <w:rsid w:val="00BE239B"/>
    <w:rsid w:val="00BE23A4"/>
    <w:rsid w:val="00BE24A3"/>
    <w:rsid w:val="00BE265C"/>
    <w:rsid w:val="00BE26F5"/>
    <w:rsid w:val="00BE2F8E"/>
    <w:rsid w:val="00BE3BCD"/>
    <w:rsid w:val="00BE3EB2"/>
    <w:rsid w:val="00BE442F"/>
    <w:rsid w:val="00BE4B6D"/>
    <w:rsid w:val="00BE4E1D"/>
    <w:rsid w:val="00BE548B"/>
    <w:rsid w:val="00BE5933"/>
    <w:rsid w:val="00BE68B4"/>
    <w:rsid w:val="00BE68B9"/>
    <w:rsid w:val="00BE6A6A"/>
    <w:rsid w:val="00BE7EF8"/>
    <w:rsid w:val="00BF0064"/>
    <w:rsid w:val="00BF035E"/>
    <w:rsid w:val="00BF04B2"/>
    <w:rsid w:val="00BF05DA"/>
    <w:rsid w:val="00BF0E7A"/>
    <w:rsid w:val="00BF1165"/>
    <w:rsid w:val="00BF1270"/>
    <w:rsid w:val="00BF16B1"/>
    <w:rsid w:val="00BF1B49"/>
    <w:rsid w:val="00BF1F63"/>
    <w:rsid w:val="00BF26C8"/>
    <w:rsid w:val="00BF2719"/>
    <w:rsid w:val="00BF2724"/>
    <w:rsid w:val="00BF2912"/>
    <w:rsid w:val="00BF2948"/>
    <w:rsid w:val="00BF2A0C"/>
    <w:rsid w:val="00BF2D59"/>
    <w:rsid w:val="00BF2DC7"/>
    <w:rsid w:val="00BF3578"/>
    <w:rsid w:val="00BF3821"/>
    <w:rsid w:val="00BF3A1B"/>
    <w:rsid w:val="00BF3DD4"/>
    <w:rsid w:val="00BF403B"/>
    <w:rsid w:val="00BF4BAB"/>
    <w:rsid w:val="00BF4FB5"/>
    <w:rsid w:val="00BF55B4"/>
    <w:rsid w:val="00BF595E"/>
    <w:rsid w:val="00BF5D6C"/>
    <w:rsid w:val="00BF60F8"/>
    <w:rsid w:val="00BF61D4"/>
    <w:rsid w:val="00BF6203"/>
    <w:rsid w:val="00BF64D3"/>
    <w:rsid w:val="00BF6684"/>
    <w:rsid w:val="00BF7B91"/>
    <w:rsid w:val="00C007FE"/>
    <w:rsid w:val="00C00A19"/>
    <w:rsid w:val="00C00D19"/>
    <w:rsid w:val="00C00F79"/>
    <w:rsid w:val="00C0171E"/>
    <w:rsid w:val="00C0185C"/>
    <w:rsid w:val="00C01EF0"/>
    <w:rsid w:val="00C01F02"/>
    <w:rsid w:val="00C020D1"/>
    <w:rsid w:val="00C027EA"/>
    <w:rsid w:val="00C036C2"/>
    <w:rsid w:val="00C0370D"/>
    <w:rsid w:val="00C03CE8"/>
    <w:rsid w:val="00C03DD4"/>
    <w:rsid w:val="00C04151"/>
    <w:rsid w:val="00C0416B"/>
    <w:rsid w:val="00C04369"/>
    <w:rsid w:val="00C04588"/>
    <w:rsid w:val="00C045DF"/>
    <w:rsid w:val="00C04C29"/>
    <w:rsid w:val="00C04D6C"/>
    <w:rsid w:val="00C04FC9"/>
    <w:rsid w:val="00C04FFB"/>
    <w:rsid w:val="00C0569B"/>
    <w:rsid w:val="00C05CDF"/>
    <w:rsid w:val="00C05EC8"/>
    <w:rsid w:val="00C062EE"/>
    <w:rsid w:val="00C0633A"/>
    <w:rsid w:val="00C06B06"/>
    <w:rsid w:val="00C06B7D"/>
    <w:rsid w:val="00C06C3D"/>
    <w:rsid w:val="00C06EB0"/>
    <w:rsid w:val="00C07D0A"/>
    <w:rsid w:val="00C10223"/>
    <w:rsid w:val="00C10252"/>
    <w:rsid w:val="00C10A1C"/>
    <w:rsid w:val="00C10E05"/>
    <w:rsid w:val="00C11DB0"/>
    <w:rsid w:val="00C12AF3"/>
    <w:rsid w:val="00C1300E"/>
    <w:rsid w:val="00C131FF"/>
    <w:rsid w:val="00C13480"/>
    <w:rsid w:val="00C13703"/>
    <w:rsid w:val="00C139E2"/>
    <w:rsid w:val="00C13B47"/>
    <w:rsid w:val="00C13CDA"/>
    <w:rsid w:val="00C140C1"/>
    <w:rsid w:val="00C14525"/>
    <w:rsid w:val="00C14796"/>
    <w:rsid w:val="00C14C98"/>
    <w:rsid w:val="00C14D03"/>
    <w:rsid w:val="00C14D84"/>
    <w:rsid w:val="00C1569D"/>
    <w:rsid w:val="00C159AE"/>
    <w:rsid w:val="00C159FF"/>
    <w:rsid w:val="00C163CB"/>
    <w:rsid w:val="00C165A4"/>
    <w:rsid w:val="00C16842"/>
    <w:rsid w:val="00C16C1A"/>
    <w:rsid w:val="00C1708B"/>
    <w:rsid w:val="00C176CF"/>
    <w:rsid w:val="00C17E50"/>
    <w:rsid w:val="00C20156"/>
    <w:rsid w:val="00C202C7"/>
    <w:rsid w:val="00C205D9"/>
    <w:rsid w:val="00C2128A"/>
    <w:rsid w:val="00C219AE"/>
    <w:rsid w:val="00C21D9C"/>
    <w:rsid w:val="00C22329"/>
    <w:rsid w:val="00C2253F"/>
    <w:rsid w:val="00C22699"/>
    <w:rsid w:val="00C228D0"/>
    <w:rsid w:val="00C22BE1"/>
    <w:rsid w:val="00C22DFD"/>
    <w:rsid w:val="00C22F23"/>
    <w:rsid w:val="00C23181"/>
    <w:rsid w:val="00C23215"/>
    <w:rsid w:val="00C23B75"/>
    <w:rsid w:val="00C23C17"/>
    <w:rsid w:val="00C23D84"/>
    <w:rsid w:val="00C242E2"/>
    <w:rsid w:val="00C24933"/>
    <w:rsid w:val="00C24E73"/>
    <w:rsid w:val="00C25057"/>
    <w:rsid w:val="00C250F4"/>
    <w:rsid w:val="00C258C5"/>
    <w:rsid w:val="00C25BC8"/>
    <w:rsid w:val="00C25C1B"/>
    <w:rsid w:val="00C2645A"/>
    <w:rsid w:val="00C269A5"/>
    <w:rsid w:val="00C26A4E"/>
    <w:rsid w:val="00C26AE6"/>
    <w:rsid w:val="00C272D6"/>
    <w:rsid w:val="00C274C5"/>
    <w:rsid w:val="00C277E6"/>
    <w:rsid w:val="00C27A3A"/>
    <w:rsid w:val="00C301FF"/>
    <w:rsid w:val="00C30357"/>
    <w:rsid w:val="00C3038E"/>
    <w:rsid w:val="00C3048F"/>
    <w:rsid w:val="00C309AB"/>
    <w:rsid w:val="00C30A0C"/>
    <w:rsid w:val="00C314B9"/>
    <w:rsid w:val="00C31CE0"/>
    <w:rsid w:val="00C31E88"/>
    <w:rsid w:val="00C31EFB"/>
    <w:rsid w:val="00C32994"/>
    <w:rsid w:val="00C33089"/>
    <w:rsid w:val="00C33631"/>
    <w:rsid w:val="00C33D13"/>
    <w:rsid w:val="00C345A3"/>
    <w:rsid w:val="00C34967"/>
    <w:rsid w:val="00C34BCB"/>
    <w:rsid w:val="00C34C11"/>
    <w:rsid w:val="00C34C97"/>
    <w:rsid w:val="00C358BF"/>
    <w:rsid w:val="00C35AA6"/>
    <w:rsid w:val="00C35C55"/>
    <w:rsid w:val="00C36501"/>
    <w:rsid w:val="00C371E7"/>
    <w:rsid w:val="00C377E6"/>
    <w:rsid w:val="00C37AAC"/>
    <w:rsid w:val="00C37F7C"/>
    <w:rsid w:val="00C408E1"/>
    <w:rsid w:val="00C40D57"/>
    <w:rsid w:val="00C41244"/>
    <w:rsid w:val="00C41F77"/>
    <w:rsid w:val="00C42513"/>
    <w:rsid w:val="00C43DF4"/>
    <w:rsid w:val="00C448F2"/>
    <w:rsid w:val="00C44AFF"/>
    <w:rsid w:val="00C44B69"/>
    <w:rsid w:val="00C44E17"/>
    <w:rsid w:val="00C45944"/>
    <w:rsid w:val="00C45C2E"/>
    <w:rsid w:val="00C45EA2"/>
    <w:rsid w:val="00C4653E"/>
    <w:rsid w:val="00C4678A"/>
    <w:rsid w:val="00C46975"/>
    <w:rsid w:val="00C46EBB"/>
    <w:rsid w:val="00C47D47"/>
    <w:rsid w:val="00C47F11"/>
    <w:rsid w:val="00C5055C"/>
    <w:rsid w:val="00C5057B"/>
    <w:rsid w:val="00C51173"/>
    <w:rsid w:val="00C51CE4"/>
    <w:rsid w:val="00C525CA"/>
    <w:rsid w:val="00C52911"/>
    <w:rsid w:val="00C52D3B"/>
    <w:rsid w:val="00C52E40"/>
    <w:rsid w:val="00C52E5F"/>
    <w:rsid w:val="00C52E9D"/>
    <w:rsid w:val="00C53309"/>
    <w:rsid w:val="00C533A4"/>
    <w:rsid w:val="00C533FC"/>
    <w:rsid w:val="00C534AD"/>
    <w:rsid w:val="00C536E4"/>
    <w:rsid w:val="00C538E8"/>
    <w:rsid w:val="00C53BE7"/>
    <w:rsid w:val="00C53E49"/>
    <w:rsid w:val="00C5403B"/>
    <w:rsid w:val="00C54134"/>
    <w:rsid w:val="00C542D2"/>
    <w:rsid w:val="00C5457C"/>
    <w:rsid w:val="00C54828"/>
    <w:rsid w:val="00C552C7"/>
    <w:rsid w:val="00C55754"/>
    <w:rsid w:val="00C55A57"/>
    <w:rsid w:val="00C55EFB"/>
    <w:rsid w:val="00C56154"/>
    <w:rsid w:val="00C56346"/>
    <w:rsid w:val="00C567CB"/>
    <w:rsid w:val="00C568BF"/>
    <w:rsid w:val="00C5692F"/>
    <w:rsid w:val="00C56DF0"/>
    <w:rsid w:val="00C57487"/>
    <w:rsid w:val="00C57A1A"/>
    <w:rsid w:val="00C57B10"/>
    <w:rsid w:val="00C57C97"/>
    <w:rsid w:val="00C57C9B"/>
    <w:rsid w:val="00C60011"/>
    <w:rsid w:val="00C6050B"/>
    <w:rsid w:val="00C6080E"/>
    <w:rsid w:val="00C61422"/>
    <w:rsid w:val="00C61ED3"/>
    <w:rsid w:val="00C61F64"/>
    <w:rsid w:val="00C6283A"/>
    <w:rsid w:val="00C6296A"/>
    <w:rsid w:val="00C629BE"/>
    <w:rsid w:val="00C62A90"/>
    <w:rsid w:val="00C63013"/>
    <w:rsid w:val="00C6329E"/>
    <w:rsid w:val="00C6353C"/>
    <w:rsid w:val="00C6392D"/>
    <w:rsid w:val="00C63EF5"/>
    <w:rsid w:val="00C6440E"/>
    <w:rsid w:val="00C64664"/>
    <w:rsid w:val="00C64A72"/>
    <w:rsid w:val="00C64B23"/>
    <w:rsid w:val="00C64CE5"/>
    <w:rsid w:val="00C65043"/>
    <w:rsid w:val="00C6513C"/>
    <w:rsid w:val="00C65173"/>
    <w:rsid w:val="00C651F5"/>
    <w:rsid w:val="00C652C1"/>
    <w:rsid w:val="00C656D1"/>
    <w:rsid w:val="00C65786"/>
    <w:rsid w:val="00C657FE"/>
    <w:rsid w:val="00C66456"/>
    <w:rsid w:val="00C66589"/>
    <w:rsid w:val="00C66BEE"/>
    <w:rsid w:val="00C66ECC"/>
    <w:rsid w:val="00C67475"/>
    <w:rsid w:val="00C67F2B"/>
    <w:rsid w:val="00C7012B"/>
    <w:rsid w:val="00C7020F"/>
    <w:rsid w:val="00C706FB"/>
    <w:rsid w:val="00C7072C"/>
    <w:rsid w:val="00C70994"/>
    <w:rsid w:val="00C70F37"/>
    <w:rsid w:val="00C71555"/>
    <w:rsid w:val="00C7184D"/>
    <w:rsid w:val="00C71B39"/>
    <w:rsid w:val="00C71E27"/>
    <w:rsid w:val="00C721B1"/>
    <w:rsid w:val="00C721C7"/>
    <w:rsid w:val="00C72A19"/>
    <w:rsid w:val="00C73185"/>
    <w:rsid w:val="00C7323F"/>
    <w:rsid w:val="00C732AD"/>
    <w:rsid w:val="00C7350E"/>
    <w:rsid w:val="00C73652"/>
    <w:rsid w:val="00C73E59"/>
    <w:rsid w:val="00C74A96"/>
    <w:rsid w:val="00C75159"/>
    <w:rsid w:val="00C75563"/>
    <w:rsid w:val="00C75677"/>
    <w:rsid w:val="00C7567C"/>
    <w:rsid w:val="00C75F44"/>
    <w:rsid w:val="00C764E1"/>
    <w:rsid w:val="00C766F8"/>
    <w:rsid w:val="00C76B91"/>
    <w:rsid w:val="00C77B6F"/>
    <w:rsid w:val="00C8086D"/>
    <w:rsid w:val="00C80C7B"/>
    <w:rsid w:val="00C80D1B"/>
    <w:rsid w:val="00C80E7B"/>
    <w:rsid w:val="00C8114D"/>
    <w:rsid w:val="00C8142B"/>
    <w:rsid w:val="00C81508"/>
    <w:rsid w:val="00C81540"/>
    <w:rsid w:val="00C81713"/>
    <w:rsid w:val="00C8244F"/>
    <w:rsid w:val="00C827CA"/>
    <w:rsid w:val="00C82B50"/>
    <w:rsid w:val="00C82C43"/>
    <w:rsid w:val="00C83E69"/>
    <w:rsid w:val="00C83EE7"/>
    <w:rsid w:val="00C8416A"/>
    <w:rsid w:val="00C841CF"/>
    <w:rsid w:val="00C847B4"/>
    <w:rsid w:val="00C84AF8"/>
    <w:rsid w:val="00C84F5E"/>
    <w:rsid w:val="00C84F98"/>
    <w:rsid w:val="00C8583E"/>
    <w:rsid w:val="00C85846"/>
    <w:rsid w:val="00C85B10"/>
    <w:rsid w:val="00C86034"/>
    <w:rsid w:val="00C867DF"/>
    <w:rsid w:val="00C8691F"/>
    <w:rsid w:val="00C86E2E"/>
    <w:rsid w:val="00C8743F"/>
    <w:rsid w:val="00C87EDD"/>
    <w:rsid w:val="00C87F10"/>
    <w:rsid w:val="00C90C0E"/>
    <w:rsid w:val="00C90D00"/>
    <w:rsid w:val="00C913A4"/>
    <w:rsid w:val="00C9189F"/>
    <w:rsid w:val="00C91AA4"/>
    <w:rsid w:val="00C927B9"/>
    <w:rsid w:val="00C929E0"/>
    <w:rsid w:val="00C92A01"/>
    <w:rsid w:val="00C92B53"/>
    <w:rsid w:val="00C92CC7"/>
    <w:rsid w:val="00C9350F"/>
    <w:rsid w:val="00C93A79"/>
    <w:rsid w:val="00C94579"/>
    <w:rsid w:val="00C958B8"/>
    <w:rsid w:val="00C9659A"/>
    <w:rsid w:val="00C96B97"/>
    <w:rsid w:val="00C97052"/>
    <w:rsid w:val="00C97547"/>
    <w:rsid w:val="00C9799D"/>
    <w:rsid w:val="00C97AD7"/>
    <w:rsid w:val="00CA0DA0"/>
    <w:rsid w:val="00CA180F"/>
    <w:rsid w:val="00CA1B0B"/>
    <w:rsid w:val="00CA1C04"/>
    <w:rsid w:val="00CA26D9"/>
    <w:rsid w:val="00CA2AA8"/>
    <w:rsid w:val="00CA2F7F"/>
    <w:rsid w:val="00CA30BE"/>
    <w:rsid w:val="00CA347D"/>
    <w:rsid w:val="00CA3B3C"/>
    <w:rsid w:val="00CA3CC1"/>
    <w:rsid w:val="00CA4215"/>
    <w:rsid w:val="00CA4355"/>
    <w:rsid w:val="00CA448E"/>
    <w:rsid w:val="00CA485D"/>
    <w:rsid w:val="00CA57D2"/>
    <w:rsid w:val="00CA582A"/>
    <w:rsid w:val="00CA5975"/>
    <w:rsid w:val="00CA679C"/>
    <w:rsid w:val="00CA6B4F"/>
    <w:rsid w:val="00CA781F"/>
    <w:rsid w:val="00CA7AEE"/>
    <w:rsid w:val="00CA7D75"/>
    <w:rsid w:val="00CA7EAC"/>
    <w:rsid w:val="00CB0007"/>
    <w:rsid w:val="00CB030A"/>
    <w:rsid w:val="00CB06C2"/>
    <w:rsid w:val="00CB086D"/>
    <w:rsid w:val="00CB08C2"/>
    <w:rsid w:val="00CB09F8"/>
    <w:rsid w:val="00CB1119"/>
    <w:rsid w:val="00CB141A"/>
    <w:rsid w:val="00CB2B46"/>
    <w:rsid w:val="00CB3226"/>
    <w:rsid w:val="00CB3870"/>
    <w:rsid w:val="00CB3C7E"/>
    <w:rsid w:val="00CB3D51"/>
    <w:rsid w:val="00CB3F57"/>
    <w:rsid w:val="00CB4998"/>
    <w:rsid w:val="00CB5069"/>
    <w:rsid w:val="00CB5127"/>
    <w:rsid w:val="00CB5456"/>
    <w:rsid w:val="00CB55BA"/>
    <w:rsid w:val="00CB5882"/>
    <w:rsid w:val="00CB5ADC"/>
    <w:rsid w:val="00CB5E07"/>
    <w:rsid w:val="00CB6082"/>
    <w:rsid w:val="00CB620A"/>
    <w:rsid w:val="00CB66C0"/>
    <w:rsid w:val="00CB7443"/>
    <w:rsid w:val="00CB7645"/>
    <w:rsid w:val="00CC06DB"/>
    <w:rsid w:val="00CC075D"/>
    <w:rsid w:val="00CC0874"/>
    <w:rsid w:val="00CC10E7"/>
    <w:rsid w:val="00CC149E"/>
    <w:rsid w:val="00CC14A4"/>
    <w:rsid w:val="00CC1A37"/>
    <w:rsid w:val="00CC1BEC"/>
    <w:rsid w:val="00CC1EED"/>
    <w:rsid w:val="00CC21C3"/>
    <w:rsid w:val="00CC2356"/>
    <w:rsid w:val="00CC2C4D"/>
    <w:rsid w:val="00CC30A3"/>
    <w:rsid w:val="00CC350F"/>
    <w:rsid w:val="00CC36CB"/>
    <w:rsid w:val="00CC3794"/>
    <w:rsid w:val="00CC3ED8"/>
    <w:rsid w:val="00CC4205"/>
    <w:rsid w:val="00CC4494"/>
    <w:rsid w:val="00CC4FD6"/>
    <w:rsid w:val="00CC5271"/>
    <w:rsid w:val="00CC5306"/>
    <w:rsid w:val="00CC57DC"/>
    <w:rsid w:val="00CC58BA"/>
    <w:rsid w:val="00CC65A1"/>
    <w:rsid w:val="00CC6A54"/>
    <w:rsid w:val="00CC6B70"/>
    <w:rsid w:val="00CC7178"/>
    <w:rsid w:val="00CC7958"/>
    <w:rsid w:val="00CC7AD6"/>
    <w:rsid w:val="00CC7FDE"/>
    <w:rsid w:val="00CC7FFE"/>
    <w:rsid w:val="00CD015A"/>
    <w:rsid w:val="00CD01BC"/>
    <w:rsid w:val="00CD06FB"/>
    <w:rsid w:val="00CD1A5D"/>
    <w:rsid w:val="00CD21B7"/>
    <w:rsid w:val="00CD3964"/>
    <w:rsid w:val="00CD41AE"/>
    <w:rsid w:val="00CD44A7"/>
    <w:rsid w:val="00CD4717"/>
    <w:rsid w:val="00CD49CD"/>
    <w:rsid w:val="00CD4D83"/>
    <w:rsid w:val="00CD5A26"/>
    <w:rsid w:val="00CD5BF9"/>
    <w:rsid w:val="00CD5CCD"/>
    <w:rsid w:val="00CD5CD5"/>
    <w:rsid w:val="00CD65D6"/>
    <w:rsid w:val="00CD7AAC"/>
    <w:rsid w:val="00CD7E06"/>
    <w:rsid w:val="00CE0276"/>
    <w:rsid w:val="00CE0482"/>
    <w:rsid w:val="00CE1872"/>
    <w:rsid w:val="00CE1E29"/>
    <w:rsid w:val="00CE21BD"/>
    <w:rsid w:val="00CE22F3"/>
    <w:rsid w:val="00CE2ED9"/>
    <w:rsid w:val="00CE2EDF"/>
    <w:rsid w:val="00CE2F8C"/>
    <w:rsid w:val="00CE3D1E"/>
    <w:rsid w:val="00CE3F4C"/>
    <w:rsid w:val="00CE4572"/>
    <w:rsid w:val="00CE46FF"/>
    <w:rsid w:val="00CE4AF8"/>
    <w:rsid w:val="00CE4B3A"/>
    <w:rsid w:val="00CE4D61"/>
    <w:rsid w:val="00CE519D"/>
    <w:rsid w:val="00CE5287"/>
    <w:rsid w:val="00CE52A4"/>
    <w:rsid w:val="00CE5A26"/>
    <w:rsid w:val="00CE5B96"/>
    <w:rsid w:val="00CE666C"/>
    <w:rsid w:val="00CE6E18"/>
    <w:rsid w:val="00CE7019"/>
    <w:rsid w:val="00CE72C5"/>
    <w:rsid w:val="00CE7415"/>
    <w:rsid w:val="00CE753D"/>
    <w:rsid w:val="00CE7C1E"/>
    <w:rsid w:val="00CE7F75"/>
    <w:rsid w:val="00CF0127"/>
    <w:rsid w:val="00CF039B"/>
    <w:rsid w:val="00CF0A31"/>
    <w:rsid w:val="00CF0AB7"/>
    <w:rsid w:val="00CF0F4A"/>
    <w:rsid w:val="00CF15C3"/>
    <w:rsid w:val="00CF1C20"/>
    <w:rsid w:val="00CF20A6"/>
    <w:rsid w:val="00CF22F2"/>
    <w:rsid w:val="00CF23D1"/>
    <w:rsid w:val="00CF241F"/>
    <w:rsid w:val="00CF27F0"/>
    <w:rsid w:val="00CF2BE4"/>
    <w:rsid w:val="00CF2DB0"/>
    <w:rsid w:val="00CF37CF"/>
    <w:rsid w:val="00CF3A7C"/>
    <w:rsid w:val="00CF3FD2"/>
    <w:rsid w:val="00CF401C"/>
    <w:rsid w:val="00CF406D"/>
    <w:rsid w:val="00CF40EF"/>
    <w:rsid w:val="00CF4134"/>
    <w:rsid w:val="00CF41AE"/>
    <w:rsid w:val="00CF45F1"/>
    <w:rsid w:val="00CF4D8B"/>
    <w:rsid w:val="00CF59AF"/>
    <w:rsid w:val="00CF59EF"/>
    <w:rsid w:val="00CF6490"/>
    <w:rsid w:val="00CF66EA"/>
    <w:rsid w:val="00CF6A52"/>
    <w:rsid w:val="00CF6AFE"/>
    <w:rsid w:val="00CF7C4C"/>
    <w:rsid w:val="00D00226"/>
    <w:rsid w:val="00D0079F"/>
    <w:rsid w:val="00D00B34"/>
    <w:rsid w:val="00D00FB9"/>
    <w:rsid w:val="00D01464"/>
    <w:rsid w:val="00D0175F"/>
    <w:rsid w:val="00D01880"/>
    <w:rsid w:val="00D01B86"/>
    <w:rsid w:val="00D01BFF"/>
    <w:rsid w:val="00D01DB1"/>
    <w:rsid w:val="00D02278"/>
    <w:rsid w:val="00D0258C"/>
    <w:rsid w:val="00D0275A"/>
    <w:rsid w:val="00D0289A"/>
    <w:rsid w:val="00D039D3"/>
    <w:rsid w:val="00D03DA0"/>
    <w:rsid w:val="00D04670"/>
    <w:rsid w:val="00D04AE5"/>
    <w:rsid w:val="00D053AB"/>
    <w:rsid w:val="00D054E8"/>
    <w:rsid w:val="00D05BED"/>
    <w:rsid w:val="00D05BF6"/>
    <w:rsid w:val="00D05DDD"/>
    <w:rsid w:val="00D06137"/>
    <w:rsid w:val="00D0644D"/>
    <w:rsid w:val="00D06954"/>
    <w:rsid w:val="00D07005"/>
    <w:rsid w:val="00D073AD"/>
    <w:rsid w:val="00D07645"/>
    <w:rsid w:val="00D07689"/>
    <w:rsid w:val="00D07DA0"/>
    <w:rsid w:val="00D100FF"/>
    <w:rsid w:val="00D10326"/>
    <w:rsid w:val="00D10BF7"/>
    <w:rsid w:val="00D1151E"/>
    <w:rsid w:val="00D115D0"/>
    <w:rsid w:val="00D11629"/>
    <w:rsid w:val="00D12211"/>
    <w:rsid w:val="00D12368"/>
    <w:rsid w:val="00D13948"/>
    <w:rsid w:val="00D13AAA"/>
    <w:rsid w:val="00D13BE5"/>
    <w:rsid w:val="00D13C26"/>
    <w:rsid w:val="00D14148"/>
    <w:rsid w:val="00D147E5"/>
    <w:rsid w:val="00D14941"/>
    <w:rsid w:val="00D15384"/>
    <w:rsid w:val="00D15446"/>
    <w:rsid w:val="00D15A21"/>
    <w:rsid w:val="00D15DA0"/>
    <w:rsid w:val="00D15EE9"/>
    <w:rsid w:val="00D172EC"/>
    <w:rsid w:val="00D1745D"/>
    <w:rsid w:val="00D174D9"/>
    <w:rsid w:val="00D1788E"/>
    <w:rsid w:val="00D17A2B"/>
    <w:rsid w:val="00D17DFE"/>
    <w:rsid w:val="00D20313"/>
    <w:rsid w:val="00D20488"/>
    <w:rsid w:val="00D2051B"/>
    <w:rsid w:val="00D2091E"/>
    <w:rsid w:val="00D20ACE"/>
    <w:rsid w:val="00D20CBF"/>
    <w:rsid w:val="00D21098"/>
    <w:rsid w:val="00D2183E"/>
    <w:rsid w:val="00D218D7"/>
    <w:rsid w:val="00D2230F"/>
    <w:rsid w:val="00D2232F"/>
    <w:rsid w:val="00D22F37"/>
    <w:rsid w:val="00D23B2A"/>
    <w:rsid w:val="00D240FC"/>
    <w:rsid w:val="00D24241"/>
    <w:rsid w:val="00D2433B"/>
    <w:rsid w:val="00D24C8B"/>
    <w:rsid w:val="00D25C42"/>
    <w:rsid w:val="00D25D06"/>
    <w:rsid w:val="00D25E35"/>
    <w:rsid w:val="00D26085"/>
    <w:rsid w:val="00D26357"/>
    <w:rsid w:val="00D26A90"/>
    <w:rsid w:val="00D26B53"/>
    <w:rsid w:val="00D26BE9"/>
    <w:rsid w:val="00D273A1"/>
    <w:rsid w:val="00D27C94"/>
    <w:rsid w:val="00D30301"/>
    <w:rsid w:val="00D307A5"/>
    <w:rsid w:val="00D30832"/>
    <w:rsid w:val="00D31216"/>
    <w:rsid w:val="00D31247"/>
    <w:rsid w:val="00D31422"/>
    <w:rsid w:val="00D31BEA"/>
    <w:rsid w:val="00D31BF3"/>
    <w:rsid w:val="00D323C7"/>
    <w:rsid w:val="00D323CE"/>
    <w:rsid w:val="00D324C3"/>
    <w:rsid w:val="00D32801"/>
    <w:rsid w:val="00D33232"/>
    <w:rsid w:val="00D3329D"/>
    <w:rsid w:val="00D337AD"/>
    <w:rsid w:val="00D33EF9"/>
    <w:rsid w:val="00D352B6"/>
    <w:rsid w:val="00D352EC"/>
    <w:rsid w:val="00D3530D"/>
    <w:rsid w:val="00D35425"/>
    <w:rsid w:val="00D35A62"/>
    <w:rsid w:val="00D36812"/>
    <w:rsid w:val="00D36DC7"/>
    <w:rsid w:val="00D37287"/>
    <w:rsid w:val="00D37F12"/>
    <w:rsid w:val="00D408B6"/>
    <w:rsid w:val="00D410AB"/>
    <w:rsid w:val="00D41444"/>
    <w:rsid w:val="00D4151E"/>
    <w:rsid w:val="00D4157E"/>
    <w:rsid w:val="00D41AA4"/>
    <w:rsid w:val="00D41CFA"/>
    <w:rsid w:val="00D433E6"/>
    <w:rsid w:val="00D43D33"/>
    <w:rsid w:val="00D44336"/>
    <w:rsid w:val="00D447C6"/>
    <w:rsid w:val="00D44811"/>
    <w:rsid w:val="00D44A0F"/>
    <w:rsid w:val="00D44C92"/>
    <w:rsid w:val="00D4526C"/>
    <w:rsid w:val="00D4548B"/>
    <w:rsid w:val="00D46A7E"/>
    <w:rsid w:val="00D4762D"/>
    <w:rsid w:val="00D47E31"/>
    <w:rsid w:val="00D50002"/>
    <w:rsid w:val="00D50502"/>
    <w:rsid w:val="00D506C4"/>
    <w:rsid w:val="00D509B8"/>
    <w:rsid w:val="00D50BEB"/>
    <w:rsid w:val="00D50D9C"/>
    <w:rsid w:val="00D50EF2"/>
    <w:rsid w:val="00D50FE1"/>
    <w:rsid w:val="00D51A1A"/>
    <w:rsid w:val="00D51AA0"/>
    <w:rsid w:val="00D51ACA"/>
    <w:rsid w:val="00D524F3"/>
    <w:rsid w:val="00D527F8"/>
    <w:rsid w:val="00D52A7E"/>
    <w:rsid w:val="00D52E4A"/>
    <w:rsid w:val="00D5336B"/>
    <w:rsid w:val="00D53C40"/>
    <w:rsid w:val="00D54184"/>
    <w:rsid w:val="00D545BD"/>
    <w:rsid w:val="00D54FC9"/>
    <w:rsid w:val="00D55A14"/>
    <w:rsid w:val="00D55FCC"/>
    <w:rsid w:val="00D564EA"/>
    <w:rsid w:val="00D56592"/>
    <w:rsid w:val="00D56704"/>
    <w:rsid w:val="00D56D1C"/>
    <w:rsid w:val="00D56EFA"/>
    <w:rsid w:val="00D5757D"/>
    <w:rsid w:val="00D57680"/>
    <w:rsid w:val="00D60135"/>
    <w:rsid w:val="00D602B6"/>
    <w:rsid w:val="00D603D3"/>
    <w:rsid w:val="00D608CF"/>
    <w:rsid w:val="00D60A2B"/>
    <w:rsid w:val="00D60C91"/>
    <w:rsid w:val="00D60E51"/>
    <w:rsid w:val="00D61A2B"/>
    <w:rsid w:val="00D61B09"/>
    <w:rsid w:val="00D620A4"/>
    <w:rsid w:val="00D62469"/>
    <w:rsid w:val="00D62BDE"/>
    <w:rsid w:val="00D63433"/>
    <w:rsid w:val="00D63C27"/>
    <w:rsid w:val="00D65149"/>
    <w:rsid w:val="00D652F6"/>
    <w:rsid w:val="00D658D5"/>
    <w:rsid w:val="00D65BC8"/>
    <w:rsid w:val="00D6617D"/>
    <w:rsid w:val="00D666D4"/>
    <w:rsid w:val="00D6673A"/>
    <w:rsid w:val="00D66944"/>
    <w:rsid w:val="00D66A07"/>
    <w:rsid w:val="00D66D42"/>
    <w:rsid w:val="00D66EB1"/>
    <w:rsid w:val="00D67A9F"/>
    <w:rsid w:val="00D67AD3"/>
    <w:rsid w:val="00D67AFA"/>
    <w:rsid w:val="00D67E83"/>
    <w:rsid w:val="00D67F9A"/>
    <w:rsid w:val="00D70F68"/>
    <w:rsid w:val="00D711CE"/>
    <w:rsid w:val="00D71E3C"/>
    <w:rsid w:val="00D721C4"/>
    <w:rsid w:val="00D721E4"/>
    <w:rsid w:val="00D725C4"/>
    <w:rsid w:val="00D7264A"/>
    <w:rsid w:val="00D72757"/>
    <w:rsid w:val="00D72A24"/>
    <w:rsid w:val="00D735F5"/>
    <w:rsid w:val="00D736E2"/>
    <w:rsid w:val="00D7413B"/>
    <w:rsid w:val="00D7453B"/>
    <w:rsid w:val="00D748CF"/>
    <w:rsid w:val="00D748F1"/>
    <w:rsid w:val="00D74D5F"/>
    <w:rsid w:val="00D750B5"/>
    <w:rsid w:val="00D75231"/>
    <w:rsid w:val="00D75B8D"/>
    <w:rsid w:val="00D75C1E"/>
    <w:rsid w:val="00D75C54"/>
    <w:rsid w:val="00D7602F"/>
    <w:rsid w:val="00D7672A"/>
    <w:rsid w:val="00D76E72"/>
    <w:rsid w:val="00D76F55"/>
    <w:rsid w:val="00D77097"/>
    <w:rsid w:val="00D77116"/>
    <w:rsid w:val="00D777D3"/>
    <w:rsid w:val="00D77A69"/>
    <w:rsid w:val="00D77F2A"/>
    <w:rsid w:val="00D808BD"/>
    <w:rsid w:val="00D80BB4"/>
    <w:rsid w:val="00D81A95"/>
    <w:rsid w:val="00D81B8A"/>
    <w:rsid w:val="00D82482"/>
    <w:rsid w:val="00D82737"/>
    <w:rsid w:val="00D82779"/>
    <w:rsid w:val="00D829FC"/>
    <w:rsid w:val="00D83107"/>
    <w:rsid w:val="00D833EC"/>
    <w:rsid w:val="00D835A0"/>
    <w:rsid w:val="00D837B6"/>
    <w:rsid w:val="00D83B68"/>
    <w:rsid w:val="00D83FC9"/>
    <w:rsid w:val="00D8442D"/>
    <w:rsid w:val="00D84A79"/>
    <w:rsid w:val="00D84C81"/>
    <w:rsid w:val="00D84D74"/>
    <w:rsid w:val="00D84FC6"/>
    <w:rsid w:val="00D86040"/>
    <w:rsid w:val="00D860F5"/>
    <w:rsid w:val="00D8680B"/>
    <w:rsid w:val="00D86B8C"/>
    <w:rsid w:val="00D870CE"/>
    <w:rsid w:val="00D87259"/>
    <w:rsid w:val="00D874A4"/>
    <w:rsid w:val="00D87BAF"/>
    <w:rsid w:val="00D90038"/>
    <w:rsid w:val="00D90AFA"/>
    <w:rsid w:val="00D912DB"/>
    <w:rsid w:val="00D91B2F"/>
    <w:rsid w:val="00D91C60"/>
    <w:rsid w:val="00D922F4"/>
    <w:rsid w:val="00D92A17"/>
    <w:rsid w:val="00D93D2D"/>
    <w:rsid w:val="00D93EF2"/>
    <w:rsid w:val="00D94384"/>
    <w:rsid w:val="00D9459B"/>
    <w:rsid w:val="00D94C9A"/>
    <w:rsid w:val="00D95682"/>
    <w:rsid w:val="00D95C13"/>
    <w:rsid w:val="00D95E27"/>
    <w:rsid w:val="00D95E8B"/>
    <w:rsid w:val="00D9601D"/>
    <w:rsid w:val="00D96105"/>
    <w:rsid w:val="00D96476"/>
    <w:rsid w:val="00D96F36"/>
    <w:rsid w:val="00D97305"/>
    <w:rsid w:val="00D9762E"/>
    <w:rsid w:val="00D977F1"/>
    <w:rsid w:val="00DA02FA"/>
    <w:rsid w:val="00DA054E"/>
    <w:rsid w:val="00DA058B"/>
    <w:rsid w:val="00DA0665"/>
    <w:rsid w:val="00DA0967"/>
    <w:rsid w:val="00DA0C93"/>
    <w:rsid w:val="00DA0FF6"/>
    <w:rsid w:val="00DA13E5"/>
    <w:rsid w:val="00DA2305"/>
    <w:rsid w:val="00DA2C8A"/>
    <w:rsid w:val="00DA3092"/>
    <w:rsid w:val="00DA3B7A"/>
    <w:rsid w:val="00DA46E0"/>
    <w:rsid w:val="00DA4876"/>
    <w:rsid w:val="00DA4B45"/>
    <w:rsid w:val="00DA50B8"/>
    <w:rsid w:val="00DA5499"/>
    <w:rsid w:val="00DA563C"/>
    <w:rsid w:val="00DA58DD"/>
    <w:rsid w:val="00DA597B"/>
    <w:rsid w:val="00DA598A"/>
    <w:rsid w:val="00DA59E0"/>
    <w:rsid w:val="00DA5E63"/>
    <w:rsid w:val="00DA6290"/>
    <w:rsid w:val="00DA64E9"/>
    <w:rsid w:val="00DA6C70"/>
    <w:rsid w:val="00DA7269"/>
    <w:rsid w:val="00DA783A"/>
    <w:rsid w:val="00DA7C64"/>
    <w:rsid w:val="00DA7DEB"/>
    <w:rsid w:val="00DA7F26"/>
    <w:rsid w:val="00DA7F69"/>
    <w:rsid w:val="00DB0145"/>
    <w:rsid w:val="00DB02F7"/>
    <w:rsid w:val="00DB08CD"/>
    <w:rsid w:val="00DB0C35"/>
    <w:rsid w:val="00DB0C53"/>
    <w:rsid w:val="00DB120D"/>
    <w:rsid w:val="00DB18BC"/>
    <w:rsid w:val="00DB1AE2"/>
    <w:rsid w:val="00DB1FF4"/>
    <w:rsid w:val="00DB2D1C"/>
    <w:rsid w:val="00DB348C"/>
    <w:rsid w:val="00DB353D"/>
    <w:rsid w:val="00DB4356"/>
    <w:rsid w:val="00DB49D6"/>
    <w:rsid w:val="00DB4ACF"/>
    <w:rsid w:val="00DB4E48"/>
    <w:rsid w:val="00DB4E8F"/>
    <w:rsid w:val="00DB566D"/>
    <w:rsid w:val="00DB5815"/>
    <w:rsid w:val="00DB59EA"/>
    <w:rsid w:val="00DB6225"/>
    <w:rsid w:val="00DB62EC"/>
    <w:rsid w:val="00DB6829"/>
    <w:rsid w:val="00DB6D6E"/>
    <w:rsid w:val="00DB6F8A"/>
    <w:rsid w:val="00DB7068"/>
    <w:rsid w:val="00DB708C"/>
    <w:rsid w:val="00DB7448"/>
    <w:rsid w:val="00DB76E8"/>
    <w:rsid w:val="00DB7F86"/>
    <w:rsid w:val="00DC0265"/>
    <w:rsid w:val="00DC0449"/>
    <w:rsid w:val="00DC1115"/>
    <w:rsid w:val="00DC165F"/>
    <w:rsid w:val="00DC195F"/>
    <w:rsid w:val="00DC20E8"/>
    <w:rsid w:val="00DC23EF"/>
    <w:rsid w:val="00DC24ED"/>
    <w:rsid w:val="00DC27EA"/>
    <w:rsid w:val="00DC2F67"/>
    <w:rsid w:val="00DC303E"/>
    <w:rsid w:val="00DC3283"/>
    <w:rsid w:val="00DC3A3F"/>
    <w:rsid w:val="00DC4538"/>
    <w:rsid w:val="00DC469A"/>
    <w:rsid w:val="00DC4A75"/>
    <w:rsid w:val="00DC51C9"/>
    <w:rsid w:val="00DC56A5"/>
    <w:rsid w:val="00DC5F5A"/>
    <w:rsid w:val="00DC6639"/>
    <w:rsid w:val="00DC696C"/>
    <w:rsid w:val="00DC714F"/>
    <w:rsid w:val="00DC71A1"/>
    <w:rsid w:val="00DC7876"/>
    <w:rsid w:val="00DC7DF7"/>
    <w:rsid w:val="00DC7FA7"/>
    <w:rsid w:val="00DD02C7"/>
    <w:rsid w:val="00DD05EA"/>
    <w:rsid w:val="00DD070C"/>
    <w:rsid w:val="00DD0B75"/>
    <w:rsid w:val="00DD0E2F"/>
    <w:rsid w:val="00DD0EE9"/>
    <w:rsid w:val="00DD131D"/>
    <w:rsid w:val="00DD139A"/>
    <w:rsid w:val="00DD149C"/>
    <w:rsid w:val="00DD14AA"/>
    <w:rsid w:val="00DD197E"/>
    <w:rsid w:val="00DD223D"/>
    <w:rsid w:val="00DD23C7"/>
    <w:rsid w:val="00DD26AF"/>
    <w:rsid w:val="00DD28C0"/>
    <w:rsid w:val="00DD2979"/>
    <w:rsid w:val="00DD2C09"/>
    <w:rsid w:val="00DD2CE4"/>
    <w:rsid w:val="00DD3D3C"/>
    <w:rsid w:val="00DD42DF"/>
    <w:rsid w:val="00DD43A5"/>
    <w:rsid w:val="00DD43A6"/>
    <w:rsid w:val="00DD473A"/>
    <w:rsid w:val="00DD485C"/>
    <w:rsid w:val="00DD48AB"/>
    <w:rsid w:val="00DD4ADA"/>
    <w:rsid w:val="00DD4D3E"/>
    <w:rsid w:val="00DD548C"/>
    <w:rsid w:val="00DD54F4"/>
    <w:rsid w:val="00DD5981"/>
    <w:rsid w:val="00DD5B69"/>
    <w:rsid w:val="00DD5E30"/>
    <w:rsid w:val="00DD6590"/>
    <w:rsid w:val="00DD7302"/>
    <w:rsid w:val="00DD7334"/>
    <w:rsid w:val="00DD7623"/>
    <w:rsid w:val="00DE0024"/>
    <w:rsid w:val="00DE0663"/>
    <w:rsid w:val="00DE089A"/>
    <w:rsid w:val="00DE0B58"/>
    <w:rsid w:val="00DE1955"/>
    <w:rsid w:val="00DE1CF5"/>
    <w:rsid w:val="00DE2317"/>
    <w:rsid w:val="00DE2A06"/>
    <w:rsid w:val="00DE2AD2"/>
    <w:rsid w:val="00DE2AD4"/>
    <w:rsid w:val="00DE2F41"/>
    <w:rsid w:val="00DE3006"/>
    <w:rsid w:val="00DE401A"/>
    <w:rsid w:val="00DE474A"/>
    <w:rsid w:val="00DE478E"/>
    <w:rsid w:val="00DE4879"/>
    <w:rsid w:val="00DE4FE2"/>
    <w:rsid w:val="00DE5860"/>
    <w:rsid w:val="00DE5950"/>
    <w:rsid w:val="00DE6801"/>
    <w:rsid w:val="00DE6C5D"/>
    <w:rsid w:val="00DE6CD9"/>
    <w:rsid w:val="00DE7479"/>
    <w:rsid w:val="00DE74A3"/>
    <w:rsid w:val="00DE79CF"/>
    <w:rsid w:val="00DE7AFF"/>
    <w:rsid w:val="00DF013D"/>
    <w:rsid w:val="00DF0353"/>
    <w:rsid w:val="00DF03CE"/>
    <w:rsid w:val="00DF06F0"/>
    <w:rsid w:val="00DF0C4E"/>
    <w:rsid w:val="00DF0D73"/>
    <w:rsid w:val="00DF100F"/>
    <w:rsid w:val="00DF1249"/>
    <w:rsid w:val="00DF124F"/>
    <w:rsid w:val="00DF1683"/>
    <w:rsid w:val="00DF16BB"/>
    <w:rsid w:val="00DF1B52"/>
    <w:rsid w:val="00DF1D75"/>
    <w:rsid w:val="00DF1ED4"/>
    <w:rsid w:val="00DF246D"/>
    <w:rsid w:val="00DF295D"/>
    <w:rsid w:val="00DF3396"/>
    <w:rsid w:val="00DF33D1"/>
    <w:rsid w:val="00DF374A"/>
    <w:rsid w:val="00DF3C2D"/>
    <w:rsid w:val="00DF4296"/>
    <w:rsid w:val="00DF44A5"/>
    <w:rsid w:val="00DF4B3E"/>
    <w:rsid w:val="00DF51B5"/>
    <w:rsid w:val="00DF685B"/>
    <w:rsid w:val="00DF6B53"/>
    <w:rsid w:val="00DF6BC3"/>
    <w:rsid w:val="00DF6C02"/>
    <w:rsid w:val="00DF74FE"/>
    <w:rsid w:val="00DF7712"/>
    <w:rsid w:val="00DF7893"/>
    <w:rsid w:val="00DF7A31"/>
    <w:rsid w:val="00DF7EB9"/>
    <w:rsid w:val="00DF7F64"/>
    <w:rsid w:val="00E006D4"/>
    <w:rsid w:val="00E007A7"/>
    <w:rsid w:val="00E009B8"/>
    <w:rsid w:val="00E00A6D"/>
    <w:rsid w:val="00E00BD9"/>
    <w:rsid w:val="00E00E6B"/>
    <w:rsid w:val="00E00F05"/>
    <w:rsid w:val="00E0147C"/>
    <w:rsid w:val="00E01656"/>
    <w:rsid w:val="00E023A5"/>
    <w:rsid w:val="00E023F2"/>
    <w:rsid w:val="00E027FE"/>
    <w:rsid w:val="00E02810"/>
    <w:rsid w:val="00E02BB8"/>
    <w:rsid w:val="00E02D6C"/>
    <w:rsid w:val="00E03051"/>
    <w:rsid w:val="00E0339E"/>
    <w:rsid w:val="00E03D1E"/>
    <w:rsid w:val="00E03E50"/>
    <w:rsid w:val="00E0438A"/>
    <w:rsid w:val="00E04B88"/>
    <w:rsid w:val="00E04D92"/>
    <w:rsid w:val="00E05245"/>
    <w:rsid w:val="00E06854"/>
    <w:rsid w:val="00E068F8"/>
    <w:rsid w:val="00E06922"/>
    <w:rsid w:val="00E0696C"/>
    <w:rsid w:val="00E06D2C"/>
    <w:rsid w:val="00E077BD"/>
    <w:rsid w:val="00E07A42"/>
    <w:rsid w:val="00E07CE3"/>
    <w:rsid w:val="00E10121"/>
    <w:rsid w:val="00E10CD6"/>
    <w:rsid w:val="00E11187"/>
    <w:rsid w:val="00E1147B"/>
    <w:rsid w:val="00E11EEB"/>
    <w:rsid w:val="00E1206C"/>
    <w:rsid w:val="00E123E4"/>
    <w:rsid w:val="00E124AA"/>
    <w:rsid w:val="00E1291F"/>
    <w:rsid w:val="00E1362F"/>
    <w:rsid w:val="00E14045"/>
    <w:rsid w:val="00E142E6"/>
    <w:rsid w:val="00E14420"/>
    <w:rsid w:val="00E14A18"/>
    <w:rsid w:val="00E150A0"/>
    <w:rsid w:val="00E15D2E"/>
    <w:rsid w:val="00E164D5"/>
    <w:rsid w:val="00E16636"/>
    <w:rsid w:val="00E16B6D"/>
    <w:rsid w:val="00E17131"/>
    <w:rsid w:val="00E171D5"/>
    <w:rsid w:val="00E2021A"/>
    <w:rsid w:val="00E20CAA"/>
    <w:rsid w:val="00E213DD"/>
    <w:rsid w:val="00E2166F"/>
    <w:rsid w:val="00E21725"/>
    <w:rsid w:val="00E217CE"/>
    <w:rsid w:val="00E21883"/>
    <w:rsid w:val="00E218D7"/>
    <w:rsid w:val="00E21909"/>
    <w:rsid w:val="00E2227F"/>
    <w:rsid w:val="00E229A6"/>
    <w:rsid w:val="00E22EFA"/>
    <w:rsid w:val="00E22F61"/>
    <w:rsid w:val="00E22FF6"/>
    <w:rsid w:val="00E235A8"/>
    <w:rsid w:val="00E2366B"/>
    <w:rsid w:val="00E23E28"/>
    <w:rsid w:val="00E24021"/>
    <w:rsid w:val="00E24173"/>
    <w:rsid w:val="00E2495E"/>
    <w:rsid w:val="00E24B39"/>
    <w:rsid w:val="00E24BAB"/>
    <w:rsid w:val="00E24D09"/>
    <w:rsid w:val="00E252DD"/>
    <w:rsid w:val="00E253EF"/>
    <w:rsid w:val="00E25798"/>
    <w:rsid w:val="00E25885"/>
    <w:rsid w:val="00E259AB"/>
    <w:rsid w:val="00E26699"/>
    <w:rsid w:val="00E266B4"/>
    <w:rsid w:val="00E2688B"/>
    <w:rsid w:val="00E26E4A"/>
    <w:rsid w:val="00E301BD"/>
    <w:rsid w:val="00E30750"/>
    <w:rsid w:val="00E30CBF"/>
    <w:rsid w:val="00E30F92"/>
    <w:rsid w:val="00E310E6"/>
    <w:rsid w:val="00E312C6"/>
    <w:rsid w:val="00E3173E"/>
    <w:rsid w:val="00E31B55"/>
    <w:rsid w:val="00E32272"/>
    <w:rsid w:val="00E327AE"/>
    <w:rsid w:val="00E32AAA"/>
    <w:rsid w:val="00E32ABB"/>
    <w:rsid w:val="00E32B87"/>
    <w:rsid w:val="00E3303B"/>
    <w:rsid w:val="00E33238"/>
    <w:rsid w:val="00E33AF9"/>
    <w:rsid w:val="00E33C08"/>
    <w:rsid w:val="00E33CC6"/>
    <w:rsid w:val="00E33E76"/>
    <w:rsid w:val="00E344B0"/>
    <w:rsid w:val="00E347C9"/>
    <w:rsid w:val="00E34A43"/>
    <w:rsid w:val="00E34F8B"/>
    <w:rsid w:val="00E34FC6"/>
    <w:rsid w:val="00E35595"/>
    <w:rsid w:val="00E358B1"/>
    <w:rsid w:val="00E35CF2"/>
    <w:rsid w:val="00E364F3"/>
    <w:rsid w:val="00E36531"/>
    <w:rsid w:val="00E36769"/>
    <w:rsid w:val="00E368BB"/>
    <w:rsid w:val="00E36907"/>
    <w:rsid w:val="00E36A87"/>
    <w:rsid w:val="00E371E1"/>
    <w:rsid w:val="00E37386"/>
    <w:rsid w:val="00E37878"/>
    <w:rsid w:val="00E378C3"/>
    <w:rsid w:val="00E37CD4"/>
    <w:rsid w:val="00E37FAC"/>
    <w:rsid w:val="00E40A66"/>
    <w:rsid w:val="00E412CA"/>
    <w:rsid w:val="00E412F5"/>
    <w:rsid w:val="00E417A3"/>
    <w:rsid w:val="00E4183D"/>
    <w:rsid w:val="00E41AAB"/>
    <w:rsid w:val="00E41E46"/>
    <w:rsid w:val="00E425B6"/>
    <w:rsid w:val="00E429A2"/>
    <w:rsid w:val="00E434D3"/>
    <w:rsid w:val="00E43502"/>
    <w:rsid w:val="00E4392E"/>
    <w:rsid w:val="00E439A4"/>
    <w:rsid w:val="00E43E99"/>
    <w:rsid w:val="00E442B3"/>
    <w:rsid w:val="00E44847"/>
    <w:rsid w:val="00E448AF"/>
    <w:rsid w:val="00E44A11"/>
    <w:rsid w:val="00E44C18"/>
    <w:rsid w:val="00E44D1B"/>
    <w:rsid w:val="00E44F4D"/>
    <w:rsid w:val="00E45A59"/>
    <w:rsid w:val="00E45B61"/>
    <w:rsid w:val="00E45C08"/>
    <w:rsid w:val="00E45CDF"/>
    <w:rsid w:val="00E45F91"/>
    <w:rsid w:val="00E460BE"/>
    <w:rsid w:val="00E47A38"/>
    <w:rsid w:val="00E503DA"/>
    <w:rsid w:val="00E508DF"/>
    <w:rsid w:val="00E508EF"/>
    <w:rsid w:val="00E513C3"/>
    <w:rsid w:val="00E516BB"/>
    <w:rsid w:val="00E51B1F"/>
    <w:rsid w:val="00E537ED"/>
    <w:rsid w:val="00E53B3D"/>
    <w:rsid w:val="00E53BFF"/>
    <w:rsid w:val="00E53DB7"/>
    <w:rsid w:val="00E54316"/>
    <w:rsid w:val="00E544B2"/>
    <w:rsid w:val="00E545B8"/>
    <w:rsid w:val="00E54D2F"/>
    <w:rsid w:val="00E551C8"/>
    <w:rsid w:val="00E55627"/>
    <w:rsid w:val="00E55677"/>
    <w:rsid w:val="00E55EBB"/>
    <w:rsid w:val="00E560C9"/>
    <w:rsid w:val="00E56326"/>
    <w:rsid w:val="00E56337"/>
    <w:rsid w:val="00E563C8"/>
    <w:rsid w:val="00E57721"/>
    <w:rsid w:val="00E57968"/>
    <w:rsid w:val="00E57CA3"/>
    <w:rsid w:val="00E6025E"/>
    <w:rsid w:val="00E60B43"/>
    <w:rsid w:val="00E60E81"/>
    <w:rsid w:val="00E60E85"/>
    <w:rsid w:val="00E610B5"/>
    <w:rsid w:val="00E6127B"/>
    <w:rsid w:val="00E61CDB"/>
    <w:rsid w:val="00E61FE5"/>
    <w:rsid w:val="00E621E5"/>
    <w:rsid w:val="00E62959"/>
    <w:rsid w:val="00E62FDA"/>
    <w:rsid w:val="00E630BE"/>
    <w:rsid w:val="00E63492"/>
    <w:rsid w:val="00E637D7"/>
    <w:rsid w:val="00E63B03"/>
    <w:rsid w:val="00E63DDB"/>
    <w:rsid w:val="00E63E8D"/>
    <w:rsid w:val="00E63EDE"/>
    <w:rsid w:val="00E64035"/>
    <w:rsid w:val="00E640DF"/>
    <w:rsid w:val="00E6448B"/>
    <w:rsid w:val="00E64727"/>
    <w:rsid w:val="00E64ADD"/>
    <w:rsid w:val="00E64C65"/>
    <w:rsid w:val="00E64D10"/>
    <w:rsid w:val="00E6537E"/>
    <w:rsid w:val="00E65389"/>
    <w:rsid w:val="00E654A8"/>
    <w:rsid w:val="00E65693"/>
    <w:rsid w:val="00E657EB"/>
    <w:rsid w:val="00E65803"/>
    <w:rsid w:val="00E65A47"/>
    <w:rsid w:val="00E65C9D"/>
    <w:rsid w:val="00E66247"/>
    <w:rsid w:val="00E667AA"/>
    <w:rsid w:val="00E66D40"/>
    <w:rsid w:val="00E6726B"/>
    <w:rsid w:val="00E678E1"/>
    <w:rsid w:val="00E7035B"/>
    <w:rsid w:val="00E7084D"/>
    <w:rsid w:val="00E70C4B"/>
    <w:rsid w:val="00E71013"/>
    <w:rsid w:val="00E71693"/>
    <w:rsid w:val="00E71DCD"/>
    <w:rsid w:val="00E72DA3"/>
    <w:rsid w:val="00E72DBF"/>
    <w:rsid w:val="00E732E1"/>
    <w:rsid w:val="00E735FF"/>
    <w:rsid w:val="00E7399E"/>
    <w:rsid w:val="00E73B1C"/>
    <w:rsid w:val="00E73E97"/>
    <w:rsid w:val="00E73EA7"/>
    <w:rsid w:val="00E74144"/>
    <w:rsid w:val="00E744B5"/>
    <w:rsid w:val="00E747FB"/>
    <w:rsid w:val="00E74BB7"/>
    <w:rsid w:val="00E74BF2"/>
    <w:rsid w:val="00E75158"/>
    <w:rsid w:val="00E75DC6"/>
    <w:rsid w:val="00E7610C"/>
    <w:rsid w:val="00E762DC"/>
    <w:rsid w:val="00E76BF1"/>
    <w:rsid w:val="00E76C04"/>
    <w:rsid w:val="00E77671"/>
    <w:rsid w:val="00E778A4"/>
    <w:rsid w:val="00E80DBC"/>
    <w:rsid w:val="00E80F1F"/>
    <w:rsid w:val="00E8126F"/>
    <w:rsid w:val="00E8147D"/>
    <w:rsid w:val="00E81AB3"/>
    <w:rsid w:val="00E81B63"/>
    <w:rsid w:val="00E82330"/>
    <w:rsid w:val="00E82DEE"/>
    <w:rsid w:val="00E83009"/>
    <w:rsid w:val="00E83141"/>
    <w:rsid w:val="00E831A5"/>
    <w:rsid w:val="00E83782"/>
    <w:rsid w:val="00E837D4"/>
    <w:rsid w:val="00E84184"/>
    <w:rsid w:val="00E843B2"/>
    <w:rsid w:val="00E84938"/>
    <w:rsid w:val="00E850A6"/>
    <w:rsid w:val="00E85968"/>
    <w:rsid w:val="00E85D60"/>
    <w:rsid w:val="00E861A0"/>
    <w:rsid w:val="00E8677D"/>
    <w:rsid w:val="00E8702D"/>
    <w:rsid w:val="00E8780F"/>
    <w:rsid w:val="00E87B9D"/>
    <w:rsid w:val="00E90043"/>
    <w:rsid w:val="00E90052"/>
    <w:rsid w:val="00E9159A"/>
    <w:rsid w:val="00E9163B"/>
    <w:rsid w:val="00E91685"/>
    <w:rsid w:val="00E91E58"/>
    <w:rsid w:val="00E91FBD"/>
    <w:rsid w:val="00E9200C"/>
    <w:rsid w:val="00E92B95"/>
    <w:rsid w:val="00E92D28"/>
    <w:rsid w:val="00E92D50"/>
    <w:rsid w:val="00E92FA1"/>
    <w:rsid w:val="00E936B7"/>
    <w:rsid w:val="00E939AB"/>
    <w:rsid w:val="00E93D71"/>
    <w:rsid w:val="00E9440E"/>
    <w:rsid w:val="00E94427"/>
    <w:rsid w:val="00E945DA"/>
    <w:rsid w:val="00E94F3F"/>
    <w:rsid w:val="00E9565B"/>
    <w:rsid w:val="00E956C0"/>
    <w:rsid w:val="00E9570E"/>
    <w:rsid w:val="00E95C6F"/>
    <w:rsid w:val="00E96A7C"/>
    <w:rsid w:val="00E96DDA"/>
    <w:rsid w:val="00E9736D"/>
    <w:rsid w:val="00E97C90"/>
    <w:rsid w:val="00EA0217"/>
    <w:rsid w:val="00EA0B92"/>
    <w:rsid w:val="00EA0D8D"/>
    <w:rsid w:val="00EA0FAB"/>
    <w:rsid w:val="00EA1D82"/>
    <w:rsid w:val="00EA2C79"/>
    <w:rsid w:val="00EA3012"/>
    <w:rsid w:val="00EA3233"/>
    <w:rsid w:val="00EA32C8"/>
    <w:rsid w:val="00EA3976"/>
    <w:rsid w:val="00EA3A3D"/>
    <w:rsid w:val="00EA4414"/>
    <w:rsid w:val="00EA46C2"/>
    <w:rsid w:val="00EA48CA"/>
    <w:rsid w:val="00EA4C9B"/>
    <w:rsid w:val="00EA6BC6"/>
    <w:rsid w:val="00EA6E67"/>
    <w:rsid w:val="00EA7162"/>
    <w:rsid w:val="00EA77D6"/>
    <w:rsid w:val="00EA7D93"/>
    <w:rsid w:val="00EB04A2"/>
    <w:rsid w:val="00EB05A5"/>
    <w:rsid w:val="00EB05F2"/>
    <w:rsid w:val="00EB0846"/>
    <w:rsid w:val="00EB1019"/>
    <w:rsid w:val="00EB17FF"/>
    <w:rsid w:val="00EB1B44"/>
    <w:rsid w:val="00EB2CF2"/>
    <w:rsid w:val="00EB3287"/>
    <w:rsid w:val="00EB3646"/>
    <w:rsid w:val="00EB386B"/>
    <w:rsid w:val="00EB39BD"/>
    <w:rsid w:val="00EB41BD"/>
    <w:rsid w:val="00EB4B6D"/>
    <w:rsid w:val="00EB4D07"/>
    <w:rsid w:val="00EB54DF"/>
    <w:rsid w:val="00EB5899"/>
    <w:rsid w:val="00EB58B9"/>
    <w:rsid w:val="00EB5CFE"/>
    <w:rsid w:val="00EB6200"/>
    <w:rsid w:val="00EB64FA"/>
    <w:rsid w:val="00EB6A75"/>
    <w:rsid w:val="00EB745A"/>
    <w:rsid w:val="00EB7A42"/>
    <w:rsid w:val="00EB7B5D"/>
    <w:rsid w:val="00EC0123"/>
    <w:rsid w:val="00EC0292"/>
    <w:rsid w:val="00EC04DF"/>
    <w:rsid w:val="00EC092E"/>
    <w:rsid w:val="00EC0AF4"/>
    <w:rsid w:val="00EC0DF5"/>
    <w:rsid w:val="00EC18F2"/>
    <w:rsid w:val="00EC194B"/>
    <w:rsid w:val="00EC1D89"/>
    <w:rsid w:val="00EC227A"/>
    <w:rsid w:val="00EC241C"/>
    <w:rsid w:val="00EC2EB0"/>
    <w:rsid w:val="00EC3C74"/>
    <w:rsid w:val="00EC3EA0"/>
    <w:rsid w:val="00EC3F22"/>
    <w:rsid w:val="00EC40E9"/>
    <w:rsid w:val="00EC417D"/>
    <w:rsid w:val="00EC42C5"/>
    <w:rsid w:val="00EC4641"/>
    <w:rsid w:val="00EC496C"/>
    <w:rsid w:val="00EC4B92"/>
    <w:rsid w:val="00EC4BDE"/>
    <w:rsid w:val="00EC4CB2"/>
    <w:rsid w:val="00EC5918"/>
    <w:rsid w:val="00EC59AB"/>
    <w:rsid w:val="00EC5A1C"/>
    <w:rsid w:val="00EC5B26"/>
    <w:rsid w:val="00EC5BC0"/>
    <w:rsid w:val="00EC5BD2"/>
    <w:rsid w:val="00EC62ED"/>
    <w:rsid w:val="00EC6625"/>
    <w:rsid w:val="00EC6798"/>
    <w:rsid w:val="00EC6930"/>
    <w:rsid w:val="00EC729D"/>
    <w:rsid w:val="00EC7B6E"/>
    <w:rsid w:val="00EC7D20"/>
    <w:rsid w:val="00ED022B"/>
    <w:rsid w:val="00ED02B6"/>
    <w:rsid w:val="00ED041E"/>
    <w:rsid w:val="00ED0708"/>
    <w:rsid w:val="00ED09A9"/>
    <w:rsid w:val="00ED0C50"/>
    <w:rsid w:val="00ED0E5E"/>
    <w:rsid w:val="00ED0EF2"/>
    <w:rsid w:val="00ED11D9"/>
    <w:rsid w:val="00ED155C"/>
    <w:rsid w:val="00ED1E4D"/>
    <w:rsid w:val="00ED1FC8"/>
    <w:rsid w:val="00ED2260"/>
    <w:rsid w:val="00ED2638"/>
    <w:rsid w:val="00ED2902"/>
    <w:rsid w:val="00ED2AAD"/>
    <w:rsid w:val="00ED2B31"/>
    <w:rsid w:val="00ED2FC4"/>
    <w:rsid w:val="00ED316D"/>
    <w:rsid w:val="00ED374A"/>
    <w:rsid w:val="00ED420B"/>
    <w:rsid w:val="00ED4659"/>
    <w:rsid w:val="00ED4E9B"/>
    <w:rsid w:val="00ED51F4"/>
    <w:rsid w:val="00ED547A"/>
    <w:rsid w:val="00ED58D6"/>
    <w:rsid w:val="00ED60DA"/>
    <w:rsid w:val="00ED636F"/>
    <w:rsid w:val="00ED6406"/>
    <w:rsid w:val="00ED64DE"/>
    <w:rsid w:val="00ED7D5B"/>
    <w:rsid w:val="00ED7F10"/>
    <w:rsid w:val="00EE039D"/>
    <w:rsid w:val="00EE0624"/>
    <w:rsid w:val="00EE0FD7"/>
    <w:rsid w:val="00EE1095"/>
    <w:rsid w:val="00EE111D"/>
    <w:rsid w:val="00EE1B7F"/>
    <w:rsid w:val="00EE21D5"/>
    <w:rsid w:val="00EE251A"/>
    <w:rsid w:val="00EE256A"/>
    <w:rsid w:val="00EE25F3"/>
    <w:rsid w:val="00EE2B92"/>
    <w:rsid w:val="00EE2D03"/>
    <w:rsid w:val="00EE34D0"/>
    <w:rsid w:val="00EE359F"/>
    <w:rsid w:val="00EE378C"/>
    <w:rsid w:val="00EE3BAC"/>
    <w:rsid w:val="00EE3C7B"/>
    <w:rsid w:val="00EE3C90"/>
    <w:rsid w:val="00EE3FAF"/>
    <w:rsid w:val="00EE4308"/>
    <w:rsid w:val="00EE4532"/>
    <w:rsid w:val="00EE4EA3"/>
    <w:rsid w:val="00EE4FE9"/>
    <w:rsid w:val="00EE5142"/>
    <w:rsid w:val="00EE5BAD"/>
    <w:rsid w:val="00EE5E7D"/>
    <w:rsid w:val="00EE6202"/>
    <w:rsid w:val="00EE6D66"/>
    <w:rsid w:val="00EE7E64"/>
    <w:rsid w:val="00EF01EC"/>
    <w:rsid w:val="00EF0781"/>
    <w:rsid w:val="00EF1057"/>
    <w:rsid w:val="00EF113B"/>
    <w:rsid w:val="00EF1418"/>
    <w:rsid w:val="00EF16C7"/>
    <w:rsid w:val="00EF1F54"/>
    <w:rsid w:val="00EF20F4"/>
    <w:rsid w:val="00EF23C1"/>
    <w:rsid w:val="00EF2848"/>
    <w:rsid w:val="00EF3288"/>
    <w:rsid w:val="00EF3ACC"/>
    <w:rsid w:val="00EF3B88"/>
    <w:rsid w:val="00EF3BEE"/>
    <w:rsid w:val="00EF3C90"/>
    <w:rsid w:val="00EF411B"/>
    <w:rsid w:val="00EF4387"/>
    <w:rsid w:val="00EF4610"/>
    <w:rsid w:val="00EF4790"/>
    <w:rsid w:val="00EF53CC"/>
    <w:rsid w:val="00EF5768"/>
    <w:rsid w:val="00EF57C3"/>
    <w:rsid w:val="00EF59F5"/>
    <w:rsid w:val="00EF63C8"/>
    <w:rsid w:val="00EF66E8"/>
    <w:rsid w:val="00EF6AD3"/>
    <w:rsid w:val="00EF6BC8"/>
    <w:rsid w:val="00EF7704"/>
    <w:rsid w:val="00EF771A"/>
    <w:rsid w:val="00EF7F12"/>
    <w:rsid w:val="00F0095E"/>
    <w:rsid w:val="00F00E32"/>
    <w:rsid w:val="00F0106C"/>
    <w:rsid w:val="00F018E3"/>
    <w:rsid w:val="00F01A2F"/>
    <w:rsid w:val="00F01CBA"/>
    <w:rsid w:val="00F01D70"/>
    <w:rsid w:val="00F01F25"/>
    <w:rsid w:val="00F02004"/>
    <w:rsid w:val="00F022F6"/>
    <w:rsid w:val="00F029A2"/>
    <w:rsid w:val="00F02C3D"/>
    <w:rsid w:val="00F02F7C"/>
    <w:rsid w:val="00F03423"/>
    <w:rsid w:val="00F0353C"/>
    <w:rsid w:val="00F03629"/>
    <w:rsid w:val="00F038C6"/>
    <w:rsid w:val="00F03F5D"/>
    <w:rsid w:val="00F040B0"/>
    <w:rsid w:val="00F0420C"/>
    <w:rsid w:val="00F044D4"/>
    <w:rsid w:val="00F04AF0"/>
    <w:rsid w:val="00F05330"/>
    <w:rsid w:val="00F054AB"/>
    <w:rsid w:val="00F05740"/>
    <w:rsid w:val="00F057DF"/>
    <w:rsid w:val="00F05836"/>
    <w:rsid w:val="00F05A50"/>
    <w:rsid w:val="00F05BD5"/>
    <w:rsid w:val="00F05E50"/>
    <w:rsid w:val="00F067F2"/>
    <w:rsid w:val="00F068C0"/>
    <w:rsid w:val="00F06FF2"/>
    <w:rsid w:val="00F0725F"/>
    <w:rsid w:val="00F07538"/>
    <w:rsid w:val="00F0754F"/>
    <w:rsid w:val="00F076F2"/>
    <w:rsid w:val="00F10162"/>
    <w:rsid w:val="00F10650"/>
    <w:rsid w:val="00F106FB"/>
    <w:rsid w:val="00F10D14"/>
    <w:rsid w:val="00F10DF2"/>
    <w:rsid w:val="00F113C1"/>
    <w:rsid w:val="00F1199C"/>
    <w:rsid w:val="00F120C5"/>
    <w:rsid w:val="00F122F1"/>
    <w:rsid w:val="00F12657"/>
    <w:rsid w:val="00F13DD6"/>
    <w:rsid w:val="00F13E76"/>
    <w:rsid w:val="00F13F77"/>
    <w:rsid w:val="00F1457A"/>
    <w:rsid w:val="00F1577C"/>
    <w:rsid w:val="00F15B49"/>
    <w:rsid w:val="00F164F4"/>
    <w:rsid w:val="00F167E0"/>
    <w:rsid w:val="00F16808"/>
    <w:rsid w:val="00F174F9"/>
    <w:rsid w:val="00F1752B"/>
    <w:rsid w:val="00F17C8C"/>
    <w:rsid w:val="00F2005A"/>
    <w:rsid w:val="00F2013F"/>
    <w:rsid w:val="00F20805"/>
    <w:rsid w:val="00F20C77"/>
    <w:rsid w:val="00F20E4E"/>
    <w:rsid w:val="00F20E54"/>
    <w:rsid w:val="00F21152"/>
    <w:rsid w:val="00F218B8"/>
    <w:rsid w:val="00F227CF"/>
    <w:rsid w:val="00F22DD9"/>
    <w:rsid w:val="00F22EC5"/>
    <w:rsid w:val="00F232EA"/>
    <w:rsid w:val="00F2361A"/>
    <w:rsid w:val="00F23786"/>
    <w:rsid w:val="00F238AF"/>
    <w:rsid w:val="00F23EC3"/>
    <w:rsid w:val="00F24201"/>
    <w:rsid w:val="00F243ED"/>
    <w:rsid w:val="00F24462"/>
    <w:rsid w:val="00F24A03"/>
    <w:rsid w:val="00F24B7D"/>
    <w:rsid w:val="00F24F0E"/>
    <w:rsid w:val="00F255F2"/>
    <w:rsid w:val="00F259A4"/>
    <w:rsid w:val="00F25C1E"/>
    <w:rsid w:val="00F25CF5"/>
    <w:rsid w:val="00F25F03"/>
    <w:rsid w:val="00F26513"/>
    <w:rsid w:val="00F266BB"/>
    <w:rsid w:val="00F27287"/>
    <w:rsid w:val="00F27B71"/>
    <w:rsid w:val="00F31CBA"/>
    <w:rsid w:val="00F32A7A"/>
    <w:rsid w:val="00F33297"/>
    <w:rsid w:val="00F33A53"/>
    <w:rsid w:val="00F33F6D"/>
    <w:rsid w:val="00F345A3"/>
    <w:rsid w:val="00F34ACC"/>
    <w:rsid w:val="00F35B43"/>
    <w:rsid w:val="00F35DA5"/>
    <w:rsid w:val="00F36DFD"/>
    <w:rsid w:val="00F37091"/>
    <w:rsid w:val="00F3773E"/>
    <w:rsid w:val="00F40023"/>
    <w:rsid w:val="00F403D3"/>
    <w:rsid w:val="00F40EDB"/>
    <w:rsid w:val="00F40FD9"/>
    <w:rsid w:val="00F4192F"/>
    <w:rsid w:val="00F419CD"/>
    <w:rsid w:val="00F42292"/>
    <w:rsid w:val="00F42377"/>
    <w:rsid w:val="00F43F16"/>
    <w:rsid w:val="00F450C1"/>
    <w:rsid w:val="00F450EE"/>
    <w:rsid w:val="00F45568"/>
    <w:rsid w:val="00F455FB"/>
    <w:rsid w:val="00F457D4"/>
    <w:rsid w:val="00F45A82"/>
    <w:rsid w:val="00F45E99"/>
    <w:rsid w:val="00F463AB"/>
    <w:rsid w:val="00F4688D"/>
    <w:rsid w:val="00F46A0E"/>
    <w:rsid w:val="00F47359"/>
    <w:rsid w:val="00F4787D"/>
    <w:rsid w:val="00F47D57"/>
    <w:rsid w:val="00F5050C"/>
    <w:rsid w:val="00F50578"/>
    <w:rsid w:val="00F50B3D"/>
    <w:rsid w:val="00F50DA2"/>
    <w:rsid w:val="00F51101"/>
    <w:rsid w:val="00F5131D"/>
    <w:rsid w:val="00F5179D"/>
    <w:rsid w:val="00F52C38"/>
    <w:rsid w:val="00F53174"/>
    <w:rsid w:val="00F531B7"/>
    <w:rsid w:val="00F53221"/>
    <w:rsid w:val="00F53859"/>
    <w:rsid w:val="00F53AE5"/>
    <w:rsid w:val="00F5417D"/>
    <w:rsid w:val="00F55484"/>
    <w:rsid w:val="00F55BE4"/>
    <w:rsid w:val="00F56049"/>
    <w:rsid w:val="00F562E8"/>
    <w:rsid w:val="00F5647F"/>
    <w:rsid w:val="00F56678"/>
    <w:rsid w:val="00F56EE7"/>
    <w:rsid w:val="00F56F88"/>
    <w:rsid w:val="00F5764A"/>
    <w:rsid w:val="00F5777A"/>
    <w:rsid w:val="00F57E98"/>
    <w:rsid w:val="00F60CD9"/>
    <w:rsid w:val="00F61230"/>
    <w:rsid w:val="00F61CEE"/>
    <w:rsid w:val="00F61FB1"/>
    <w:rsid w:val="00F620D6"/>
    <w:rsid w:val="00F62343"/>
    <w:rsid w:val="00F6243B"/>
    <w:rsid w:val="00F624DE"/>
    <w:rsid w:val="00F6250D"/>
    <w:rsid w:val="00F62635"/>
    <w:rsid w:val="00F626B1"/>
    <w:rsid w:val="00F6270C"/>
    <w:rsid w:val="00F629CF"/>
    <w:rsid w:val="00F62A2D"/>
    <w:rsid w:val="00F62DDB"/>
    <w:rsid w:val="00F62DF5"/>
    <w:rsid w:val="00F62E05"/>
    <w:rsid w:val="00F62E4E"/>
    <w:rsid w:val="00F62EBC"/>
    <w:rsid w:val="00F62F44"/>
    <w:rsid w:val="00F6360D"/>
    <w:rsid w:val="00F637F7"/>
    <w:rsid w:val="00F63B26"/>
    <w:rsid w:val="00F641CE"/>
    <w:rsid w:val="00F644F7"/>
    <w:rsid w:val="00F64AAE"/>
    <w:rsid w:val="00F64E02"/>
    <w:rsid w:val="00F64E21"/>
    <w:rsid w:val="00F65209"/>
    <w:rsid w:val="00F6527C"/>
    <w:rsid w:val="00F6549D"/>
    <w:rsid w:val="00F65918"/>
    <w:rsid w:val="00F65940"/>
    <w:rsid w:val="00F66139"/>
    <w:rsid w:val="00F66809"/>
    <w:rsid w:val="00F669A2"/>
    <w:rsid w:val="00F66DFB"/>
    <w:rsid w:val="00F66E19"/>
    <w:rsid w:val="00F670C8"/>
    <w:rsid w:val="00F675B6"/>
    <w:rsid w:val="00F67958"/>
    <w:rsid w:val="00F70249"/>
    <w:rsid w:val="00F704D8"/>
    <w:rsid w:val="00F70557"/>
    <w:rsid w:val="00F7086D"/>
    <w:rsid w:val="00F70D34"/>
    <w:rsid w:val="00F70E61"/>
    <w:rsid w:val="00F718B1"/>
    <w:rsid w:val="00F71D9B"/>
    <w:rsid w:val="00F72451"/>
    <w:rsid w:val="00F725A7"/>
    <w:rsid w:val="00F72DF0"/>
    <w:rsid w:val="00F740B0"/>
    <w:rsid w:val="00F74230"/>
    <w:rsid w:val="00F742E9"/>
    <w:rsid w:val="00F7450E"/>
    <w:rsid w:val="00F74C58"/>
    <w:rsid w:val="00F75130"/>
    <w:rsid w:val="00F75AB9"/>
    <w:rsid w:val="00F75ED7"/>
    <w:rsid w:val="00F767F7"/>
    <w:rsid w:val="00F76859"/>
    <w:rsid w:val="00F76AA5"/>
    <w:rsid w:val="00F76FEB"/>
    <w:rsid w:val="00F77353"/>
    <w:rsid w:val="00F778F6"/>
    <w:rsid w:val="00F77FAC"/>
    <w:rsid w:val="00F800BF"/>
    <w:rsid w:val="00F801E7"/>
    <w:rsid w:val="00F804B5"/>
    <w:rsid w:val="00F808F3"/>
    <w:rsid w:val="00F80952"/>
    <w:rsid w:val="00F80B7F"/>
    <w:rsid w:val="00F80D84"/>
    <w:rsid w:val="00F815ED"/>
    <w:rsid w:val="00F8174E"/>
    <w:rsid w:val="00F818E8"/>
    <w:rsid w:val="00F81AE9"/>
    <w:rsid w:val="00F82173"/>
    <w:rsid w:val="00F8248C"/>
    <w:rsid w:val="00F8286C"/>
    <w:rsid w:val="00F82BDF"/>
    <w:rsid w:val="00F8374F"/>
    <w:rsid w:val="00F845FB"/>
    <w:rsid w:val="00F8499E"/>
    <w:rsid w:val="00F85291"/>
    <w:rsid w:val="00F85A76"/>
    <w:rsid w:val="00F85C55"/>
    <w:rsid w:val="00F85EBA"/>
    <w:rsid w:val="00F8603C"/>
    <w:rsid w:val="00F86175"/>
    <w:rsid w:val="00F8649B"/>
    <w:rsid w:val="00F8656C"/>
    <w:rsid w:val="00F86C20"/>
    <w:rsid w:val="00F86E0D"/>
    <w:rsid w:val="00F87D60"/>
    <w:rsid w:val="00F90AEF"/>
    <w:rsid w:val="00F90BAF"/>
    <w:rsid w:val="00F91277"/>
    <w:rsid w:val="00F91D3D"/>
    <w:rsid w:val="00F929DE"/>
    <w:rsid w:val="00F92A37"/>
    <w:rsid w:val="00F92FE4"/>
    <w:rsid w:val="00F93611"/>
    <w:rsid w:val="00F93785"/>
    <w:rsid w:val="00F93A7E"/>
    <w:rsid w:val="00F940B9"/>
    <w:rsid w:val="00F9419C"/>
    <w:rsid w:val="00F94A07"/>
    <w:rsid w:val="00F94B04"/>
    <w:rsid w:val="00F94DD4"/>
    <w:rsid w:val="00F94DDD"/>
    <w:rsid w:val="00F959D2"/>
    <w:rsid w:val="00F95ED8"/>
    <w:rsid w:val="00F95F09"/>
    <w:rsid w:val="00F96991"/>
    <w:rsid w:val="00F96DB7"/>
    <w:rsid w:val="00F97150"/>
    <w:rsid w:val="00F97262"/>
    <w:rsid w:val="00F97815"/>
    <w:rsid w:val="00F97C0C"/>
    <w:rsid w:val="00FA0159"/>
    <w:rsid w:val="00FA0411"/>
    <w:rsid w:val="00FA0D53"/>
    <w:rsid w:val="00FA0D56"/>
    <w:rsid w:val="00FA0E30"/>
    <w:rsid w:val="00FA135F"/>
    <w:rsid w:val="00FA1435"/>
    <w:rsid w:val="00FA1589"/>
    <w:rsid w:val="00FA1660"/>
    <w:rsid w:val="00FA1B5C"/>
    <w:rsid w:val="00FA2BE3"/>
    <w:rsid w:val="00FA2CBB"/>
    <w:rsid w:val="00FA336B"/>
    <w:rsid w:val="00FA3924"/>
    <w:rsid w:val="00FA4208"/>
    <w:rsid w:val="00FA420B"/>
    <w:rsid w:val="00FA454A"/>
    <w:rsid w:val="00FA4677"/>
    <w:rsid w:val="00FA519F"/>
    <w:rsid w:val="00FA5211"/>
    <w:rsid w:val="00FA5222"/>
    <w:rsid w:val="00FA5273"/>
    <w:rsid w:val="00FA52C3"/>
    <w:rsid w:val="00FA58CF"/>
    <w:rsid w:val="00FA62C1"/>
    <w:rsid w:val="00FA65D9"/>
    <w:rsid w:val="00FA6671"/>
    <w:rsid w:val="00FA6998"/>
    <w:rsid w:val="00FA6E7A"/>
    <w:rsid w:val="00FA75E5"/>
    <w:rsid w:val="00FA7954"/>
    <w:rsid w:val="00FA7D91"/>
    <w:rsid w:val="00FA7E68"/>
    <w:rsid w:val="00FA7F12"/>
    <w:rsid w:val="00FB000F"/>
    <w:rsid w:val="00FB0366"/>
    <w:rsid w:val="00FB0729"/>
    <w:rsid w:val="00FB0946"/>
    <w:rsid w:val="00FB0981"/>
    <w:rsid w:val="00FB1325"/>
    <w:rsid w:val="00FB14BE"/>
    <w:rsid w:val="00FB173C"/>
    <w:rsid w:val="00FB1C0F"/>
    <w:rsid w:val="00FB1C28"/>
    <w:rsid w:val="00FB20FD"/>
    <w:rsid w:val="00FB2191"/>
    <w:rsid w:val="00FB24CB"/>
    <w:rsid w:val="00FB2D2A"/>
    <w:rsid w:val="00FB2D95"/>
    <w:rsid w:val="00FB343C"/>
    <w:rsid w:val="00FB3855"/>
    <w:rsid w:val="00FB3BF7"/>
    <w:rsid w:val="00FB3D6C"/>
    <w:rsid w:val="00FB4771"/>
    <w:rsid w:val="00FB4E39"/>
    <w:rsid w:val="00FB508F"/>
    <w:rsid w:val="00FB5222"/>
    <w:rsid w:val="00FB5393"/>
    <w:rsid w:val="00FB5AF8"/>
    <w:rsid w:val="00FB69CA"/>
    <w:rsid w:val="00FB6A61"/>
    <w:rsid w:val="00FB6B2B"/>
    <w:rsid w:val="00FB79B2"/>
    <w:rsid w:val="00FB79E2"/>
    <w:rsid w:val="00FB7B2F"/>
    <w:rsid w:val="00FC00BF"/>
    <w:rsid w:val="00FC0167"/>
    <w:rsid w:val="00FC0825"/>
    <w:rsid w:val="00FC1301"/>
    <w:rsid w:val="00FC1503"/>
    <w:rsid w:val="00FC1BE4"/>
    <w:rsid w:val="00FC2702"/>
    <w:rsid w:val="00FC2F92"/>
    <w:rsid w:val="00FC2FA2"/>
    <w:rsid w:val="00FC3015"/>
    <w:rsid w:val="00FC3654"/>
    <w:rsid w:val="00FC36C9"/>
    <w:rsid w:val="00FC380A"/>
    <w:rsid w:val="00FC3BE7"/>
    <w:rsid w:val="00FC3C0E"/>
    <w:rsid w:val="00FC3E9F"/>
    <w:rsid w:val="00FC4290"/>
    <w:rsid w:val="00FC4890"/>
    <w:rsid w:val="00FC4AFA"/>
    <w:rsid w:val="00FC4D9E"/>
    <w:rsid w:val="00FC4E69"/>
    <w:rsid w:val="00FC50BC"/>
    <w:rsid w:val="00FC5843"/>
    <w:rsid w:val="00FC5B5F"/>
    <w:rsid w:val="00FC5E8F"/>
    <w:rsid w:val="00FC6424"/>
    <w:rsid w:val="00FC7092"/>
    <w:rsid w:val="00FC718F"/>
    <w:rsid w:val="00FC7A07"/>
    <w:rsid w:val="00FC7AC1"/>
    <w:rsid w:val="00FD0806"/>
    <w:rsid w:val="00FD0912"/>
    <w:rsid w:val="00FD0AF5"/>
    <w:rsid w:val="00FD0BBD"/>
    <w:rsid w:val="00FD0EC3"/>
    <w:rsid w:val="00FD0EDC"/>
    <w:rsid w:val="00FD1560"/>
    <w:rsid w:val="00FD16E8"/>
    <w:rsid w:val="00FD1812"/>
    <w:rsid w:val="00FD1BD4"/>
    <w:rsid w:val="00FD1C0C"/>
    <w:rsid w:val="00FD1D29"/>
    <w:rsid w:val="00FD1FF4"/>
    <w:rsid w:val="00FD2104"/>
    <w:rsid w:val="00FD27B9"/>
    <w:rsid w:val="00FD2EF4"/>
    <w:rsid w:val="00FD2F97"/>
    <w:rsid w:val="00FD34C2"/>
    <w:rsid w:val="00FD3566"/>
    <w:rsid w:val="00FD3798"/>
    <w:rsid w:val="00FD3A7B"/>
    <w:rsid w:val="00FD3F29"/>
    <w:rsid w:val="00FD46D3"/>
    <w:rsid w:val="00FD4741"/>
    <w:rsid w:val="00FD5170"/>
    <w:rsid w:val="00FD51DF"/>
    <w:rsid w:val="00FD5958"/>
    <w:rsid w:val="00FD5D81"/>
    <w:rsid w:val="00FD622E"/>
    <w:rsid w:val="00FD6415"/>
    <w:rsid w:val="00FD64A5"/>
    <w:rsid w:val="00FD664D"/>
    <w:rsid w:val="00FD6875"/>
    <w:rsid w:val="00FD6FAD"/>
    <w:rsid w:val="00FD720F"/>
    <w:rsid w:val="00FE00CA"/>
    <w:rsid w:val="00FE0250"/>
    <w:rsid w:val="00FE02DF"/>
    <w:rsid w:val="00FE04B4"/>
    <w:rsid w:val="00FE0774"/>
    <w:rsid w:val="00FE0B82"/>
    <w:rsid w:val="00FE12CC"/>
    <w:rsid w:val="00FE139B"/>
    <w:rsid w:val="00FE14C4"/>
    <w:rsid w:val="00FE1534"/>
    <w:rsid w:val="00FE2058"/>
    <w:rsid w:val="00FE218C"/>
    <w:rsid w:val="00FE245B"/>
    <w:rsid w:val="00FE2983"/>
    <w:rsid w:val="00FE352F"/>
    <w:rsid w:val="00FE3BDC"/>
    <w:rsid w:val="00FE3EDE"/>
    <w:rsid w:val="00FE4336"/>
    <w:rsid w:val="00FE4596"/>
    <w:rsid w:val="00FE487C"/>
    <w:rsid w:val="00FE4ABD"/>
    <w:rsid w:val="00FE5078"/>
    <w:rsid w:val="00FE50A8"/>
    <w:rsid w:val="00FE51E3"/>
    <w:rsid w:val="00FE52E2"/>
    <w:rsid w:val="00FE56BB"/>
    <w:rsid w:val="00FE5720"/>
    <w:rsid w:val="00FE5C4B"/>
    <w:rsid w:val="00FE5E98"/>
    <w:rsid w:val="00FE6055"/>
    <w:rsid w:val="00FE606A"/>
    <w:rsid w:val="00FE61DF"/>
    <w:rsid w:val="00FE6703"/>
    <w:rsid w:val="00FE6A28"/>
    <w:rsid w:val="00FE6CFD"/>
    <w:rsid w:val="00FE6DC2"/>
    <w:rsid w:val="00FE72DB"/>
    <w:rsid w:val="00FE76AB"/>
    <w:rsid w:val="00FE7C4E"/>
    <w:rsid w:val="00FF01AD"/>
    <w:rsid w:val="00FF073E"/>
    <w:rsid w:val="00FF0BF2"/>
    <w:rsid w:val="00FF0D3D"/>
    <w:rsid w:val="00FF12B0"/>
    <w:rsid w:val="00FF1DF5"/>
    <w:rsid w:val="00FF1F1F"/>
    <w:rsid w:val="00FF278B"/>
    <w:rsid w:val="00FF2B5F"/>
    <w:rsid w:val="00FF3212"/>
    <w:rsid w:val="00FF3A2A"/>
    <w:rsid w:val="00FF3E98"/>
    <w:rsid w:val="00FF3F90"/>
    <w:rsid w:val="00FF3FC1"/>
    <w:rsid w:val="00FF4199"/>
    <w:rsid w:val="00FF4958"/>
    <w:rsid w:val="00FF4B30"/>
    <w:rsid w:val="00FF5282"/>
    <w:rsid w:val="00FF5888"/>
    <w:rsid w:val="00FF5E11"/>
    <w:rsid w:val="00FF5F16"/>
    <w:rsid w:val="00FF62BF"/>
    <w:rsid w:val="00FF6710"/>
    <w:rsid w:val="00FF6A95"/>
    <w:rsid w:val="00FF6B06"/>
    <w:rsid w:val="00FF6BEA"/>
    <w:rsid w:val="00FF7683"/>
    <w:rsid w:val="00FF768B"/>
    <w:rsid w:val="00FF78AC"/>
    <w:rsid w:val="01277628"/>
    <w:rsid w:val="01E40945"/>
    <w:rsid w:val="01F48692"/>
    <w:rsid w:val="020A3A0C"/>
    <w:rsid w:val="0240242C"/>
    <w:rsid w:val="02739942"/>
    <w:rsid w:val="027D3300"/>
    <w:rsid w:val="02FA9810"/>
    <w:rsid w:val="03E0AE72"/>
    <w:rsid w:val="043D7D2F"/>
    <w:rsid w:val="0440D214"/>
    <w:rsid w:val="049FD2BB"/>
    <w:rsid w:val="04BF0DDE"/>
    <w:rsid w:val="04D60E56"/>
    <w:rsid w:val="07B1C6FF"/>
    <w:rsid w:val="08476E07"/>
    <w:rsid w:val="08555BB8"/>
    <w:rsid w:val="087275D4"/>
    <w:rsid w:val="08AD9C13"/>
    <w:rsid w:val="08DFA466"/>
    <w:rsid w:val="09001A3B"/>
    <w:rsid w:val="09E9AAB3"/>
    <w:rsid w:val="0A156DC6"/>
    <w:rsid w:val="0A6DCD62"/>
    <w:rsid w:val="0A9D8D9D"/>
    <w:rsid w:val="0AAA0685"/>
    <w:rsid w:val="0AFBEB5C"/>
    <w:rsid w:val="0B15F98A"/>
    <w:rsid w:val="0B7B9247"/>
    <w:rsid w:val="0C59EB37"/>
    <w:rsid w:val="0D37E692"/>
    <w:rsid w:val="0D5FDEC7"/>
    <w:rsid w:val="0DB29656"/>
    <w:rsid w:val="0E48A1A3"/>
    <w:rsid w:val="0E7C5E2F"/>
    <w:rsid w:val="0EDAA743"/>
    <w:rsid w:val="0EF858AE"/>
    <w:rsid w:val="0F73F714"/>
    <w:rsid w:val="0F8E3A0A"/>
    <w:rsid w:val="0FBCA961"/>
    <w:rsid w:val="10A2ED84"/>
    <w:rsid w:val="10CC33B2"/>
    <w:rsid w:val="1225391A"/>
    <w:rsid w:val="13928C34"/>
    <w:rsid w:val="13BC26EA"/>
    <w:rsid w:val="1457937A"/>
    <w:rsid w:val="1495293B"/>
    <w:rsid w:val="14CCD707"/>
    <w:rsid w:val="14D4A29C"/>
    <w:rsid w:val="1571BBE6"/>
    <w:rsid w:val="15CAFDC6"/>
    <w:rsid w:val="161E3982"/>
    <w:rsid w:val="162500AA"/>
    <w:rsid w:val="1636D05F"/>
    <w:rsid w:val="16E6D588"/>
    <w:rsid w:val="17223058"/>
    <w:rsid w:val="175A1CDF"/>
    <w:rsid w:val="1857187F"/>
    <w:rsid w:val="18BE0743"/>
    <w:rsid w:val="18D72ADE"/>
    <w:rsid w:val="18D788E8"/>
    <w:rsid w:val="18E595CA"/>
    <w:rsid w:val="19137E01"/>
    <w:rsid w:val="1968D880"/>
    <w:rsid w:val="1988B241"/>
    <w:rsid w:val="1996CF74"/>
    <w:rsid w:val="19A66F82"/>
    <w:rsid w:val="19E7C8C9"/>
    <w:rsid w:val="1A056D72"/>
    <w:rsid w:val="1A9A8B84"/>
    <w:rsid w:val="1A9FB428"/>
    <w:rsid w:val="1B289E62"/>
    <w:rsid w:val="1BF6C0E3"/>
    <w:rsid w:val="1C856C96"/>
    <w:rsid w:val="1DF5943C"/>
    <w:rsid w:val="1E51B2D0"/>
    <w:rsid w:val="1ECF991D"/>
    <w:rsid w:val="1EDD4485"/>
    <w:rsid w:val="1F4599D8"/>
    <w:rsid w:val="1F8A36AE"/>
    <w:rsid w:val="20144A95"/>
    <w:rsid w:val="2014DA2E"/>
    <w:rsid w:val="20201E5E"/>
    <w:rsid w:val="202F3052"/>
    <w:rsid w:val="2118ECE0"/>
    <w:rsid w:val="2191DFDA"/>
    <w:rsid w:val="21FB6EF6"/>
    <w:rsid w:val="220847D6"/>
    <w:rsid w:val="22370BF1"/>
    <w:rsid w:val="223E0D97"/>
    <w:rsid w:val="23222171"/>
    <w:rsid w:val="2332FCD6"/>
    <w:rsid w:val="24DC31C3"/>
    <w:rsid w:val="24DE6C46"/>
    <w:rsid w:val="255B8B11"/>
    <w:rsid w:val="258B917F"/>
    <w:rsid w:val="25F7FAA1"/>
    <w:rsid w:val="262D5E66"/>
    <w:rsid w:val="271AA4DB"/>
    <w:rsid w:val="282CE587"/>
    <w:rsid w:val="283D3A0F"/>
    <w:rsid w:val="2850A26E"/>
    <w:rsid w:val="28A45F69"/>
    <w:rsid w:val="293A261E"/>
    <w:rsid w:val="2A457408"/>
    <w:rsid w:val="2A459FC2"/>
    <w:rsid w:val="2A6CAC93"/>
    <w:rsid w:val="2BCC6423"/>
    <w:rsid w:val="2C188796"/>
    <w:rsid w:val="2C3F1C5E"/>
    <w:rsid w:val="2CD7975F"/>
    <w:rsid w:val="2D001A51"/>
    <w:rsid w:val="2D272A0B"/>
    <w:rsid w:val="2D750F1D"/>
    <w:rsid w:val="2DFDA1E6"/>
    <w:rsid w:val="2E1AAD26"/>
    <w:rsid w:val="2ECF7B3C"/>
    <w:rsid w:val="2F60A080"/>
    <w:rsid w:val="2F7738DD"/>
    <w:rsid w:val="2FF95C60"/>
    <w:rsid w:val="303A8C8F"/>
    <w:rsid w:val="304CAD47"/>
    <w:rsid w:val="3071BB3A"/>
    <w:rsid w:val="30928F39"/>
    <w:rsid w:val="30F796C5"/>
    <w:rsid w:val="3104D672"/>
    <w:rsid w:val="3105309E"/>
    <w:rsid w:val="31BC0E0C"/>
    <w:rsid w:val="31C7ED13"/>
    <w:rsid w:val="31ED9FF3"/>
    <w:rsid w:val="326BAE2B"/>
    <w:rsid w:val="327636B8"/>
    <w:rsid w:val="3331DE7E"/>
    <w:rsid w:val="33C56779"/>
    <w:rsid w:val="34562E42"/>
    <w:rsid w:val="3540D925"/>
    <w:rsid w:val="358A9188"/>
    <w:rsid w:val="36005051"/>
    <w:rsid w:val="363C7E8E"/>
    <w:rsid w:val="3673C068"/>
    <w:rsid w:val="36785528"/>
    <w:rsid w:val="36DCF3F7"/>
    <w:rsid w:val="37164736"/>
    <w:rsid w:val="3759CEF3"/>
    <w:rsid w:val="37B57B86"/>
    <w:rsid w:val="37B67345"/>
    <w:rsid w:val="37DF43B5"/>
    <w:rsid w:val="37FBF846"/>
    <w:rsid w:val="3A8D2A26"/>
    <w:rsid w:val="3AAD87B8"/>
    <w:rsid w:val="3AAFBE42"/>
    <w:rsid w:val="3B8B62CD"/>
    <w:rsid w:val="3C20963D"/>
    <w:rsid w:val="3C54C28D"/>
    <w:rsid w:val="3C585146"/>
    <w:rsid w:val="3D42082B"/>
    <w:rsid w:val="3D5E7F61"/>
    <w:rsid w:val="3DA26421"/>
    <w:rsid w:val="3E215F20"/>
    <w:rsid w:val="3E9EA766"/>
    <w:rsid w:val="3EA0449E"/>
    <w:rsid w:val="3EC74997"/>
    <w:rsid w:val="3FB4B670"/>
    <w:rsid w:val="40D466A6"/>
    <w:rsid w:val="40F3B646"/>
    <w:rsid w:val="41244FD9"/>
    <w:rsid w:val="418947F2"/>
    <w:rsid w:val="421331CE"/>
    <w:rsid w:val="42178B48"/>
    <w:rsid w:val="42CF1C10"/>
    <w:rsid w:val="42EAA60A"/>
    <w:rsid w:val="434BE2FE"/>
    <w:rsid w:val="43B716A3"/>
    <w:rsid w:val="44A52030"/>
    <w:rsid w:val="451FA370"/>
    <w:rsid w:val="4590B94C"/>
    <w:rsid w:val="4615D9FE"/>
    <w:rsid w:val="474F6D58"/>
    <w:rsid w:val="4789D6E6"/>
    <w:rsid w:val="478BA9C6"/>
    <w:rsid w:val="47A3B2BA"/>
    <w:rsid w:val="483FDB7E"/>
    <w:rsid w:val="48532516"/>
    <w:rsid w:val="48599C01"/>
    <w:rsid w:val="48B7C8BE"/>
    <w:rsid w:val="4A7497D0"/>
    <w:rsid w:val="4A77D25D"/>
    <w:rsid w:val="4B29A755"/>
    <w:rsid w:val="4B29ED17"/>
    <w:rsid w:val="4BF52271"/>
    <w:rsid w:val="4CA85584"/>
    <w:rsid w:val="4CFB7EE2"/>
    <w:rsid w:val="4D042BBF"/>
    <w:rsid w:val="4D174CA9"/>
    <w:rsid w:val="4D3637C0"/>
    <w:rsid w:val="4DABB716"/>
    <w:rsid w:val="4DB8B0A1"/>
    <w:rsid w:val="4DF753B8"/>
    <w:rsid w:val="4E152EA2"/>
    <w:rsid w:val="4ECE7DBF"/>
    <w:rsid w:val="4F0FF178"/>
    <w:rsid w:val="4F45E971"/>
    <w:rsid w:val="4F66A7CA"/>
    <w:rsid w:val="50054207"/>
    <w:rsid w:val="500CF51E"/>
    <w:rsid w:val="501B26C2"/>
    <w:rsid w:val="50C7869F"/>
    <w:rsid w:val="50CF984F"/>
    <w:rsid w:val="51006A28"/>
    <w:rsid w:val="511A6308"/>
    <w:rsid w:val="51EA3EAD"/>
    <w:rsid w:val="5201D840"/>
    <w:rsid w:val="536A56DB"/>
    <w:rsid w:val="53F802AE"/>
    <w:rsid w:val="5450B26D"/>
    <w:rsid w:val="54542537"/>
    <w:rsid w:val="547D1B19"/>
    <w:rsid w:val="54C6DBB6"/>
    <w:rsid w:val="54FBA7F8"/>
    <w:rsid w:val="550F9CA1"/>
    <w:rsid w:val="5564530A"/>
    <w:rsid w:val="557B7E89"/>
    <w:rsid w:val="55E658AD"/>
    <w:rsid w:val="5638422F"/>
    <w:rsid w:val="566722E3"/>
    <w:rsid w:val="568C1EF2"/>
    <w:rsid w:val="56A9C1D6"/>
    <w:rsid w:val="56B1276C"/>
    <w:rsid w:val="57298F42"/>
    <w:rsid w:val="5755ABB8"/>
    <w:rsid w:val="577BA4EF"/>
    <w:rsid w:val="57D55D37"/>
    <w:rsid w:val="57F4A15D"/>
    <w:rsid w:val="582EF83A"/>
    <w:rsid w:val="5836A0DC"/>
    <w:rsid w:val="584AB9DA"/>
    <w:rsid w:val="588FAE85"/>
    <w:rsid w:val="58B17D22"/>
    <w:rsid w:val="597AC55A"/>
    <w:rsid w:val="59DFDCD3"/>
    <w:rsid w:val="5A0C5123"/>
    <w:rsid w:val="5A1D4D72"/>
    <w:rsid w:val="5A3AB6E4"/>
    <w:rsid w:val="5BEB1937"/>
    <w:rsid w:val="5C1B4228"/>
    <w:rsid w:val="5C95BA9A"/>
    <w:rsid w:val="5D422BD1"/>
    <w:rsid w:val="5DACB05E"/>
    <w:rsid w:val="5DCE824A"/>
    <w:rsid w:val="5E103217"/>
    <w:rsid w:val="5F9AA907"/>
    <w:rsid w:val="5FDB89E8"/>
    <w:rsid w:val="60A84119"/>
    <w:rsid w:val="60B728FB"/>
    <w:rsid w:val="60C47E3B"/>
    <w:rsid w:val="6118530B"/>
    <w:rsid w:val="614E0974"/>
    <w:rsid w:val="61EEFA92"/>
    <w:rsid w:val="62412E22"/>
    <w:rsid w:val="6259416A"/>
    <w:rsid w:val="6278724E"/>
    <w:rsid w:val="62EFF7CA"/>
    <w:rsid w:val="6360FD43"/>
    <w:rsid w:val="6385C60C"/>
    <w:rsid w:val="64795DB5"/>
    <w:rsid w:val="648BB3EC"/>
    <w:rsid w:val="6498D3CF"/>
    <w:rsid w:val="64AE57F9"/>
    <w:rsid w:val="64B41F87"/>
    <w:rsid w:val="64DE0623"/>
    <w:rsid w:val="64F6866C"/>
    <w:rsid w:val="651F7697"/>
    <w:rsid w:val="65D40DDE"/>
    <w:rsid w:val="6631E4AC"/>
    <w:rsid w:val="666C3F18"/>
    <w:rsid w:val="66E66662"/>
    <w:rsid w:val="66F2EF8B"/>
    <w:rsid w:val="675A4A39"/>
    <w:rsid w:val="67825CA0"/>
    <w:rsid w:val="67846580"/>
    <w:rsid w:val="6830F329"/>
    <w:rsid w:val="690BEF5D"/>
    <w:rsid w:val="6940FF9C"/>
    <w:rsid w:val="6944801F"/>
    <w:rsid w:val="69AF26DF"/>
    <w:rsid w:val="6B538093"/>
    <w:rsid w:val="6B85D683"/>
    <w:rsid w:val="6D7636F4"/>
    <w:rsid w:val="6D97C2D9"/>
    <w:rsid w:val="6E98E0BE"/>
    <w:rsid w:val="6E9C7635"/>
    <w:rsid w:val="6EACB9D6"/>
    <w:rsid w:val="702D8E8A"/>
    <w:rsid w:val="70BDA0E1"/>
    <w:rsid w:val="7121037B"/>
    <w:rsid w:val="7178D512"/>
    <w:rsid w:val="71D5994E"/>
    <w:rsid w:val="71D92095"/>
    <w:rsid w:val="72AFF2C9"/>
    <w:rsid w:val="734FCD5F"/>
    <w:rsid w:val="7351C551"/>
    <w:rsid w:val="73652670"/>
    <w:rsid w:val="73BEC0A7"/>
    <w:rsid w:val="74361B65"/>
    <w:rsid w:val="748B7177"/>
    <w:rsid w:val="74BDC51D"/>
    <w:rsid w:val="74C04F4F"/>
    <w:rsid w:val="74FE3746"/>
    <w:rsid w:val="7545D948"/>
    <w:rsid w:val="756EB5E9"/>
    <w:rsid w:val="75916CF4"/>
    <w:rsid w:val="7619AB83"/>
    <w:rsid w:val="77CDA84A"/>
    <w:rsid w:val="7884913A"/>
    <w:rsid w:val="78C93762"/>
    <w:rsid w:val="7932A146"/>
    <w:rsid w:val="7A33ABF3"/>
    <w:rsid w:val="7B037E3D"/>
    <w:rsid w:val="7B0611B8"/>
    <w:rsid w:val="7B835531"/>
    <w:rsid w:val="7BE2230C"/>
    <w:rsid w:val="7C0473C8"/>
    <w:rsid w:val="7C6B1F96"/>
    <w:rsid w:val="7C70725A"/>
    <w:rsid w:val="7C7983A0"/>
    <w:rsid w:val="7C7E48C2"/>
    <w:rsid w:val="7CA04146"/>
    <w:rsid w:val="7CE36827"/>
    <w:rsid w:val="7CE73313"/>
    <w:rsid w:val="7D21FE86"/>
    <w:rsid w:val="7D5CEA33"/>
    <w:rsid w:val="7D8EEECD"/>
    <w:rsid w:val="7DC6CCC2"/>
    <w:rsid w:val="7EDF87BB"/>
    <w:rsid w:val="7F8D3A31"/>
    <w:rsid w:val="7FA416DC"/>
  </w:rsids>
  <m:mathPr>
    <m:mathFont m:val="Cambria Math"/>
    <m:brkBin m:val="before"/>
    <m:brkBinSub m:val="--"/>
    <m:smallFrac m:val="0"/>
    <m:dispDef/>
    <m:lMargin m:val="0"/>
    <m:rMargin m:val="0"/>
    <m:defJc m:val="centerGroup"/>
    <m:wrapIndent m:val="1440"/>
    <m:intLim m:val="subSup"/>
    <m:naryLim m:val="undOvr"/>
  </m:mathPr>
  <w:themeFontLang w:val="it-IT"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7C96FDE"/>
  <w15:chartTrackingRefBased/>
  <w15:docId w15:val="{2F1C9C33-076C-4FAF-9D3B-E0F8D22AB96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6">
    <w:lsdException w:name="Normal" w:uiPriority="0"/>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rsid w:val="00280B32"/>
    <w:pPr>
      <w:spacing w:after="120" w:line="240" w:lineRule="auto"/>
      <w:jc w:val="both"/>
    </w:pPr>
    <w:rPr>
      <w:rFonts w:ascii="Century Gothic" w:eastAsiaTheme="minorEastAsia" w:hAnsi="Century Gothic"/>
      <w:lang w:eastAsia="it-IT"/>
    </w:rPr>
  </w:style>
  <w:style w:type="paragraph" w:styleId="Titolo1">
    <w:name w:val="heading 1"/>
    <w:basedOn w:val="Normale"/>
    <w:next w:val="Normale"/>
    <w:link w:val="Titolo1Carattere"/>
    <w:autoRedefine/>
    <w:uiPriority w:val="9"/>
    <w:qFormat/>
    <w:rsid w:val="00B96F84"/>
    <w:pPr>
      <w:keepNext/>
      <w:keepLines/>
      <w:outlineLvl w:val="0"/>
    </w:pPr>
    <w:rPr>
      <w:rFonts w:eastAsiaTheme="majorEastAsia" w:cstheme="minorHAnsi"/>
      <w:b/>
      <w:bCs/>
      <w:smallCaps/>
      <w:sz w:val="28"/>
      <w:szCs w:val="28"/>
    </w:rPr>
  </w:style>
  <w:style w:type="paragraph" w:styleId="Titolo2">
    <w:name w:val="heading 2"/>
    <w:basedOn w:val="Sottotitolo"/>
    <w:next w:val="Normale"/>
    <w:link w:val="Titolo2Carattere"/>
    <w:uiPriority w:val="9"/>
    <w:unhideWhenUsed/>
    <w:qFormat/>
    <w:rsid w:val="003875D3"/>
    <w:pPr>
      <w:keepNext/>
      <w:keepLines/>
      <w:numPr>
        <w:ilvl w:val="0"/>
      </w:numPr>
      <w:outlineLvl w:val="1"/>
    </w:pPr>
    <w:rPr>
      <w:rFonts w:eastAsiaTheme="majorEastAsia" w:cstheme="majorBidi"/>
      <w:b/>
      <w:smallCaps/>
      <w:color w:val="auto"/>
      <w:sz w:val="28"/>
      <w:szCs w:val="26"/>
    </w:rPr>
  </w:style>
  <w:style w:type="paragraph" w:styleId="Titolo3">
    <w:name w:val="heading 3"/>
    <w:basedOn w:val="Normale"/>
    <w:next w:val="Normale"/>
    <w:link w:val="Titolo3Carattere"/>
    <w:uiPriority w:val="9"/>
    <w:unhideWhenUsed/>
    <w:qFormat/>
    <w:rsid w:val="0023390E"/>
    <w:pPr>
      <w:keepNext/>
      <w:keepLines/>
      <w:spacing w:before="120" w:line="360" w:lineRule="auto"/>
      <w:outlineLvl w:val="2"/>
    </w:pPr>
    <w:rPr>
      <w:rFonts w:eastAsiaTheme="majorEastAsia" w:cstheme="majorBidi"/>
      <w:b/>
      <w:smallCaps/>
      <w:sz w:val="24"/>
      <w:szCs w:val="24"/>
    </w:rPr>
  </w:style>
  <w:style w:type="paragraph" w:styleId="Titolo4">
    <w:name w:val="heading 4"/>
    <w:basedOn w:val="Normale"/>
    <w:next w:val="Normale"/>
    <w:link w:val="Titolo4Carattere"/>
    <w:uiPriority w:val="9"/>
    <w:semiHidden/>
    <w:unhideWhenUsed/>
    <w:qFormat/>
    <w:rsid w:val="00DD14AA"/>
    <w:pPr>
      <w:keepNext/>
      <w:keepLines/>
      <w:spacing w:before="40" w:after="0"/>
      <w:outlineLvl w:val="3"/>
    </w:pPr>
    <w:rPr>
      <w:rFonts w:asciiTheme="majorHAnsi" w:eastAsiaTheme="majorEastAsia" w:hAnsiTheme="majorHAnsi" w:cstheme="majorBidi"/>
      <w:i/>
      <w:iCs/>
      <w:color w:val="2F5496" w:themeColor="accent1" w:themeShade="BF"/>
    </w:rPr>
  </w:style>
  <w:style w:type="paragraph" w:styleId="Titolo5">
    <w:name w:val="heading 5"/>
    <w:basedOn w:val="Normale"/>
    <w:next w:val="Normale"/>
    <w:link w:val="Titolo5Carattere"/>
    <w:uiPriority w:val="9"/>
    <w:semiHidden/>
    <w:unhideWhenUsed/>
    <w:qFormat/>
    <w:rsid w:val="00432C08"/>
    <w:pPr>
      <w:keepNext/>
      <w:keepLines/>
      <w:spacing w:before="80" w:after="40" w:line="278" w:lineRule="auto"/>
      <w:jc w:val="left"/>
      <w:outlineLvl w:val="4"/>
    </w:pPr>
    <w:rPr>
      <w:rFonts w:asciiTheme="minorHAnsi" w:eastAsiaTheme="majorEastAsia" w:hAnsiTheme="minorHAnsi" w:cstheme="majorBidi"/>
      <w:color w:val="2F5496" w:themeColor="accent1" w:themeShade="BF"/>
      <w:kern w:val="2"/>
      <w:sz w:val="24"/>
      <w:szCs w:val="24"/>
      <w:lang w:eastAsia="en-US"/>
      <w14:ligatures w14:val="standardContextual"/>
    </w:rPr>
  </w:style>
  <w:style w:type="paragraph" w:styleId="Titolo6">
    <w:name w:val="heading 6"/>
    <w:basedOn w:val="Normale"/>
    <w:next w:val="Normale"/>
    <w:link w:val="Titolo6Carattere"/>
    <w:uiPriority w:val="9"/>
    <w:semiHidden/>
    <w:unhideWhenUsed/>
    <w:qFormat/>
    <w:rsid w:val="00432C08"/>
    <w:pPr>
      <w:keepNext/>
      <w:keepLines/>
      <w:spacing w:before="40" w:after="0" w:line="278" w:lineRule="auto"/>
      <w:jc w:val="left"/>
      <w:outlineLvl w:val="5"/>
    </w:pPr>
    <w:rPr>
      <w:rFonts w:asciiTheme="minorHAnsi" w:eastAsiaTheme="majorEastAsia" w:hAnsiTheme="minorHAnsi" w:cstheme="majorBidi"/>
      <w:i/>
      <w:iCs/>
      <w:color w:val="595959" w:themeColor="text1" w:themeTint="A6"/>
      <w:kern w:val="2"/>
      <w:sz w:val="24"/>
      <w:szCs w:val="24"/>
      <w:lang w:eastAsia="en-US"/>
      <w14:ligatures w14:val="standardContextual"/>
    </w:rPr>
  </w:style>
  <w:style w:type="paragraph" w:styleId="Titolo7">
    <w:name w:val="heading 7"/>
    <w:basedOn w:val="Normale"/>
    <w:next w:val="Normale"/>
    <w:link w:val="Titolo7Carattere"/>
    <w:uiPriority w:val="9"/>
    <w:semiHidden/>
    <w:unhideWhenUsed/>
    <w:qFormat/>
    <w:rsid w:val="00432C08"/>
    <w:pPr>
      <w:keepNext/>
      <w:keepLines/>
      <w:spacing w:before="40" w:after="0" w:line="278" w:lineRule="auto"/>
      <w:jc w:val="left"/>
      <w:outlineLvl w:val="6"/>
    </w:pPr>
    <w:rPr>
      <w:rFonts w:asciiTheme="minorHAnsi" w:eastAsiaTheme="majorEastAsia" w:hAnsiTheme="minorHAnsi" w:cstheme="majorBidi"/>
      <w:color w:val="595959" w:themeColor="text1" w:themeTint="A6"/>
      <w:kern w:val="2"/>
      <w:sz w:val="24"/>
      <w:szCs w:val="24"/>
      <w:lang w:eastAsia="en-US"/>
      <w14:ligatures w14:val="standardContextual"/>
    </w:rPr>
  </w:style>
  <w:style w:type="paragraph" w:styleId="Titolo8">
    <w:name w:val="heading 8"/>
    <w:basedOn w:val="Normale"/>
    <w:next w:val="Normale"/>
    <w:link w:val="Titolo8Carattere"/>
    <w:uiPriority w:val="9"/>
    <w:semiHidden/>
    <w:unhideWhenUsed/>
    <w:qFormat/>
    <w:rsid w:val="00432C08"/>
    <w:pPr>
      <w:keepNext/>
      <w:keepLines/>
      <w:spacing w:after="0" w:line="278" w:lineRule="auto"/>
      <w:jc w:val="left"/>
      <w:outlineLvl w:val="7"/>
    </w:pPr>
    <w:rPr>
      <w:rFonts w:asciiTheme="minorHAnsi" w:eastAsiaTheme="majorEastAsia" w:hAnsiTheme="minorHAnsi" w:cstheme="majorBidi"/>
      <w:i/>
      <w:iCs/>
      <w:color w:val="272727" w:themeColor="text1" w:themeTint="D8"/>
      <w:kern w:val="2"/>
      <w:sz w:val="24"/>
      <w:szCs w:val="24"/>
      <w:lang w:eastAsia="en-US"/>
      <w14:ligatures w14:val="standardContextual"/>
    </w:rPr>
  </w:style>
  <w:style w:type="paragraph" w:styleId="Titolo9">
    <w:name w:val="heading 9"/>
    <w:basedOn w:val="Normale"/>
    <w:next w:val="Normale"/>
    <w:link w:val="Titolo9Carattere"/>
    <w:uiPriority w:val="9"/>
    <w:semiHidden/>
    <w:unhideWhenUsed/>
    <w:qFormat/>
    <w:rsid w:val="00432C08"/>
    <w:pPr>
      <w:keepNext/>
      <w:keepLines/>
      <w:spacing w:after="0" w:line="278" w:lineRule="auto"/>
      <w:jc w:val="left"/>
      <w:outlineLvl w:val="8"/>
    </w:pPr>
    <w:rPr>
      <w:rFonts w:asciiTheme="minorHAnsi" w:eastAsiaTheme="majorEastAsia" w:hAnsiTheme="minorHAnsi" w:cstheme="majorBidi"/>
      <w:color w:val="272727" w:themeColor="text1" w:themeTint="D8"/>
      <w:kern w:val="2"/>
      <w:sz w:val="24"/>
      <w:szCs w:val="24"/>
      <w:lang w:eastAsia="en-US"/>
      <w14:ligatures w14:val="standardContextual"/>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Paragrafoelenco">
    <w:name w:val="List Paragraph"/>
    <w:aliases w:val="Elenco num ARGEA,Elenco Bullet point,Table of contents numbered,body,Odsek zoznamu2,List Paragraph1,Bullet List,FooterText,lp1,lp11,List Paragraph11,Use Case List Paragraph,numbered,Paragraphe de liste1,Bulletr List Paragraph,列出段落,列出段落1"/>
    <w:basedOn w:val="Normale"/>
    <w:link w:val="ParagrafoelencoCarattere"/>
    <w:uiPriority w:val="34"/>
    <w:qFormat/>
    <w:rsid w:val="00B96F84"/>
    <w:pPr>
      <w:spacing w:before="120"/>
      <w:ind w:left="720"/>
      <w:contextualSpacing/>
    </w:pPr>
  </w:style>
  <w:style w:type="character" w:customStyle="1" w:styleId="ParagrafoelencoCarattere">
    <w:name w:val="Paragrafo elenco Carattere"/>
    <w:aliases w:val="Elenco num ARGEA Carattere,Elenco Bullet point Carattere,Table of contents numbered Carattere,body Carattere,Odsek zoznamu2 Carattere,List Paragraph1 Carattere,Bullet List Carattere,FooterText Carattere,lp1 Carattere"/>
    <w:basedOn w:val="Carpredefinitoparagrafo"/>
    <w:link w:val="Paragrafoelenco"/>
    <w:uiPriority w:val="34"/>
    <w:qFormat/>
    <w:rsid w:val="00B96F84"/>
    <w:rPr>
      <w:rFonts w:ascii="Century Gothic" w:eastAsiaTheme="minorEastAsia" w:hAnsi="Century Gothic"/>
      <w:lang w:eastAsia="it-IT"/>
    </w:rPr>
  </w:style>
  <w:style w:type="table" w:styleId="Grigliatabella">
    <w:name w:val="Table Grid"/>
    <w:basedOn w:val="Tabellanormale"/>
    <w:uiPriority w:val="39"/>
    <w:rsid w:val="00E30750"/>
    <w:pPr>
      <w:spacing w:after="0" w:line="240" w:lineRule="auto"/>
    </w:pPr>
    <w:rPr>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ellaelenco3-colore6">
    <w:name w:val="List Table 3 Accent 6"/>
    <w:basedOn w:val="Tabellanormale"/>
    <w:uiPriority w:val="48"/>
    <w:rsid w:val="00B202FE"/>
    <w:pPr>
      <w:spacing w:after="0" w:line="240" w:lineRule="auto"/>
    </w:pPr>
    <w:tblPr>
      <w:tblStyleRowBandSize w:val="1"/>
      <w:tblStyleColBandSize w:val="1"/>
      <w:tblBorders>
        <w:top w:val="single" w:sz="4" w:space="0" w:color="70AD47" w:themeColor="accent6"/>
        <w:left w:val="single" w:sz="4" w:space="0" w:color="70AD47" w:themeColor="accent6"/>
        <w:bottom w:val="single" w:sz="4" w:space="0" w:color="70AD47" w:themeColor="accent6"/>
        <w:right w:val="single" w:sz="4" w:space="0" w:color="70AD47" w:themeColor="accent6"/>
      </w:tblBorders>
    </w:tblPr>
    <w:tblStylePr w:type="firstRow">
      <w:rPr>
        <w:b/>
        <w:bCs/>
        <w:color w:val="FFFFFF" w:themeColor="background1"/>
      </w:rPr>
      <w:tblPr/>
      <w:tcPr>
        <w:shd w:val="clear" w:color="auto" w:fill="70AD47" w:themeFill="accent6"/>
      </w:tcPr>
    </w:tblStylePr>
    <w:tblStylePr w:type="lastRow">
      <w:rPr>
        <w:b/>
        <w:bCs/>
      </w:rPr>
      <w:tblPr/>
      <w:tcPr>
        <w:tcBorders>
          <w:top w:val="double" w:sz="4" w:space="0" w:color="70AD47" w:themeColor="accent6"/>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70AD47" w:themeColor="accent6"/>
          <w:right w:val="single" w:sz="4" w:space="0" w:color="70AD47" w:themeColor="accent6"/>
        </w:tcBorders>
      </w:tcPr>
    </w:tblStylePr>
    <w:tblStylePr w:type="band1Horz">
      <w:tblPr/>
      <w:tcPr>
        <w:tcBorders>
          <w:top w:val="single" w:sz="4" w:space="0" w:color="70AD47" w:themeColor="accent6"/>
          <w:bottom w:val="single" w:sz="4" w:space="0" w:color="70AD47" w:themeColor="accent6"/>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70AD47" w:themeColor="accent6"/>
          <w:left w:val="nil"/>
        </w:tcBorders>
      </w:tcPr>
    </w:tblStylePr>
    <w:tblStylePr w:type="swCell">
      <w:tblPr/>
      <w:tcPr>
        <w:tcBorders>
          <w:top w:val="double" w:sz="4" w:space="0" w:color="70AD47" w:themeColor="accent6"/>
          <w:right w:val="nil"/>
        </w:tcBorders>
      </w:tcPr>
    </w:tblStylePr>
  </w:style>
  <w:style w:type="paragraph" w:styleId="Titolo">
    <w:name w:val="Title"/>
    <w:basedOn w:val="Normale"/>
    <w:next w:val="Normale"/>
    <w:link w:val="TitoloCarattere"/>
    <w:uiPriority w:val="10"/>
    <w:qFormat/>
    <w:rsid w:val="00AF49A0"/>
    <w:pPr>
      <w:spacing w:before="120"/>
      <w:contextualSpacing/>
    </w:pPr>
    <w:rPr>
      <w:rFonts w:eastAsiaTheme="majorEastAsia" w:cstheme="majorBidi"/>
      <w:smallCaps/>
      <w:color w:val="000000" w:themeColor="text1"/>
      <w:kern w:val="28"/>
      <w:sz w:val="52"/>
      <w:szCs w:val="56"/>
      <w14:shadow w14:blurRad="50800" w14:dist="38100" w14:dir="2700000" w14:sx="100000" w14:sy="100000" w14:kx="0" w14:ky="0" w14:algn="tl">
        <w14:schemeClr w14:val="accent6">
          <w14:alpha w14:val="60000"/>
          <w14:lumMod w14:val="20000"/>
          <w14:lumOff w14:val="80000"/>
        </w14:schemeClr>
      </w14:shadow>
      <w14:numForm w14:val="lining"/>
      <w14:numSpacing w14:val="proportional"/>
      <w14:stylisticSets>
        <w14:styleSet w14:id="4"/>
      </w14:stylisticSets>
    </w:rPr>
  </w:style>
  <w:style w:type="character" w:customStyle="1" w:styleId="TitoloCarattere">
    <w:name w:val="Titolo Carattere"/>
    <w:basedOn w:val="Carpredefinitoparagrafo"/>
    <w:link w:val="Titolo"/>
    <w:uiPriority w:val="10"/>
    <w:rsid w:val="00AF49A0"/>
    <w:rPr>
      <w:rFonts w:ascii="Century Gothic" w:eastAsiaTheme="majorEastAsia" w:hAnsi="Century Gothic" w:cstheme="majorBidi"/>
      <w:smallCaps/>
      <w:color w:val="000000" w:themeColor="text1"/>
      <w:kern w:val="28"/>
      <w:sz w:val="52"/>
      <w:szCs w:val="56"/>
      <w:lang w:eastAsia="it-IT"/>
      <w14:shadow w14:blurRad="50800" w14:dist="38100" w14:dir="2700000" w14:sx="100000" w14:sy="100000" w14:kx="0" w14:ky="0" w14:algn="tl">
        <w14:schemeClr w14:val="accent6">
          <w14:alpha w14:val="60000"/>
          <w14:lumMod w14:val="20000"/>
          <w14:lumOff w14:val="80000"/>
        </w14:schemeClr>
      </w14:shadow>
      <w14:numForm w14:val="lining"/>
      <w14:numSpacing w14:val="proportional"/>
      <w14:stylisticSets>
        <w14:styleSet w14:id="4"/>
      </w14:stylisticSets>
    </w:rPr>
  </w:style>
  <w:style w:type="table" w:styleId="Tabellagriglia4-colore6">
    <w:name w:val="Grid Table 4 Accent 6"/>
    <w:basedOn w:val="Tabellanormale"/>
    <w:uiPriority w:val="49"/>
    <w:rsid w:val="00B202FE"/>
    <w:pPr>
      <w:spacing w:after="0" w:line="240" w:lineRule="auto"/>
    </w:pPr>
    <w:tblPr>
      <w:tblStyleRowBandSize w:val="1"/>
      <w:tblStyleColBandSize w:val="1"/>
      <w:tblBorders>
        <w:top w:val="single" w:sz="4" w:space="0" w:color="A8D08D" w:themeColor="accent6" w:themeTint="99"/>
        <w:left w:val="single" w:sz="4" w:space="0" w:color="A8D08D" w:themeColor="accent6" w:themeTint="99"/>
        <w:bottom w:val="single" w:sz="4" w:space="0" w:color="A8D08D" w:themeColor="accent6" w:themeTint="99"/>
        <w:right w:val="single" w:sz="4" w:space="0" w:color="A8D08D" w:themeColor="accent6" w:themeTint="99"/>
        <w:insideH w:val="single" w:sz="4" w:space="0" w:color="A8D08D" w:themeColor="accent6" w:themeTint="99"/>
        <w:insideV w:val="single" w:sz="4" w:space="0" w:color="A8D08D" w:themeColor="accent6" w:themeTint="99"/>
      </w:tblBorders>
    </w:tblPr>
    <w:tblStylePr w:type="firstRow">
      <w:rPr>
        <w:b/>
        <w:bCs/>
        <w:color w:val="FFFFFF" w:themeColor="background1"/>
      </w:rPr>
      <w:tblPr/>
      <w:tcPr>
        <w:tcBorders>
          <w:top w:val="single" w:sz="4" w:space="0" w:color="70AD47" w:themeColor="accent6"/>
          <w:left w:val="single" w:sz="4" w:space="0" w:color="70AD47" w:themeColor="accent6"/>
          <w:bottom w:val="single" w:sz="4" w:space="0" w:color="70AD47" w:themeColor="accent6"/>
          <w:right w:val="single" w:sz="4" w:space="0" w:color="70AD47" w:themeColor="accent6"/>
          <w:insideH w:val="nil"/>
          <w:insideV w:val="nil"/>
        </w:tcBorders>
        <w:shd w:val="clear" w:color="auto" w:fill="70AD47" w:themeFill="accent6"/>
      </w:tcPr>
    </w:tblStylePr>
    <w:tblStylePr w:type="lastRow">
      <w:rPr>
        <w:b/>
        <w:bCs/>
      </w:rPr>
      <w:tblPr/>
      <w:tcPr>
        <w:tcBorders>
          <w:top w:val="double" w:sz="4" w:space="0" w:color="70AD47" w:themeColor="accent6"/>
        </w:tcBorders>
      </w:tcPr>
    </w:tblStylePr>
    <w:tblStylePr w:type="firstCol">
      <w:rPr>
        <w:b/>
        <w:bCs/>
      </w:rPr>
    </w:tblStylePr>
    <w:tblStylePr w:type="lastCol">
      <w:rPr>
        <w:b/>
        <w:bCs/>
      </w:rPr>
    </w:tblStylePr>
    <w:tblStylePr w:type="band1Vert">
      <w:tblPr/>
      <w:tcPr>
        <w:shd w:val="clear" w:color="auto" w:fill="E2EFD9" w:themeFill="accent6" w:themeFillTint="33"/>
      </w:tcPr>
    </w:tblStylePr>
    <w:tblStylePr w:type="band1Horz">
      <w:tblPr/>
      <w:tcPr>
        <w:shd w:val="clear" w:color="auto" w:fill="E2EFD9" w:themeFill="accent6" w:themeFillTint="33"/>
      </w:tcPr>
    </w:tblStylePr>
  </w:style>
  <w:style w:type="character" w:customStyle="1" w:styleId="Titolo1Carattere">
    <w:name w:val="Titolo 1 Carattere"/>
    <w:basedOn w:val="Carpredefinitoparagrafo"/>
    <w:link w:val="Titolo1"/>
    <w:uiPriority w:val="9"/>
    <w:rsid w:val="00B96F84"/>
    <w:rPr>
      <w:rFonts w:ascii="Century Gothic" w:eastAsiaTheme="majorEastAsia" w:hAnsi="Century Gothic" w:cstheme="minorHAnsi"/>
      <w:b/>
      <w:bCs/>
      <w:smallCaps/>
      <w:sz w:val="28"/>
      <w:szCs w:val="28"/>
      <w:lang w:eastAsia="it-IT"/>
    </w:rPr>
  </w:style>
  <w:style w:type="paragraph" w:styleId="Titolosommario">
    <w:name w:val="TOC Heading"/>
    <w:basedOn w:val="Titolo1"/>
    <w:next w:val="Normale"/>
    <w:uiPriority w:val="39"/>
    <w:unhideWhenUsed/>
    <w:qFormat/>
    <w:rsid w:val="00FC2F92"/>
    <w:pPr>
      <w:spacing w:line="259" w:lineRule="auto"/>
      <w:jc w:val="left"/>
      <w:outlineLvl w:val="9"/>
    </w:pPr>
  </w:style>
  <w:style w:type="paragraph" w:styleId="Sommario1">
    <w:name w:val="toc 1"/>
    <w:basedOn w:val="Normale"/>
    <w:next w:val="Normale"/>
    <w:autoRedefine/>
    <w:uiPriority w:val="39"/>
    <w:unhideWhenUsed/>
    <w:qFormat/>
    <w:rsid w:val="00FC2F92"/>
    <w:pPr>
      <w:spacing w:after="100"/>
    </w:pPr>
  </w:style>
  <w:style w:type="character" w:styleId="Collegamentoipertestuale">
    <w:name w:val="Hyperlink"/>
    <w:basedOn w:val="Carpredefinitoparagrafo"/>
    <w:uiPriority w:val="99"/>
    <w:unhideWhenUsed/>
    <w:rsid w:val="00FC2F92"/>
    <w:rPr>
      <w:color w:val="0563C1" w:themeColor="hyperlink"/>
      <w:u w:val="single"/>
    </w:rPr>
  </w:style>
  <w:style w:type="character" w:customStyle="1" w:styleId="Titolo2Carattere">
    <w:name w:val="Titolo 2 Carattere"/>
    <w:basedOn w:val="Carpredefinitoparagrafo"/>
    <w:link w:val="Titolo2"/>
    <w:uiPriority w:val="9"/>
    <w:rsid w:val="00217CA0"/>
    <w:rPr>
      <w:rFonts w:ascii="Century Gothic" w:eastAsiaTheme="majorEastAsia" w:hAnsi="Century Gothic" w:cstheme="majorBidi"/>
      <w:b/>
      <w:smallCaps/>
      <w:spacing w:val="15"/>
      <w:sz w:val="28"/>
      <w:szCs w:val="26"/>
      <w:lang w:eastAsia="it-IT"/>
    </w:rPr>
  </w:style>
  <w:style w:type="paragraph" w:styleId="Sommario2">
    <w:name w:val="toc 2"/>
    <w:basedOn w:val="Normale"/>
    <w:next w:val="Normale"/>
    <w:autoRedefine/>
    <w:uiPriority w:val="39"/>
    <w:unhideWhenUsed/>
    <w:rsid w:val="00EC092E"/>
    <w:pPr>
      <w:spacing w:after="100"/>
      <w:ind w:left="220"/>
    </w:pPr>
  </w:style>
  <w:style w:type="paragraph" w:styleId="Revisione">
    <w:name w:val="Revision"/>
    <w:hidden/>
    <w:uiPriority w:val="99"/>
    <w:semiHidden/>
    <w:rsid w:val="00F23EC3"/>
    <w:pPr>
      <w:spacing w:after="0" w:line="240" w:lineRule="auto"/>
    </w:pPr>
    <w:rPr>
      <w:rFonts w:ascii="Calibri" w:eastAsiaTheme="minorEastAsia" w:hAnsi="Calibri"/>
      <w:lang w:eastAsia="it-IT"/>
    </w:rPr>
  </w:style>
  <w:style w:type="character" w:customStyle="1" w:styleId="Titolo3Carattere">
    <w:name w:val="Titolo 3 Carattere"/>
    <w:basedOn w:val="Carpredefinitoparagrafo"/>
    <w:link w:val="Titolo3"/>
    <w:uiPriority w:val="9"/>
    <w:rsid w:val="0023390E"/>
    <w:rPr>
      <w:rFonts w:ascii="Century Gothic" w:eastAsiaTheme="majorEastAsia" w:hAnsi="Century Gothic" w:cstheme="majorBidi"/>
      <w:b/>
      <w:smallCaps/>
      <w:sz w:val="24"/>
      <w:szCs w:val="24"/>
      <w:lang w:eastAsia="it-IT"/>
    </w:rPr>
  </w:style>
  <w:style w:type="paragraph" w:customStyle="1" w:styleId="TableParagraph">
    <w:name w:val="Table Paragraph"/>
    <w:basedOn w:val="Normale"/>
    <w:uiPriority w:val="1"/>
    <w:qFormat/>
    <w:rsid w:val="00AF49A0"/>
    <w:pPr>
      <w:autoSpaceDE w:val="0"/>
      <w:autoSpaceDN w:val="0"/>
      <w:adjustRightInd w:val="0"/>
      <w:spacing w:before="120"/>
      <w:jc w:val="left"/>
    </w:pPr>
    <w:rPr>
      <w:rFonts w:eastAsiaTheme="minorHAnsi" w:cs="Calibri"/>
      <w:sz w:val="24"/>
      <w:szCs w:val="24"/>
      <w:lang w:eastAsia="en-US"/>
    </w:rPr>
  </w:style>
  <w:style w:type="table" w:styleId="Tabellagriglia1chiara-colore2">
    <w:name w:val="Grid Table 1 Light Accent 2"/>
    <w:basedOn w:val="Tabellanormale"/>
    <w:uiPriority w:val="46"/>
    <w:rsid w:val="00D977F1"/>
    <w:pPr>
      <w:spacing w:after="0" w:line="240" w:lineRule="auto"/>
    </w:pPr>
    <w:tblPr>
      <w:tblStyleRowBandSize w:val="1"/>
      <w:tblStyleColBandSize w:val="1"/>
      <w:tblBorders>
        <w:top w:val="single" w:sz="4" w:space="0" w:color="F7CAAC" w:themeColor="accent2" w:themeTint="66"/>
        <w:left w:val="single" w:sz="4" w:space="0" w:color="F7CAAC" w:themeColor="accent2" w:themeTint="66"/>
        <w:bottom w:val="single" w:sz="4" w:space="0" w:color="F7CAAC" w:themeColor="accent2" w:themeTint="66"/>
        <w:right w:val="single" w:sz="4" w:space="0" w:color="F7CAAC" w:themeColor="accent2" w:themeTint="66"/>
        <w:insideH w:val="single" w:sz="4" w:space="0" w:color="F7CAAC" w:themeColor="accent2" w:themeTint="66"/>
        <w:insideV w:val="single" w:sz="4" w:space="0" w:color="F7CAAC" w:themeColor="accent2" w:themeTint="66"/>
      </w:tblBorders>
    </w:tblPr>
    <w:tblStylePr w:type="firstRow">
      <w:rPr>
        <w:b/>
        <w:bCs/>
      </w:rPr>
      <w:tblPr/>
      <w:tcPr>
        <w:tcBorders>
          <w:bottom w:val="single" w:sz="12" w:space="0" w:color="F4B083" w:themeColor="accent2" w:themeTint="99"/>
        </w:tcBorders>
      </w:tcPr>
    </w:tblStylePr>
    <w:tblStylePr w:type="lastRow">
      <w:rPr>
        <w:b/>
        <w:bCs/>
      </w:rPr>
      <w:tblPr/>
      <w:tcPr>
        <w:tcBorders>
          <w:top w:val="double" w:sz="2" w:space="0" w:color="F4B083" w:themeColor="accent2" w:themeTint="99"/>
        </w:tcBorders>
      </w:tcPr>
    </w:tblStylePr>
    <w:tblStylePr w:type="firstCol">
      <w:rPr>
        <w:b/>
        <w:bCs/>
      </w:rPr>
    </w:tblStylePr>
    <w:tblStylePr w:type="lastCol">
      <w:rPr>
        <w:b/>
        <w:bCs/>
      </w:rPr>
    </w:tblStylePr>
  </w:style>
  <w:style w:type="table" w:styleId="Tabellagriglia2-colore6">
    <w:name w:val="Grid Table 2 Accent 6"/>
    <w:basedOn w:val="Tabellanormale"/>
    <w:uiPriority w:val="47"/>
    <w:rsid w:val="00D977F1"/>
    <w:pPr>
      <w:spacing w:after="0" w:line="240" w:lineRule="auto"/>
    </w:pPr>
    <w:tblPr>
      <w:tblStyleRowBandSize w:val="1"/>
      <w:tblStyleColBandSize w:val="1"/>
      <w:tblBorders>
        <w:top w:val="single" w:sz="2" w:space="0" w:color="A8D08D" w:themeColor="accent6" w:themeTint="99"/>
        <w:bottom w:val="single" w:sz="2" w:space="0" w:color="A8D08D" w:themeColor="accent6" w:themeTint="99"/>
        <w:insideH w:val="single" w:sz="2" w:space="0" w:color="A8D08D" w:themeColor="accent6" w:themeTint="99"/>
        <w:insideV w:val="single" w:sz="2" w:space="0" w:color="A8D08D" w:themeColor="accent6" w:themeTint="99"/>
      </w:tblBorders>
    </w:tblPr>
    <w:tblStylePr w:type="firstRow">
      <w:rPr>
        <w:b/>
        <w:bCs/>
      </w:rPr>
      <w:tblPr/>
      <w:tcPr>
        <w:tcBorders>
          <w:top w:val="nil"/>
          <w:bottom w:val="single" w:sz="12" w:space="0" w:color="A8D08D" w:themeColor="accent6" w:themeTint="99"/>
          <w:insideH w:val="nil"/>
          <w:insideV w:val="nil"/>
        </w:tcBorders>
        <w:shd w:val="clear" w:color="auto" w:fill="FFFFFF" w:themeFill="background1"/>
      </w:tcPr>
    </w:tblStylePr>
    <w:tblStylePr w:type="lastRow">
      <w:rPr>
        <w:b/>
        <w:bCs/>
      </w:rPr>
      <w:tblPr/>
      <w:tcPr>
        <w:tcBorders>
          <w:top w:val="double" w:sz="2" w:space="0" w:color="A8D08D" w:themeColor="accent6"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E2EFD9" w:themeFill="accent6" w:themeFillTint="33"/>
      </w:tcPr>
    </w:tblStylePr>
    <w:tblStylePr w:type="band1Horz">
      <w:tblPr/>
      <w:tcPr>
        <w:shd w:val="clear" w:color="auto" w:fill="E2EFD9" w:themeFill="accent6" w:themeFillTint="33"/>
      </w:tcPr>
    </w:tblStylePr>
  </w:style>
  <w:style w:type="table" w:styleId="Tabellagriglia1chiara-colore6">
    <w:name w:val="Grid Table 1 Light Accent 6"/>
    <w:basedOn w:val="Tabellanormale"/>
    <w:uiPriority w:val="46"/>
    <w:rsid w:val="00FF5E11"/>
    <w:pPr>
      <w:spacing w:after="0" w:line="240" w:lineRule="auto"/>
    </w:pPr>
    <w:tblPr>
      <w:tblStyleRowBandSize w:val="1"/>
      <w:tblStyleColBandSize w:val="1"/>
      <w:tblBorders>
        <w:top w:val="single" w:sz="4" w:space="0" w:color="C5E0B3" w:themeColor="accent6" w:themeTint="66"/>
        <w:left w:val="single" w:sz="4" w:space="0" w:color="C5E0B3" w:themeColor="accent6" w:themeTint="66"/>
        <w:bottom w:val="single" w:sz="4" w:space="0" w:color="C5E0B3" w:themeColor="accent6" w:themeTint="66"/>
        <w:right w:val="single" w:sz="4" w:space="0" w:color="C5E0B3" w:themeColor="accent6" w:themeTint="66"/>
        <w:insideH w:val="single" w:sz="4" w:space="0" w:color="C5E0B3" w:themeColor="accent6" w:themeTint="66"/>
        <w:insideV w:val="single" w:sz="4" w:space="0" w:color="C5E0B3" w:themeColor="accent6" w:themeTint="66"/>
      </w:tblBorders>
    </w:tblPr>
    <w:tblStylePr w:type="firstRow">
      <w:rPr>
        <w:b/>
        <w:bCs/>
      </w:rPr>
      <w:tblPr/>
      <w:tcPr>
        <w:tcBorders>
          <w:bottom w:val="single" w:sz="12" w:space="0" w:color="A8D08D" w:themeColor="accent6" w:themeTint="99"/>
        </w:tcBorders>
      </w:tcPr>
    </w:tblStylePr>
    <w:tblStylePr w:type="lastRow">
      <w:rPr>
        <w:b/>
        <w:bCs/>
      </w:rPr>
      <w:tblPr/>
      <w:tcPr>
        <w:tcBorders>
          <w:top w:val="double" w:sz="2" w:space="0" w:color="A8D08D" w:themeColor="accent6" w:themeTint="99"/>
        </w:tcBorders>
      </w:tcPr>
    </w:tblStylePr>
    <w:tblStylePr w:type="firstCol">
      <w:rPr>
        <w:b/>
        <w:bCs/>
      </w:rPr>
    </w:tblStylePr>
    <w:tblStylePr w:type="lastCol">
      <w:rPr>
        <w:b/>
        <w:bCs/>
      </w:rPr>
    </w:tblStylePr>
  </w:style>
  <w:style w:type="paragraph" w:styleId="Didascalia">
    <w:name w:val="caption"/>
    <w:basedOn w:val="Normale"/>
    <w:next w:val="Normale"/>
    <w:uiPriority w:val="35"/>
    <w:unhideWhenUsed/>
    <w:qFormat/>
    <w:rsid w:val="00EC0292"/>
    <w:pPr>
      <w:spacing w:after="200"/>
    </w:pPr>
    <w:rPr>
      <w:i/>
      <w:iCs/>
      <w:color w:val="44546A" w:themeColor="text2"/>
      <w:sz w:val="18"/>
      <w:szCs w:val="18"/>
    </w:rPr>
  </w:style>
  <w:style w:type="paragraph" w:styleId="Sottotitolo">
    <w:name w:val="Subtitle"/>
    <w:basedOn w:val="Normale"/>
    <w:next w:val="Normale"/>
    <w:link w:val="SottotitoloCarattere"/>
    <w:uiPriority w:val="11"/>
    <w:qFormat/>
    <w:rsid w:val="00AF49A0"/>
    <w:pPr>
      <w:numPr>
        <w:ilvl w:val="1"/>
      </w:numPr>
      <w:spacing w:before="120"/>
    </w:pPr>
    <w:rPr>
      <w:color w:val="262626" w:themeColor="text1" w:themeTint="D9"/>
      <w:spacing w:val="15"/>
      <w:sz w:val="32"/>
    </w:rPr>
  </w:style>
  <w:style w:type="character" w:customStyle="1" w:styleId="SottotitoloCarattere">
    <w:name w:val="Sottotitolo Carattere"/>
    <w:basedOn w:val="Carpredefinitoparagrafo"/>
    <w:link w:val="Sottotitolo"/>
    <w:uiPriority w:val="11"/>
    <w:rsid w:val="00AF49A0"/>
    <w:rPr>
      <w:rFonts w:ascii="Century Gothic" w:eastAsiaTheme="minorEastAsia" w:hAnsi="Century Gothic"/>
      <w:color w:val="262626" w:themeColor="text1" w:themeTint="D9"/>
      <w:spacing w:val="15"/>
      <w:sz w:val="32"/>
      <w:lang w:eastAsia="it-IT"/>
    </w:rPr>
  </w:style>
  <w:style w:type="paragraph" w:styleId="Sommario3">
    <w:name w:val="toc 3"/>
    <w:basedOn w:val="Normale"/>
    <w:next w:val="Normale"/>
    <w:autoRedefine/>
    <w:uiPriority w:val="39"/>
    <w:unhideWhenUsed/>
    <w:rsid w:val="00D30832"/>
    <w:pPr>
      <w:tabs>
        <w:tab w:val="right" w:leader="dot" w:pos="10194"/>
      </w:tabs>
      <w:spacing w:after="100"/>
      <w:ind w:left="567"/>
    </w:pPr>
  </w:style>
  <w:style w:type="paragraph" w:styleId="Intestazione">
    <w:name w:val="header"/>
    <w:basedOn w:val="Normale"/>
    <w:link w:val="IntestazioneCarattere"/>
    <w:uiPriority w:val="99"/>
    <w:unhideWhenUsed/>
    <w:rsid w:val="00A61157"/>
    <w:pPr>
      <w:tabs>
        <w:tab w:val="center" w:pos="4819"/>
        <w:tab w:val="right" w:pos="9638"/>
      </w:tabs>
      <w:spacing w:after="0"/>
    </w:pPr>
  </w:style>
  <w:style w:type="character" w:customStyle="1" w:styleId="IntestazioneCarattere">
    <w:name w:val="Intestazione Carattere"/>
    <w:basedOn w:val="Carpredefinitoparagrafo"/>
    <w:link w:val="Intestazione"/>
    <w:uiPriority w:val="99"/>
    <w:rsid w:val="00A61157"/>
    <w:rPr>
      <w:rFonts w:ascii="Calibri" w:eastAsiaTheme="minorEastAsia" w:hAnsi="Calibri"/>
      <w:lang w:eastAsia="it-IT"/>
    </w:rPr>
  </w:style>
  <w:style w:type="paragraph" w:styleId="Pidipagina">
    <w:name w:val="footer"/>
    <w:basedOn w:val="Normale"/>
    <w:link w:val="PidipaginaCarattere"/>
    <w:uiPriority w:val="99"/>
    <w:unhideWhenUsed/>
    <w:rsid w:val="00A61157"/>
    <w:pPr>
      <w:tabs>
        <w:tab w:val="center" w:pos="4819"/>
        <w:tab w:val="right" w:pos="9638"/>
      </w:tabs>
      <w:spacing w:after="0"/>
    </w:pPr>
  </w:style>
  <w:style w:type="character" w:customStyle="1" w:styleId="PidipaginaCarattere">
    <w:name w:val="Piè di pagina Carattere"/>
    <w:basedOn w:val="Carpredefinitoparagrafo"/>
    <w:link w:val="Pidipagina"/>
    <w:uiPriority w:val="99"/>
    <w:rsid w:val="00A61157"/>
    <w:rPr>
      <w:rFonts w:ascii="Calibri" w:eastAsiaTheme="minorEastAsia" w:hAnsi="Calibri"/>
      <w:lang w:eastAsia="it-IT"/>
    </w:rPr>
  </w:style>
  <w:style w:type="character" w:styleId="Testosegnaposto">
    <w:name w:val="Placeholder Text"/>
    <w:basedOn w:val="Carpredefinitoparagrafo"/>
    <w:uiPriority w:val="99"/>
    <w:semiHidden/>
    <w:rsid w:val="00122AF9"/>
    <w:rPr>
      <w:color w:val="808080"/>
    </w:rPr>
  </w:style>
  <w:style w:type="paragraph" w:customStyle="1" w:styleId="Default">
    <w:name w:val="Default"/>
    <w:rsid w:val="00B00694"/>
    <w:pPr>
      <w:autoSpaceDE w:val="0"/>
      <w:autoSpaceDN w:val="0"/>
      <w:adjustRightInd w:val="0"/>
      <w:spacing w:after="0" w:line="240" w:lineRule="auto"/>
    </w:pPr>
    <w:rPr>
      <w:rFonts w:ascii="Calibri" w:hAnsi="Calibri" w:cs="Calibri"/>
      <w:color w:val="000000"/>
      <w:sz w:val="24"/>
      <w:szCs w:val="24"/>
    </w:rPr>
  </w:style>
  <w:style w:type="character" w:styleId="Rimandocommento">
    <w:name w:val="annotation reference"/>
    <w:basedOn w:val="Carpredefinitoparagrafo"/>
    <w:uiPriority w:val="99"/>
    <w:unhideWhenUsed/>
    <w:rsid w:val="007C59A5"/>
    <w:rPr>
      <w:sz w:val="16"/>
      <w:szCs w:val="16"/>
    </w:rPr>
  </w:style>
  <w:style w:type="paragraph" w:styleId="Testocommento">
    <w:name w:val="annotation text"/>
    <w:basedOn w:val="Normale"/>
    <w:link w:val="TestocommentoCarattere"/>
    <w:uiPriority w:val="99"/>
    <w:unhideWhenUsed/>
    <w:rsid w:val="007C59A5"/>
    <w:rPr>
      <w:sz w:val="20"/>
      <w:szCs w:val="20"/>
    </w:rPr>
  </w:style>
  <w:style w:type="character" w:customStyle="1" w:styleId="TestocommentoCarattere">
    <w:name w:val="Testo commento Carattere"/>
    <w:basedOn w:val="Carpredefinitoparagrafo"/>
    <w:link w:val="Testocommento"/>
    <w:uiPriority w:val="99"/>
    <w:rsid w:val="007C59A5"/>
    <w:rPr>
      <w:rFonts w:ascii="Calibri" w:eastAsiaTheme="minorEastAsia" w:hAnsi="Calibri"/>
      <w:sz w:val="20"/>
      <w:szCs w:val="20"/>
      <w:lang w:eastAsia="it-IT"/>
    </w:rPr>
  </w:style>
  <w:style w:type="paragraph" w:styleId="Soggettocommento">
    <w:name w:val="annotation subject"/>
    <w:basedOn w:val="Testocommento"/>
    <w:next w:val="Testocommento"/>
    <w:link w:val="SoggettocommentoCarattere"/>
    <w:uiPriority w:val="99"/>
    <w:semiHidden/>
    <w:unhideWhenUsed/>
    <w:rsid w:val="007C59A5"/>
    <w:rPr>
      <w:b/>
      <w:bCs/>
    </w:rPr>
  </w:style>
  <w:style w:type="character" w:customStyle="1" w:styleId="SoggettocommentoCarattere">
    <w:name w:val="Soggetto commento Carattere"/>
    <w:basedOn w:val="TestocommentoCarattere"/>
    <w:link w:val="Soggettocommento"/>
    <w:uiPriority w:val="99"/>
    <w:semiHidden/>
    <w:rsid w:val="007C59A5"/>
    <w:rPr>
      <w:rFonts w:ascii="Calibri" w:eastAsiaTheme="minorEastAsia" w:hAnsi="Calibri"/>
      <w:b/>
      <w:bCs/>
      <w:sz w:val="20"/>
      <w:szCs w:val="20"/>
      <w:lang w:eastAsia="it-IT"/>
    </w:rPr>
  </w:style>
  <w:style w:type="character" w:styleId="Menzione">
    <w:name w:val="Mention"/>
    <w:basedOn w:val="Carpredefinitoparagrafo"/>
    <w:uiPriority w:val="99"/>
    <w:unhideWhenUsed/>
    <w:rsid w:val="00540D1A"/>
    <w:rPr>
      <w:color w:val="2B579A"/>
      <w:shd w:val="clear" w:color="auto" w:fill="E1DFDD"/>
    </w:rPr>
  </w:style>
  <w:style w:type="paragraph" w:styleId="Testonotaapidipagina">
    <w:name w:val="footnote text"/>
    <w:aliases w:val="stile 1,Footnote,Footnote1,Footnote2,Footnote3,Footnote4,Footnote5,Footnote6,Footnote7,Footnote8,Footnote9,Footnote10,Footnote11,Footnote21,Footnote31,Footnote41,Footnote51,Footnote61,Footnote71,Footnote81,Footnote91 Carattere"/>
    <w:basedOn w:val="Normale"/>
    <w:link w:val="TestonotaapidipaginaCarattere"/>
    <w:uiPriority w:val="99"/>
    <w:unhideWhenUsed/>
    <w:qFormat/>
    <w:rsid w:val="00760173"/>
    <w:pPr>
      <w:spacing w:after="0"/>
    </w:pPr>
    <w:rPr>
      <w:rFonts w:eastAsiaTheme="minorHAnsi"/>
      <w:kern w:val="2"/>
      <w:sz w:val="18"/>
      <w:szCs w:val="20"/>
      <w:lang w:eastAsia="en-US"/>
      <w14:ligatures w14:val="standardContextual"/>
    </w:rPr>
  </w:style>
  <w:style w:type="character" w:customStyle="1" w:styleId="TestonotaapidipaginaCarattere">
    <w:name w:val="Testo nota a piè di pagina Carattere"/>
    <w:aliases w:val="stile 1 Carattere,Footnote Carattere,Footnote1 Carattere,Footnote2 Carattere,Footnote3 Carattere,Footnote4 Carattere,Footnote5 Carattere,Footnote6 Carattere,Footnote7 Carattere,Footnote8 Carattere,Footnote9 Carattere"/>
    <w:basedOn w:val="Carpredefinitoparagrafo"/>
    <w:link w:val="Testonotaapidipagina"/>
    <w:uiPriority w:val="99"/>
    <w:qFormat/>
    <w:rsid w:val="00760173"/>
    <w:rPr>
      <w:rFonts w:ascii="Century Gothic" w:hAnsi="Century Gothic"/>
      <w:kern w:val="2"/>
      <w:sz w:val="18"/>
      <w:szCs w:val="20"/>
      <w14:ligatures w14:val="standardContextual"/>
    </w:rPr>
  </w:style>
  <w:style w:type="character" w:styleId="Rimandonotaapidipagina">
    <w:name w:val="footnote reference"/>
    <w:aliases w:val="Footnote symbol,Footnote Reference Superscript,Nota a piè di pagina"/>
    <w:basedOn w:val="Carpredefinitoparagrafo"/>
    <w:uiPriority w:val="99"/>
    <w:unhideWhenUsed/>
    <w:rsid w:val="00177E7F"/>
    <w:rPr>
      <w:vertAlign w:val="superscript"/>
    </w:rPr>
  </w:style>
  <w:style w:type="character" w:styleId="Menzionenonrisolta">
    <w:name w:val="Unresolved Mention"/>
    <w:basedOn w:val="Carpredefinitoparagrafo"/>
    <w:uiPriority w:val="99"/>
    <w:semiHidden/>
    <w:unhideWhenUsed/>
    <w:rsid w:val="00501D80"/>
    <w:rPr>
      <w:color w:val="605E5C"/>
      <w:shd w:val="clear" w:color="auto" w:fill="E1DFDD"/>
    </w:rPr>
  </w:style>
  <w:style w:type="paragraph" w:styleId="Corpotesto">
    <w:name w:val="Body Text"/>
    <w:basedOn w:val="Normale"/>
    <w:link w:val="CorpotestoCarattere"/>
    <w:uiPriority w:val="1"/>
    <w:qFormat/>
    <w:rsid w:val="00743D8D"/>
    <w:pPr>
      <w:widowControl w:val="0"/>
      <w:autoSpaceDE w:val="0"/>
      <w:autoSpaceDN w:val="0"/>
      <w:spacing w:before="120"/>
    </w:pPr>
    <w:rPr>
      <w:rFonts w:eastAsia="Calibri" w:cs="Calibri"/>
      <w:szCs w:val="24"/>
      <w:lang w:eastAsia="en-US"/>
    </w:rPr>
  </w:style>
  <w:style w:type="character" w:customStyle="1" w:styleId="CorpotestoCarattere">
    <w:name w:val="Corpo testo Carattere"/>
    <w:basedOn w:val="Carpredefinitoparagrafo"/>
    <w:link w:val="Corpotesto"/>
    <w:uiPriority w:val="1"/>
    <w:rsid w:val="00743D8D"/>
    <w:rPr>
      <w:rFonts w:ascii="Century Gothic" w:eastAsia="Calibri" w:hAnsi="Century Gothic" w:cs="Calibri"/>
      <w:szCs w:val="24"/>
    </w:rPr>
  </w:style>
  <w:style w:type="character" w:styleId="Enfasigrassetto">
    <w:name w:val="Strong"/>
    <w:basedOn w:val="Carpredefinitoparagrafo"/>
    <w:uiPriority w:val="22"/>
    <w:rsid w:val="0077016D"/>
    <w:rPr>
      <w:b/>
      <w:bCs/>
    </w:rPr>
  </w:style>
  <w:style w:type="paragraph" w:styleId="NormaleWeb">
    <w:name w:val="Normal (Web)"/>
    <w:basedOn w:val="Normale"/>
    <w:unhideWhenUsed/>
    <w:rsid w:val="00662206"/>
    <w:pPr>
      <w:spacing w:before="100" w:beforeAutospacing="1" w:after="100" w:afterAutospacing="1"/>
      <w:jc w:val="left"/>
    </w:pPr>
    <w:rPr>
      <w:rFonts w:ascii="Times New Roman" w:eastAsia="Times New Roman" w:hAnsi="Times New Roman" w:cs="Times New Roman"/>
      <w:sz w:val="24"/>
      <w:szCs w:val="24"/>
    </w:rPr>
  </w:style>
  <w:style w:type="table" w:styleId="Tabellagriglia1chiara">
    <w:name w:val="Grid Table 1 Light"/>
    <w:basedOn w:val="Tabellanormale"/>
    <w:uiPriority w:val="46"/>
    <w:rsid w:val="00BD39D9"/>
    <w:pPr>
      <w:spacing w:after="0" w:line="240" w:lineRule="auto"/>
    </w:p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table" w:styleId="Tabellagriglia3-colore6">
    <w:name w:val="Grid Table 3 Accent 6"/>
    <w:basedOn w:val="Tabellanormale"/>
    <w:uiPriority w:val="48"/>
    <w:rsid w:val="00BB7A5E"/>
    <w:pPr>
      <w:spacing w:after="0" w:line="240" w:lineRule="auto"/>
    </w:pPr>
    <w:tblPr>
      <w:tblStyleRowBandSize w:val="1"/>
      <w:tblStyleColBandSize w:val="1"/>
      <w:tblBorders>
        <w:top w:val="single" w:sz="4" w:space="0" w:color="A8D08D" w:themeColor="accent6" w:themeTint="99"/>
        <w:left w:val="single" w:sz="4" w:space="0" w:color="A8D08D" w:themeColor="accent6" w:themeTint="99"/>
        <w:bottom w:val="single" w:sz="4" w:space="0" w:color="A8D08D" w:themeColor="accent6" w:themeTint="99"/>
        <w:right w:val="single" w:sz="4" w:space="0" w:color="A8D08D" w:themeColor="accent6" w:themeTint="99"/>
        <w:insideH w:val="single" w:sz="4" w:space="0" w:color="A8D08D" w:themeColor="accent6" w:themeTint="99"/>
        <w:insideV w:val="single" w:sz="4" w:space="0" w:color="A8D08D" w:themeColor="accent6"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E2EFD9" w:themeFill="accent6" w:themeFillTint="33"/>
      </w:tcPr>
    </w:tblStylePr>
    <w:tblStylePr w:type="band1Horz">
      <w:tblPr/>
      <w:tcPr>
        <w:shd w:val="clear" w:color="auto" w:fill="E2EFD9" w:themeFill="accent6" w:themeFillTint="33"/>
      </w:tcPr>
    </w:tblStylePr>
    <w:tblStylePr w:type="neCell">
      <w:tblPr/>
      <w:tcPr>
        <w:tcBorders>
          <w:bottom w:val="single" w:sz="4" w:space="0" w:color="A8D08D" w:themeColor="accent6" w:themeTint="99"/>
        </w:tcBorders>
      </w:tcPr>
    </w:tblStylePr>
    <w:tblStylePr w:type="nwCell">
      <w:tblPr/>
      <w:tcPr>
        <w:tcBorders>
          <w:bottom w:val="single" w:sz="4" w:space="0" w:color="A8D08D" w:themeColor="accent6" w:themeTint="99"/>
        </w:tcBorders>
      </w:tcPr>
    </w:tblStylePr>
    <w:tblStylePr w:type="seCell">
      <w:tblPr/>
      <w:tcPr>
        <w:tcBorders>
          <w:top w:val="single" w:sz="4" w:space="0" w:color="A8D08D" w:themeColor="accent6" w:themeTint="99"/>
        </w:tcBorders>
      </w:tcPr>
    </w:tblStylePr>
    <w:tblStylePr w:type="swCell">
      <w:tblPr/>
      <w:tcPr>
        <w:tcBorders>
          <w:top w:val="single" w:sz="4" w:space="0" w:color="A8D08D" w:themeColor="accent6" w:themeTint="99"/>
        </w:tcBorders>
      </w:tcPr>
    </w:tblStylePr>
  </w:style>
  <w:style w:type="table" w:styleId="Tabellagriglia5scura-colore6">
    <w:name w:val="Grid Table 5 Dark Accent 6"/>
    <w:basedOn w:val="Tabellanormale"/>
    <w:uiPriority w:val="50"/>
    <w:rsid w:val="00BB7A5E"/>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E2EFD9" w:themeFill="accent6"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70AD47" w:themeFill="accent6"/>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70AD47" w:themeFill="accent6"/>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70AD47" w:themeFill="accent6"/>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70AD47" w:themeFill="accent6"/>
      </w:tcPr>
    </w:tblStylePr>
    <w:tblStylePr w:type="band1Vert">
      <w:tblPr/>
      <w:tcPr>
        <w:shd w:val="clear" w:color="auto" w:fill="C5E0B3" w:themeFill="accent6" w:themeFillTint="66"/>
      </w:tcPr>
    </w:tblStylePr>
    <w:tblStylePr w:type="band1Horz">
      <w:tblPr/>
      <w:tcPr>
        <w:shd w:val="clear" w:color="auto" w:fill="C5E0B3" w:themeFill="accent6" w:themeFillTint="66"/>
      </w:tcPr>
    </w:tblStylePr>
  </w:style>
  <w:style w:type="paragraph" w:customStyle="1" w:styleId="whitespace-pre-wrap">
    <w:name w:val="whitespace-pre-wrap"/>
    <w:basedOn w:val="Normale"/>
    <w:rsid w:val="00D54184"/>
    <w:pPr>
      <w:spacing w:before="100" w:beforeAutospacing="1" w:after="100" w:afterAutospacing="1"/>
      <w:jc w:val="left"/>
    </w:pPr>
    <w:rPr>
      <w:rFonts w:ascii="Times New Roman" w:eastAsia="Times New Roman" w:hAnsi="Times New Roman" w:cs="Times New Roman"/>
      <w:sz w:val="24"/>
      <w:szCs w:val="24"/>
    </w:rPr>
  </w:style>
  <w:style w:type="paragraph" w:styleId="Nessunaspaziatura">
    <w:name w:val="No Spacing"/>
    <w:uiPriority w:val="1"/>
    <w:rsid w:val="0097412D"/>
    <w:pPr>
      <w:spacing w:after="0" w:line="240" w:lineRule="auto"/>
      <w:jc w:val="both"/>
    </w:pPr>
    <w:rPr>
      <w:rFonts w:ascii="Calibri" w:eastAsiaTheme="minorEastAsia" w:hAnsi="Calibri"/>
      <w:lang w:eastAsia="it-IT"/>
    </w:rPr>
  </w:style>
  <w:style w:type="character" w:styleId="Collegamentovisitato">
    <w:name w:val="FollowedHyperlink"/>
    <w:basedOn w:val="Carpredefinitoparagrafo"/>
    <w:uiPriority w:val="99"/>
    <w:semiHidden/>
    <w:unhideWhenUsed/>
    <w:rsid w:val="005B0289"/>
    <w:rPr>
      <w:color w:val="954F72" w:themeColor="followedHyperlink"/>
      <w:u w:val="single"/>
    </w:rPr>
  </w:style>
  <w:style w:type="numbering" w:customStyle="1" w:styleId="Elencocorrente1">
    <w:name w:val="Elenco corrente1"/>
    <w:uiPriority w:val="99"/>
    <w:rsid w:val="00396D6F"/>
    <w:pPr>
      <w:numPr>
        <w:numId w:val="1"/>
      </w:numPr>
    </w:pPr>
  </w:style>
  <w:style w:type="character" w:customStyle="1" w:styleId="Titolo4Carattere">
    <w:name w:val="Titolo 4 Carattere"/>
    <w:basedOn w:val="Carpredefinitoparagrafo"/>
    <w:link w:val="Titolo4"/>
    <w:uiPriority w:val="9"/>
    <w:semiHidden/>
    <w:rsid w:val="00DD14AA"/>
    <w:rPr>
      <w:rFonts w:asciiTheme="majorHAnsi" w:eastAsiaTheme="majorEastAsia" w:hAnsiTheme="majorHAnsi" w:cstheme="majorBidi"/>
      <w:i/>
      <w:iCs/>
      <w:color w:val="2F5496" w:themeColor="accent1" w:themeShade="BF"/>
      <w:lang w:eastAsia="it-IT"/>
    </w:rPr>
  </w:style>
  <w:style w:type="table" w:customStyle="1" w:styleId="TableNormal1">
    <w:name w:val="Table Normal1"/>
    <w:uiPriority w:val="2"/>
    <w:semiHidden/>
    <w:unhideWhenUsed/>
    <w:qFormat/>
    <w:rsid w:val="005E56CE"/>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character" w:customStyle="1" w:styleId="Carpredefinitoparagrafo1">
    <w:name w:val="Car. predefinito paragrafo1"/>
    <w:rsid w:val="00DD14AA"/>
  </w:style>
  <w:style w:type="paragraph" w:customStyle="1" w:styleId="Normale1">
    <w:name w:val="Normale1"/>
    <w:rsid w:val="00DD14AA"/>
    <w:pPr>
      <w:suppressAutoHyphens/>
      <w:spacing w:after="120" w:line="276" w:lineRule="auto"/>
      <w:jc w:val="both"/>
      <w:textAlignment w:val="baseline"/>
    </w:pPr>
    <w:rPr>
      <w:rFonts w:ascii="Tw Cen MT" w:eastAsia="Tw Cen MT" w:hAnsi="Tw Cen MT" w:cs="Tw Cen MT"/>
      <w:kern w:val="1"/>
      <w:sz w:val="24"/>
      <w:szCs w:val="24"/>
      <w:lang w:eastAsia="zh-CN" w:bidi="hi-IN"/>
    </w:rPr>
  </w:style>
  <w:style w:type="paragraph" w:customStyle="1" w:styleId="TableContents">
    <w:name w:val="Table Contents"/>
    <w:basedOn w:val="Normale"/>
    <w:rsid w:val="00DD14AA"/>
    <w:pPr>
      <w:suppressLineNumbers/>
      <w:autoSpaceDE w:val="0"/>
      <w:spacing w:line="259" w:lineRule="auto"/>
      <w:textAlignment w:val="baseline"/>
    </w:pPr>
    <w:rPr>
      <w:rFonts w:asciiTheme="minorHAnsi" w:eastAsia="SimSun" w:hAnsiTheme="minorHAnsi" w:cs="Calibri"/>
      <w:kern w:val="1"/>
      <w:szCs w:val="24"/>
      <w:lang w:eastAsia="zh-CN" w:bidi="hi-IN"/>
    </w:rPr>
  </w:style>
  <w:style w:type="numbering" w:customStyle="1" w:styleId="WWOutlineListStyle">
    <w:name w:val="WW_OutlineListStyle"/>
    <w:basedOn w:val="Nessunelenco"/>
    <w:rsid w:val="00DD14AA"/>
    <w:pPr>
      <w:numPr>
        <w:numId w:val="2"/>
      </w:numPr>
    </w:pPr>
  </w:style>
  <w:style w:type="paragraph" w:customStyle="1" w:styleId="Titolo11">
    <w:name w:val="Titolo 11"/>
    <w:basedOn w:val="Normale"/>
    <w:next w:val="Normale"/>
    <w:rsid w:val="00DD14AA"/>
    <w:pPr>
      <w:keepNext/>
      <w:keepLines/>
      <w:numPr>
        <w:numId w:val="2"/>
      </w:numPr>
      <w:pBdr>
        <w:bottom w:val="single" w:sz="4" w:space="1" w:color="000000"/>
      </w:pBdr>
      <w:suppressAutoHyphens/>
      <w:autoSpaceDN w:val="0"/>
      <w:spacing w:before="480" w:after="240"/>
      <w:ind w:left="766"/>
      <w:textAlignment w:val="baseline"/>
      <w:outlineLvl w:val="0"/>
    </w:pPr>
    <w:rPr>
      <w:rFonts w:eastAsia="Times New Roman" w:cs="Times New Roman"/>
      <w:b/>
      <w:caps/>
      <w:sz w:val="28"/>
      <w:szCs w:val="32"/>
      <w:lang w:eastAsia="en-US"/>
    </w:rPr>
  </w:style>
  <w:style w:type="paragraph" w:customStyle="1" w:styleId="Titolo21">
    <w:name w:val="Titolo 21"/>
    <w:basedOn w:val="Titolo11"/>
    <w:next w:val="Normale"/>
    <w:rsid w:val="00DD14AA"/>
    <w:pPr>
      <w:numPr>
        <w:ilvl w:val="1"/>
      </w:numPr>
      <w:pBdr>
        <w:bottom w:val="none" w:sz="0" w:space="0" w:color="auto"/>
      </w:pBdr>
      <w:spacing w:before="240"/>
      <w:ind w:left="0"/>
      <w:outlineLvl w:val="1"/>
    </w:pPr>
    <w:rPr>
      <w:caps w:val="0"/>
    </w:rPr>
  </w:style>
  <w:style w:type="paragraph" w:customStyle="1" w:styleId="Titolo31">
    <w:name w:val="Titolo 31"/>
    <w:basedOn w:val="Titolo11"/>
    <w:next w:val="Normale"/>
    <w:rsid w:val="00DD14AA"/>
    <w:pPr>
      <w:numPr>
        <w:ilvl w:val="2"/>
      </w:numPr>
      <w:pBdr>
        <w:bottom w:val="none" w:sz="0" w:space="0" w:color="auto"/>
      </w:pBdr>
      <w:spacing w:before="240"/>
      <w:ind w:left="0"/>
      <w:outlineLvl w:val="2"/>
    </w:pPr>
    <w:rPr>
      <w:caps w:val="0"/>
      <w:sz w:val="24"/>
      <w:szCs w:val="24"/>
    </w:rPr>
  </w:style>
  <w:style w:type="table" w:styleId="Tabellaelenco3-colore1">
    <w:name w:val="List Table 3 Accent 1"/>
    <w:basedOn w:val="Tabellanormale"/>
    <w:uiPriority w:val="48"/>
    <w:rsid w:val="00817A04"/>
    <w:pPr>
      <w:spacing w:before="100" w:after="0" w:line="240" w:lineRule="auto"/>
    </w:pPr>
    <w:rPr>
      <w:rFonts w:eastAsiaTheme="minorEastAsia"/>
      <w:sz w:val="20"/>
      <w:szCs w:val="20"/>
    </w:rPr>
    <w:tblPr>
      <w:tblStyleRowBandSize w:val="1"/>
      <w:tblStyleColBandSize w:val="1"/>
      <w:tblBorders>
        <w:top w:val="single" w:sz="4" w:space="0" w:color="4472C4" w:themeColor="accent1"/>
        <w:left w:val="single" w:sz="4" w:space="0" w:color="4472C4" w:themeColor="accent1"/>
        <w:bottom w:val="single" w:sz="4" w:space="0" w:color="4472C4" w:themeColor="accent1"/>
        <w:right w:val="single" w:sz="4" w:space="0" w:color="4472C4" w:themeColor="accent1"/>
      </w:tblBorders>
    </w:tblPr>
    <w:tblStylePr w:type="firstRow">
      <w:rPr>
        <w:b/>
        <w:bCs/>
        <w:color w:val="FFFFFF" w:themeColor="background1"/>
      </w:rPr>
      <w:tblPr/>
      <w:tcPr>
        <w:shd w:val="clear" w:color="auto" w:fill="4472C4" w:themeFill="accent1"/>
      </w:tcPr>
    </w:tblStylePr>
    <w:tblStylePr w:type="lastRow">
      <w:rPr>
        <w:b/>
        <w:bCs/>
      </w:rPr>
      <w:tblPr/>
      <w:tcPr>
        <w:tcBorders>
          <w:top w:val="double" w:sz="4" w:space="0" w:color="4472C4" w:themeColor="accent1"/>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4472C4" w:themeColor="accent1"/>
          <w:right w:val="single" w:sz="4" w:space="0" w:color="4472C4" w:themeColor="accent1"/>
        </w:tcBorders>
      </w:tcPr>
    </w:tblStylePr>
    <w:tblStylePr w:type="band1Horz">
      <w:tblPr/>
      <w:tcPr>
        <w:tcBorders>
          <w:top w:val="single" w:sz="4" w:space="0" w:color="4472C4" w:themeColor="accent1"/>
          <w:bottom w:val="single" w:sz="4" w:space="0" w:color="4472C4" w:themeColor="accent1"/>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4472C4" w:themeColor="accent1"/>
          <w:left w:val="nil"/>
        </w:tcBorders>
      </w:tcPr>
    </w:tblStylePr>
    <w:tblStylePr w:type="swCell">
      <w:tblPr/>
      <w:tcPr>
        <w:tcBorders>
          <w:top w:val="double" w:sz="4" w:space="0" w:color="4472C4" w:themeColor="accent1"/>
          <w:right w:val="nil"/>
        </w:tcBorders>
      </w:tcPr>
    </w:tblStylePr>
  </w:style>
  <w:style w:type="character" w:customStyle="1" w:styleId="normaltextrun">
    <w:name w:val="normaltextrun"/>
    <w:basedOn w:val="Carpredefinitoparagrafo"/>
    <w:uiPriority w:val="1"/>
    <w:rsid w:val="00506692"/>
    <w:rPr>
      <w:rFonts w:asciiTheme="minorHAnsi" w:eastAsiaTheme="minorEastAsia" w:hAnsiTheme="minorHAnsi" w:cstheme="minorBidi"/>
      <w:sz w:val="24"/>
      <w:szCs w:val="24"/>
    </w:rPr>
  </w:style>
  <w:style w:type="character" w:customStyle="1" w:styleId="eop">
    <w:name w:val="eop"/>
    <w:basedOn w:val="Carpredefinitoparagrafo"/>
    <w:uiPriority w:val="1"/>
    <w:rsid w:val="00E02BB8"/>
    <w:rPr>
      <w:rFonts w:asciiTheme="minorHAnsi" w:eastAsiaTheme="minorEastAsia" w:hAnsiTheme="minorHAnsi" w:cstheme="minorBidi"/>
      <w:sz w:val="24"/>
      <w:szCs w:val="24"/>
    </w:rPr>
  </w:style>
  <w:style w:type="paragraph" w:customStyle="1" w:styleId="whitespace-normal">
    <w:name w:val="whitespace-normal"/>
    <w:basedOn w:val="Normale"/>
    <w:rsid w:val="008E4D7F"/>
    <w:pPr>
      <w:spacing w:before="100" w:beforeAutospacing="1" w:after="100" w:afterAutospacing="1"/>
      <w:jc w:val="left"/>
    </w:pPr>
    <w:rPr>
      <w:rFonts w:ascii="Times New Roman" w:eastAsia="Times New Roman" w:hAnsi="Times New Roman" w:cs="Times New Roman"/>
      <w:sz w:val="24"/>
      <w:szCs w:val="24"/>
    </w:rPr>
  </w:style>
  <w:style w:type="character" w:styleId="Enfasidelicata">
    <w:name w:val="Subtle Emphasis"/>
    <w:basedOn w:val="Carpredefinitoparagrafo"/>
    <w:uiPriority w:val="19"/>
    <w:qFormat/>
    <w:rsid w:val="00AF49A0"/>
    <w:rPr>
      <w:rFonts w:ascii="Century Gothic" w:hAnsi="Century Gothic"/>
      <w:i/>
      <w:iCs/>
      <w:color w:val="404040" w:themeColor="text1" w:themeTint="BF"/>
    </w:rPr>
  </w:style>
  <w:style w:type="character" w:styleId="Titolodellibro">
    <w:name w:val="Book Title"/>
    <w:basedOn w:val="Carpredefinitoparagrafo"/>
    <w:uiPriority w:val="33"/>
    <w:qFormat/>
    <w:rsid w:val="00432C08"/>
    <w:rPr>
      <w:rFonts w:ascii="Century Gothic" w:hAnsi="Century Gothic"/>
      <w:b/>
      <w:bCs/>
      <w:i w:val="0"/>
      <w:iCs/>
      <w:caps w:val="0"/>
      <w:smallCaps/>
      <w:strike w:val="0"/>
      <w:dstrike w:val="0"/>
      <w:vanish w:val="0"/>
      <w:spacing w:val="5"/>
      <w:sz w:val="52"/>
      <w:vertAlign w:val="baseline"/>
    </w:rPr>
  </w:style>
  <w:style w:type="character" w:customStyle="1" w:styleId="Titolo5Carattere">
    <w:name w:val="Titolo 5 Carattere"/>
    <w:basedOn w:val="Carpredefinitoparagrafo"/>
    <w:link w:val="Titolo5"/>
    <w:uiPriority w:val="9"/>
    <w:semiHidden/>
    <w:rsid w:val="00432C08"/>
    <w:rPr>
      <w:rFonts w:eastAsiaTheme="majorEastAsia" w:cstheme="majorBidi"/>
      <w:color w:val="2F5496" w:themeColor="accent1" w:themeShade="BF"/>
      <w:kern w:val="2"/>
      <w:sz w:val="24"/>
      <w:szCs w:val="24"/>
      <w14:ligatures w14:val="standardContextual"/>
    </w:rPr>
  </w:style>
  <w:style w:type="character" w:customStyle="1" w:styleId="Titolo6Carattere">
    <w:name w:val="Titolo 6 Carattere"/>
    <w:basedOn w:val="Carpredefinitoparagrafo"/>
    <w:link w:val="Titolo6"/>
    <w:uiPriority w:val="9"/>
    <w:semiHidden/>
    <w:rsid w:val="00432C08"/>
    <w:rPr>
      <w:rFonts w:eastAsiaTheme="majorEastAsia" w:cstheme="majorBidi"/>
      <w:i/>
      <w:iCs/>
      <w:color w:val="595959" w:themeColor="text1" w:themeTint="A6"/>
      <w:kern w:val="2"/>
      <w:sz w:val="24"/>
      <w:szCs w:val="24"/>
      <w14:ligatures w14:val="standardContextual"/>
    </w:rPr>
  </w:style>
  <w:style w:type="character" w:customStyle="1" w:styleId="Titolo7Carattere">
    <w:name w:val="Titolo 7 Carattere"/>
    <w:basedOn w:val="Carpredefinitoparagrafo"/>
    <w:link w:val="Titolo7"/>
    <w:uiPriority w:val="9"/>
    <w:semiHidden/>
    <w:rsid w:val="00432C08"/>
    <w:rPr>
      <w:rFonts w:eastAsiaTheme="majorEastAsia" w:cstheme="majorBidi"/>
      <w:color w:val="595959" w:themeColor="text1" w:themeTint="A6"/>
      <w:kern w:val="2"/>
      <w:sz w:val="24"/>
      <w:szCs w:val="24"/>
      <w14:ligatures w14:val="standardContextual"/>
    </w:rPr>
  </w:style>
  <w:style w:type="character" w:customStyle="1" w:styleId="Titolo8Carattere">
    <w:name w:val="Titolo 8 Carattere"/>
    <w:basedOn w:val="Carpredefinitoparagrafo"/>
    <w:link w:val="Titolo8"/>
    <w:uiPriority w:val="9"/>
    <w:semiHidden/>
    <w:rsid w:val="00432C08"/>
    <w:rPr>
      <w:rFonts w:eastAsiaTheme="majorEastAsia" w:cstheme="majorBidi"/>
      <w:i/>
      <w:iCs/>
      <w:color w:val="272727" w:themeColor="text1" w:themeTint="D8"/>
      <w:kern w:val="2"/>
      <w:sz w:val="24"/>
      <w:szCs w:val="24"/>
      <w14:ligatures w14:val="standardContextual"/>
    </w:rPr>
  </w:style>
  <w:style w:type="character" w:customStyle="1" w:styleId="Titolo9Carattere">
    <w:name w:val="Titolo 9 Carattere"/>
    <w:basedOn w:val="Carpredefinitoparagrafo"/>
    <w:link w:val="Titolo9"/>
    <w:uiPriority w:val="9"/>
    <w:semiHidden/>
    <w:rsid w:val="00432C08"/>
    <w:rPr>
      <w:rFonts w:eastAsiaTheme="majorEastAsia" w:cstheme="majorBidi"/>
      <w:color w:val="272727" w:themeColor="text1" w:themeTint="D8"/>
      <w:kern w:val="2"/>
      <w:sz w:val="24"/>
      <w:szCs w:val="24"/>
      <w14:ligatures w14:val="standardContextual"/>
    </w:rPr>
  </w:style>
  <w:style w:type="paragraph" w:styleId="Citazione">
    <w:name w:val="Quote"/>
    <w:basedOn w:val="Normale"/>
    <w:next w:val="Normale"/>
    <w:link w:val="CitazioneCarattere"/>
    <w:uiPriority w:val="29"/>
    <w:qFormat/>
    <w:rsid w:val="00432C08"/>
    <w:pPr>
      <w:spacing w:before="160" w:after="160" w:line="278" w:lineRule="auto"/>
      <w:jc w:val="center"/>
    </w:pPr>
    <w:rPr>
      <w:rFonts w:asciiTheme="minorHAnsi" w:eastAsiaTheme="minorHAnsi" w:hAnsiTheme="minorHAnsi"/>
      <w:i/>
      <w:iCs/>
      <w:color w:val="404040" w:themeColor="text1" w:themeTint="BF"/>
      <w:kern w:val="2"/>
      <w:sz w:val="24"/>
      <w:szCs w:val="24"/>
      <w:lang w:eastAsia="en-US"/>
      <w14:ligatures w14:val="standardContextual"/>
    </w:rPr>
  </w:style>
  <w:style w:type="character" w:customStyle="1" w:styleId="CitazioneCarattere">
    <w:name w:val="Citazione Carattere"/>
    <w:basedOn w:val="Carpredefinitoparagrafo"/>
    <w:link w:val="Citazione"/>
    <w:uiPriority w:val="29"/>
    <w:rsid w:val="00432C08"/>
    <w:rPr>
      <w:i/>
      <w:iCs/>
      <w:color w:val="404040" w:themeColor="text1" w:themeTint="BF"/>
      <w:kern w:val="2"/>
      <w:sz w:val="24"/>
      <w:szCs w:val="24"/>
      <w14:ligatures w14:val="standardContextual"/>
    </w:rPr>
  </w:style>
  <w:style w:type="table" w:customStyle="1" w:styleId="TableGrid">
    <w:name w:val="TableGrid"/>
    <w:rsid w:val="00432C08"/>
    <w:pPr>
      <w:spacing w:after="0" w:line="240" w:lineRule="auto"/>
    </w:pPr>
    <w:rPr>
      <w:rFonts w:ascii="Calibri" w:eastAsia="Times New Roman" w:hAnsi="Calibri" w:cs="Times New Roman"/>
      <w:sz w:val="24"/>
      <w:szCs w:val="24"/>
      <w:lang w:eastAsia="en-GB"/>
    </w:rPr>
    <w:tblPr>
      <w:tblCellMar>
        <w:top w:w="0" w:type="dxa"/>
        <w:left w:w="0" w:type="dxa"/>
        <w:bottom w:w="0" w:type="dxa"/>
        <w:right w:w="0" w:type="dxa"/>
      </w:tblCellMar>
    </w:tblPr>
  </w:style>
  <w:style w:type="character" w:styleId="Enfasiintensa">
    <w:name w:val="Intense Emphasis"/>
    <w:basedOn w:val="Carpredefinitoparagrafo"/>
    <w:uiPriority w:val="21"/>
    <w:qFormat/>
    <w:rsid w:val="00432C08"/>
    <w:rPr>
      <w:i/>
      <w:iCs/>
      <w:color w:val="2F5496" w:themeColor="accent1" w:themeShade="BF"/>
    </w:rPr>
  </w:style>
  <w:style w:type="paragraph" w:styleId="Citazioneintensa">
    <w:name w:val="Intense Quote"/>
    <w:basedOn w:val="Normale"/>
    <w:next w:val="Normale"/>
    <w:link w:val="CitazioneintensaCarattere"/>
    <w:uiPriority w:val="30"/>
    <w:qFormat/>
    <w:rsid w:val="00432C08"/>
    <w:pPr>
      <w:pBdr>
        <w:top w:val="single" w:sz="4" w:space="10" w:color="2F5496" w:themeColor="accent1" w:themeShade="BF"/>
        <w:bottom w:val="single" w:sz="4" w:space="10" w:color="2F5496" w:themeColor="accent1" w:themeShade="BF"/>
      </w:pBdr>
      <w:spacing w:before="360" w:after="360" w:line="278" w:lineRule="auto"/>
      <w:ind w:left="864" w:right="864"/>
      <w:jc w:val="center"/>
    </w:pPr>
    <w:rPr>
      <w:rFonts w:asciiTheme="minorHAnsi" w:eastAsiaTheme="minorHAnsi" w:hAnsiTheme="minorHAnsi"/>
      <w:i/>
      <w:iCs/>
      <w:color w:val="2F5496" w:themeColor="accent1" w:themeShade="BF"/>
      <w:kern w:val="2"/>
      <w:sz w:val="24"/>
      <w:szCs w:val="24"/>
      <w:lang w:eastAsia="en-US"/>
      <w14:ligatures w14:val="standardContextual"/>
    </w:rPr>
  </w:style>
  <w:style w:type="character" w:customStyle="1" w:styleId="CitazioneintensaCarattere">
    <w:name w:val="Citazione intensa Carattere"/>
    <w:basedOn w:val="Carpredefinitoparagrafo"/>
    <w:link w:val="Citazioneintensa"/>
    <w:uiPriority w:val="30"/>
    <w:rsid w:val="00432C08"/>
    <w:rPr>
      <w:i/>
      <w:iCs/>
      <w:color w:val="2F5496" w:themeColor="accent1" w:themeShade="BF"/>
      <w:kern w:val="2"/>
      <w:sz w:val="24"/>
      <w:szCs w:val="24"/>
      <w14:ligatures w14:val="standardContextual"/>
    </w:rPr>
  </w:style>
  <w:style w:type="character" w:styleId="Riferimentointenso">
    <w:name w:val="Intense Reference"/>
    <w:basedOn w:val="Carpredefinitoparagrafo"/>
    <w:uiPriority w:val="32"/>
    <w:qFormat/>
    <w:rsid w:val="00432C08"/>
    <w:rPr>
      <w:b/>
      <w:bCs/>
      <w:smallCaps/>
      <w:color w:val="2F5496" w:themeColor="accent1" w:themeShade="BF"/>
      <w:spacing w:val="5"/>
    </w:rPr>
  </w:style>
  <w:style w:type="numbering" w:customStyle="1" w:styleId="Nessunelenco1">
    <w:name w:val="Nessun elenco1"/>
    <w:next w:val="Nessunelenco"/>
    <w:uiPriority w:val="99"/>
    <w:semiHidden/>
    <w:unhideWhenUsed/>
    <w:rsid w:val="00432C08"/>
  </w:style>
  <w:style w:type="character" w:customStyle="1" w:styleId="Collegamentovisitato1">
    <w:name w:val="Collegamento visitato1"/>
    <w:basedOn w:val="Carpredefinitoparagrafo"/>
    <w:uiPriority w:val="99"/>
    <w:semiHidden/>
    <w:unhideWhenUsed/>
    <w:rsid w:val="00432C08"/>
    <w:rPr>
      <w:color w:val="800080"/>
      <w:u w:val="single"/>
    </w:rPr>
  </w:style>
  <w:style w:type="paragraph" w:customStyle="1" w:styleId="msonormal0">
    <w:name w:val="msonormal"/>
    <w:basedOn w:val="Normale"/>
    <w:rsid w:val="00432C08"/>
    <w:pPr>
      <w:spacing w:before="100" w:beforeAutospacing="1" w:after="100" w:afterAutospacing="1"/>
      <w:jc w:val="left"/>
    </w:pPr>
    <w:rPr>
      <w:rFonts w:ascii="Times New Roman" w:eastAsia="Times New Roman" w:hAnsi="Times New Roman" w:cs="Times New Roman"/>
      <w:sz w:val="24"/>
      <w:szCs w:val="24"/>
    </w:rPr>
  </w:style>
  <w:style w:type="paragraph" w:styleId="Testofumetto">
    <w:name w:val="Balloon Text"/>
    <w:basedOn w:val="Normale"/>
    <w:link w:val="TestofumettoCarattere"/>
    <w:uiPriority w:val="99"/>
    <w:semiHidden/>
    <w:unhideWhenUsed/>
    <w:rsid w:val="00432C08"/>
    <w:pPr>
      <w:widowControl w:val="0"/>
      <w:autoSpaceDE w:val="0"/>
      <w:autoSpaceDN w:val="0"/>
      <w:spacing w:after="0"/>
      <w:jc w:val="left"/>
    </w:pPr>
    <w:rPr>
      <w:rFonts w:ascii="Segoe UI" w:eastAsia="Calibri" w:hAnsi="Segoe UI" w:cs="Segoe UI"/>
      <w:sz w:val="18"/>
      <w:szCs w:val="18"/>
      <w:lang w:eastAsia="en-US"/>
    </w:rPr>
  </w:style>
  <w:style w:type="character" w:customStyle="1" w:styleId="TestofumettoCarattere">
    <w:name w:val="Testo fumetto Carattere"/>
    <w:basedOn w:val="Carpredefinitoparagrafo"/>
    <w:link w:val="Testofumetto"/>
    <w:uiPriority w:val="99"/>
    <w:semiHidden/>
    <w:rsid w:val="00432C08"/>
    <w:rPr>
      <w:rFonts w:ascii="Segoe UI" w:eastAsia="Calibri" w:hAnsi="Segoe UI" w:cs="Segoe UI"/>
      <w:sz w:val="18"/>
      <w:szCs w:val="18"/>
    </w:rPr>
  </w:style>
  <w:style w:type="character" w:customStyle="1" w:styleId="cf01">
    <w:name w:val="cf01"/>
    <w:basedOn w:val="Carpredefinitoparagrafo"/>
    <w:rsid w:val="00432C08"/>
    <w:rPr>
      <w:rFonts w:ascii="Segoe UI" w:hAnsi="Segoe UI" w:cs="Segoe UI" w:hint="default"/>
      <w:sz w:val="18"/>
      <w:szCs w:val="18"/>
      <w:shd w:val="clear" w:color="auto" w:fill="00FF00"/>
    </w:rPr>
  </w:style>
  <w:style w:type="paragraph" w:styleId="Corpodeltesto2">
    <w:name w:val="Body Text 2"/>
    <w:basedOn w:val="Normale"/>
    <w:link w:val="Corpodeltesto2Carattere"/>
    <w:uiPriority w:val="99"/>
    <w:semiHidden/>
    <w:unhideWhenUsed/>
    <w:rsid w:val="00432C08"/>
    <w:pPr>
      <w:spacing w:before="60" w:line="480" w:lineRule="auto"/>
    </w:pPr>
    <w:rPr>
      <w:rFonts w:ascii="Arial Narrow" w:eastAsia="Times New Roman" w:hAnsi="Arial Narrow" w:cs="Times New Roman"/>
      <w:sz w:val="24"/>
      <w:szCs w:val="24"/>
      <w:lang w:eastAsia="ja-JP"/>
    </w:rPr>
  </w:style>
  <w:style w:type="character" w:customStyle="1" w:styleId="Corpodeltesto2Carattere">
    <w:name w:val="Corpo del testo 2 Carattere"/>
    <w:basedOn w:val="Carpredefinitoparagrafo"/>
    <w:link w:val="Corpodeltesto2"/>
    <w:uiPriority w:val="99"/>
    <w:semiHidden/>
    <w:rsid w:val="00432C08"/>
    <w:rPr>
      <w:rFonts w:ascii="Arial Narrow" w:eastAsia="Times New Roman" w:hAnsi="Arial Narrow" w:cs="Times New Roman"/>
      <w:sz w:val="24"/>
      <w:szCs w:val="24"/>
      <w:lang w:eastAsia="ja-JP"/>
    </w:rPr>
  </w:style>
  <w:style w:type="character" w:styleId="Riferimentodelicato">
    <w:name w:val="Subtle Reference"/>
    <w:basedOn w:val="Carpredefinitoparagrafo"/>
    <w:uiPriority w:val="31"/>
    <w:qFormat/>
    <w:rsid w:val="00432C08"/>
    <w:rPr>
      <w:smallCaps/>
      <w:color w:val="5A5A5A" w:themeColor="text1" w:themeTint="A5"/>
    </w:rPr>
  </w:style>
  <w:style w:type="paragraph" w:styleId="Sommario4">
    <w:name w:val="toc 4"/>
    <w:basedOn w:val="Normale"/>
    <w:next w:val="Normale"/>
    <w:autoRedefine/>
    <w:uiPriority w:val="39"/>
    <w:semiHidden/>
    <w:unhideWhenUsed/>
    <w:rsid w:val="00432C08"/>
    <w:pPr>
      <w:spacing w:after="0" w:line="278" w:lineRule="auto"/>
      <w:ind w:left="720"/>
      <w:jc w:val="left"/>
    </w:pPr>
    <w:rPr>
      <w:rFonts w:asciiTheme="minorHAnsi" w:eastAsiaTheme="minorHAnsi" w:hAnsiTheme="minorHAnsi"/>
      <w:kern w:val="2"/>
      <w:sz w:val="20"/>
      <w:szCs w:val="20"/>
      <w:lang w:eastAsia="en-US"/>
      <w14:ligatures w14:val="standardContextual"/>
    </w:rPr>
  </w:style>
  <w:style w:type="paragraph" w:styleId="Sommario5">
    <w:name w:val="toc 5"/>
    <w:basedOn w:val="Normale"/>
    <w:next w:val="Normale"/>
    <w:autoRedefine/>
    <w:uiPriority w:val="39"/>
    <w:semiHidden/>
    <w:unhideWhenUsed/>
    <w:rsid w:val="00432C08"/>
    <w:pPr>
      <w:spacing w:after="0" w:line="278" w:lineRule="auto"/>
      <w:ind w:left="960"/>
      <w:jc w:val="left"/>
    </w:pPr>
    <w:rPr>
      <w:rFonts w:asciiTheme="minorHAnsi" w:eastAsiaTheme="minorHAnsi" w:hAnsiTheme="minorHAnsi"/>
      <w:kern w:val="2"/>
      <w:sz w:val="20"/>
      <w:szCs w:val="20"/>
      <w:lang w:eastAsia="en-US"/>
      <w14:ligatures w14:val="standardContextual"/>
    </w:rPr>
  </w:style>
  <w:style w:type="paragraph" w:styleId="Sommario6">
    <w:name w:val="toc 6"/>
    <w:basedOn w:val="Normale"/>
    <w:next w:val="Normale"/>
    <w:autoRedefine/>
    <w:uiPriority w:val="39"/>
    <w:semiHidden/>
    <w:unhideWhenUsed/>
    <w:rsid w:val="00432C08"/>
    <w:pPr>
      <w:spacing w:after="0" w:line="278" w:lineRule="auto"/>
      <w:ind w:left="1200"/>
      <w:jc w:val="left"/>
    </w:pPr>
    <w:rPr>
      <w:rFonts w:asciiTheme="minorHAnsi" w:eastAsiaTheme="minorHAnsi" w:hAnsiTheme="minorHAnsi"/>
      <w:kern w:val="2"/>
      <w:sz w:val="20"/>
      <w:szCs w:val="20"/>
      <w:lang w:eastAsia="en-US"/>
      <w14:ligatures w14:val="standardContextual"/>
    </w:rPr>
  </w:style>
  <w:style w:type="paragraph" w:styleId="Sommario7">
    <w:name w:val="toc 7"/>
    <w:basedOn w:val="Normale"/>
    <w:next w:val="Normale"/>
    <w:autoRedefine/>
    <w:uiPriority w:val="39"/>
    <w:semiHidden/>
    <w:unhideWhenUsed/>
    <w:rsid w:val="00432C08"/>
    <w:pPr>
      <w:spacing w:after="0" w:line="278" w:lineRule="auto"/>
      <w:ind w:left="1440"/>
      <w:jc w:val="left"/>
    </w:pPr>
    <w:rPr>
      <w:rFonts w:asciiTheme="minorHAnsi" w:eastAsiaTheme="minorHAnsi" w:hAnsiTheme="minorHAnsi"/>
      <w:kern w:val="2"/>
      <w:sz w:val="20"/>
      <w:szCs w:val="20"/>
      <w:lang w:eastAsia="en-US"/>
      <w14:ligatures w14:val="standardContextual"/>
    </w:rPr>
  </w:style>
  <w:style w:type="paragraph" w:styleId="Sommario8">
    <w:name w:val="toc 8"/>
    <w:basedOn w:val="Normale"/>
    <w:next w:val="Normale"/>
    <w:autoRedefine/>
    <w:uiPriority w:val="39"/>
    <w:semiHidden/>
    <w:unhideWhenUsed/>
    <w:rsid w:val="00432C08"/>
    <w:pPr>
      <w:spacing w:after="0" w:line="278" w:lineRule="auto"/>
      <w:ind w:left="1680"/>
      <w:jc w:val="left"/>
    </w:pPr>
    <w:rPr>
      <w:rFonts w:asciiTheme="minorHAnsi" w:eastAsiaTheme="minorHAnsi" w:hAnsiTheme="minorHAnsi"/>
      <w:kern w:val="2"/>
      <w:sz w:val="20"/>
      <w:szCs w:val="20"/>
      <w:lang w:eastAsia="en-US"/>
      <w14:ligatures w14:val="standardContextual"/>
    </w:rPr>
  </w:style>
  <w:style w:type="paragraph" w:styleId="Sommario9">
    <w:name w:val="toc 9"/>
    <w:basedOn w:val="Normale"/>
    <w:next w:val="Normale"/>
    <w:autoRedefine/>
    <w:uiPriority w:val="39"/>
    <w:semiHidden/>
    <w:unhideWhenUsed/>
    <w:rsid w:val="00432C08"/>
    <w:pPr>
      <w:spacing w:after="0" w:line="278" w:lineRule="auto"/>
      <w:ind w:left="1920"/>
      <w:jc w:val="left"/>
    </w:pPr>
    <w:rPr>
      <w:rFonts w:asciiTheme="minorHAnsi" w:eastAsiaTheme="minorHAnsi" w:hAnsiTheme="minorHAnsi"/>
      <w:kern w:val="2"/>
      <w:sz w:val="20"/>
      <w:szCs w:val="20"/>
      <w:lang w:eastAsia="en-US"/>
      <w14:ligatures w14:val="standardContextual"/>
    </w:rPr>
  </w:style>
  <w:style w:type="paragraph" w:customStyle="1" w:styleId="Listparagraph2">
    <w:name w:val="List paragraph 2"/>
    <w:basedOn w:val="TableParagraph"/>
    <w:link w:val="Listparagraph2Char"/>
    <w:autoRedefine/>
    <w:qFormat/>
    <w:rsid w:val="00432C08"/>
    <w:pPr>
      <w:widowControl w:val="0"/>
      <w:tabs>
        <w:tab w:val="left" w:pos="740"/>
      </w:tabs>
      <w:adjustRightInd/>
      <w:spacing w:before="0" w:after="0"/>
      <w:ind w:right="57"/>
      <w:jc w:val="both"/>
    </w:pPr>
    <w:rPr>
      <w:rFonts w:eastAsia="Calibri"/>
      <w:kern w:val="1"/>
      <w:sz w:val="22"/>
      <w:lang w:eastAsia="zh-CN" w:bidi="hi-IN"/>
    </w:rPr>
  </w:style>
  <w:style w:type="character" w:customStyle="1" w:styleId="Listparagraph2Char">
    <w:name w:val="List paragraph 2 Char"/>
    <w:basedOn w:val="Carpredefinitoparagrafo"/>
    <w:link w:val="Listparagraph2"/>
    <w:rsid w:val="00432C08"/>
    <w:rPr>
      <w:rFonts w:ascii="Century Gothic" w:eastAsia="Calibri" w:hAnsi="Century Gothic" w:cs="Calibri"/>
      <w:kern w:val="1"/>
      <w:szCs w:val="24"/>
      <w:lang w:eastAsia="zh-CN" w:bidi="hi-IN"/>
    </w:rPr>
  </w:style>
  <w:style w:type="table" w:customStyle="1" w:styleId="TableGrid1">
    <w:name w:val="Table Grid1"/>
    <w:basedOn w:val="Tabellanormale"/>
    <w:next w:val="Grigliatabella"/>
    <w:uiPriority w:val="39"/>
    <w:rsid w:val="00432C08"/>
    <w:pPr>
      <w:spacing w:before="40" w:after="40" w:line="240" w:lineRule="auto"/>
      <w:ind w:left="357" w:hanging="357"/>
      <w:jc w:val="both"/>
    </w:pPr>
    <w:rPr>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ellasemplice-2">
    <w:name w:val="Plain Table 2"/>
    <w:basedOn w:val="Tabellanormale"/>
    <w:uiPriority w:val="42"/>
    <w:rsid w:val="00AE3FFD"/>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styleId="Tabellaelenco7acolori">
    <w:name w:val="List Table 7 Colorful"/>
    <w:basedOn w:val="Tabellanormale"/>
    <w:uiPriority w:val="52"/>
    <w:rsid w:val="00AE3FFD"/>
    <w:pPr>
      <w:spacing w:after="0" w:line="240" w:lineRule="auto"/>
    </w:pPr>
    <w:rPr>
      <w:color w:val="000000" w:themeColor="text1"/>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000000" w:themeColor="text1"/>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000000" w:themeColor="text1"/>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000000" w:themeColor="text1"/>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000000" w:themeColor="text1"/>
        </w:tcBorders>
        <w:shd w:val="clear" w:color="auto" w:fill="FFFFFF" w:themeFill="background1"/>
      </w:tcPr>
    </w:tblStylePr>
    <w:tblStylePr w:type="band1Vert">
      <w:tblPr/>
      <w:tcPr>
        <w:shd w:val="clear" w:color="auto" w:fill="CCCCCC" w:themeFill="text1" w:themeFillTint="33"/>
      </w:tcPr>
    </w:tblStylePr>
    <w:tblStylePr w:type="band1Horz">
      <w:tblPr/>
      <w:tcPr>
        <w:shd w:val="clear" w:color="auto" w:fill="CCCCCC" w:themeFill="text1"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Tabellagriglia2">
    <w:name w:val="Grid Table 2"/>
    <w:basedOn w:val="Tabellanormale"/>
    <w:uiPriority w:val="47"/>
    <w:rsid w:val="00AE3FFD"/>
    <w:pPr>
      <w:spacing w:after="0" w:line="240" w:lineRule="auto"/>
    </w:pPr>
    <w:tblPr>
      <w:tblStyleRowBandSize w:val="1"/>
      <w:tblStyleColBandSize w:val="1"/>
      <w:tblBorders>
        <w:top w:val="single" w:sz="2" w:space="0" w:color="666666" w:themeColor="text1" w:themeTint="99"/>
        <w:bottom w:val="single" w:sz="2" w:space="0" w:color="666666" w:themeColor="text1" w:themeTint="99"/>
        <w:insideH w:val="single" w:sz="2" w:space="0" w:color="666666" w:themeColor="text1" w:themeTint="99"/>
        <w:insideV w:val="single" w:sz="2" w:space="0" w:color="666666" w:themeColor="text1" w:themeTint="99"/>
      </w:tblBorders>
    </w:tblPr>
    <w:tblStylePr w:type="firstRow">
      <w:rPr>
        <w:b/>
        <w:bCs/>
      </w:rPr>
      <w:tblPr/>
      <w:tcPr>
        <w:tcBorders>
          <w:top w:val="nil"/>
          <w:bottom w:val="single" w:sz="12" w:space="0" w:color="666666" w:themeColor="text1" w:themeTint="99"/>
          <w:insideH w:val="nil"/>
          <w:insideV w:val="nil"/>
        </w:tcBorders>
        <w:shd w:val="clear" w:color="auto" w:fill="FFFFFF" w:themeFill="background1"/>
      </w:tcPr>
    </w:tblStylePr>
    <w:tblStylePr w:type="lastRow">
      <w:rPr>
        <w:b/>
        <w:bCs/>
      </w:rPr>
      <w:tblPr/>
      <w:tcPr>
        <w:tcBorders>
          <w:top w:val="double" w:sz="2" w:space="0" w:color="666666" w:themeColor="text1"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195703">
      <w:bodyDiv w:val="1"/>
      <w:marLeft w:val="0"/>
      <w:marRight w:val="0"/>
      <w:marTop w:val="0"/>
      <w:marBottom w:val="0"/>
      <w:divBdr>
        <w:top w:val="none" w:sz="0" w:space="0" w:color="auto"/>
        <w:left w:val="none" w:sz="0" w:space="0" w:color="auto"/>
        <w:bottom w:val="none" w:sz="0" w:space="0" w:color="auto"/>
        <w:right w:val="none" w:sz="0" w:space="0" w:color="auto"/>
      </w:divBdr>
    </w:div>
    <w:div w:id="43218488">
      <w:bodyDiv w:val="1"/>
      <w:marLeft w:val="0"/>
      <w:marRight w:val="0"/>
      <w:marTop w:val="0"/>
      <w:marBottom w:val="0"/>
      <w:divBdr>
        <w:top w:val="none" w:sz="0" w:space="0" w:color="auto"/>
        <w:left w:val="none" w:sz="0" w:space="0" w:color="auto"/>
        <w:bottom w:val="none" w:sz="0" w:space="0" w:color="auto"/>
        <w:right w:val="none" w:sz="0" w:space="0" w:color="auto"/>
      </w:divBdr>
    </w:div>
    <w:div w:id="56517950">
      <w:bodyDiv w:val="1"/>
      <w:marLeft w:val="0"/>
      <w:marRight w:val="0"/>
      <w:marTop w:val="0"/>
      <w:marBottom w:val="0"/>
      <w:divBdr>
        <w:top w:val="none" w:sz="0" w:space="0" w:color="auto"/>
        <w:left w:val="none" w:sz="0" w:space="0" w:color="auto"/>
        <w:bottom w:val="none" w:sz="0" w:space="0" w:color="auto"/>
        <w:right w:val="none" w:sz="0" w:space="0" w:color="auto"/>
      </w:divBdr>
    </w:div>
    <w:div w:id="59406374">
      <w:bodyDiv w:val="1"/>
      <w:marLeft w:val="0"/>
      <w:marRight w:val="0"/>
      <w:marTop w:val="0"/>
      <w:marBottom w:val="0"/>
      <w:divBdr>
        <w:top w:val="none" w:sz="0" w:space="0" w:color="auto"/>
        <w:left w:val="none" w:sz="0" w:space="0" w:color="auto"/>
        <w:bottom w:val="none" w:sz="0" w:space="0" w:color="auto"/>
        <w:right w:val="none" w:sz="0" w:space="0" w:color="auto"/>
      </w:divBdr>
      <w:divsChild>
        <w:div w:id="149637649">
          <w:marLeft w:val="446"/>
          <w:marRight w:val="0"/>
          <w:marTop w:val="0"/>
          <w:marBottom w:val="0"/>
          <w:divBdr>
            <w:top w:val="none" w:sz="0" w:space="0" w:color="auto"/>
            <w:left w:val="none" w:sz="0" w:space="0" w:color="auto"/>
            <w:bottom w:val="none" w:sz="0" w:space="0" w:color="auto"/>
            <w:right w:val="none" w:sz="0" w:space="0" w:color="auto"/>
          </w:divBdr>
        </w:div>
        <w:div w:id="554199116">
          <w:marLeft w:val="274"/>
          <w:marRight w:val="0"/>
          <w:marTop w:val="0"/>
          <w:marBottom w:val="0"/>
          <w:divBdr>
            <w:top w:val="none" w:sz="0" w:space="0" w:color="auto"/>
            <w:left w:val="none" w:sz="0" w:space="0" w:color="auto"/>
            <w:bottom w:val="none" w:sz="0" w:space="0" w:color="auto"/>
            <w:right w:val="none" w:sz="0" w:space="0" w:color="auto"/>
          </w:divBdr>
        </w:div>
        <w:div w:id="577323410">
          <w:marLeft w:val="274"/>
          <w:marRight w:val="0"/>
          <w:marTop w:val="0"/>
          <w:marBottom w:val="0"/>
          <w:divBdr>
            <w:top w:val="none" w:sz="0" w:space="0" w:color="auto"/>
            <w:left w:val="none" w:sz="0" w:space="0" w:color="auto"/>
            <w:bottom w:val="none" w:sz="0" w:space="0" w:color="auto"/>
            <w:right w:val="none" w:sz="0" w:space="0" w:color="auto"/>
          </w:divBdr>
        </w:div>
        <w:div w:id="661473627">
          <w:marLeft w:val="274"/>
          <w:marRight w:val="0"/>
          <w:marTop w:val="0"/>
          <w:marBottom w:val="0"/>
          <w:divBdr>
            <w:top w:val="none" w:sz="0" w:space="0" w:color="auto"/>
            <w:left w:val="none" w:sz="0" w:space="0" w:color="auto"/>
            <w:bottom w:val="none" w:sz="0" w:space="0" w:color="auto"/>
            <w:right w:val="none" w:sz="0" w:space="0" w:color="auto"/>
          </w:divBdr>
        </w:div>
        <w:div w:id="1136602210">
          <w:marLeft w:val="446"/>
          <w:marRight w:val="0"/>
          <w:marTop w:val="0"/>
          <w:marBottom w:val="0"/>
          <w:divBdr>
            <w:top w:val="none" w:sz="0" w:space="0" w:color="auto"/>
            <w:left w:val="none" w:sz="0" w:space="0" w:color="auto"/>
            <w:bottom w:val="none" w:sz="0" w:space="0" w:color="auto"/>
            <w:right w:val="none" w:sz="0" w:space="0" w:color="auto"/>
          </w:divBdr>
        </w:div>
        <w:div w:id="1386492084">
          <w:marLeft w:val="274"/>
          <w:marRight w:val="0"/>
          <w:marTop w:val="0"/>
          <w:marBottom w:val="0"/>
          <w:divBdr>
            <w:top w:val="none" w:sz="0" w:space="0" w:color="auto"/>
            <w:left w:val="none" w:sz="0" w:space="0" w:color="auto"/>
            <w:bottom w:val="none" w:sz="0" w:space="0" w:color="auto"/>
            <w:right w:val="none" w:sz="0" w:space="0" w:color="auto"/>
          </w:divBdr>
        </w:div>
        <w:div w:id="1619988485">
          <w:marLeft w:val="446"/>
          <w:marRight w:val="0"/>
          <w:marTop w:val="0"/>
          <w:marBottom w:val="0"/>
          <w:divBdr>
            <w:top w:val="none" w:sz="0" w:space="0" w:color="auto"/>
            <w:left w:val="none" w:sz="0" w:space="0" w:color="auto"/>
            <w:bottom w:val="none" w:sz="0" w:space="0" w:color="auto"/>
            <w:right w:val="none" w:sz="0" w:space="0" w:color="auto"/>
          </w:divBdr>
        </w:div>
      </w:divsChild>
    </w:div>
    <w:div w:id="62531822">
      <w:bodyDiv w:val="1"/>
      <w:marLeft w:val="0"/>
      <w:marRight w:val="0"/>
      <w:marTop w:val="0"/>
      <w:marBottom w:val="0"/>
      <w:divBdr>
        <w:top w:val="none" w:sz="0" w:space="0" w:color="auto"/>
        <w:left w:val="none" w:sz="0" w:space="0" w:color="auto"/>
        <w:bottom w:val="none" w:sz="0" w:space="0" w:color="auto"/>
        <w:right w:val="none" w:sz="0" w:space="0" w:color="auto"/>
      </w:divBdr>
    </w:div>
    <w:div w:id="64840774">
      <w:bodyDiv w:val="1"/>
      <w:marLeft w:val="0"/>
      <w:marRight w:val="0"/>
      <w:marTop w:val="0"/>
      <w:marBottom w:val="0"/>
      <w:divBdr>
        <w:top w:val="none" w:sz="0" w:space="0" w:color="auto"/>
        <w:left w:val="none" w:sz="0" w:space="0" w:color="auto"/>
        <w:bottom w:val="none" w:sz="0" w:space="0" w:color="auto"/>
        <w:right w:val="none" w:sz="0" w:space="0" w:color="auto"/>
      </w:divBdr>
    </w:div>
    <w:div w:id="65029402">
      <w:bodyDiv w:val="1"/>
      <w:marLeft w:val="0"/>
      <w:marRight w:val="0"/>
      <w:marTop w:val="0"/>
      <w:marBottom w:val="0"/>
      <w:divBdr>
        <w:top w:val="none" w:sz="0" w:space="0" w:color="auto"/>
        <w:left w:val="none" w:sz="0" w:space="0" w:color="auto"/>
        <w:bottom w:val="none" w:sz="0" w:space="0" w:color="auto"/>
        <w:right w:val="none" w:sz="0" w:space="0" w:color="auto"/>
      </w:divBdr>
    </w:div>
    <w:div w:id="74740449">
      <w:bodyDiv w:val="1"/>
      <w:marLeft w:val="0"/>
      <w:marRight w:val="0"/>
      <w:marTop w:val="0"/>
      <w:marBottom w:val="0"/>
      <w:divBdr>
        <w:top w:val="none" w:sz="0" w:space="0" w:color="auto"/>
        <w:left w:val="none" w:sz="0" w:space="0" w:color="auto"/>
        <w:bottom w:val="none" w:sz="0" w:space="0" w:color="auto"/>
        <w:right w:val="none" w:sz="0" w:space="0" w:color="auto"/>
      </w:divBdr>
    </w:div>
    <w:div w:id="76175183">
      <w:bodyDiv w:val="1"/>
      <w:marLeft w:val="0"/>
      <w:marRight w:val="0"/>
      <w:marTop w:val="0"/>
      <w:marBottom w:val="0"/>
      <w:divBdr>
        <w:top w:val="none" w:sz="0" w:space="0" w:color="auto"/>
        <w:left w:val="none" w:sz="0" w:space="0" w:color="auto"/>
        <w:bottom w:val="none" w:sz="0" w:space="0" w:color="auto"/>
        <w:right w:val="none" w:sz="0" w:space="0" w:color="auto"/>
      </w:divBdr>
    </w:div>
    <w:div w:id="76677148">
      <w:bodyDiv w:val="1"/>
      <w:marLeft w:val="0"/>
      <w:marRight w:val="0"/>
      <w:marTop w:val="0"/>
      <w:marBottom w:val="0"/>
      <w:divBdr>
        <w:top w:val="none" w:sz="0" w:space="0" w:color="auto"/>
        <w:left w:val="none" w:sz="0" w:space="0" w:color="auto"/>
        <w:bottom w:val="none" w:sz="0" w:space="0" w:color="auto"/>
        <w:right w:val="none" w:sz="0" w:space="0" w:color="auto"/>
      </w:divBdr>
    </w:div>
    <w:div w:id="77287413">
      <w:bodyDiv w:val="1"/>
      <w:marLeft w:val="0"/>
      <w:marRight w:val="0"/>
      <w:marTop w:val="0"/>
      <w:marBottom w:val="0"/>
      <w:divBdr>
        <w:top w:val="none" w:sz="0" w:space="0" w:color="auto"/>
        <w:left w:val="none" w:sz="0" w:space="0" w:color="auto"/>
        <w:bottom w:val="none" w:sz="0" w:space="0" w:color="auto"/>
        <w:right w:val="none" w:sz="0" w:space="0" w:color="auto"/>
      </w:divBdr>
    </w:div>
    <w:div w:id="87164012">
      <w:bodyDiv w:val="1"/>
      <w:marLeft w:val="0"/>
      <w:marRight w:val="0"/>
      <w:marTop w:val="0"/>
      <w:marBottom w:val="0"/>
      <w:divBdr>
        <w:top w:val="none" w:sz="0" w:space="0" w:color="auto"/>
        <w:left w:val="none" w:sz="0" w:space="0" w:color="auto"/>
        <w:bottom w:val="none" w:sz="0" w:space="0" w:color="auto"/>
        <w:right w:val="none" w:sz="0" w:space="0" w:color="auto"/>
      </w:divBdr>
    </w:div>
    <w:div w:id="103234676">
      <w:bodyDiv w:val="1"/>
      <w:marLeft w:val="0"/>
      <w:marRight w:val="0"/>
      <w:marTop w:val="0"/>
      <w:marBottom w:val="0"/>
      <w:divBdr>
        <w:top w:val="none" w:sz="0" w:space="0" w:color="auto"/>
        <w:left w:val="none" w:sz="0" w:space="0" w:color="auto"/>
        <w:bottom w:val="none" w:sz="0" w:space="0" w:color="auto"/>
        <w:right w:val="none" w:sz="0" w:space="0" w:color="auto"/>
      </w:divBdr>
    </w:div>
    <w:div w:id="108671382">
      <w:bodyDiv w:val="1"/>
      <w:marLeft w:val="0"/>
      <w:marRight w:val="0"/>
      <w:marTop w:val="0"/>
      <w:marBottom w:val="0"/>
      <w:divBdr>
        <w:top w:val="none" w:sz="0" w:space="0" w:color="auto"/>
        <w:left w:val="none" w:sz="0" w:space="0" w:color="auto"/>
        <w:bottom w:val="none" w:sz="0" w:space="0" w:color="auto"/>
        <w:right w:val="none" w:sz="0" w:space="0" w:color="auto"/>
      </w:divBdr>
    </w:div>
    <w:div w:id="111019887">
      <w:bodyDiv w:val="1"/>
      <w:marLeft w:val="0"/>
      <w:marRight w:val="0"/>
      <w:marTop w:val="0"/>
      <w:marBottom w:val="0"/>
      <w:divBdr>
        <w:top w:val="none" w:sz="0" w:space="0" w:color="auto"/>
        <w:left w:val="none" w:sz="0" w:space="0" w:color="auto"/>
        <w:bottom w:val="none" w:sz="0" w:space="0" w:color="auto"/>
        <w:right w:val="none" w:sz="0" w:space="0" w:color="auto"/>
      </w:divBdr>
    </w:div>
    <w:div w:id="113181510">
      <w:bodyDiv w:val="1"/>
      <w:marLeft w:val="0"/>
      <w:marRight w:val="0"/>
      <w:marTop w:val="0"/>
      <w:marBottom w:val="0"/>
      <w:divBdr>
        <w:top w:val="none" w:sz="0" w:space="0" w:color="auto"/>
        <w:left w:val="none" w:sz="0" w:space="0" w:color="auto"/>
        <w:bottom w:val="none" w:sz="0" w:space="0" w:color="auto"/>
        <w:right w:val="none" w:sz="0" w:space="0" w:color="auto"/>
      </w:divBdr>
    </w:div>
    <w:div w:id="114952764">
      <w:bodyDiv w:val="1"/>
      <w:marLeft w:val="0"/>
      <w:marRight w:val="0"/>
      <w:marTop w:val="0"/>
      <w:marBottom w:val="0"/>
      <w:divBdr>
        <w:top w:val="none" w:sz="0" w:space="0" w:color="auto"/>
        <w:left w:val="none" w:sz="0" w:space="0" w:color="auto"/>
        <w:bottom w:val="none" w:sz="0" w:space="0" w:color="auto"/>
        <w:right w:val="none" w:sz="0" w:space="0" w:color="auto"/>
      </w:divBdr>
    </w:div>
    <w:div w:id="116341390">
      <w:bodyDiv w:val="1"/>
      <w:marLeft w:val="0"/>
      <w:marRight w:val="0"/>
      <w:marTop w:val="0"/>
      <w:marBottom w:val="0"/>
      <w:divBdr>
        <w:top w:val="none" w:sz="0" w:space="0" w:color="auto"/>
        <w:left w:val="none" w:sz="0" w:space="0" w:color="auto"/>
        <w:bottom w:val="none" w:sz="0" w:space="0" w:color="auto"/>
        <w:right w:val="none" w:sz="0" w:space="0" w:color="auto"/>
      </w:divBdr>
    </w:div>
    <w:div w:id="125901338">
      <w:bodyDiv w:val="1"/>
      <w:marLeft w:val="0"/>
      <w:marRight w:val="0"/>
      <w:marTop w:val="0"/>
      <w:marBottom w:val="0"/>
      <w:divBdr>
        <w:top w:val="none" w:sz="0" w:space="0" w:color="auto"/>
        <w:left w:val="none" w:sz="0" w:space="0" w:color="auto"/>
        <w:bottom w:val="none" w:sz="0" w:space="0" w:color="auto"/>
        <w:right w:val="none" w:sz="0" w:space="0" w:color="auto"/>
      </w:divBdr>
      <w:divsChild>
        <w:div w:id="1145122572">
          <w:marLeft w:val="0"/>
          <w:marRight w:val="0"/>
          <w:marTop w:val="0"/>
          <w:marBottom w:val="0"/>
          <w:divBdr>
            <w:top w:val="none" w:sz="0" w:space="0" w:color="auto"/>
            <w:left w:val="none" w:sz="0" w:space="0" w:color="auto"/>
            <w:bottom w:val="none" w:sz="0" w:space="0" w:color="auto"/>
            <w:right w:val="none" w:sz="0" w:space="0" w:color="auto"/>
          </w:divBdr>
        </w:div>
        <w:div w:id="1587953780">
          <w:marLeft w:val="0"/>
          <w:marRight w:val="0"/>
          <w:marTop w:val="0"/>
          <w:marBottom w:val="0"/>
          <w:divBdr>
            <w:top w:val="none" w:sz="0" w:space="0" w:color="auto"/>
            <w:left w:val="none" w:sz="0" w:space="0" w:color="auto"/>
            <w:bottom w:val="none" w:sz="0" w:space="0" w:color="auto"/>
            <w:right w:val="none" w:sz="0" w:space="0" w:color="auto"/>
          </w:divBdr>
        </w:div>
        <w:div w:id="1790590956">
          <w:marLeft w:val="0"/>
          <w:marRight w:val="0"/>
          <w:marTop w:val="0"/>
          <w:marBottom w:val="0"/>
          <w:divBdr>
            <w:top w:val="none" w:sz="0" w:space="0" w:color="auto"/>
            <w:left w:val="none" w:sz="0" w:space="0" w:color="auto"/>
            <w:bottom w:val="none" w:sz="0" w:space="0" w:color="auto"/>
            <w:right w:val="none" w:sz="0" w:space="0" w:color="auto"/>
          </w:divBdr>
        </w:div>
      </w:divsChild>
    </w:div>
    <w:div w:id="127750810">
      <w:bodyDiv w:val="1"/>
      <w:marLeft w:val="0"/>
      <w:marRight w:val="0"/>
      <w:marTop w:val="0"/>
      <w:marBottom w:val="0"/>
      <w:divBdr>
        <w:top w:val="none" w:sz="0" w:space="0" w:color="auto"/>
        <w:left w:val="none" w:sz="0" w:space="0" w:color="auto"/>
        <w:bottom w:val="none" w:sz="0" w:space="0" w:color="auto"/>
        <w:right w:val="none" w:sz="0" w:space="0" w:color="auto"/>
      </w:divBdr>
    </w:div>
    <w:div w:id="154419944">
      <w:bodyDiv w:val="1"/>
      <w:marLeft w:val="0"/>
      <w:marRight w:val="0"/>
      <w:marTop w:val="0"/>
      <w:marBottom w:val="0"/>
      <w:divBdr>
        <w:top w:val="none" w:sz="0" w:space="0" w:color="auto"/>
        <w:left w:val="none" w:sz="0" w:space="0" w:color="auto"/>
        <w:bottom w:val="none" w:sz="0" w:space="0" w:color="auto"/>
        <w:right w:val="none" w:sz="0" w:space="0" w:color="auto"/>
      </w:divBdr>
    </w:div>
    <w:div w:id="160699247">
      <w:bodyDiv w:val="1"/>
      <w:marLeft w:val="0"/>
      <w:marRight w:val="0"/>
      <w:marTop w:val="0"/>
      <w:marBottom w:val="0"/>
      <w:divBdr>
        <w:top w:val="none" w:sz="0" w:space="0" w:color="auto"/>
        <w:left w:val="none" w:sz="0" w:space="0" w:color="auto"/>
        <w:bottom w:val="none" w:sz="0" w:space="0" w:color="auto"/>
        <w:right w:val="none" w:sz="0" w:space="0" w:color="auto"/>
      </w:divBdr>
    </w:div>
    <w:div w:id="173964268">
      <w:bodyDiv w:val="1"/>
      <w:marLeft w:val="0"/>
      <w:marRight w:val="0"/>
      <w:marTop w:val="0"/>
      <w:marBottom w:val="0"/>
      <w:divBdr>
        <w:top w:val="none" w:sz="0" w:space="0" w:color="auto"/>
        <w:left w:val="none" w:sz="0" w:space="0" w:color="auto"/>
        <w:bottom w:val="none" w:sz="0" w:space="0" w:color="auto"/>
        <w:right w:val="none" w:sz="0" w:space="0" w:color="auto"/>
      </w:divBdr>
    </w:div>
    <w:div w:id="180971931">
      <w:bodyDiv w:val="1"/>
      <w:marLeft w:val="0"/>
      <w:marRight w:val="0"/>
      <w:marTop w:val="0"/>
      <w:marBottom w:val="0"/>
      <w:divBdr>
        <w:top w:val="none" w:sz="0" w:space="0" w:color="auto"/>
        <w:left w:val="none" w:sz="0" w:space="0" w:color="auto"/>
        <w:bottom w:val="none" w:sz="0" w:space="0" w:color="auto"/>
        <w:right w:val="none" w:sz="0" w:space="0" w:color="auto"/>
      </w:divBdr>
    </w:div>
    <w:div w:id="215052463">
      <w:bodyDiv w:val="1"/>
      <w:marLeft w:val="0"/>
      <w:marRight w:val="0"/>
      <w:marTop w:val="0"/>
      <w:marBottom w:val="0"/>
      <w:divBdr>
        <w:top w:val="none" w:sz="0" w:space="0" w:color="auto"/>
        <w:left w:val="none" w:sz="0" w:space="0" w:color="auto"/>
        <w:bottom w:val="none" w:sz="0" w:space="0" w:color="auto"/>
        <w:right w:val="none" w:sz="0" w:space="0" w:color="auto"/>
      </w:divBdr>
    </w:div>
    <w:div w:id="216550514">
      <w:bodyDiv w:val="1"/>
      <w:marLeft w:val="0"/>
      <w:marRight w:val="0"/>
      <w:marTop w:val="0"/>
      <w:marBottom w:val="0"/>
      <w:divBdr>
        <w:top w:val="none" w:sz="0" w:space="0" w:color="auto"/>
        <w:left w:val="none" w:sz="0" w:space="0" w:color="auto"/>
        <w:bottom w:val="none" w:sz="0" w:space="0" w:color="auto"/>
        <w:right w:val="none" w:sz="0" w:space="0" w:color="auto"/>
      </w:divBdr>
    </w:div>
    <w:div w:id="234508919">
      <w:bodyDiv w:val="1"/>
      <w:marLeft w:val="0"/>
      <w:marRight w:val="0"/>
      <w:marTop w:val="0"/>
      <w:marBottom w:val="0"/>
      <w:divBdr>
        <w:top w:val="none" w:sz="0" w:space="0" w:color="auto"/>
        <w:left w:val="none" w:sz="0" w:space="0" w:color="auto"/>
        <w:bottom w:val="none" w:sz="0" w:space="0" w:color="auto"/>
        <w:right w:val="none" w:sz="0" w:space="0" w:color="auto"/>
      </w:divBdr>
    </w:div>
    <w:div w:id="254945960">
      <w:bodyDiv w:val="1"/>
      <w:marLeft w:val="0"/>
      <w:marRight w:val="0"/>
      <w:marTop w:val="0"/>
      <w:marBottom w:val="0"/>
      <w:divBdr>
        <w:top w:val="none" w:sz="0" w:space="0" w:color="auto"/>
        <w:left w:val="none" w:sz="0" w:space="0" w:color="auto"/>
        <w:bottom w:val="none" w:sz="0" w:space="0" w:color="auto"/>
        <w:right w:val="none" w:sz="0" w:space="0" w:color="auto"/>
      </w:divBdr>
    </w:div>
    <w:div w:id="264195389">
      <w:bodyDiv w:val="1"/>
      <w:marLeft w:val="0"/>
      <w:marRight w:val="0"/>
      <w:marTop w:val="0"/>
      <w:marBottom w:val="0"/>
      <w:divBdr>
        <w:top w:val="none" w:sz="0" w:space="0" w:color="auto"/>
        <w:left w:val="none" w:sz="0" w:space="0" w:color="auto"/>
        <w:bottom w:val="none" w:sz="0" w:space="0" w:color="auto"/>
        <w:right w:val="none" w:sz="0" w:space="0" w:color="auto"/>
      </w:divBdr>
    </w:div>
    <w:div w:id="268975395">
      <w:bodyDiv w:val="1"/>
      <w:marLeft w:val="0"/>
      <w:marRight w:val="0"/>
      <w:marTop w:val="0"/>
      <w:marBottom w:val="0"/>
      <w:divBdr>
        <w:top w:val="none" w:sz="0" w:space="0" w:color="auto"/>
        <w:left w:val="none" w:sz="0" w:space="0" w:color="auto"/>
        <w:bottom w:val="none" w:sz="0" w:space="0" w:color="auto"/>
        <w:right w:val="none" w:sz="0" w:space="0" w:color="auto"/>
      </w:divBdr>
    </w:div>
    <w:div w:id="270666052">
      <w:bodyDiv w:val="1"/>
      <w:marLeft w:val="0"/>
      <w:marRight w:val="0"/>
      <w:marTop w:val="0"/>
      <w:marBottom w:val="0"/>
      <w:divBdr>
        <w:top w:val="none" w:sz="0" w:space="0" w:color="auto"/>
        <w:left w:val="none" w:sz="0" w:space="0" w:color="auto"/>
        <w:bottom w:val="none" w:sz="0" w:space="0" w:color="auto"/>
        <w:right w:val="none" w:sz="0" w:space="0" w:color="auto"/>
      </w:divBdr>
    </w:div>
    <w:div w:id="278417494">
      <w:bodyDiv w:val="1"/>
      <w:marLeft w:val="0"/>
      <w:marRight w:val="0"/>
      <w:marTop w:val="0"/>
      <w:marBottom w:val="0"/>
      <w:divBdr>
        <w:top w:val="none" w:sz="0" w:space="0" w:color="auto"/>
        <w:left w:val="none" w:sz="0" w:space="0" w:color="auto"/>
        <w:bottom w:val="none" w:sz="0" w:space="0" w:color="auto"/>
        <w:right w:val="none" w:sz="0" w:space="0" w:color="auto"/>
      </w:divBdr>
    </w:div>
    <w:div w:id="278755764">
      <w:bodyDiv w:val="1"/>
      <w:marLeft w:val="0"/>
      <w:marRight w:val="0"/>
      <w:marTop w:val="0"/>
      <w:marBottom w:val="0"/>
      <w:divBdr>
        <w:top w:val="none" w:sz="0" w:space="0" w:color="auto"/>
        <w:left w:val="none" w:sz="0" w:space="0" w:color="auto"/>
        <w:bottom w:val="none" w:sz="0" w:space="0" w:color="auto"/>
        <w:right w:val="none" w:sz="0" w:space="0" w:color="auto"/>
      </w:divBdr>
    </w:div>
    <w:div w:id="278879583">
      <w:bodyDiv w:val="1"/>
      <w:marLeft w:val="0"/>
      <w:marRight w:val="0"/>
      <w:marTop w:val="0"/>
      <w:marBottom w:val="0"/>
      <w:divBdr>
        <w:top w:val="none" w:sz="0" w:space="0" w:color="auto"/>
        <w:left w:val="none" w:sz="0" w:space="0" w:color="auto"/>
        <w:bottom w:val="none" w:sz="0" w:space="0" w:color="auto"/>
        <w:right w:val="none" w:sz="0" w:space="0" w:color="auto"/>
      </w:divBdr>
    </w:div>
    <w:div w:id="287205161">
      <w:bodyDiv w:val="1"/>
      <w:marLeft w:val="0"/>
      <w:marRight w:val="0"/>
      <w:marTop w:val="0"/>
      <w:marBottom w:val="0"/>
      <w:divBdr>
        <w:top w:val="none" w:sz="0" w:space="0" w:color="auto"/>
        <w:left w:val="none" w:sz="0" w:space="0" w:color="auto"/>
        <w:bottom w:val="none" w:sz="0" w:space="0" w:color="auto"/>
        <w:right w:val="none" w:sz="0" w:space="0" w:color="auto"/>
      </w:divBdr>
    </w:div>
    <w:div w:id="293757261">
      <w:bodyDiv w:val="1"/>
      <w:marLeft w:val="0"/>
      <w:marRight w:val="0"/>
      <w:marTop w:val="0"/>
      <w:marBottom w:val="0"/>
      <w:divBdr>
        <w:top w:val="none" w:sz="0" w:space="0" w:color="auto"/>
        <w:left w:val="none" w:sz="0" w:space="0" w:color="auto"/>
        <w:bottom w:val="none" w:sz="0" w:space="0" w:color="auto"/>
        <w:right w:val="none" w:sz="0" w:space="0" w:color="auto"/>
      </w:divBdr>
    </w:div>
    <w:div w:id="295916702">
      <w:bodyDiv w:val="1"/>
      <w:marLeft w:val="0"/>
      <w:marRight w:val="0"/>
      <w:marTop w:val="0"/>
      <w:marBottom w:val="0"/>
      <w:divBdr>
        <w:top w:val="none" w:sz="0" w:space="0" w:color="auto"/>
        <w:left w:val="none" w:sz="0" w:space="0" w:color="auto"/>
        <w:bottom w:val="none" w:sz="0" w:space="0" w:color="auto"/>
        <w:right w:val="none" w:sz="0" w:space="0" w:color="auto"/>
      </w:divBdr>
    </w:div>
    <w:div w:id="327176981">
      <w:bodyDiv w:val="1"/>
      <w:marLeft w:val="0"/>
      <w:marRight w:val="0"/>
      <w:marTop w:val="0"/>
      <w:marBottom w:val="0"/>
      <w:divBdr>
        <w:top w:val="none" w:sz="0" w:space="0" w:color="auto"/>
        <w:left w:val="none" w:sz="0" w:space="0" w:color="auto"/>
        <w:bottom w:val="none" w:sz="0" w:space="0" w:color="auto"/>
        <w:right w:val="none" w:sz="0" w:space="0" w:color="auto"/>
      </w:divBdr>
      <w:divsChild>
        <w:div w:id="570039645">
          <w:marLeft w:val="0"/>
          <w:marRight w:val="0"/>
          <w:marTop w:val="0"/>
          <w:marBottom w:val="0"/>
          <w:divBdr>
            <w:top w:val="none" w:sz="0" w:space="0" w:color="auto"/>
            <w:left w:val="none" w:sz="0" w:space="0" w:color="auto"/>
            <w:bottom w:val="none" w:sz="0" w:space="0" w:color="auto"/>
            <w:right w:val="none" w:sz="0" w:space="0" w:color="auto"/>
          </w:divBdr>
          <w:divsChild>
            <w:div w:id="1972437723">
              <w:marLeft w:val="0"/>
              <w:marRight w:val="0"/>
              <w:marTop w:val="0"/>
              <w:marBottom w:val="0"/>
              <w:divBdr>
                <w:top w:val="none" w:sz="0" w:space="0" w:color="auto"/>
                <w:left w:val="none" w:sz="0" w:space="0" w:color="auto"/>
                <w:bottom w:val="none" w:sz="0" w:space="0" w:color="auto"/>
                <w:right w:val="none" w:sz="0" w:space="0" w:color="auto"/>
              </w:divBdr>
              <w:divsChild>
                <w:div w:id="938952171">
                  <w:marLeft w:val="0"/>
                  <w:marRight w:val="0"/>
                  <w:marTop w:val="0"/>
                  <w:marBottom w:val="0"/>
                  <w:divBdr>
                    <w:top w:val="none" w:sz="0" w:space="0" w:color="auto"/>
                    <w:left w:val="none" w:sz="0" w:space="0" w:color="auto"/>
                    <w:bottom w:val="none" w:sz="0" w:space="0" w:color="auto"/>
                    <w:right w:val="none" w:sz="0" w:space="0" w:color="auto"/>
                  </w:divBdr>
                  <w:divsChild>
                    <w:div w:id="1751655788">
                      <w:marLeft w:val="0"/>
                      <w:marRight w:val="0"/>
                      <w:marTop w:val="0"/>
                      <w:marBottom w:val="0"/>
                      <w:divBdr>
                        <w:top w:val="none" w:sz="0" w:space="0" w:color="auto"/>
                        <w:left w:val="none" w:sz="0" w:space="0" w:color="auto"/>
                        <w:bottom w:val="none" w:sz="0" w:space="0" w:color="auto"/>
                        <w:right w:val="none" w:sz="0" w:space="0" w:color="auto"/>
                      </w:divBdr>
                      <w:divsChild>
                        <w:div w:id="1819689584">
                          <w:marLeft w:val="0"/>
                          <w:marRight w:val="0"/>
                          <w:marTop w:val="0"/>
                          <w:marBottom w:val="0"/>
                          <w:divBdr>
                            <w:top w:val="none" w:sz="0" w:space="0" w:color="auto"/>
                            <w:left w:val="none" w:sz="0" w:space="0" w:color="auto"/>
                            <w:bottom w:val="none" w:sz="0" w:space="0" w:color="auto"/>
                            <w:right w:val="none" w:sz="0" w:space="0" w:color="auto"/>
                          </w:divBdr>
                          <w:divsChild>
                            <w:div w:id="1047144090">
                              <w:marLeft w:val="0"/>
                              <w:marRight w:val="0"/>
                              <w:marTop w:val="0"/>
                              <w:marBottom w:val="0"/>
                              <w:divBdr>
                                <w:top w:val="none" w:sz="0" w:space="0" w:color="auto"/>
                                <w:left w:val="none" w:sz="0" w:space="0" w:color="auto"/>
                                <w:bottom w:val="none" w:sz="0" w:space="0" w:color="auto"/>
                                <w:right w:val="none" w:sz="0" w:space="0" w:color="auto"/>
                              </w:divBdr>
                              <w:divsChild>
                                <w:div w:id="17759808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31581914">
                      <w:marLeft w:val="0"/>
                      <w:marRight w:val="0"/>
                      <w:marTop w:val="0"/>
                      <w:marBottom w:val="0"/>
                      <w:divBdr>
                        <w:top w:val="none" w:sz="0" w:space="0" w:color="auto"/>
                        <w:left w:val="none" w:sz="0" w:space="0" w:color="auto"/>
                        <w:bottom w:val="none" w:sz="0" w:space="0" w:color="auto"/>
                        <w:right w:val="none" w:sz="0" w:space="0" w:color="auto"/>
                      </w:divBdr>
                      <w:divsChild>
                        <w:div w:id="568423145">
                          <w:marLeft w:val="0"/>
                          <w:marRight w:val="0"/>
                          <w:marTop w:val="0"/>
                          <w:marBottom w:val="0"/>
                          <w:divBdr>
                            <w:top w:val="none" w:sz="0" w:space="0" w:color="auto"/>
                            <w:left w:val="none" w:sz="0" w:space="0" w:color="auto"/>
                            <w:bottom w:val="none" w:sz="0" w:space="0" w:color="auto"/>
                            <w:right w:val="none" w:sz="0" w:space="0" w:color="auto"/>
                          </w:divBdr>
                          <w:divsChild>
                            <w:div w:id="20655199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36690510">
      <w:bodyDiv w:val="1"/>
      <w:marLeft w:val="0"/>
      <w:marRight w:val="0"/>
      <w:marTop w:val="0"/>
      <w:marBottom w:val="0"/>
      <w:divBdr>
        <w:top w:val="none" w:sz="0" w:space="0" w:color="auto"/>
        <w:left w:val="none" w:sz="0" w:space="0" w:color="auto"/>
        <w:bottom w:val="none" w:sz="0" w:space="0" w:color="auto"/>
        <w:right w:val="none" w:sz="0" w:space="0" w:color="auto"/>
      </w:divBdr>
    </w:div>
    <w:div w:id="339895883">
      <w:bodyDiv w:val="1"/>
      <w:marLeft w:val="0"/>
      <w:marRight w:val="0"/>
      <w:marTop w:val="0"/>
      <w:marBottom w:val="0"/>
      <w:divBdr>
        <w:top w:val="none" w:sz="0" w:space="0" w:color="auto"/>
        <w:left w:val="none" w:sz="0" w:space="0" w:color="auto"/>
        <w:bottom w:val="none" w:sz="0" w:space="0" w:color="auto"/>
        <w:right w:val="none" w:sz="0" w:space="0" w:color="auto"/>
      </w:divBdr>
    </w:div>
    <w:div w:id="348260448">
      <w:bodyDiv w:val="1"/>
      <w:marLeft w:val="0"/>
      <w:marRight w:val="0"/>
      <w:marTop w:val="0"/>
      <w:marBottom w:val="0"/>
      <w:divBdr>
        <w:top w:val="none" w:sz="0" w:space="0" w:color="auto"/>
        <w:left w:val="none" w:sz="0" w:space="0" w:color="auto"/>
        <w:bottom w:val="none" w:sz="0" w:space="0" w:color="auto"/>
        <w:right w:val="none" w:sz="0" w:space="0" w:color="auto"/>
      </w:divBdr>
    </w:div>
    <w:div w:id="349187452">
      <w:bodyDiv w:val="1"/>
      <w:marLeft w:val="0"/>
      <w:marRight w:val="0"/>
      <w:marTop w:val="0"/>
      <w:marBottom w:val="0"/>
      <w:divBdr>
        <w:top w:val="none" w:sz="0" w:space="0" w:color="auto"/>
        <w:left w:val="none" w:sz="0" w:space="0" w:color="auto"/>
        <w:bottom w:val="none" w:sz="0" w:space="0" w:color="auto"/>
        <w:right w:val="none" w:sz="0" w:space="0" w:color="auto"/>
      </w:divBdr>
    </w:div>
    <w:div w:id="357660593">
      <w:bodyDiv w:val="1"/>
      <w:marLeft w:val="0"/>
      <w:marRight w:val="0"/>
      <w:marTop w:val="0"/>
      <w:marBottom w:val="0"/>
      <w:divBdr>
        <w:top w:val="none" w:sz="0" w:space="0" w:color="auto"/>
        <w:left w:val="none" w:sz="0" w:space="0" w:color="auto"/>
        <w:bottom w:val="none" w:sz="0" w:space="0" w:color="auto"/>
        <w:right w:val="none" w:sz="0" w:space="0" w:color="auto"/>
      </w:divBdr>
    </w:div>
    <w:div w:id="391388709">
      <w:bodyDiv w:val="1"/>
      <w:marLeft w:val="0"/>
      <w:marRight w:val="0"/>
      <w:marTop w:val="0"/>
      <w:marBottom w:val="0"/>
      <w:divBdr>
        <w:top w:val="none" w:sz="0" w:space="0" w:color="auto"/>
        <w:left w:val="none" w:sz="0" w:space="0" w:color="auto"/>
        <w:bottom w:val="none" w:sz="0" w:space="0" w:color="auto"/>
        <w:right w:val="none" w:sz="0" w:space="0" w:color="auto"/>
      </w:divBdr>
    </w:div>
    <w:div w:id="398092499">
      <w:bodyDiv w:val="1"/>
      <w:marLeft w:val="0"/>
      <w:marRight w:val="0"/>
      <w:marTop w:val="0"/>
      <w:marBottom w:val="0"/>
      <w:divBdr>
        <w:top w:val="none" w:sz="0" w:space="0" w:color="auto"/>
        <w:left w:val="none" w:sz="0" w:space="0" w:color="auto"/>
        <w:bottom w:val="none" w:sz="0" w:space="0" w:color="auto"/>
        <w:right w:val="none" w:sz="0" w:space="0" w:color="auto"/>
      </w:divBdr>
    </w:div>
    <w:div w:id="407384063">
      <w:bodyDiv w:val="1"/>
      <w:marLeft w:val="0"/>
      <w:marRight w:val="0"/>
      <w:marTop w:val="0"/>
      <w:marBottom w:val="0"/>
      <w:divBdr>
        <w:top w:val="none" w:sz="0" w:space="0" w:color="auto"/>
        <w:left w:val="none" w:sz="0" w:space="0" w:color="auto"/>
        <w:bottom w:val="none" w:sz="0" w:space="0" w:color="auto"/>
        <w:right w:val="none" w:sz="0" w:space="0" w:color="auto"/>
      </w:divBdr>
      <w:divsChild>
        <w:div w:id="27679931">
          <w:marLeft w:val="0"/>
          <w:marRight w:val="0"/>
          <w:marTop w:val="0"/>
          <w:marBottom w:val="0"/>
          <w:divBdr>
            <w:top w:val="none" w:sz="0" w:space="0" w:color="auto"/>
            <w:left w:val="none" w:sz="0" w:space="0" w:color="auto"/>
            <w:bottom w:val="none" w:sz="0" w:space="0" w:color="auto"/>
            <w:right w:val="none" w:sz="0" w:space="0" w:color="auto"/>
          </w:divBdr>
        </w:div>
        <w:div w:id="791167964">
          <w:marLeft w:val="0"/>
          <w:marRight w:val="0"/>
          <w:marTop w:val="0"/>
          <w:marBottom w:val="0"/>
          <w:divBdr>
            <w:top w:val="none" w:sz="0" w:space="0" w:color="auto"/>
            <w:left w:val="none" w:sz="0" w:space="0" w:color="auto"/>
            <w:bottom w:val="none" w:sz="0" w:space="0" w:color="auto"/>
            <w:right w:val="none" w:sz="0" w:space="0" w:color="auto"/>
          </w:divBdr>
        </w:div>
        <w:div w:id="1508325710">
          <w:marLeft w:val="0"/>
          <w:marRight w:val="0"/>
          <w:marTop w:val="0"/>
          <w:marBottom w:val="0"/>
          <w:divBdr>
            <w:top w:val="none" w:sz="0" w:space="0" w:color="auto"/>
            <w:left w:val="none" w:sz="0" w:space="0" w:color="auto"/>
            <w:bottom w:val="none" w:sz="0" w:space="0" w:color="auto"/>
            <w:right w:val="none" w:sz="0" w:space="0" w:color="auto"/>
          </w:divBdr>
        </w:div>
      </w:divsChild>
    </w:div>
    <w:div w:id="407777505">
      <w:bodyDiv w:val="1"/>
      <w:marLeft w:val="0"/>
      <w:marRight w:val="0"/>
      <w:marTop w:val="0"/>
      <w:marBottom w:val="0"/>
      <w:divBdr>
        <w:top w:val="none" w:sz="0" w:space="0" w:color="auto"/>
        <w:left w:val="none" w:sz="0" w:space="0" w:color="auto"/>
        <w:bottom w:val="none" w:sz="0" w:space="0" w:color="auto"/>
        <w:right w:val="none" w:sz="0" w:space="0" w:color="auto"/>
      </w:divBdr>
      <w:divsChild>
        <w:div w:id="932711948">
          <w:marLeft w:val="0"/>
          <w:marRight w:val="0"/>
          <w:marTop w:val="0"/>
          <w:marBottom w:val="0"/>
          <w:divBdr>
            <w:top w:val="none" w:sz="0" w:space="0" w:color="auto"/>
            <w:left w:val="none" w:sz="0" w:space="0" w:color="auto"/>
            <w:bottom w:val="none" w:sz="0" w:space="0" w:color="auto"/>
            <w:right w:val="none" w:sz="0" w:space="0" w:color="auto"/>
          </w:divBdr>
          <w:divsChild>
            <w:div w:id="438377806">
              <w:marLeft w:val="0"/>
              <w:marRight w:val="0"/>
              <w:marTop w:val="0"/>
              <w:marBottom w:val="0"/>
              <w:divBdr>
                <w:top w:val="none" w:sz="0" w:space="0" w:color="auto"/>
                <w:left w:val="none" w:sz="0" w:space="0" w:color="auto"/>
                <w:bottom w:val="none" w:sz="0" w:space="0" w:color="auto"/>
                <w:right w:val="none" w:sz="0" w:space="0" w:color="auto"/>
              </w:divBdr>
              <w:divsChild>
                <w:div w:id="1457676963">
                  <w:marLeft w:val="0"/>
                  <w:marRight w:val="0"/>
                  <w:marTop w:val="0"/>
                  <w:marBottom w:val="0"/>
                  <w:divBdr>
                    <w:top w:val="none" w:sz="0" w:space="0" w:color="auto"/>
                    <w:left w:val="none" w:sz="0" w:space="0" w:color="auto"/>
                    <w:bottom w:val="none" w:sz="0" w:space="0" w:color="auto"/>
                    <w:right w:val="none" w:sz="0" w:space="0" w:color="auto"/>
                  </w:divBdr>
                  <w:divsChild>
                    <w:div w:id="12185114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71490947">
          <w:marLeft w:val="0"/>
          <w:marRight w:val="0"/>
          <w:marTop w:val="0"/>
          <w:marBottom w:val="0"/>
          <w:divBdr>
            <w:top w:val="none" w:sz="0" w:space="0" w:color="auto"/>
            <w:left w:val="none" w:sz="0" w:space="0" w:color="auto"/>
            <w:bottom w:val="none" w:sz="0" w:space="0" w:color="auto"/>
            <w:right w:val="none" w:sz="0" w:space="0" w:color="auto"/>
          </w:divBdr>
          <w:divsChild>
            <w:div w:id="1733384297">
              <w:marLeft w:val="0"/>
              <w:marRight w:val="0"/>
              <w:marTop w:val="0"/>
              <w:marBottom w:val="0"/>
              <w:divBdr>
                <w:top w:val="none" w:sz="0" w:space="0" w:color="auto"/>
                <w:left w:val="none" w:sz="0" w:space="0" w:color="auto"/>
                <w:bottom w:val="none" w:sz="0" w:space="0" w:color="auto"/>
                <w:right w:val="none" w:sz="0" w:space="0" w:color="auto"/>
              </w:divBdr>
              <w:divsChild>
                <w:div w:id="1188762982">
                  <w:marLeft w:val="0"/>
                  <w:marRight w:val="0"/>
                  <w:marTop w:val="0"/>
                  <w:marBottom w:val="0"/>
                  <w:divBdr>
                    <w:top w:val="none" w:sz="0" w:space="0" w:color="auto"/>
                    <w:left w:val="none" w:sz="0" w:space="0" w:color="auto"/>
                    <w:bottom w:val="none" w:sz="0" w:space="0" w:color="auto"/>
                    <w:right w:val="none" w:sz="0" w:space="0" w:color="auto"/>
                  </w:divBdr>
                  <w:divsChild>
                    <w:div w:id="16083497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08428030">
      <w:bodyDiv w:val="1"/>
      <w:marLeft w:val="0"/>
      <w:marRight w:val="0"/>
      <w:marTop w:val="0"/>
      <w:marBottom w:val="0"/>
      <w:divBdr>
        <w:top w:val="none" w:sz="0" w:space="0" w:color="auto"/>
        <w:left w:val="none" w:sz="0" w:space="0" w:color="auto"/>
        <w:bottom w:val="none" w:sz="0" w:space="0" w:color="auto"/>
        <w:right w:val="none" w:sz="0" w:space="0" w:color="auto"/>
      </w:divBdr>
    </w:div>
    <w:div w:id="435756514">
      <w:bodyDiv w:val="1"/>
      <w:marLeft w:val="0"/>
      <w:marRight w:val="0"/>
      <w:marTop w:val="0"/>
      <w:marBottom w:val="0"/>
      <w:divBdr>
        <w:top w:val="none" w:sz="0" w:space="0" w:color="auto"/>
        <w:left w:val="none" w:sz="0" w:space="0" w:color="auto"/>
        <w:bottom w:val="none" w:sz="0" w:space="0" w:color="auto"/>
        <w:right w:val="none" w:sz="0" w:space="0" w:color="auto"/>
      </w:divBdr>
    </w:div>
    <w:div w:id="459569804">
      <w:bodyDiv w:val="1"/>
      <w:marLeft w:val="0"/>
      <w:marRight w:val="0"/>
      <w:marTop w:val="0"/>
      <w:marBottom w:val="0"/>
      <w:divBdr>
        <w:top w:val="none" w:sz="0" w:space="0" w:color="auto"/>
        <w:left w:val="none" w:sz="0" w:space="0" w:color="auto"/>
        <w:bottom w:val="none" w:sz="0" w:space="0" w:color="auto"/>
        <w:right w:val="none" w:sz="0" w:space="0" w:color="auto"/>
      </w:divBdr>
      <w:divsChild>
        <w:div w:id="28459362">
          <w:marLeft w:val="0"/>
          <w:marRight w:val="0"/>
          <w:marTop w:val="0"/>
          <w:marBottom w:val="0"/>
          <w:divBdr>
            <w:top w:val="none" w:sz="0" w:space="0" w:color="auto"/>
            <w:left w:val="none" w:sz="0" w:space="0" w:color="auto"/>
            <w:bottom w:val="none" w:sz="0" w:space="0" w:color="auto"/>
            <w:right w:val="none" w:sz="0" w:space="0" w:color="auto"/>
          </w:divBdr>
          <w:divsChild>
            <w:div w:id="1813986178">
              <w:marLeft w:val="0"/>
              <w:marRight w:val="0"/>
              <w:marTop w:val="0"/>
              <w:marBottom w:val="0"/>
              <w:divBdr>
                <w:top w:val="none" w:sz="0" w:space="0" w:color="auto"/>
                <w:left w:val="none" w:sz="0" w:space="0" w:color="auto"/>
                <w:bottom w:val="none" w:sz="0" w:space="0" w:color="auto"/>
                <w:right w:val="none" w:sz="0" w:space="0" w:color="auto"/>
              </w:divBdr>
            </w:div>
          </w:divsChild>
        </w:div>
        <w:div w:id="175198038">
          <w:marLeft w:val="0"/>
          <w:marRight w:val="0"/>
          <w:marTop w:val="0"/>
          <w:marBottom w:val="0"/>
          <w:divBdr>
            <w:top w:val="none" w:sz="0" w:space="0" w:color="auto"/>
            <w:left w:val="none" w:sz="0" w:space="0" w:color="auto"/>
            <w:bottom w:val="none" w:sz="0" w:space="0" w:color="auto"/>
            <w:right w:val="none" w:sz="0" w:space="0" w:color="auto"/>
          </w:divBdr>
          <w:divsChild>
            <w:div w:id="1756584139">
              <w:marLeft w:val="0"/>
              <w:marRight w:val="0"/>
              <w:marTop w:val="0"/>
              <w:marBottom w:val="0"/>
              <w:divBdr>
                <w:top w:val="none" w:sz="0" w:space="0" w:color="auto"/>
                <w:left w:val="none" w:sz="0" w:space="0" w:color="auto"/>
                <w:bottom w:val="none" w:sz="0" w:space="0" w:color="auto"/>
                <w:right w:val="none" w:sz="0" w:space="0" w:color="auto"/>
              </w:divBdr>
            </w:div>
          </w:divsChild>
        </w:div>
        <w:div w:id="281151855">
          <w:marLeft w:val="0"/>
          <w:marRight w:val="0"/>
          <w:marTop w:val="0"/>
          <w:marBottom w:val="0"/>
          <w:divBdr>
            <w:top w:val="none" w:sz="0" w:space="0" w:color="auto"/>
            <w:left w:val="none" w:sz="0" w:space="0" w:color="auto"/>
            <w:bottom w:val="none" w:sz="0" w:space="0" w:color="auto"/>
            <w:right w:val="none" w:sz="0" w:space="0" w:color="auto"/>
          </w:divBdr>
          <w:divsChild>
            <w:div w:id="750467066">
              <w:marLeft w:val="0"/>
              <w:marRight w:val="0"/>
              <w:marTop w:val="0"/>
              <w:marBottom w:val="0"/>
              <w:divBdr>
                <w:top w:val="none" w:sz="0" w:space="0" w:color="auto"/>
                <w:left w:val="none" w:sz="0" w:space="0" w:color="auto"/>
                <w:bottom w:val="none" w:sz="0" w:space="0" w:color="auto"/>
                <w:right w:val="none" w:sz="0" w:space="0" w:color="auto"/>
              </w:divBdr>
            </w:div>
          </w:divsChild>
        </w:div>
        <w:div w:id="345788214">
          <w:marLeft w:val="0"/>
          <w:marRight w:val="0"/>
          <w:marTop w:val="0"/>
          <w:marBottom w:val="0"/>
          <w:divBdr>
            <w:top w:val="none" w:sz="0" w:space="0" w:color="auto"/>
            <w:left w:val="none" w:sz="0" w:space="0" w:color="auto"/>
            <w:bottom w:val="none" w:sz="0" w:space="0" w:color="auto"/>
            <w:right w:val="none" w:sz="0" w:space="0" w:color="auto"/>
          </w:divBdr>
          <w:divsChild>
            <w:div w:id="1641691754">
              <w:marLeft w:val="0"/>
              <w:marRight w:val="0"/>
              <w:marTop w:val="0"/>
              <w:marBottom w:val="0"/>
              <w:divBdr>
                <w:top w:val="none" w:sz="0" w:space="0" w:color="auto"/>
                <w:left w:val="none" w:sz="0" w:space="0" w:color="auto"/>
                <w:bottom w:val="none" w:sz="0" w:space="0" w:color="auto"/>
                <w:right w:val="none" w:sz="0" w:space="0" w:color="auto"/>
              </w:divBdr>
            </w:div>
          </w:divsChild>
        </w:div>
        <w:div w:id="577133782">
          <w:marLeft w:val="0"/>
          <w:marRight w:val="0"/>
          <w:marTop w:val="0"/>
          <w:marBottom w:val="0"/>
          <w:divBdr>
            <w:top w:val="none" w:sz="0" w:space="0" w:color="auto"/>
            <w:left w:val="none" w:sz="0" w:space="0" w:color="auto"/>
            <w:bottom w:val="none" w:sz="0" w:space="0" w:color="auto"/>
            <w:right w:val="none" w:sz="0" w:space="0" w:color="auto"/>
          </w:divBdr>
          <w:divsChild>
            <w:div w:id="883250319">
              <w:marLeft w:val="0"/>
              <w:marRight w:val="0"/>
              <w:marTop w:val="0"/>
              <w:marBottom w:val="0"/>
              <w:divBdr>
                <w:top w:val="none" w:sz="0" w:space="0" w:color="auto"/>
                <w:left w:val="none" w:sz="0" w:space="0" w:color="auto"/>
                <w:bottom w:val="none" w:sz="0" w:space="0" w:color="auto"/>
                <w:right w:val="none" w:sz="0" w:space="0" w:color="auto"/>
              </w:divBdr>
            </w:div>
          </w:divsChild>
        </w:div>
        <w:div w:id="599751847">
          <w:marLeft w:val="0"/>
          <w:marRight w:val="0"/>
          <w:marTop w:val="0"/>
          <w:marBottom w:val="0"/>
          <w:divBdr>
            <w:top w:val="none" w:sz="0" w:space="0" w:color="auto"/>
            <w:left w:val="none" w:sz="0" w:space="0" w:color="auto"/>
            <w:bottom w:val="none" w:sz="0" w:space="0" w:color="auto"/>
            <w:right w:val="none" w:sz="0" w:space="0" w:color="auto"/>
          </w:divBdr>
          <w:divsChild>
            <w:div w:id="1778058661">
              <w:marLeft w:val="0"/>
              <w:marRight w:val="0"/>
              <w:marTop w:val="0"/>
              <w:marBottom w:val="0"/>
              <w:divBdr>
                <w:top w:val="none" w:sz="0" w:space="0" w:color="auto"/>
                <w:left w:val="none" w:sz="0" w:space="0" w:color="auto"/>
                <w:bottom w:val="none" w:sz="0" w:space="0" w:color="auto"/>
                <w:right w:val="none" w:sz="0" w:space="0" w:color="auto"/>
              </w:divBdr>
            </w:div>
          </w:divsChild>
        </w:div>
        <w:div w:id="710767029">
          <w:marLeft w:val="0"/>
          <w:marRight w:val="0"/>
          <w:marTop w:val="0"/>
          <w:marBottom w:val="0"/>
          <w:divBdr>
            <w:top w:val="none" w:sz="0" w:space="0" w:color="auto"/>
            <w:left w:val="none" w:sz="0" w:space="0" w:color="auto"/>
            <w:bottom w:val="none" w:sz="0" w:space="0" w:color="auto"/>
            <w:right w:val="none" w:sz="0" w:space="0" w:color="auto"/>
          </w:divBdr>
          <w:divsChild>
            <w:div w:id="2036035179">
              <w:marLeft w:val="0"/>
              <w:marRight w:val="0"/>
              <w:marTop w:val="0"/>
              <w:marBottom w:val="0"/>
              <w:divBdr>
                <w:top w:val="none" w:sz="0" w:space="0" w:color="auto"/>
                <w:left w:val="none" w:sz="0" w:space="0" w:color="auto"/>
                <w:bottom w:val="none" w:sz="0" w:space="0" w:color="auto"/>
                <w:right w:val="none" w:sz="0" w:space="0" w:color="auto"/>
              </w:divBdr>
            </w:div>
          </w:divsChild>
        </w:div>
        <w:div w:id="734746173">
          <w:marLeft w:val="0"/>
          <w:marRight w:val="0"/>
          <w:marTop w:val="0"/>
          <w:marBottom w:val="0"/>
          <w:divBdr>
            <w:top w:val="none" w:sz="0" w:space="0" w:color="auto"/>
            <w:left w:val="none" w:sz="0" w:space="0" w:color="auto"/>
            <w:bottom w:val="none" w:sz="0" w:space="0" w:color="auto"/>
            <w:right w:val="none" w:sz="0" w:space="0" w:color="auto"/>
          </w:divBdr>
          <w:divsChild>
            <w:div w:id="1359117375">
              <w:marLeft w:val="0"/>
              <w:marRight w:val="0"/>
              <w:marTop w:val="0"/>
              <w:marBottom w:val="0"/>
              <w:divBdr>
                <w:top w:val="none" w:sz="0" w:space="0" w:color="auto"/>
                <w:left w:val="none" w:sz="0" w:space="0" w:color="auto"/>
                <w:bottom w:val="none" w:sz="0" w:space="0" w:color="auto"/>
                <w:right w:val="none" w:sz="0" w:space="0" w:color="auto"/>
              </w:divBdr>
            </w:div>
          </w:divsChild>
        </w:div>
        <w:div w:id="747458458">
          <w:marLeft w:val="0"/>
          <w:marRight w:val="0"/>
          <w:marTop w:val="0"/>
          <w:marBottom w:val="0"/>
          <w:divBdr>
            <w:top w:val="none" w:sz="0" w:space="0" w:color="auto"/>
            <w:left w:val="none" w:sz="0" w:space="0" w:color="auto"/>
            <w:bottom w:val="none" w:sz="0" w:space="0" w:color="auto"/>
            <w:right w:val="none" w:sz="0" w:space="0" w:color="auto"/>
          </w:divBdr>
          <w:divsChild>
            <w:div w:id="2082288094">
              <w:marLeft w:val="0"/>
              <w:marRight w:val="0"/>
              <w:marTop w:val="0"/>
              <w:marBottom w:val="0"/>
              <w:divBdr>
                <w:top w:val="none" w:sz="0" w:space="0" w:color="auto"/>
                <w:left w:val="none" w:sz="0" w:space="0" w:color="auto"/>
                <w:bottom w:val="none" w:sz="0" w:space="0" w:color="auto"/>
                <w:right w:val="none" w:sz="0" w:space="0" w:color="auto"/>
              </w:divBdr>
            </w:div>
          </w:divsChild>
        </w:div>
        <w:div w:id="910699720">
          <w:marLeft w:val="0"/>
          <w:marRight w:val="0"/>
          <w:marTop w:val="0"/>
          <w:marBottom w:val="0"/>
          <w:divBdr>
            <w:top w:val="none" w:sz="0" w:space="0" w:color="auto"/>
            <w:left w:val="none" w:sz="0" w:space="0" w:color="auto"/>
            <w:bottom w:val="none" w:sz="0" w:space="0" w:color="auto"/>
            <w:right w:val="none" w:sz="0" w:space="0" w:color="auto"/>
          </w:divBdr>
          <w:divsChild>
            <w:div w:id="1657488941">
              <w:marLeft w:val="0"/>
              <w:marRight w:val="0"/>
              <w:marTop w:val="0"/>
              <w:marBottom w:val="0"/>
              <w:divBdr>
                <w:top w:val="none" w:sz="0" w:space="0" w:color="auto"/>
                <w:left w:val="none" w:sz="0" w:space="0" w:color="auto"/>
                <w:bottom w:val="none" w:sz="0" w:space="0" w:color="auto"/>
                <w:right w:val="none" w:sz="0" w:space="0" w:color="auto"/>
              </w:divBdr>
            </w:div>
          </w:divsChild>
        </w:div>
        <w:div w:id="949315841">
          <w:marLeft w:val="0"/>
          <w:marRight w:val="0"/>
          <w:marTop w:val="0"/>
          <w:marBottom w:val="0"/>
          <w:divBdr>
            <w:top w:val="none" w:sz="0" w:space="0" w:color="auto"/>
            <w:left w:val="none" w:sz="0" w:space="0" w:color="auto"/>
            <w:bottom w:val="none" w:sz="0" w:space="0" w:color="auto"/>
            <w:right w:val="none" w:sz="0" w:space="0" w:color="auto"/>
          </w:divBdr>
          <w:divsChild>
            <w:div w:id="1291132131">
              <w:marLeft w:val="0"/>
              <w:marRight w:val="0"/>
              <w:marTop w:val="0"/>
              <w:marBottom w:val="0"/>
              <w:divBdr>
                <w:top w:val="none" w:sz="0" w:space="0" w:color="auto"/>
                <w:left w:val="none" w:sz="0" w:space="0" w:color="auto"/>
                <w:bottom w:val="none" w:sz="0" w:space="0" w:color="auto"/>
                <w:right w:val="none" w:sz="0" w:space="0" w:color="auto"/>
              </w:divBdr>
            </w:div>
          </w:divsChild>
        </w:div>
        <w:div w:id="1148941976">
          <w:marLeft w:val="0"/>
          <w:marRight w:val="0"/>
          <w:marTop w:val="0"/>
          <w:marBottom w:val="0"/>
          <w:divBdr>
            <w:top w:val="none" w:sz="0" w:space="0" w:color="auto"/>
            <w:left w:val="none" w:sz="0" w:space="0" w:color="auto"/>
            <w:bottom w:val="none" w:sz="0" w:space="0" w:color="auto"/>
            <w:right w:val="none" w:sz="0" w:space="0" w:color="auto"/>
          </w:divBdr>
          <w:divsChild>
            <w:div w:id="1045330821">
              <w:marLeft w:val="0"/>
              <w:marRight w:val="0"/>
              <w:marTop w:val="0"/>
              <w:marBottom w:val="0"/>
              <w:divBdr>
                <w:top w:val="none" w:sz="0" w:space="0" w:color="auto"/>
                <w:left w:val="none" w:sz="0" w:space="0" w:color="auto"/>
                <w:bottom w:val="none" w:sz="0" w:space="0" w:color="auto"/>
                <w:right w:val="none" w:sz="0" w:space="0" w:color="auto"/>
              </w:divBdr>
            </w:div>
          </w:divsChild>
        </w:div>
        <w:div w:id="1167212666">
          <w:marLeft w:val="0"/>
          <w:marRight w:val="0"/>
          <w:marTop w:val="0"/>
          <w:marBottom w:val="0"/>
          <w:divBdr>
            <w:top w:val="none" w:sz="0" w:space="0" w:color="auto"/>
            <w:left w:val="none" w:sz="0" w:space="0" w:color="auto"/>
            <w:bottom w:val="none" w:sz="0" w:space="0" w:color="auto"/>
            <w:right w:val="none" w:sz="0" w:space="0" w:color="auto"/>
          </w:divBdr>
          <w:divsChild>
            <w:div w:id="2033724894">
              <w:marLeft w:val="0"/>
              <w:marRight w:val="0"/>
              <w:marTop w:val="0"/>
              <w:marBottom w:val="0"/>
              <w:divBdr>
                <w:top w:val="none" w:sz="0" w:space="0" w:color="auto"/>
                <w:left w:val="none" w:sz="0" w:space="0" w:color="auto"/>
                <w:bottom w:val="none" w:sz="0" w:space="0" w:color="auto"/>
                <w:right w:val="none" w:sz="0" w:space="0" w:color="auto"/>
              </w:divBdr>
            </w:div>
          </w:divsChild>
        </w:div>
        <w:div w:id="1256792025">
          <w:marLeft w:val="0"/>
          <w:marRight w:val="0"/>
          <w:marTop w:val="0"/>
          <w:marBottom w:val="0"/>
          <w:divBdr>
            <w:top w:val="none" w:sz="0" w:space="0" w:color="auto"/>
            <w:left w:val="none" w:sz="0" w:space="0" w:color="auto"/>
            <w:bottom w:val="none" w:sz="0" w:space="0" w:color="auto"/>
            <w:right w:val="none" w:sz="0" w:space="0" w:color="auto"/>
          </w:divBdr>
          <w:divsChild>
            <w:div w:id="687635053">
              <w:marLeft w:val="0"/>
              <w:marRight w:val="0"/>
              <w:marTop w:val="0"/>
              <w:marBottom w:val="0"/>
              <w:divBdr>
                <w:top w:val="none" w:sz="0" w:space="0" w:color="auto"/>
                <w:left w:val="none" w:sz="0" w:space="0" w:color="auto"/>
                <w:bottom w:val="none" w:sz="0" w:space="0" w:color="auto"/>
                <w:right w:val="none" w:sz="0" w:space="0" w:color="auto"/>
              </w:divBdr>
            </w:div>
          </w:divsChild>
        </w:div>
        <w:div w:id="1302687049">
          <w:marLeft w:val="0"/>
          <w:marRight w:val="0"/>
          <w:marTop w:val="0"/>
          <w:marBottom w:val="0"/>
          <w:divBdr>
            <w:top w:val="none" w:sz="0" w:space="0" w:color="auto"/>
            <w:left w:val="none" w:sz="0" w:space="0" w:color="auto"/>
            <w:bottom w:val="none" w:sz="0" w:space="0" w:color="auto"/>
            <w:right w:val="none" w:sz="0" w:space="0" w:color="auto"/>
          </w:divBdr>
          <w:divsChild>
            <w:div w:id="790321534">
              <w:marLeft w:val="0"/>
              <w:marRight w:val="0"/>
              <w:marTop w:val="0"/>
              <w:marBottom w:val="0"/>
              <w:divBdr>
                <w:top w:val="none" w:sz="0" w:space="0" w:color="auto"/>
                <w:left w:val="none" w:sz="0" w:space="0" w:color="auto"/>
                <w:bottom w:val="none" w:sz="0" w:space="0" w:color="auto"/>
                <w:right w:val="none" w:sz="0" w:space="0" w:color="auto"/>
              </w:divBdr>
            </w:div>
          </w:divsChild>
        </w:div>
        <w:div w:id="1335644670">
          <w:marLeft w:val="0"/>
          <w:marRight w:val="0"/>
          <w:marTop w:val="0"/>
          <w:marBottom w:val="0"/>
          <w:divBdr>
            <w:top w:val="none" w:sz="0" w:space="0" w:color="auto"/>
            <w:left w:val="none" w:sz="0" w:space="0" w:color="auto"/>
            <w:bottom w:val="none" w:sz="0" w:space="0" w:color="auto"/>
            <w:right w:val="none" w:sz="0" w:space="0" w:color="auto"/>
          </w:divBdr>
          <w:divsChild>
            <w:div w:id="1015813574">
              <w:marLeft w:val="0"/>
              <w:marRight w:val="0"/>
              <w:marTop w:val="0"/>
              <w:marBottom w:val="0"/>
              <w:divBdr>
                <w:top w:val="none" w:sz="0" w:space="0" w:color="auto"/>
                <w:left w:val="none" w:sz="0" w:space="0" w:color="auto"/>
                <w:bottom w:val="none" w:sz="0" w:space="0" w:color="auto"/>
                <w:right w:val="none" w:sz="0" w:space="0" w:color="auto"/>
              </w:divBdr>
            </w:div>
          </w:divsChild>
        </w:div>
        <w:div w:id="1353994588">
          <w:marLeft w:val="0"/>
          <w:marRight w:val="0"/>
          <w:marTop w:val="0"/>
          <w:marBottom w:val="0"/>
          <w:divBdr>
            <w:top w:val="none" w:sz="0" w:space="0" w:color="auto"/>
            <w:left w:val="none" w:sz="0" w:space="0" w:color="auto"/>
            <w:bottom w:val="none" w:sz="0" w:space="0" w:color="auto"/>
            <w:right w:val="none" w:sz="0" w:space="0" w:color="auto"/>
          </w:divBdr>
          <w:divsChild>
            <w:div w:id="1419591880">
              <w:marLeft w:val="0"/>
              <w:marRight w:val="0"/>
              <w:marTop w:val="0"/>
              <w:marBottom w:val="0"/>
              <w:divBdr>
                <w:top w:val="none" w:sz="0" w:space="0" w:color="auto"/>
                <w:left w:val="none" w:sz="0" w:space="0" w:color="auto"/>
                <w:bottom w:val="none" w:sz="0" w:space="0" w:color="auto"/>
                <w:right w:val="none" w:sz="0" w:space="0" w:color="auto"/>
              </w:divBdr>
            </w:div>
          </w:divsChild>
        </w:div>
        <w:div w:id="1423649336">
          <w:marLeft w:val="0"/>
          <w:marRight w:val="0"/>
          <w:marTop w:val="0"/>
          <w:marBottom w:val="0"/>
          <w:divBdr>
            <w:top w:val="none" w:sz="0" w:space="0" w:color="auto"/>
            <w:left w:val="none" w:sz="0" w:space="0" w:color="auto"/>
            <w:bottom w:val="none" w:sz="0" w:space="0" w:color="auto"/>
            <w:right w:val="none" w:sz="0" w:space="0" w:color="auto"/>
          </w:divBdr>
          <w:divsChild>
            <w:div w:id="1989701011">
              <w:marLeft w:val="0"/>
              <w:marRight w:val="0"/>
              <w:marTop w:val="0"/>
              <w:marBottom w:val="0"/>
              <w:divBdr>
                <w:top w:val="none" w:sz="0" w:space="0" w:color="auto"/>
                <w:left w:val="none" w:sz="0" w:space="0" w:color="auto"/>
                <w:bottom w:val="none" w:sz="0" w:space="0" w:color="auto"/>
                <w:right w:val="none" w:sz="0" w:space="0" w:color="auto"/>
              </w:divBdr>
            </w:div>
          </w:divsChild>
        </w:div>
        <w:div w:id="1436173843">
          <w:marLeft w:val="0"/>
          <w:marRight w:val="0"/>
          <w:marTop w:val="0"/>
          <w:marBottom w:val="0"/>
          <w:divBdr>
            <w:top w:val="none" w:sz="0" w:space="0" w:color="auto"/>
            <w:left w:val="none" w:sz="0" w:space="0" w:color="auto"/>
            <w:bottom w:val="none" w:sz="0" w:space="0" w:color="auto"/>
            <w:right w:val="none" w:sz="0" w:space="0" w:color="auto"/>
          </w:divBdr>
          <w:divsChild>
            <w:div w:id="1727605071">
              <w:marLeft w:val="0"/>
              <w:marRight w:val="0"/>
              <w:marTop w:val="0"/>
              <w:marBottom w:val="0"/>
              <w:divBdr>
                <w:top w:val="none" w:sz="0" w:space="0" w:color="auto"/>
                <w:left w:val="none" w:sz="0" w:space="0" w:color="auto"/>
                <w:bottom w:val="none" w:sz="0" w:space="0" w:color="auto"/>
                <w:right w:val="none" w:sz="0" w:space="0" w:color="auto"/>
              </w:divBdr>
            </w:div>
          </w:divsChild>
        </w:div>
        <w:div w:id="1495992933">
          <w:marLeft w:val="0"/>
          <w:marRight w:val="0"/>
          <w:marTop w:val="0"/>
          <w:marBottom w:val="0"/>
          <w:divBdr>
            <w:top w:val="none" w:sz="0" w:space="0" w:color="auto"/>
            <w:left w:val="none" w:sz="0" w:space="0" w:color="auto"/>
            <w:bottom w:val="none" w:sz="0" w:space="0" w:color="auto"/>
            <w:right w:val="none" w:sz="0" w:space="0" w:color="auto"/>
          </w:divBdr>
          <w:divsChild>
            <w:div w:id="962467580">
              <w:marLeft w:val="0"/>
              <w:marRight w:val="0"/>
              <w:marTop w:val="0"/>
              <w:marBottom w:val="0"/>
              <w:divBdr>
                <w:top w:val="none" w:sz="0" w:space="0" w:color="auto"/>
                <w:left w:val="none" w:sz="0" w:space="0" w:color="auto"/>
                <w:bottom w:val="none" w:sz="0" w:space="0" w:color="auto"/>
                <w:right w:val="none" w:sz="0" w:space="0" w:color="auto"/>
              </w:divBdr>
            </w:div>
          </w:divsChild>
        </w:div>
        <w:div w:id="1531067054">
          <w:marLeft w:val="0"/>
          <w:marRight w:val="0"/>
          <w:marTop w:val="0"/>
          <w:marBottom w:val="0"/>
          <w:divBdr>
            <w:top w:val="none" w:sz="0" w:space="0" w:color="auto"/>
            <w:left w:val="none" w:sz="0" w:space="0" w:color="auto"/>
            <w:bottom w:val="none" w:sz="0" w:space="0" w:color="auto"/>
            <w:right w:val="none" w:sz="0" w:space="0" w:color="auto"/>
          </w:divBdr>
          <w:divsChild>
            <w:div w:id="787240952">
              <w:marLeft w:val="0"/>
              <w:marRight w:val="0"/>
              <w:marTop w:val="0"/>
              <w:marBottom w:val="0"/>
              <w:divBdr>
                <w:top w:val="none" w:sz="0" w:space="0" w:color="auto"/>
                <w:left w:val="none" w:sz="0" w:space="0" w:color="auto"/>
                <w:bottom w:val="none" w:sz="0" w:space="0" w:color="auto"/>
                <w:right w:val="none" w:sz="0" w:space="0" w:color="auto"/>
              </w:divBdr>
            </w:div>
          </w:divsChild>
        </w:div>
        <w:div w:id="1746685358">
          <w:marLeft w:val="0"/>
          <w:marRight w:val="0"/>
          <w:marTop w:val="0"/>
          <w:marBottom w:val="0"/>
          <w:divBdr>
            <w:top w:val="none" w:sz="0" w:space="0" w:color="auto"/>
            <w:left w:val="none" w:sz="0" w:space="0" w:color="auto"/>
            <w:bottom w:val="none" w:sz="0" w:space="0" w:color="auto"/>
            <w:right w:val="none" w:sz="0" w:space="0" w:color="auto"/>
          </w:divBdr>
          <w:divsChild>
            <w:div w:id="506945712">
              <w:marLeft w:val="0"/>
              <w:marRight w:val="0"/>
              <w:marTop w:val="0"/>
              <w:marBottom w:val="0"/>
              <w:divBdr>
                <w:top w:val="none" w:sz="0" w:space="0" w:color="auto"/>
                <w:left w:val="none" w:sz="0" w:space="0" w:color="auto"/>
                <w:bottom w:val="none" w:sz="0" w:space="0" w:color="auto"/>
                <w:right w:val="none" w:sz="0" w:space="0" w:color="auto"/>
              </w:divBdr>
            </w:div>
          </w:divsChild>
        </w:div>
        <w:div w:id="1757480917">
          <w:marLeft w:val="0"/>
          <w:marRight w:val="0"/>
          <w:marTop w:val="0"/>
          <w:marBottom w:val="0"/>
          <w:divBdr>
            <w:top w:val="none" w:sz="0" w:space="0" w:color="auto"/>
            <w:left w:val="none" w:sz="0" w:space="0" w:color="auto"/>
            <w:bottom w:val="none" w:sz="0" w:space="0" w:color="auto"/>
            <w:right w:val="none" w:sz="0" w:space="0" w:color="auto"/>
          </w:divBdr>
          <w:divsChild>
            <w:div w:id="1987930149">
              <w:marLeft w:val="0"/>
              <w:marRight w:val="0"/>
              <w:marTop w:val="0"/>
              <w:marBottom w:val="0"/>
              <w:divBdr>
                <w:top w:val="none" w:sz="0" w:space="0" w:color="auto"/>
                <w:left w:val="none" w:sz="0" w:space="0" w:color="auto"/>
                <w:bottom w:val="none" w:sz="0" w:space="0" w:color="auto"/>
                <w:right w:val="none" w:sz="0" w:space="0" w:color="auto"/>
              </w:divBdr>
            </w:div>
          </w:divsChild>
        </w:div>
        <w:div w:id="1760446338">
          <w:marLeft w:val="0"/>
          <w:marRight w:val="0"/>
          <w:marTop w:val="0"/>
          <w:marBottom w:val="0"/>
          <w:divBdr>
            <w:top w:val="none" w:sz="0" w:space="0" w:color="auto"/>
            <w:left w:val="none" w:sz="0" w:space="0" w:color="auto"/>
            <w:bottom w:val="none" w:sz="0" w:space="0" w:color="auto"/>
            <w:right w:val="none" w:sz="0" w:space="0" w:color="auto"/>
          </w:divBdr>
          <w:divsChild>
            <w:div w:id="2043434289">
              <w:marLeft w:val="0"/>
              <w:marRight w:val="0"/>
              <w:marTop w:val="0"/>
              <w:marBottom w:val="0"/>
              <w:divBdr>
                <w:top w:val="none" w:sz="0" w:space="0" w:color="auto"/>
                <w:left w:val="none" w:sz="0" w:space="0" w:color="auto"/>
                <w:bottom w:val="none" w:sz="0" w:space="0" w:color="auto"/>
                <w:right w:val="none" w:sz="0" w:space="0" w:color="auto"/>
              </w:divBdr>
            </w:div>
          </w:divsChild>
        </w:div>
        <w:div w:id="1905023059">
          <w:marLeft w:val="0"/>
          <w:marRight w:val="0"/>
          <w:marTop w:val="0"/>
          <w:marBottom w:val="0"/>
          <w:divBdr>
            <w:top w:val="none" w:sz="0" w:space="0" w:color="auto"/>
            <w:left w:val="none" w:sz="0" w:space="0" w:color="auto"/>
            <w:bottom w:val="none" w:sz="0" w:space="0" w:color="auto"/>
            <w:right w:val="none" w:sz="0" w:space="0" w:color="auto"/>
          </w:divBdr>
          <w:divsChild>
            <w:div w:id="643047456">
              <w:marLeft w:val="0"/>
              <w:marRight w:val="0"/>
              <w:marTop w:val="0"/>
              <w:marBottom w:val="0"/>
              <w:divBdr>
                <w:top w:val="none" w:sz="0" w:space="0" w:color="auto"/>
                <w:left w:val="none" w:sz="0" w:space="0" w:color="auto"/>
                <w:bottom w:val="none" w:sz="0" w:space="0" w:color="auto"/>
                <w:right w:val="none" w:sz="0" w:space="0" w:color="auto"/>
              </w:divBdr>
            </w:div>
          </w:divsChild>
        </w:div>
        <w:div w:id="2064862905">
          <w:marLeft w:val="0"/>
          <w:marRight w:val="0"/>
          <w:marTop w:val="0"/>
          <w:marBottom w:val="0"/>
          <w:divBdr>
            <w:top w:val="none" w:sz="0" w:space="0" w:color="auto"/>
            <w:left w:val="none" w:sz="0" w:space="0" w:color="auto"/>
            <w:bottom w:val="none" w:sz="0" w:space="0" w:color="auto"/>
            <w:right w:val="none" w:sz="0" w:space="0" w:color="auto"/>
          </w:divBdr>
          <w:divsChild>
            <w:div w:id="6563469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77839034">
      <w:bodyDiv w:val="1"/>
      <w:marLeft w:val="0"/>
      <w:marRight w:val="0"/>
      <w:marTop w:val="0"/>
      <w:marBottom w:val="0"/>
      <w:divBdr>
        <w:top w:val="none" w:sz="0" w:space="0" w:color="auto"/>
        <w:left w:val="none" w:sz="0" w:space="0" w:color="auto"/>
        <w:bottom w:val="none" w:sz="0" w:space="0" w:color="auto"/>
        <w:right w:val="none" w:sz="0" w:space="0" w:color="auto"/>
      </w:divBdr>
    </w:div>
    <w:div w:id="508444648">
      <w:bodyDiv w:val="1"/>
      <w:marLeft w:val="0"/>
      <w:marRight w:val="0"/>
      <w:marTop w:val="0"/>
      <w:marBottom w:val="0"/>
      <w:divBdr>
        <w:top w:val="none" w:sz="0" w:space="0" w:color="auto"/>
        <w:left w:val="none" w:sz="0" w:space="0" w:color="auto"/>
        <w:bottom w:val="none" w:sz="0" w:space="0" w:color="auto"/>
        <w:right w:val="none" w:sz="0" w:space="0" w:color="auto"/>
      </w:divBdr>
    </w:div>
    <w:div w:id="508761038">
      <w:bodyDiv w:val="1"/>
      <w:marLeft w:val="0"/>
      <w:marRight w:val="0"/>
      <w:marTop w:val="0"/>
      <w:marBottom w:val="0"/>
      <w:divBdr>
        <w:top w:val="none" w:sz="0" w:space="0" w:color="auto"/>
        <w:left w:val="none" w:sz="0" w:space="0" w:color="auto"/>
        <w:bottom w:val="none" w:sz="0" w:space="0" w:color="auto"/>
        <w:right w:val="none" w:sz="0" w:space="0" w:color="auto"/>
      </w:divBdr>
    </w:div>
    <w:div w:id="510803959">
      <w:bodyDiv w:val="1"/>
      <w:marLeft w:val="0"/>
      <w:marRight w:val="0"/>
      <w:marTop w:val="0"/>
      <w:marBottom w:val="0"/>
      <w:divBdr>
        <w:top w:val="none" w:sz="0" w:space="0" w:color="auto"/>
        <w:left w:val="none" w:sz="0" w:space="0" w:color="auto"/>
        <w:bottom w:val="none" w:sz="0" w:space="0" w:color="auto"/>
        <w:right w:val="none" w:sz="0" w:space="0" w:color="auto"/>
      </w:divBdr>
    </w:div>
    <w:div w:id="515192610">
      <w:bodyDiv w:val="1"/>
      <w:marLeft w:val="0"/>
      <w:marRight w:val="0"/>
      <w:marTop w:val="0"/>
      <w:marBottom w:val="0"/>
      <w:divBdr>
        <w:top w:val="none" w:sz="0" w:space="0" w:color="auto"/>
        <w:left w:val="none" w:sz="0" w:space="0" w:color="auto"/>
        <w:bottom w:val="none" w:sz="0" w:space="0" w:color="auto"/>
        <w:right w:val="none" w:sz="0" w:space="0" w:color="auto"/>
      </w:divBdr>
    </w:div>
    <w:div w:id="517355255">
      <w:bodyDiv w:val="1"/>
      <w:marLeft w:val="0"/>
      <w:marRight w:val="0"/>
      <w:marTop w:val="0"/>
      <w:marBottom w:val="0"/>
      <w:divBdr>
        <w:top w:val="none" w:sz="0" w:space="0" w:color="auto"/>
        <w:left w:val="none" w:sz="0" w:space="0" w:color="auto"/>
        <w:bottom w:val="none" w:sz="0" w:space="0" w:color="auto"/>
        <w:right w:val="none" w:sz="0" w:space="0" w:color="auto"/>
      </w:divBdr>
    </w:div>
    <w:div w:id="532232814">
      <w:bodyDiv w:val="1"/>
      <w:marLeft w:val="0"/>
      <w:marRight w:val="0"/>
      <w:marTop w:val="0"/>
      <w:marBottom w:val="0"/>
      <w:divBdr>
        <w:top w:val="none" w:sz="0" w:space="0" w:color="auto"/>
        <w:left w:val="none" w:sz="0" w:space="0" w:color="auto"/>
        <w:bottom w:val="none" w:sz="0" w:space="0" w:color="auto"/>
        <w:right w:val="none" w:sz="0" w:space="0" w:color="auto"/>
      </w:divBdr>
    </w:div>
    <w:div w:id="545412165">
      <w:bodyDiv w:val="1"/>
      <w:marLeft w:val="0"/>
      <w:marRight w:val="0"/>
      <w:marTop w:val="0"/>
      <w:marBottom w:val="0"/>
      <w:divBdr>
        <w:top w:val="none" w:sz="0" w:space="0" w:color="auto"/>
        <w:left w:val="none" w:sz="0" w:space="0" w:color="auto"/>
        <w:bottom w:val="none" w:sz="0" w:space="0" w:color="auto"/>
        <w:right w:val="none" w:sz="0" w:space="0" w:color="auto"/>
      </w:divBdr>
    </w:div>
    <w:div w:id="549925114">
      <w:bodyDiv w:val="1"/>
      <w:marLeft w:val="0"/>
      <w:marRight w:val="0"/>
      <w:marTop w:val="0"/>
      <w:marBottom w:val="0"/>
      <w:divBdr>
        <w:top w:val="none" w:sz="0" w:space="0" w:color="auto"/>
        <w:left w:val="none" w:sz="0" w:space="0" w:color="auto"/>
        <w:bottom w:val="none" w:sz="0" w:space="0" w:color="auto"/>
        <w:right w:val="none" w:sz="0" w:space="0" w:color="auto"/>
      </w:divBdr>
    </w:div>
    <w:div w:id="561909445">
      <w:bodyDiv w:val="1"/>
      <w:marLeft w:val="0"/>
      <w:marRight w:val="0"/>
      <w:marTop w:val="0"/>
      <w:marBottom w:val="0"/>
      <w:divBdr>
        <w:top w:val="none" w:sz="0" w:space="0" w:color="auto"/>
        <w:left w:val="none" w:sz="0" w:space="0" w:color="auto"/>
        <w:bottom w:val="none" w:sz="0" w:space="0" w:color="auto"/>
        <w:right w:val="none" w:sz="0" w:space="0" w:color="auto"/>
      </w:divBdr>
    </w:div>
    <w:div w:id="571037842">
      <w:bodyDiv w:val="1"/>
      <w:marLeft w:val="0"/>
      <w:marRight w:val="0"/>
      <w:marTop w:val="0"/>
      <w:marBottom w:val="0"/>
      <w:divBdr>
        <w:top w:val="none" w:sz="0" w:space="0" w:color="auto"/>
        <w:left w:val="none" w:sz="0" w:space="0" w:color="auto"/>
        <w:bottom w:val="none" w:sz="0" w:space="0" w:color="auto"/>
        <w:right w:val="none" w:sz="0" w:space="0" w:color="auto"/>
      </w:divBdr>
    </w:div>
    <w:div w:id="571623573">
      <w:bodyDiv w:val="1"/>
      <w:marLeft w:val="0"/>
      <w:marRight w:val="0"/>
      <w:marTop w:val="0"/>
      <w:marBottom w:val="0"/>
      <w:divBdr>
        <w:top w:val="none" w:sz="0" w:space="0" w:color="auto"/>
        <w:left w:val="none" w:sz="0" w:space="0" w:color="auto"/>
        <w:bottom w:val="none" w:sz="0" w:space="0" w:color="auto"/>
        <w:right w:val="none" w:sz="0" w:space="0" w:color="auto"/>
      </w:divBdr>
    </w:div>
    <w:div w:id="576980279">
      <w:bodyDiv w:val="1"/>
      <w:marLeft w:val="0"/>
      <w:marRight w:val="0"/>
      <w:marTop w:val="0"/>
      <w:marBottom w:val="0"/>
      <w:divBdr>
        <w:top w:val="none" w:sz="0" w:space="0" w:color="auto"/>
        <w:left w:val="none" w:sz="0" w:space="0" w:color="auto"/>
        <w:bottom w:val="none" w:sz="0" w:space="0" w:color="auto"/>
        <w:right w:val="none" w:sz="0" w:space="0" w:color="auto"/>
      </w:divBdr>
    </w:div>
    <w:div w:id="581064709">
      <w:bodyDiv w:val="1"/>
      <w:marLeft w:val="0"/>
      <w:marRight w:val="0"/>
      <w:marTop w:val="0"/>
      <w:marBottom w:val="0"/>
      <w:divBdr>
        <w:top w:val="none" w:sz="0" w:space="0" w:color="auto"/>
        <w:left w:val="none" w:sz="0" w:space="0" w:color="auto"/>
        <w:bottom w:val="none" w:sz="0" w:space="0" w:color="auto"/>
        <w:right w:val="none" w:sz="0" w:space="0" w:color="auto"/>
      </w:divBdr>
    </w:div>
    <w:div w:id="582226144">
      <w:bodyDiv w:val="1"/>
      <w:marLeft w:val="0"/>
      <w:marRight w:val="0"/>
      <w:marTop w:val="0"/>
      <w:marBottom w:val="0"/>
      <w:divBdr>
        <w:top w:val="none" w:sz="0" w:space="0" w:color="auto"/>
        <w:left w:val="none" w:sz="0" w:space="0" w:color="auto"/>
        <w:bottom w:val="none" w:sz="0" w:space="0" w:color="auto"/>
        <w:right w:val="none" w:sz="0" w:space="0" w:color="auto"/>
      </w:divBdr>
    </w:div>
    <w:div w:id="585189135">
      <w:bodyDiv w:val="1"/>
      <w:marLeft w:val="0"/>
      <w:marRight w:val="0"/>
      <w:marTop w:val="0"/>
      <w:marBottom w:val="0"/>
      <w:divBdr>
        <w:top w:val="none" w:sz="0" w:space="0" w:color="auto"/>
        <w:left w:val="none" w:sz="0" w:space="0" w:color="auto"/>
        <w:bottom w:val="none" w:sz="0" w:space="0" w:color="auto"/>
        <w:right w:val="none" w:sz="0" w:space="0" w:color="auto"/>
      </w:divBdr>
    </w:div>
    <w:div w:id="586233647">
      <w:bodyDiv w:val="1"/>
      <w:marLeft w:val="0"/>
      <w:marRight w:val="0"/>
      <w:marTop w:val="0"/>
      <w:marBottom w:val="0"/>
      <w:divBdr>
        <w:top w:val="none" w:sz="0" w:space="0" w:color="auto"/>
        <w:left w:val="none" w:sz="0" w:space="0" w:color="auto"/>
        <w:bottom w:val="none" w:sz="0" w:space="0" w:color="auto"/>
        <w:right w:val="none" w:sz="0" w:space="0" w:color="auto"/>
      </w:divBdr>
    </w:div>
    <w:div w:id="591940281">
      <w:bodyDiv w:val="1"/>
      <w:marLeft w:val="0"/>
      <w:marRight w:val="0"/>
      <w:marTop w:val="0"/>
      <w:marBottom w:val="0"/>
      <w:divBdr>
        <w:top w:val="none" w:sz="0" w:space="0" w:color="auto"/>
        <w:left w:val="none" w:sz="0" w:space="0" w:color="auto"/>
        <w:bottom w:val="none" w:sz="0" w:space="0" w:color="auto"/>
        <w:right w:val="none" w:sz="0" w:space="0" w:color="auto"/>
      </w:divBdr>
    </w:div>
    <w:div w:id="593632745">
      <w:bodyDiv w:val="1"/>
      <w:marLeft w:val="0"/>
      <w:marRight w:val="0"/>
      <w:marTop w:val="0"/>
      <w:marBottom w:val="0"/>
      <w:divBdr>
        <w:top w:val="none" w:sz="0" w:space="0" w:color="auto"/>
        <w:left w:val="none" w:sz="0" w:space="0" w:color="auto"/>
        <w:bottom w:val="none" w:sz="0" w:space="0" w:color="auto"/>
        <w:right w:val="none" w:sz="0" w:space="0" w:color="auto"/>
      </w:divBdr>
    </w:div>
    <w:div w:id="597830854">
      <w:bodyDiv w:val="1"/>
      <w:marLeft w:val="0"/>
      <w:marRight w:val="0"/>
      <w:marTop w:val="0"/>
      <w:marBottom w:val="0"/>
      <w:divBdr>
        <w:top w:val="none" w:sz="0" w:space="0" w:color="auto"/>
        <w:left w:val="none" w:sz="0" w:space="0" w:color="auto"/>
        <w:bottom w:val="none" w:sz="0" w:space="0" w:color="auto"/>
        <w:right w:val="none" w:sz="0" w:space="0" w:color="auto"/>
      </w:divBdr>
      <w:divsChild>
        <w:div w:id="213277376">
          <w:marLeft w:val="0"/>
          <w:marRight w:val="0"/>
          <w:marTop w:val="0"/>
          <w:marBottom w:val="0"/>
          <w:divBdr>
            <w:top w:val="none" w:sz="0" w:space="0" w:color="auto"/>
            <w:left w:val="none" w:sz="0" w:space="0" w:color="auto"/>
            <w:bottom w:val="none" w:sz="0" w:space="0" w:color="auto"/>
            <w:right w:val="none" w:sz="0" w:space="0" w:color="auto"/>
          </w:divBdr>
          <w:divsChild>
            <w:div w:id="2090617741">
              <w:marLeft w:val="0"/>
              <w:marRight w:val="0"/>
              <w:marTop w:val="0"/>
              <w:marBottom w:val="0"/>
              <w:divBdr>
                <w:top w:val="none" w:sz="0" w:space="0" w:color="auto"/>
                <w:left w:val="none" w:sz="0" w:space="0" w:color="auto"/>
                <w:bottom w:val="none" w:sz="0" w:space="0" w:color="auto"/>
                <w:right w:val="none" w:sz="0" w:space="0" w:color="auto"/>
              </w:divBdr>
              <w:divsChild>
                <w:div w:id="6908345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02761392">
      <w:bodyDiv w:val="1"/>
      <w:marLeft w:val="0"/>
      <w:marRight w:val="0"/>
      <w:marTop w:val="0"/>
      <w:marBottom w:val="0"/>
      <w:divBdr>
        <w:top w:val="none" w:sz="0" w:space="0" w:color="auto"/>
        <w:left w:val="none" w:sz="0" w:space="0" w:color="auto"/>
        <w:bottom w:val="none" w:sz="0" w:space="0" w:color="auto"/>
        <w:right w:val="none" w:sz="0" w:space="0" w:color="auto"/>
      </w:divBdr>
    </w:div>
    <w:div w:id="622662993">
      <w:bodyDiv w:val="1"/>
      <w:marLeft w:val="0"/>
      <w:marRight w:val="0"/>
      <w:marTop w:val="0"/>
      <w:marBottom w:val="0"/>
      <w:divBdr>
        <w:top w:val="none" w:sz="0" w:space="0" w:color="auto"/>
        <w:left w:val="none" w:sz="0" w:space="0" w:color="auto"/>
        <w:bottom w:val="none" w:sz="0" w:space="0" w:color="auto"/>
        <w:right w:val="none" w:sz="0" w:space="0" w:color="auto"/>
      </w:divBdr>
    </w:div>
    <w:div w:id="622923729">
      <w:bodyDiv w:val="1"/>
      <w:marLeft w:val="0"/>
      <w:marRight w:val="0"/>
      <w:marTop w:val="0"/>
      <w:marBottom w:val="0"/>
      <w:divBdr>
        <w:top w:val="none" w:sz="0" w:space="0" w:color="auto"/>
        <w:left w:val="none" w:sz="0" w:space="0" w:color="auto"/>
        <w:bottom w:val="none" w:sz="0" w:space="0" w:color="auto"/>
        <w:right w:val="none" w:sz="0" w:space="0" w:color="auto"/>
      </w:divBdr>
      <w:divsChild>
        <w:div w:id="1724063247">
          <w:marLeft w:val="0"/>
          <w:marRight w:val="0"/>
          <w:marTop w:val="0"/>
          <w:marBottom w:val="0"/>
          <w:divBdr>
            <w:top w:val="none" w:sz="0" w:space="0" w:color="auto"/>
            <w:left w:val="none" w:sz="0" w:space="0" w:color="auto"/>
            <w:bottom w:val="none" w:sz="0" w:space="0" w:color="auto"/>
            <w:right w:val="none" w:sz="0" w:space="0" w:color="auto"/>
          </w:divBdr>
          <w:divsChild>
            <w:div w:id="536897470">
              <w:marLeft w:val="0"/>
              <w:marRight w:val="0"/>
              <w:marTop w:val="0"/>
              <w:marBottom w:val="0"/>
              <w:divBdr>
                <w:top w:val="none" w:sz="0" w:space="0" w:color="auto"/>
                <w:left w:val="none" w:sz="0" w:space="0" w:color="auto"/>
                <w:bottom w:val="none" w:sz="0" w:space="0" w:color="auto"/>
                <w:right w:val="none" w:sz="0" w:space="0" w:color="auto"/>
              </w:divBdr>
              <w:divsChild>
                <w:div w:id="981081735">
                  <w:marLeft w:val="0"/>
                  <w:marRight w:val="0"/>
                  <w:marTop w:val="0"/>
                  <w:marBottom w:val="0"/>
                  <w:divBdr>
                    <w:top w:val="none" w:sz="0" w:space="0" w:color="auto"/>
                    <w:left w:val="none" w:sz="0" w:space="0" w:color="auto"/>
                    <w:bottom w:val="none" w:sz="0" w:space="0" w:color="auto"/>
                    <w:right w:val="none" w:sz="0" w:space="0" w:color="auto"/>
                  </w:divBdr>
                  <w:divsChild>
                    <w:div w:id="1676883836">
                      <w:marLeft w:val="0"/>
                      <w:marRight w:val="0"/>
                      <w:marTop w:val="0"/>
                      <w:marBottom w:val="0"/>
                      <w:divBdr>
                        <w:top w:val="none" w:sz="0" w:space="0" w:color="auto"/>
                        <w:left w:val="none" w:sz="0" w:space="0" w:color="auto"/>
                        <w:bottom w:val="none" w:sz="0" w:space="0" w:color="auto"/>
                        <w:right w:val="none" w:sz="0" w:space="0" w:color="auto"/>
                      </w:divBdr>
                      <w:divsChild>
                        <w:div w:id="1653560989">
                          <w:marLeft w:val="0"/>
                          <w:marRight w:val="0"/>
                          <w:marTop w:val="0"/>
                          <w:marBottom w:val="0"/>
                          <w:divBdr>
                            <w:top w:val="none" w:sz="0" w:space="0" w:color="auto"/>
                            <w:left w:val="none" w:sz="0" w:space="0" w:color="auto"/>
                            <w:bottom w:val="none" w:sz="0" w:space="0" w:color="auto"/>
                            <w:right w:val="none" w:sz="0" w:space="0" w:color="auto"/>
                          </w:divBdr>
                          <w:divsChild>
                            <w:div w:id="676469511">
                              <w:marLeft w:val="0"/>
                              <w:marRight w:val="0"/>
                              <w:marTop w:val="0"/>
                              <w:marBottom w:val="0"/>
                              <w:divBdr>
                                <w:top w:val="none" w:sz="0" w:space="0" w:color="auto"/>
                                <w:left w:val="none" w:sz="0" w:space="0" w:color="auto"/>
                                <w:bottom w:val="none" w:sz="0" w:space="0" w:color="auto"/>
                                <w:right w:val="none" w:sz="0" w:space="0" w:color="auto"/>
                              </w:divBdr>
                              <w:divsChild>
                                <w:div w:id="715070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21868806">
                          <w:marLeft w:val="0"/>
                          <w:marRight w:val="0"/>
                          <w:marTop w:val="0"/>
                          <w:marBottom w:val="0"/>
                          <w:divBdr>
                            <w:top w:val="none" w:sz="0" w:space="0" w:color="auto"/>
                            <w:left w:val="none" w:sz="0" w:space="0" w:color="auto"/>
                            <w:bottom w:val="none" w:sz="0" w:space="0" w:color="auto"/>
                            <w:right w:val="none" w:sz="0" w:space="0" w:color="auto"/>
                          </w:divBdr>
                          <w:divsChild>
                            <w:div w:id="145710119">
                              <w:marLeft w:val="0"/>
                              <w:marRight w:val="0"/>
                              <w:marTop w:val="0"/>
                              <w:marBottom w:val="0"/>
                              <w:divBdr>
                                <w:top w:val="none" w:sz="0" w:space="0" w:color="auto"/>
                                <w:left w:val="none" w:sz="0" w:space="0" w:color="auto"/>
                                <w:bottom w:val="none" w:sz="0" w:space="0" w:color="auto"/>
                                <w:right w:val="none" w:sz="0" w:space="0" w:color="auto"/>
                              </w:divBdr>
                              <w:divsChild>
                                <w:div w:id="1278827560">
                                  <w:marLeft w:val="0"/>
                                  <w:marRight w:val="0"/>
                                  <w:marTop w:val="0"/>
                                  <w:marBottom w:val="0"/>
                                  <w:divBdr>
                                    <w:top w:val="none" w:sz="0" w:space="0" w:color="auto"/>
                                    <w:left w:val="none" w:sz="0" w:space="0" w:color="auto"/>
                                    <w:bottom w:val="none" w:sz="0" w:space="0" w:color="auto"/>
                                    <w:right w:val="none" w:sz="0" w:space="0" w:color="auto"/>
                                  </w:divBdr>
                                  <w:divsChild>
                                    <w:div w:id="19631528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991397551">
              <w:marLeft w:val="0"/>
              <w:marRight w:val="0"/>
              <w:marTop w:val="0"/>
              <w:marBottom w:val="0"/>
              <w:divBdr>
                <w:top w:val="none" w:sz="0" w:space="0" w:color="auto"/>
                <w:left w:val="none" w:sz="0" w:space="0" w:color="auto"/>
                <w:bottom w:val="none" w:sz="0" w:space="0" w:color="auto"/>
                <w:right w:val="none" w:sz="0" w:space="0" w:color="auto"/>
              </w:divBdr>
              <w:divsChild>
                <w:div w:id="37321763">
                  <w:marLeft w:val="0"/>
                  <w:marRight w:val="0"/>
                  <w:marTop w:val="0"/>
                  <w:marBottom w:val="0"/>
                  <w:divBdr>
                    <w:top w:val="none" w:sz="0" w:space="0" w:color="auto"/>
                    <w:left w:val="none" w:sz="0" w:space="0" w:color="auto"/>
                    <w:bottom w:val="none" w:sz="0" w:space="0" w:color="auto"/>
                    <w:right w:val="none" w:sz="0" w:space="0" w:color="auto"/>
                  </w:divBdr>
                  <w:divsChild>
                    <w:div w:id="2807703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63893081">
      <w:bodyDiv w:val="1"/>
      <w:marLeft w:val="0"/>
      <w:marRight w:val="0"/>
      <w:marTop w:val="0"/>
      <w:marBottom w:val="0"/>
      <w:divBdr>
        <w:top w:val="none" w:sz="0" w:space="0" w:color="auto"/>
        <w:left w:val="none" w:sz="0" w:space="0" w:color="auto"/>
        <w:bottom w:val="none" w:sz="0" w:space="0" w:color="auto"/>
        <w:right w:val="none" w:sz="0" w:space="0" w:color="auto"/>
      </w:divBdr>
    </w:div>
    <w:div w:id="664288050">
      <w:bodyDiv w:val="1"/>
      <w:marLeft w:val="0"/>
      <w:marRight w:val="0"/>
      <w:marTop w:val="0"/>
      <w:marBottom w:val="0"/>
      <w:divBdr>
        <w:top w:val="none" w:sz="0" w:space="0" w:color="auto"/>
        <w:left w:val="none" w:sz="0" w:space="0" w:color="auto"/>
        <w:bottom w:val="none" w:sz="0" w:space="0" w:color="auto"/>
        <w:right w:val="none" w:sz="0" w:space="0" w:color="auto"/>
      </w:divBdr>
    </w:div>
    <w:div w:id="671640453">
      <w:bodyDiv w:val="1"/>
      <w:marLeft w:val="0"/>
      <w:marRight w:val="0"/>
      <w:marTop w:val="0"/>
      <w:marBottom w:val="0"/>
      <w:divBdr>
        <w:top w:val="none" w:sz="0" w:space="0" w:color="auto"/>
        <w:left w:val="none" w:sz="0" w:space="0" w:color="auto"/>
        <w:bottom w:val="none" w:sz="0" w:space="0" w:color="auto"/>
        <w:right w:val="none" w:sz="0" w:space="0" w:color="auto"/>
      </w:divBdr>
    </w:div>
    <w:div w:id="700013794">
      <w:bodyDiv w:val="1"/>
      <w:marLeft w:val="0"/>
      <w:marRight w:val="0"/>
      <w:marTop w:val="0"/>
      <w:marBottom w:val="0"/>
      <w:divBdr>
        <w:top w:val="none" w:sz="0" w:space="0" w:color="auto"/>
        <w:left w:val="none" w:sz="0" w:space="0" w:color="auto"/>
        <w:bottom w:val="none" w:sz="0" w:space="0" w:color="auto"/>
        <w:right w:val="none" w:sz="0" w:space="0" w:color="auto"/>
      </w:divBdr>
    </w:div>
    <w:div w:id="706442752">
      <w:bodyDiv w:val="1"/>
      <w:marLeft w:val="0"/>
      <w:marRight w:val="0"/>
      <w:marTop w:val="0"/>
      <w:marBottom w:val="0"/>
      <w:divBdr>
        <w:top w:val="none" w:sz="0" w:space="0" w:color="auto"/>
        <w:left w:val="none" w:sz="0" w:space="0" w:color="auto"/>
        <w:bottom w:val="none" w:sz="0" w:space="0" w:color="auto"/>
        <w:right w:val="none" w:sz="0" w:space="0" w:color="auto"/>
      </w:divBdr>
    </w:div>
    <w:div w:id="708147632">
      <w:bodyDiv w:val="1"/>
      <w:marLeft w:val="0"/>
      <w:marRight w:val="0"/>
      <w:marTop w:val="0"/>
      <w:marBottom w:val="0"/>
      <w:divBdr>
        <w:top w:val="none" w:sz="0" w:space="0" w:color="auto"/>
        <w:left w:val="none" w:sz="0" w:space="0" w:color="auto"/>
        <w:bottom w:val="none" w:sz="0" w:space="0" w:color="auto"/>
        <w:right w:val="none" w:sz="0" w:space="0" w:color="auto"/>
      </w:divBdr>
    </w:div>
    <w:div w:id="718892774">
      <w:bodyDiv w:val="1"/>
      <w:marLeft w:val="0"/>
      <w:marRight w:val="0"/>
      <w:marTop w:val="0"/>
      <w:marBottom w:val="0"/>
      <w:divBdr>
        <w:top w:val="none" w:sz="0" w:space="0" w:color="auto"/>
        <w:left w:val="none" w:sz="0" w:space="0" w:color="auto"/>
        <w:bottom w:val="none" w:sz="0" w:space="0" w:color="auto"/>
        <w:right w:val="none" w:sz="0" w:space="0" w:color="auto"/>
      </w:divBdr>
    </w:div>
    <w:div w:id="719286404">
      <w:bodyDiv w:val="1"/>
      <w:marLeft w:val="0"/>
      <w:marRight w:val="0"/>
      <w:marTop w:val="0"/>
      <w:marBottom w:val="0"/>
      <w:divBdr>
        <w:top w:val="none" w:sz="0" w:space="0" w:color="auto"/>
        <w:left w:val="none" w:sz="0" w:space="0" w:color="auto"/>
        <w:bottom w:val="none" w:sz="0" w:space="0" w:color="auto"/>
        <w:right w:val="none" w:sz="0" w:space="0" w:color="auto"/>
      </w:divBdr>
    </w:div>
    <w:div w:id="751507167">
      <w:bodyDiv w:val="1"/>
      <w:marLeft w:val="0"/>
      <w:marRight w:val="0"/>
      <w:marTop w:val="0"/>
      <w:marBottom w:val="0"/>
      <w:divBdr>
        <w:top w:val="none" w:sz="0" w:space="0" w:color="auto"/>
        <w:left w:val="none" w:sz="0" w:space="0" w:color="auto"/>
        <w:bottom w:val="none" w:sz="0" w:space="0" w:color="auto"/>
        <w:right w:val="none" w:sz="0" w:space="0" w:color="auto"/>
      </w:divBdr>
    </w:div>
    <w:div w:id="751970039">
      <w:bodyDiv w:val="1"/>
      <w:marLeft w:val="0"/>
      <w:marRight w:val="0"/>
      <w:marTop w:val="0"/>
      <w:marBottom w:val="0"/>
      <w:divBdr>
        <w:top w:val="none" w:sz="0" w:space="0" w:color="auto"/>
        <w:left w:val="none" w:sz="0" w:space="0" w:color="auto"/>
        <w:bottom w:val="none" w:sz="0" w:space="0" w:color="auto"/>
        <w:right w:val="none" w:sz="0" w:space="0" w:color="auto"/>
      </w:divBdr>
    </w:div>
    <w:div w:id="755980507">
      <w:bodyDiv w:val="1"/>
      <w:marLeft w:val="0"/>
      <w:marRight w:val="0"/>
      <w:marTop w:val="0"/>
      <w:marBottom w:val="0"/>
      <w:divBdr>
        <w:top w:val="none" w:sz="0" w:space="0" w:color="auto"/>
        <w:left w:val="none" w:sz="0" w:space="0" w:color="auto"/>
        <w:bottom w:val="none" w:sz="0" w:space="0" w:color="auto"/>
        <w:right w:val="none" w:sz="0" w:space="0" w:color="auto"/>
      </w:divBdr>
    </w:div>
    <w:div w:id="768279524">
      <w:bodyDiv w:val="1"/>
      <w:marLeft w:val="0"/>
      <w:marRight w:val="0"/>
      <w:marTop w:val="0"/>
      <w:marBottom w:val="0"/>
      <w:divBdr>
        <w:top w:val="none" w:sz="0" w:space="0" w:color="auto"/>
        <w:left w:val="none" w:sz="0" w:space="0" w:color="auto"/>
        <w:bottom w:val="none" w:sz="0" w:space="0" w:color="auto"/>
        <w:right w:val="none" w:sz="0" w:space="0" w:color="auto"/>
      </w:divBdr>
    </w:div>
    <w:div w:id="768743525">
      <w:bodyDiv w:val="1"/>
      <w:marLeft w:val="0"/>
      <w:marRight w:val="0"/>
      <w:marTop w:val="0"/>
      <w:marBottom w:val="0"/>
      <w:divBdr>
        <w:top w:val="none" w:sz="0" w:space="0" w:color="auto"/>
        <w:left w:val="none" w:sz="0" w:space="0" w:color="auto"/>
        <w:bottom w:val="none" w:sz="0" w:space="0" w:color="auto"/>
        <w:right w:val="none" w:sz="0" w:space="0" w:color="auto"/>
      </w:divBdr>
    </w:div>
    <w:div w:id="770928137">
      <w:bodyDiv w:val="1"/>
      <w:marLeft w:val="0"/>
      <w:marRight w:val="0"/>
      <w:marTop w:val="0"/>
      <w:marBottom w:val="0"/>
      <w:divBdr>
        <w:top w:val="none" w:sz="0" w:space="0" w:color="auto"/>
        <w:left w:val="none" w:sz="0" w:space="0" w:color="auto"/>
        <w:bottom w:val="none" w:sz="0" w:space="0" w:color="auto"/>
        <w:right w:val="none" w:sz="0" w:space="0" w:color="auto"/>
      </w:divBdr>
    </w:div>
    <w:div w:id="778525293">
      <w:bodyDiv w:val="1"/>
      <w:marLeft w:val="0"/>
      <w:marRight w:val="0"/>
      <w:marTop w:val="0"/>
      <w:marBottom w:val="0"/>
      <w:divBdr>
        <w:top w:val="none" w:sz="0" w:space="0" w:color="auto"/>
        <w:left w:val="none" w:sz="0" w:space="0" w:color="auto"/>
        <w:bottom w:val="none" w:sz="0" w:space="0" w:color="auto"/>
        <w:right w:val="none" w:sz="0" w:space="0" w:color="auto"/>
      </w:divBdr>
      <w:divsChild>
        <w:div w:id="180047265">
          <w:marLeft w:val="0"/>
          <w:marRight w:val="0"/>
          <w:marTop w:val="0"/>
          <w:marBottom w:val="0"/>
          <w:divBdr>
            <w:top w:val="none" w:sz="0" w:space="0" w:color="auto"/>
            <w:left w:val="none" w:sz="0" w:space="0" w:color="auto"/>
            <w:bottom w:val="none" w:sz="0" w:space="0" w:color="auto"/>
            <w:right w:val="none" w:sz="0" w:space="0" w:color="auto"/>
          </w:divBdr>
          <w:divsChild>
            <w:div w:id="20524599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5808303">
      <w:bodyDiv w:val="1"/>
      <w:marLeft w:val="0"/>
      <w:marRight w:val="0"/>
      <w:marTop w:val="0"/>
      <w:marBottom w:val="0"/>
      <w:divBdr>
        <w:top w:val="none" w:sz="0" w:space="0" w:color="auto"/>
        <w:left w:val="none" w:sz="0" w:space="0" w:color="auto"/>
        <w:bottom w:val="none" w:sz="0" w:space="0" w:color="auto"/>
        <w:right w:val="none" w:sz="0" w:space="0" w:color="auto"/>
      </w:divBdr>
      <w:divsChild>
        <w:div w:id="1396900115">
          <w:marLeft w:val="0"/>
          <w:marRight w:val="0"/>
          <w:marTop w:val="0"/>
          <w:marBottom w:val="0"/>
          <w:divBdr>
            <w:top w:val="none" w:sz="0" w:space="0" w:color="auto"/>
            <w:left w:val="none" w:sz="0" w:space="0" w:color="auto"/>
            <w:bottom w:val="none" w:sz="0" w:space="0" w:color="auto"/>
            <w:right w:val="none" w:sz="0" w:space="0" w:color="auto"/>
          </w:divBdr>
          <w:divsChild>
            <w:div w:id="17968318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07942967">
      <w:bodyDiv w:val="1"/>
      <w:marLeft w:val="0"/>
      <w:marRight w:val="0"/>
      <w:marTop w:val="0"/>
      <w:marBottom w:val="0"/>
      <w:divBdr>
        <w:top w:val="none" w:sz="0" w:space="0" w:color="auto"/>
        <w:left w:val="none" w:sz="0" w:space="0" w:color="auto"/>
        <w:bottom w:val="none" w:sz="0" w:space="0" w:color="auto"/>
        <w:right w:val="none" w:sz="0" w:space="0" w:color="auto"/>
      </w:divBdr>
    </w:div>
    <w:div w:id="809513174">
      <w:bodyDiv w:val="1"/>
      <w:marLeft w:val="0"/>
      <w:marRight w:val="0"/>
      <w:marTop w:val="0"/>
      <w:marBottom w:val="0"/>
      <w:divBdr>
        <w:top w:val="none" w:sz="0" w:space="0" w:color="auto"/>
        <w:left w:val="none" w:sz="0" w:space="0" w:color="auto"/>
        <w:bottom w:val="none" w:sz="0" w:space="0" w:color="auto"/>
        <w:right w:val="none" w:sz="0" w:space="0" w:color="auto"/>
      </w:divBdr>
    </w:div>
    <w:div w:id="828907455">
      <w:bodyDiv w:val="1"/>
      <w:marLeft w:val="0"/>
      <w:marRight w:val="0"/>
      <w:marTop w:val="0"/>
      <w:marBottom w:val="0"/>
      <w:divBdr>
        <w:top w:val="none" w:sz="0" w:space="0" w:color="auto"/>
        <w:left w:val="none" w:sz="0" w:space="0" w:color="auto"/>
        <w:bottom w:val="none" w:sz="0" w:space="0" w:color="auto"/>
        <w:right w:val="none" w:sz="0" w:space="0" w:color="auto"/>
      </w:divBdr>
    </w:div>
    <w:div w:id="830831767">
      <w:bodyDiv w:val="1"/>
      <w:marLeft w:val="0"/>
      <w:marRight w:val="0"/>
      <w:marTop w:val="0"/>
      <w:marBottom w:val="0"/>
      <w:divBdr>
        <w:top w:val="none" w:sz="0" w:space="0" w:color="auto"/>
        <w:left w:val="none" w:sz="0" w:space="0" w:color="auto"/>
        <w:bottom w:val="none" w:sz="0" w:space="0" w:color="auto"/>
        <w:right w:val="none" w:sz="0" w:space="0" w:color="auto"/>
      </w:divBdr>
    </w:div>
    <w:div w:id="877203981">
      <w:bodyDiv w:val="1"/>
      <w:marLeft w:val="0"/>
      <w:marRight w:val="0"/>
      <w:marTop w:val="0"/>
      <w:marBottom w:val="0"/>
      <w:divBdr>
        <w:top w:val="none" w:sz="0" w:space="0" w:color="auto"/>
        <w:left w:val="none" w:sz="0" w:space="0" w:color="auto"/>
        <w:bottom w:val="none" w:sz="0" w:space="0" w:color="auto"/>
        <w:right w:val="none" w:sz="0" w:space="0" w:color="auto"/>
      </w:divBdr>
    </w:div>
    <w:div w:id="877743165">
      <w:bodyDiv w:val="1"/>
      <w:marLeft w:val="0"/>
      <w:marRight w:val="0"/>
      <w:marTop w:val="0"/>
      <w:marBottom w:val="0"/>
      <w:divBdr>
        <w:top w:val="none" w:sz="0" w:space="0" w:color="auto"/>
        <w:left w:val="none" w:sz="0" w:space="0" w:color="auto"/>
        <w:bottom w:val="none" w:sz="0" w:space="0" w:color="auto"/>
        <w:right w:val="none" w:sz="0" w:space="0" w:color="auto"/>
      </w:divBdr>
    </w:div>
    <w:div w:id="878400507">
      <w:bodyDiv w:val="1"/>
      <w:marLeft w:val="0"/>
      <w:marRight w:val="0"/>
      <w:marTop w:val="0"/>
      <w:marBottom w:val="0"/>
      <w:divBdr>
        <w:top w:val="none" w:sz="0" w:space="0" w:color="auto"/>
        <w:left w:val="none" w:sz="0" w:space="0" w:color="auto"/>
        <w:bottom w:val="none" w:sz="0" w:space="0" w:color="auto"/>
        <w:right w:val="none" w:sz="0" w:space="0" w:color="auto"/>
      </w:divBdr>
      <w:divsChild>
        <w:div w:id="1327854238">
          <w:marLeft w:val="0"/>
          <w:marRight w:val="0"/>
          <w:marTop w:val="0"/>
          <w:marBottom w:val="0"/>
          <w:divBdr>
            <w:top w:val="none" w:sz="0" w:space="0" w:color="auto"/>
            <w:left w:val="none" w:sz="0" w:space="0" w:color="auto"/>
            <w:bottom w:val="none" w:sz="0" w:space="0" w:color="auto"/>
            <w:right w:val="none" w:sz="0" w:space="0" w:color="auto"/>
          </w:divBdr>
          <w:divsChild>
            <w:div w:id="542180274">
              <w:marLeft w:val="0"/>
              <w:marRight w:val="0"/>
              <w:marTop w:val="0"/>
              <w:marBottom w:val="0"/>
              <w:divBdr>
                <w:top w:val="none" w:sz="0" w:space="0" w:color="auto"/>
                <w:left w:val="none" w:sz="0" w:space="0" w:color="auto"/>
                <w:bottom w:val="none" w:sz="0" w:space="0" w:color="auto"/>
                <w:right w:val="none" w:sz="0" w:space="0" w:color="auto"/>
              </w:divBdr>
              <w:divsChild>
                <w:div w:id="1921332585">
                  <w:marLeft w:val="0"/>
                  <w:marRight w:val="0"/>
                  <w:marTop w:val="0"/>
                  <w:marBottom w:val="0"/>
                  <w:divBdr>
                    <w:top w:val="none" w:sz="0" w:space="0" w:color="auto"/>
                    <w:left w:val="none" w:sz="0" w:space="0" w:color="auto"/>
                    <w:bottom w:val="none" w:sz="0" w:space="0" w:color="auto"/>
                    <w:right w:val="none" w:sz="0" w:space="0" w:color="auto"/>
                  </w:divBdr>
                  <w:divsChild>
                    <w:div w:id="2313569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96361835">
          <w:marLeft w:val="0"/>
          <w:marRight w:val="0"/>
          <w:marTop w:val="0"/>
          <w:marBottom w:val="0"/>
          <w:divBdr>
            <w:top w:val="none" w:sz="0" w:space="0" w:color="auto"/>
            <w:left w:val="none" w:sz="0" w:space="0" w:color="auto"/>
            <w:bottom w:val="none" w:sz="0" w:space="0" w:color="auto"/>
            <w:right w:val="none" w:sz="0" w:space="0" w:color="auto"/>
          </w:divBdr>
          <w:divsChild>
            <w:div w:id="1258322064">
              <w:marLeft w:val="0"/>
              <w:marRight w:val="0"/>
              <w:marTop w:val="0"/>
              <w:marBottom w:val="0"/>
              <w:divBdr>
                <w:top w:val="none" w:sz="0" w:space="0" w:color="auto"/>
                <w:left w:val="none" w:sz="0" w:space="0" w:color="auto"/>
                <w:bottom w:val="none" w:sz="0" w:space="0" w:color="auto"/>
                <w:right w:val="none" w:sz="0" w:space="0" w:color="auto"/>
              </w:divBdr>
              <w:divsChild>
                <w:div w:id="2094273132">
                  <w:marLeft w:val="0"/>
                  <w:marRight w:val="0"/>
                  <w:marTop w:val="0"/>
                  <w:marBottom w:val="0"/>
                  <w:divBdr>
                    <w:top w:val="none" w:sz="0" w:space="0" w:color="auto"/>
                    <w:left w:val="none" w:sz="0" w:space="0" w:color="auto"/>
                    <w:bottom w:val="none" w:sz="0" w:space="0" w:color="auto"/>
                    <w:right w:val="none" w:sz="0" w:space="0" w:color="auto"/>
                  </w:divBdr>
                  <w:divsChild>
                    <w:div w:id="1357312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07418652">
      <w:bodyDiv w:val="1"/>
      <w:marLeft w:val="0"/>
      <w:marRight w:val="0"/>
      <w:marTop w:val="0"/>
      <w:marBottom w:val="0"/>
      <w:divBdr>
        <w:top w:val="none" w:sz="0" w:space="0" w:color="auto"/>
        <w:left w:val="none" w:sz="0" w:space="0" w:color="auto"/>
        <w:bottom w:val="none" w:sz="0" w:space="0" w:color="auto"/>
        <w:right w:val="none" w:sz="0" w:space="0" w:color="auto"/>
      </w:divBdr>
      <w:divsChild>
        <w:div w:id="240220603">
          <w:marLeft w:val="0"/>
          <w:marRight w:val="0"/>
          <w:marTop w:val="0"/>
          <w:marBottom w:val="0"/>
          <w:divBdr>
            <w:top w:val="none" w:sz="0" w:space="0" w:color="auto"/>
            <w:left w:val="none" w:sz="0" w:space="0" w:color="auto"/>
            <w:bottom w:val="none" w:sz="0" w:space="0" w:color="auto"/>
            <w:right w:val="none" w:sz="0" w:space="0" w:color="auto"/>
          </w:divBdr>
          <w:divsChild>
            <w:div w:id="664623547">
              <w:marLeft w:val="0"/>
              <w:marRight w:val="0"/>
              <w:marTop w:val="0"/>
              <w:marBottom w:val="0"/>
              <w:divBdr>
                <w:top w:val="none" w:sz="0" w:space="0" w:color="auto"/>
                <w:left w:val="none" w:sz="0" w:space="0" w:color="auto"/>
                <w:bottom w:val="none" w:sz="0" w:space="0" w:color="auto"/>
                <w:right w:val="none" w:sz="0" w:space="0" w:color="auto"/>
              </w:divBdr>
              <w:divsChild>
                <w:div w:id="21278506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15171201">
      <w:bodyDiv w:val="1"/>
      <w:marLeft w:val="0"/>
      <w:marRight w:val="0"/>
      <w:marTop w:val="0"/>
      <w:marBottom w:val="0"/>
      <w:divBdr>
        <w:top w:val="none" w:sz="0" w:space="0" w:color="auto"/>
        <w:left w:val="none" w:sz="0" w:space="0" w:color="auto"/>
        <w:bottom w:val="none" w:sz="0" w:space="0" w:color="auto"/>
        <w:right w:val="none" w:sz="0" w:space="0" w:color="auto"/>
      </w:divBdr>
    </w:div>
    <w:div w:id="922371047">
      <w:bodyDiv w:val="1"/>
      <w:marLeft w:val="0"/>
      <w:marRight w:val="0"/>
      <w:marTop w:val="0"/>
      <w:marBottom w:val="0"/>
      <w:divBdr>
        <w:top w:val="none" w:sz="0" w:space="0" w:color="auto"/>
        <w:left w:val="none" w:sz="0" w:space="0" w:color="auto"/>
        <w:bottom w:val="none" w:sz="0" w:space="0" w:color="auto"/>
        <w:right w:val="none" w:sz="0" w:space="0" w:color="auto"/>
      </w:divBdr>
    </w:div>
    <w:div w:id="930774753">
      <w:bodyDiv w:val="1"/>
      <w:marLeft w:val="0"/>
      <w:marRight w:val="0"/>
      <w:marTop w:val="0"/>
      <w:marBottom w:val="0"/>
      <w:divBdr>
        <w:top w:val="none" w:sz="0" w:space="0" w:color="auto"/>
        <w:left w:val="none" w:sz="0" w:space="0" w:color="auto"/>
        <w:bottom w:val="none" w:sz="0" w:space="0" w:color="auto"/>
        <w:right w:val="none" w:sz="0" w:space="0" w:color="auto"/>
      </w:divBdr>
    </w:div>
    <w:div w:id="931088037">
      <w:bodyDiv w:val="1"/>
      <w:marLeft w:val="0"/>
      <w:marRight w:val="0"/>
      <w:marTop w:val="0"/>
      <w:marBottom w:val="0"/>
      <w:divBdr>
        <w:top w:val="none" w:sz="0" w:space="0" w:color="auto"/>
        <w:left w:val="none" w:sz="0" w:space="0" w:color="auto"/>
        <w:bottom w:val="none" w:sz="0" w:space="0" w:color="auto"/>
        <w:right w:val="none" w:sz="0" w:space="0" w:color="auto"/>
      </w:divBdr>
    </w:div>
    <w:div w:id="933172628">
      <w:bodyDiv w:val="1"/>
      <w:marLeft w:val="0"/>
      <w:marRight w:val="0"/>
      <w:marTop w:val="0"/>
      <w:marBottom w:val="0"/>
      <w:divBdr>
        <w:top w:val="none" w:sz="0" w:space="0" w:color="auto"/>
        <w:left w:val="none" w:sz="0" w:space="0" w:color="auto"/>
        <w:bottom w:val="none" w:sz="0" w:space="0" w:color="auto"/>
        <w:right w:val="none" w:sz="0" w:space="0" w:color="auto"/>
      </w:divBdr>
    </w:div>
    <w:div w:id="955215663">
      <w:bodyDiv w:val="1"/>
      <w:marLeft w:val="0"/>
      <w:marRight w:val="0"/>
      <w:marTop w:val="0"/>
      <w:marBottom w:val="0"/>
      <w:divBdr>
        <w:top w:val="none" w:sz="0" w:space="0" w:color="auto"/>
        <w:left w:val="none" w:sz="0" w:space="0" w:color="auto"/>
        <w:bottom w:val="none" w:sz="0" w:space="0" w:color="auto"/>
        <w:right w:val="none" w:sz="0" w:space="0" w:color="auto"/>
      </w:divBdr>
    </w:div>
    <w:div w:id="967200466">
      <w:bodyDiv w:val="1"/>
      <w:marLeft w:val="0"/>
      <w:marRight w:val="0"/>
      <w:marTop w:val="0"/>
      <w:marBottom w:val="0"/>
      <w:divBdr>
        <w:top w:val="none" w:sz="0" w:space="0" w:color="auto"/>
        <w:left w:val="none" w:sz="0" w:space="0" w:color="auto"/>
        <w:bottom w:val="none" w:sz="0" w:space="0" w:color="auto"/>
        <w:right w:val="none" w:sz="0" w:space="0" w:color="auto"/>
      </w:divBdr>
    </w:div>
    <w:div w:id="974260807">
      <w:bodyDiv w:val="1"/>
      <w:marLeft w:val="0"/>
      <w:marRight w:val="0"/>
      <w:marTop w:val="0"/>
      <w:marBottom w:val="0"/>
      <w:divBdr>
        <w:top w:val="none" w:sz="0" w:space="0" w:color="auto"/>
        <w:left w:val="none" w:sz="0" w:space="0" w:color="auto"/>
        <w:bottom w:val="none" w:sz="0" w:space="0" w:color="auto"/>
        <w:right w:val="none" w:sz="0" w:space="0" w:color="auto"/>
      </w:divBdr>
    </w:div>
    <w:div w:id="979502726">
      <w:bodyDiv w:val="1"/>
      <w:marLeft w:val="0"/>
      <w:marRight w:val="0"/>
      <w:marTop w:val="0"/>
      <w:marBottom w:val="0"/>
      <w:divBdr>
        <w:top w:val="none" w:sz="0" w:space="0" w:color="auto"/>
        <w:left w:val="none" w:sz="0" w:space="0" w:color="auto"/>
        <w:bottom w:val="none" w:sz="0" w:space="0" w:color="auto"/>
        <w:right w:val="none" w:sz="0" w:space="0" w:color="auto"/>
      </w:divBdr>
    </w:div>
    <w:div w:id="997005115">
      <w:bodyDiv w:val="1"/>
      <w:marLeft w:val="0"/>
      <w:marRight w:val="0"/>
      <w:marTop w:val="0"/>
      <w:marBottom w:val="0"/>
      <w:divBdr>
        <w:top w:val="none" w:sz="0" w:space="0" w:color="auto"/>
        <w:left w:val="none" w:sz="0" w:space="0" w:color="auto"/>
        <w:bottom w:val="none" w:sz="0" w:space="0" w:color="auto"/>
        <w:right w:val="none" w:sz="0" w:space="0" w:color="auto"/>
      </w:divBdr>
    </w:div>
    <w:div w:id="1008488637">
      <w:bodyDiv w:val="1"/>
      <w:marLeft w:val="0"/>
      <w:marRight w:val="0"/>
      <w:marTop w:val="0"/>
      <w:marBottom w:val="0"/>
      <w:divBdr>
        <w:top w:val="none" w:sz="0" w:space="0" w:color="auto"/>
        <w:left w:val="none" w:sz="0" w:space="0" w:color="auto"/>
        <w:bottom w:val="none" w:sz="0" w:space="0" w:color="auto"/>
        <w:right w:val="none" w:sz="0" w:space="0" w:color="auto"/>
      </w:divBdr>
    </w:div>
    <w:div w:id="1014571097">
      <w:bodyDiv w:val="1"/>
      <w:marLeft w:val="0"/>
      <w:marRight w:val="0"/>
      <w:marTop w:val="0"/>
      <w:marBottom w:val="0"/>
      <w:divBdr>
        <w:top w:val="none" w:sz="0" w:space="0" w:color="auto"/>
        <w:left w:val="none" w:sz="0" w:space="0" w:color="auto"/>
        <w:bottom w:val="none" w:sz="0" w:space="0" w:color="auto"/>
        <w:right w:val="none" w:sz="0" w:space="0" w:color="auto"/>
      </w:divBdr>
    </w:div>
    <w:div w:id="1027372155">
      <w:bodyDiv w:val="1"/>
      <w:marLeft w:val="0"/>
      <w:marRight w:val="0"/>
      <w:marTop w:val="0"/>
      <w:marBottom w:val="0"/>
      <w:divBdr>
        <w:top w:val="none" w:sz="0" w:space="0" w:color="auto"/>
        <w:left w:val="none" w:sz="0" w:space="0" w:color="auto"/>
        <w:bottom w:val="none" w:sz="0" w:space="0" w:color="auto"/>
        <w:right w:val="none" w:sz="0" w:space="0" w:color="auto"/>
      </w:divBdr>
    </w:div>
    <w:div w:id="1030766313">
      <w:bodyDiv w:val="1"/>
      <w:marLeft w:val="0"/>
      <w:marRight w:val="0"/>
      <w:marTop w:val="0"/>
      <w:marBottom w:val="0"/>
      <w:divBdr>
        <w:top w:val="none" w:sz="0" w:space="0" w:color="auto"/>
        <w:left w:val="none" w:sz="0" w:space="0" w:color="auto"/>
        <w:bottom w:val="none" w:sz="0" w:space="0" w:color="auto"/>
        <w:right w:val="none" w:sz="0" w:space="0" w:color="auto"/>
      </w:divBdr>
    </w:div>
    <w:div w:id="1032875742">
      <w:bodyDiv w:val="1"/>
      <w:marLeft w:val="0"/>
      <w:marRight w:val="0"/>
      <w:marTop w:val="0"/>
      <w:marBottom w:val="0"/>
      <w:divBdr>
        <w:top w:val="none" w:sz="0" w:space="0" w:color="auto"/>
        <w:left w:val="none" w:sz="0" w:space="0" w:color="auto"/>
        <w:bottom w:val="none" w:sz="0" w:space="0" w:color="auto"/>
        <w:right w:val="none" w:sz="0" w:space="0" w:color="auto"/>
      </w:divBdr>
    </w:div>
    <w:div w:id="1033849470">
      <w:bodyDiv w:val="1"/>
      <w:marLeft w:val="0"/>
      <w:marRight w:val="0"/>
      <w:marTop w:val="0"/>
      <w:marBottom w:val="0"/>
      <w:divBdr>
        <w:top w:val="none" w:sz="0" w:space="0" w:color="auto"/>
        <w:left w:val="none" w:sz="0" w:space="0" w:color="auto"/>
        <w:bottom w:val="none" w:sz="0" w:space="0" w:color="auto"/>
        <w:right w:val="none" w:sz="0" w:space="0" w:color="auto"/>
      </w:divBdr>
    </w:div>
    <w:div w:id="1035086052">
      <w:bodyDiv w:val="1"/>
      <w:marLeft w:val="0"/>
      <w:marRight w:val="0"/>
      <w:marTop w:val="0"/>
      <w:marBottom w:val="0"/>
      <w:divBdr>
        <w:top w:val="none" w:sz="0" w:space="0" w:color="auto"/>
        <w:left w:val="none" w:sz="0" w:space="0" w:color="auto"/>
        <w:bottom w:val="none" w:sz="0" w:space="0" w:color="auto"/>
        <w:right w:val="none" w:sz="0" w:space="0" w:color="auto"/>
      </w:divBdr>
    </w:div>
    <w:div w:id="1039891393">
      <w:bodyDiv w:val="1"/>
      <w:marLeft w:val="0"/>
      <w:marRight w:val="0"/>
      <w:marTop w:val="0"/>
      <w:marBottom w:val="0"/>
      <w:divBdr>
        <w:top w:val="none" w:sz="0" w:space="0" w:color="auto"/>
        <w:left w:val="none" w:sz="0" w:space="0" w:color="auto"/>
        <w:bottom w:val="none" w:sz="0" w:space="0" w:color="auto"/>
        <w:right w:val="none" w:sz="0" w:space="0" w:color="auto"/>
      </w:divBdr>
    </w:div>
    <w:div w:id="1052382194">
      <w:bodyDiv w:val="1"/>
      <w:marLeft w:val="0"/>
      <w:marRight w:val="0"/>
      <w:marTop w:val="0"/>
      <w:marBottom w:val="0"/>
      <w:divBdr>
        <w:top w:val="none" w:sz="0" w:space="0" w:color="auto"/>
        <w:left w:val="none" w:sz="0" w:space="0" w:color="auto"/>
        <w:bottom w:val="none" w:sz="0" w:space="0" w:color="auto"/>
        <w:right w:val="none" w:sz="0" w:space="0" w:color="auto"/>
      </w:divBdr>
    </w:div>
    <w:div w:id="1066951895">
      <w:bodyDiv w:val="1"/>
      <w:marLeft w:val="0"/>
      <w:marRight w:val="0"/>
      <w:marTop w:val="0"/>
      <w:marBottom w:val="0"/>
      <w:divBdr>
        <w:top w:val="none" w:sz="0" w:space="0" w:color="auto"/>
        <w:left w:val="none" w:sz="0" w:space="0" w:color="auto"/>
        <w:bottom w:val="none" w:sz="0" w:space="0" w:color="auto"/>
        <w:right w:val="none" w:sz="0" w:space="0" w:color="auto"/>
      </w:divBdr>
    </w:div>
    <w:div w:id="1080560563">
      <w:bodyDiv w:val="1"/>
      <w:marLeft w:val="0"/>
      <w:marRight w:val="0"/>
      <w:marTop w:val="0"/>
      <w:marBottom w:val="0"/>
      <w:divBdr>
        <w:top w:val="none" w:sz="0" w:space="0" w:color="auto"/>
        <w:left w:val="none" w:sz="0" w:space="0" w:color="auto"/>
        <w:bottom w:val="none" w:sz="0" w:space="0" w:color="auto"/>
        <w:right w:val="none" w:sz="0" w:space="0" w:color="auto"/>
      </w:divBdr>
    </w:div>
    <w:div w:id="1119027636">
      <w:bodyDiv w:val="1"/>
      <w:marLeft w:val="0"/>
      <w:marRight w:val="0"/>
      <w:marTop w:val="0"/>
      <w:marBottom w:val="0"/>
      <w:divBdr>
        <w:top w:val="none" w:sz="0" w:space="0" w:color="auto"/>
        <w:left w:val="none" w:sz="0" w:space="0" w:color="auto"/>
        <w:bottom w:val="none" w:sz="0" w:space="0" w:color="auto"/>
        <w:right w:val="none" w:sz="0" w:space="0" w:color="auto"/>
      </w:divBdr>
      <w:divsChild>
        <w:div w:id="15474537">
          <w:marLeft w:val="0"/>
          <w:marRight w:val="0"/>
          <w:marTop w:val="0"/>
          <w:marBottom w:val="0"/>
          <w:divBdr>
            <w:top w:val="none" w:sz="0" w:space="0" w:color="auto"/>
            <w:left w:val="none" w:sz="0" w:space="0" w:color="auto"/>
            <w:bottom w:val="none" w:sz="0" w:space="0" w:color="auto"/>
            <w:right w:val="none" w:sz="0" w:space="0" w:color="auto"/>
          </w:divBdr>
          <w:divsChild>
            <w:div w:id="1868524535">
              <w:marLeft w:val="0"/>
              <w:marRight w:val="0"/>
              <w:marTop w:val="0"/>
              <w:marBottom w:val="0"/>
              <w:divBdr>
                <w:top w:val="none" w:sz="0" w:space="0" w:color="auto"/>
                <w:left w:val="none" w:sz="0" w:space="0" w:color="auto"/>
                <w:bottom w:val="none" w:sz="0" w:space="0" w:color="auto"/>
                <w:right w:val="none" w:sz="0" w:space="0" w:color="auto"/>
              </w:divBdr>
            </w:div>
          </w:divsChild>
        </w:div>
        <w:div w:id="18050348">
          <w:marLeft w:val="0"/>
          <w:marRight w:val="0"/>
          <w:marTop w:val="0"/>
          <w:marBottom w:val="0"/>
          <w:divBdr>
            <w:top w:val="none" w:sz="0" w:space="0" w:color="auto"/>
            <w:left w:val="none" w:sz="0" w:space="0" w:color="auto"/>
            <w:bottom w:val="none" w:sz="0" w:space="0" w:color="auto"/>
            <w:right w:val="none" w:sz="0" w:space="0" w:color="auto"/>
          </w:divBdr>
          <w:divsChild>
            <w:div w:id="1503887215">
              <w:marLeft w:val="0"/>
              <w:marRight w:val="0"/>
              <w:marTop w:val="0"/>
              <w:marBottom w:val="0"/>
              <w:divBdr>
                <w:top w:val="none" w:sz="0" w:space="0" w:color="auto"/>
                <w:left w:val="none" w:sz="0" w:space="0" w:color="auto"/>
                <w:bottom w:val="none" w:sz="0" w:space="0" w:color="auto"/>
                <w:right w:val="none" w:sz="0" w:space="0" w:color="auto"/>
              </w:divBdr>
            </w:div>
          </w:divsChild>
        </w:div>
        <w:div w:id="179852513">
          <w:marLeft w:val="0"/>
          <w:marRight w:val="0"/>
          <w:marTop w:val="0"/>
          <w:marBottom w:val="0"/>
          <w:divBdr>
            <w:top w:val="none" w:sz="0" w:space="0" w:color="auto"/>
            <w:left w:val="none" w:sz="0" w:space="0" w:color="auto"/>
            <w:bottom w:val="none" w:sz="0" w:space="0" w:color="auto"/>
            <w:right w:val="none" w:sz="0" w:space="0" w:color="auto"/>
          </w:divBdr>
          <w:divsChild>
            <w:div w:id="552161930">
              <w:marLeft w:val="0"/>
              <w:marRight w:val="0"/>
              <w:marTop w:val="0"/>
              <w:marBottom w:val="0"/>
              <w:divBdr>
                <w:top w:val="none" w:sz="0" w:space="0" w:color="auto"/>
                <w:left w:val="none" w:sz="0" w:space="0" w:color="auto"/>
                <w:bottom w:val="none" w:sz="0" w:space="0" w:color="auto"/>
                <w:right w:val="none" w:sz="0" w:space="0" w:color="auto"/>
              </w:divBdr>
            </w:div>
          </w:divsChild>
        </w:div>
        <w:div w:id="263610585">
          <w:marLeft w:val="0"/>
          <w:marRight w:val="0"/>
          <w:marTop w:val="0"/>
          <w:marBottom w:val="0"/>
          <w:divBdr>
            <w:top w:val="none" w:sz="0" w:space="0" w:color="auto"/>
            <w:left w:val="none" w:sz="0" w:space="0" w:color="auto"/>
            <w:bottom w:val="none" w:sz="0" w:space="0" w:color="auto"/>
            <w:right w:val="none" w:sz="0" w:space="0" w:color="auto"/>
          </w:divBdr>
          <w:divsChild>
            <w:div w:id="923808048">
              <w:marLeft w:val="0"/>
              <w:marRight w:val="0"/>
              <w:marTop w:val="0"/>
              <w:marBottom w:val="0"/>
              <w:divBdr>
                <w:top w:val="none" w:sz="0" w:space="0" w:color="auto"/>
                <w:left w:val="none" w:sz="0" w:space="0" w:color="auto"/>
                <w:bottom w:val="none" w:sz="0" w:space="0" w:color="auto"/>
                <w:right w:val="none" w:sz="0" w:space="0" w:color="auto"/>
              </w:divBdr>
            </w:div>
          </w:divsChild>
        </w:div>
        <w:div w:id="408116542">
          <w:marLeft w:val="0"/>
          <w:marRight w:val="0"/>
          <w:marTop w:val="0"/>
          <w:marBottom w:val="0"/>
          <w:divBdr>
            <w:top w:val="none" w:sz="0" w:space="0" w:color="auto"/>
            <w:left w:val="none" w:sz="0" w:space="0" w:color="auto"/>
            <w:bottom w:val="none" w:sz="0" w:space="0" w:color="auto"/>
            <w:right w:val="none" w:sz="0" w:space="0" w:color="auto"/>
          </w:divBdr>
          <w:divsChild>
            <w:div w:id="1950892371">
              <w:marLeft w:val="0"/>
              <w:marRight w:val="0"/>
              <w:marTop w:val="0"/>
              <w:marBottom w:val="0"/>
              <w:divBdr>
                <w:top w:val="none" w:sz="0" w:space="0" w:color="auto"/>
                <w:left w:val="none" w:sz="0" w:space="0" w:color="auto"/>
                <w:bottom w:val="none" w:sz="0" w:space="0" w:color="auto"/>
                <w:right w:val="none" w:sz="0" w:space="0" w:color="auto"/>
              </w:divBdr>
            </w:div>
          </w:divsChild>
        </w:div>
        <w:div w:id="412819170">
          <w:marLeft w:val="0"/>
          <w:marRight w:val="0"/>
          <w:marTop w:val="0"/>
          <w:marBottom w:val="0"/>
          <w:divBdr>
            <w:top w:val="none" w:sz="0" w:space="0" w:color="auto"/>
            <w:left w:val="none" w:sz="0" w:space="0" w:color="auto"/>
            <w:bottom w:val="none" w:sz="0" w:space="0" w:color="auto"/>
            <w:right w:val="none" w:sz="0" w:space="0" w:color="auto"/>
          </w:divBdr>
          <w:divsChild>
            <w:div w:id="1036081419">
              <w:marLeft w:val="0"/>
              <w:marRight w:val="0"/>
              <w:marTop w:val="0"/>
              <w:marBottom w:val="0"/>
              <w:divBdr>
                <w:top w:val="none" w:sz="0" w:space="0" w:color="auto"/>
                <w:left w:val="none" w:sz="0" w:space="0" w:color="auto"/>
                <w:bottom w:val="none" w:sz="0" w:space="0" w:color="auto"/>
                <w:right w:val="none" w:sz="0" w:space="0" w:color="auto"/>
              </w:divBdr>
            </w:div>
          </w:divsChild>
        </w:div>
        <w:div w:id="719718165">
          <w:marLeft w:val="0"/>
          <w:marRight w:val="0"/>
          <w:marTop w:val="0"/>
          <w:marBottom w:val="0"/>
          <w:divBdr>
            <w:top w:val="none" w:sz="0" w:space="0" w:color="auto"/>
            <w:left w:val="none" w:sz="0" w:space="0" w:color="auto"/>
            <w:bottom w:val="none" w:sz="0" w:space="0" w:color="auto"/>
            <w:right w:val="none" w:sz="0" w:space="0" w:color="auto"/>
          </w:divBdr>
          <w:divsChild>
            <w:div w:id="1495411206">
              <w:marLeft w:val="0"/>
              <w:marRight w:val="0"/>
              <w:marTop w:val="0"/>
              <w:marBottom w:val="0"/>
              <w:divBdr>
                <w:top w:val="none" w:sz="0" w:space="0" w:color="auto"/>
                <w:left w:val="none" w:sz="0" w:space="0" w:color="auto"/>
                <w:bottom w:val="none" w:sz="0" w:space="0" w:color="auto"/>
                <w:right w:val="none" w:sz="0" w:space="0" w:color="auto"/>
              </w:divBdr>
            </w:div>
          </w:divsChild>
        </w:div>
        <w:div w:id="726488805">
          <w:marLeft w:val="0"/>
          <w:marRight w:val="0"/>
          <w:marTop w:val="0"/>
          <w:marBottom w:val="0"/>
          <w:divBdr>
            <w:top w:val="none" w:sz="0" w:space="0" w:color="auto"/>
            <w:left w:val="none" w:sz="0" w:space="0" w:color="auto"/>
            <w:bottom w:val="none" w:sz="0" w:space="0" w:color="auto"/>
            <w:right w:val="none" w:sz="0" w:space="0" w:color="auto"/>
          </w:divBdr>
          <w:divsChild>
            <w:div w:id="132330984">
              <w:marLeft w:val="0"/>
              <w:marRight w:val="0"/>
              <w:marTop w:val="0"/>
              <w:marBottom w:val="0"/>
              <w:divBdr>
                <w:top w:val="none" w:sz="0" w:space="0" w:color="auto"/>
                <w:left w:val="none" w:sz="0" w:space="0" w:color="auto"/>
                <w:bottom w:val="none" w:sz="0" w:space="0" w:color="auto"/>
                <w:right w:val="none" w:sz="0" w:space="0" w:color="auto"/>
              </w:divBdr>
            </w:div>
          </w:divsChild>
        </w:div>
        <w:div w:id="739443846">
          <w:marLeft w:val="0"/>
          <w:marRight w:val="0"/>
          <w:marTop w:val="0"/>
          <w:marBottom w:val="0"/>
          <w:divBdr>
            <w:top w:val="none" w:sz="0" w:space="0" w:color="auto"/>
            <w:left w:val="none" w:sz="0" w:space="0" w:color="auto"/>
            <w:bottom w:val="none" w:sz="0" w:space="0" w:color="auto"/>
            <w:right w:val="none" w:sz="0" w:space="0" w:color="auto"/>
          </w:divBdr>
          <w:divsChild>
            <w:div w:id="1299266325">
              <w:marLeft w:val="0"/>
              <w:marRight w:val="0"/>
              <w:marTop w:val="0"/>
              <w:marBottom w:val="0"/>
              <w:divBdr>
                <w:top w:val="none" w:sz="0" w:space="0" w:color="auto"/>
                <w:left w:val="none" w:sz="0" w:space="0" w:color="auto"/>
                <w:bottom w:val="none" w:sz="0" w:space="0" w:color="auto"/>
                <w:right w:val="none" w:sz="0" w:space="0" w:color="auto"/>
              </w:divBdr>
            </w:div>
          </w:divsChild>
        </w:div>
        <w:div w:id="808521542">
          <w:marLeft w:val="0"/>
          <w:marRight w:val="0"/>
          <w:marTop w:val="0"/>
          <w:marBottom w:val="0"/>
          <w:divBdr>
            <w:top w:val="none" w:sz="0" w:space="0" w:color="auto"/>
            <w:left w:val="none" w:sz="0" w:space="0" w:color="auto"/>
            <w:bottom w:val="none" w:sz="0" w:space="0" w:color="auto"/>
            <w:right w:val="none" w:sz="0" w:space="0" w:color="auto"/>
          </w:divBdr>
          <w:divsChild>
            <w:div w:id="2110462832">
              <w:marLeft w:val="0"/>
              <w:marRight w:val="0"/>
              <w:marTop w:val="0"/>
              <w:marBottom w:val="0"/>
              <w:divBdr>
                <w:top w:val="none" w:sz="0" w:space="0" w:color="auto"/>
                <w:left w:val="none" w:sz="0" w:space="0" w:color="auto"/>
                <w:bottom w:val="none" w:sz="0" w:space="0" w:color="auto"/>
                <w:right w:val="none" w:sz="0" w:space="0" w:color="auto"/>
              </w:divBdr>
            </w:div>
          </w:divsChild>
        </w:div>
        <w:div w:id="815684582">
          <w:marLeft w:val="0"/>
          <w:marRight w:val="0"/>
          <w:marTop w:val="0"/>
          <w:marBottom w:val="0"/>
          <w:divBdr>
            <w:top w:val="none" w:sz="0" w:space="0" w:color="auto"/>
            <w:left w:val="none" w:sz="0" w:space="0" w:color="auto"/>
            <w:bottom w:val="none" w:sz="0" w:space="0" w:color="auto"/>
            <w:right w:val="none" w:sz="0" w:space="0" w:color="auto"/>
          </w:divBdr>
          <w:divsChild>
            <w:div w:id="1781995483">
              <w:marLeft w:val="0"/>
              <w:marRight w:val="0"/>
              <w:marTop w:val="0"/>
              <w:marBottom w:val="0"/>
              <w:divBdr>
                <w:top w:val="none" w:sz="0" w:space="0" w:color="auto"/>
                <w:left w:val="none" w:sz="0" w:space="0" w:color="auto"/>
                <w:bottom w:val="none" w:sz="0" w:space="0" w:color="auto"/>
                <w:right w:val="none" w:sz="0" w:space="0" w:color="auto"/>
              </w:divBdr>
            </w:div>
          </w:divsChild>
        </w:div>
        <w:div w:id="883903321">
          <w:marLeft w:val="0"/>
          <w:marRight w:val="0"/>
          <w:marTop w:val="0"/>
          <w:marBottom w:val="0"/>
          <w:divBdr>
            <w:top w:val="none" w:sz="0" w:space="0" w:color="auto"/>
            <w:left w:val="none" w:sz="0" w:space="0" w:color="auto"/>
            <w:bottom w:val="none" w:sz="0" w:space="0" w:color="auto"/>
            <w:right w:val="none" w:sz="0" w:space="0" w:color="auto"/>
          </w:divBdr>
          <w:divsChild>
            <w:div w:id="2045015743">
              <w:marLeft w:val="0"/>
              <w:marRight w:val="0"/>
              <w:marTop w:val="0"/>
              <w:marBottom w:val="0"/>
              <w:divBdr>
                <w:top w:val="none" w:sz="0" w:space="0" w:color="auto"/>
                <w:left w:val="none" w:sz="0" w:space="0" w:color="auto"/>
                <w:bottom w:val="none" w:sz="0" w:space="0" w:color="auto"/>
                <w:right w:val="none" w:sz="0" w:space="0" w:color="auto"/>
              </w:divBdr>
            </w:div>
          </w:divsChild>
        </w:div>
        <w:div w:id="916666805">
          <w:marLeft w:val="0"/>
          <w:marRight w:val="0"/>
          <w:marTop w:val="0"/>
          <w:marBottom w:val="0"/>
          <w:divBdr>
            <w:top w:val="none" w:sz="0" w:space="0" w:color="auto"/>
            <w:left w:val="none" w:sz="0" w:space="0" w:color="auto"/>
            <w:bottom w:val="none" w:sz="0" w:space="0" w:color="auto"/>
            <w:right w:val="none" w:sz="0" w:space="0" w:color="auto"/>
          </w:divBdr>
          <w:divsChild>
            <w:div w:id="110975974">
              <w:marLeft w:val="0"/>
              <w:marRight w:val="0"/>
              <w:marTop w:val="0"/>
              <w:marBottom w:val="0"/>
              <w:divBdr>
                <w:top w:val="none" w:sz="0" w:space="0" w:color="auto"/>
                <w:left w:val="none" w:sz="0" w:space="0" w:color="auto"/>
                <w:bottom w:val="none" w:sz="0" w:space="0" w:color="auto"/>
                <w:right w:val="none" w:sz="0" w:space="0" w:color="auto"/>
              </w:divBdr>
            </w:div>
          </w:divsChild>
        </w:div>
        <w:div w:id="1015422633">
          <w:marLeft w:val="0"/>
          <w:marRight w:val="0"/>
          <w:marTop w:val="0"/>
          <w:marBottom w:val="0"/>
          <w:divBdr>
            <w:top w:val="none" w:sz="0" w:space="0" w:color="auto"/>
            <w:left w:val="none" w:sz="0" w:space="0" w:color="auto"/>
            <w:bottom w:val="none" w:sz="0" w:space="0" w:color="auto"/>
            <w:right w:val="none" w:sz="0" w:space="0" w:color="auto"/>
          </w:divBdr>
          <w:divsChild>
            <w:div w:id="217279667">
              <w:marLeft w:val="0"/>
              <w:marRight w:val="0"/>
              <w:marTop w:val="0"/>
              <w:marBottom w:val="0"/>
              <w:divBdr>
                <w:top w:val="none" w:sz="0" w:space="0" w:color="auto"/>
                <w:left w:val="none" w:sz="0" w:space="0" w:color="auto"/>
                <w:bottom w:val="none" w:sz="0" w:space="0" w:color="auto"/>
                <w:right w:val="none" w:sz="0" w:space="0" w:color="auto"/>
              </w:divBdr>
            </w:div>
          </w:divsChild>
        </w:div>
        <w:div w:id="1026447240">
          <w:marLeft w:val="0"/>
          <w:marRight w:val="0"/>
          <w:marTop w:val="0"/>
          <w:marBottom w:val="0"/>
          <w:divBdr>
            <w:top w:val="none" w:sz="0" w:space="0" w:color="auto"/>
            <w:left w:val="none" w:sz="0" w:space="0" w:color="auto"/>
            <w:bottom w:val="none" w:sz="0" w:space="0" w:color="auto"/>
            <w:right w:val="none" w:sz="0" w:space="0" w:color="auto"/>
          </w:divBdr>
          <w:divsChild>
            <w:div w:id="1139153787">
              <w:marLeft w:val="0"/>
              <w:marRight w:val="0"/>
              <w:marTop w:val="0"/>
              <w:marBottom w:val="0"/>
              <w:divBdr>
                <w:top w:val="none" w:sz="0" w:space="0" w:color="auto"/>
                <w:left w:val="none" w:sz="0" w:space="0" w:color="auto"/>
                <w:bottom w:val="none" w:sz="0" w:space="0" w:color="auto"/>
                <w:right w:val="none" w:sz="0" w:space="0" w:color="auto"/>
              </w:divBdr>
            </w:div>
          </w:divsChild>
        </w:div>
        <w:div w:id="1031955449">
          <w:marLeft w:val="0"/>
          <w:marRight w:val="0"/>
          <w:marTop w:val="0"/>
          <w:marBottom w:val="0"/>
          <w:divBdr>
            <w:top w:val="none" w:sz="0" w:space="0" w:color="auto"/>
            <w:left w:val="none" w:sz="0" w:space="0" w:color="auto"/>
            <w:bottom w:val="none" w:sz="0" w:space="0" w:color="auto"/>
            <w:right w:val="none" w:sz="0" w:space="0" w:color="auto"/>
          </w:divBdr>
          <w:divsChild>
            <w:div w:id="950817572">
              <w:marLeft w:val="0"/>
              <w:marRight w:val="0"/>
              <w:marTop w:val="0"/>
              <w:marBottom w:val="0"/>
              <w:divBdr>
                <w:top w:val="none" w:sz="0" w:space="0" w:color="auto"/>
                <w:left w:val="none" w:sz="0" w:space="0" w:color="auto"/>
                <w:bottom w:val="none" w:sz="0" w:space="0" w:color="auto"/>
                <w:right w:val="none" w:sz="0" w:space="0" w:color="auto"/>
              </w:divBdr>
            </w:div>
          </w:divsChild>
        </w:div>
        <w:div w:id="1139886615">
          <w:marLeft w:val="0"/>
          <w:marRight w:val="0"/>
          <w:marTop w:val="0"/>
          <w:marBottom w:val="0"/>
          <w:divBdr>
            <w:top w:val="none" w:sz="0" w:space="0" w:color="auto"/>
            <w:left w:val="none" w:sz="0" w:space="0" w:color="auto"/>
            <w:bottom w:val="none" w:sz="0" w:space="0" w:color="auto"/>
            <w:right w:val="none" w:sz="0" w:space="0" w:color="auto"/>
          </w:divBdr>
          <w:divsChild>
            <w:div w:id="1611430946">
              <w:marLeft w:val="0"/>
              <w:marRight w:val="0"/>
              <w:marTop w:val="0"/>
              <w:marBottom w:val="0"/>
              <w:divBdr>
                <w:top w:val="none" w:sz="0" w:space="0" w:color="auto"/>
                <w:left w:val="none" w:sz="0" w:space="0" w:color="auto"/>
                <w:bottom w:val="none" w:sz="0" w:space="0" w:color="auto"/>
                <w:right w:val="none" w:sz="0" w:space="0" w:color="auto"/>
              </w:divBdr>
            </w:div>
          </w:divsChild>
        </w:div>
        <w:div w:id="1226338568">
          <w:marLeft w:val="0"/>
          <w:marRight w:val="0"/>
          <w:marTop w:val="0"/>
          <w:marBottom w:val="0"/>
          <w:divBdr>
            <w:top w:val="none" w:sz="0" w:space="0" w:color="auto"/>
            <w:left w:val="none" w:sz="0" w:space="0" w:color="auto"/>
            <w:bottom w:val="none" w:sz="0" w:space="0" w:color="auto"/>
            <w:right w:val="none" w:sz="0" w:space="0" w:color="auto"/>
          </w:divBdr>
          <w:divsChild>
            <w:div w:id="1814985538">
              <w:marLeft w:val="0"/>
              <w:marRight w:val="0"/>
              <w:marTop w:val="0"/>
              <w:marBottom w:val="0"/>
              <w:divBdr>
                <w:top w:val="none" w:sz="0" w:space="0" w:color="auto"/>
                <w:left w:val="none" w:sz="0" w:space="0" w:color="auto"/>
                <w:bottom w:val="none" w:sz="0" w:space="0" w:color="auto"/>
                <w:right w:val="none" w:sz="0" w:space="0" w:color="auto"/>
              </w:divBdr>
            </w:div>
          </w:divsChild>
        </w:div>
        <w:div w:id="1549757481">
          <w:marLeft w:val="0"/>
          <w:marRight w:val="0"/>
          <w:marTop w:val="0"/>
          <w:marBottom w:val="0"/>
          <w:divBdr>
            <w:top w:val="none" w:sz="0" w:space="0" w:color="auto"/>
            <w:left w:val="none" w:sz="0" w:space="0" w:color="auto"/>
            <w:bottom w:val="none" w:sz="0" w:space="0" w:color="auto"/>
            <w:right w:val="none" w:sz="0" w:space="0" w:color="auto"/>
          </w:divBdr>
          <w:divsChild>
            <w:div w:id="1403213949">
              <w:marLeft w:val="0"/>
              <w:marRight w:val="0"/>
              <w:marTop w:val="0"/>
              <w:marBottom w:val="0"/>
              <w:divBdr>
                <w:top w:val="none" w:sz="0" w:space="0" w:color="auto"/>
                <w:left w:val="none" w:sz="0" w:space="0" w:color="auto"/>
                <w:bottom w:val="none" w:sz="0" w:space="0" w:color="auto"/>
                <w:right w:val="none" w:sz="0" w:space="0" w:color="auto"/>
              </w:divBdr>
            </w:div>
          </w:divsChild>
        </w:div>
        <w:div w:id="1550725476">
          <w:marLeft w:val="0"/>
          <w:marRight w:val="0"/>
          <w:marTop w:val="0"/>
          <w:marBottom w:val="0"/>
          <w:divBdr>
            <w:top w:val="none" w:sz="0" w:space="0" w:color="auto"/>
            <w:left w:val="none" w:sz="0" w:space="0" w:color="auto"/>
            <w:bottom w:val="none" w:sz="0" w:space="0" w:color="auto"/>
            <w:right w:val="none" w:sz="0" w:space="0" w:color="auto"/>
          </w:divBdr>
          <w:divsChild>
            <w:div w:id="1427724100">
              <w:marLeft w:val="0"/>
              <w:marRight w:val="0"/>
              <w:marTop w:val="0"/>
              <w:marBottom w:val="0"/>
              <w:divBdr>
                <w:top w:val="none" w:sz="0" w:space="0" w:color="auto"/>
                <w:left w:val="none" w:sz="0" w:space="0" w:color="auto"/>
                <w:bottom w:val="none" w:sz="0" w:space="0" w:color="auto"/>
                <w:right w:val="none" w:sz="0" w:space="0" w:color="auto"/>
              </w:divBdr>
            </w:div>
          </w:divsChild>
        </w:div>
        <w:div w:id="1574512645">
          <w:marLeft w:val="0"/>
          <w:marRight w:val="0"/>
          <w:marTop w:val="0"/>
          <w:marBottom w:val="0"/>
          <w:divBdr>
            <w:top w:val="none" w:sz="0" w:space="0" w:color="auto"/>
            <w:left w:val="none" w:sz="0" w:space="0" w:color="auto"/>
            <w:bottom w:val="none" w:sz="0" w:space="0" w:color="auto"/>
            <w:right w:val="none" w:sz="0" w:space="0" w:color="auto"/>
          </w:divBdr>
          <w:divsChild>
            <w:div w:id="1152063962">
              <w:marLeft w:val="0"/>
              <w:marRight w:val="0"/>
              <w:marTop w:val="0"/>
              <w:marBottom w:val="0"/>
              <w:divBdr>
                <w:top w:val="none" w:sz="0" w:space="0" w:color="auto"/>
                <w:left w:val="none" w:sz="0" w:space="0" w:color="auto"/>
                <w:bottom w:val="none" w:sz="0" w:space="0" w:color="auto"/>
                <w:right w:val="none" w:sz="0" w:space="0" w:color="auto"/>
              </w:divBdr>
            </w:div>
          </w:divsChild>
        </w:div>
        <w:div w:id="1630354428">
          <w:marLeft w:val="0"/>
          <w:marRight w:val="0"/>
          <w:marTop w:val="0"/>
          <w:marBottom w:val="0"/>
          <w:divBdr>
            <w:top w:val="none" w:sz="0" w:space="0" w:color="auto"/>
            <w:left w:val="none" w:sz="0" w:space="0" w:color="auto"/>
            <w:bottom w:val="none" w:sz="0" w:space="0" w:color="auto"/>
            <w:right w:val="none" w:sz="0" w:space="0" w:color="auto"/>
          </w:divBdr>
          <w:divsChild>
            <w:div w:id="853615981">
              <w:marLeft w:val="0"/>
              <w:marRight w:val="0"/>
              <w:marTop w:val="0"/>
              <w:marBottom w:val="0"/>
              <w:divBdr>
                <w:top w:val="none" w:sz="0" w:space="0" w:color="auto"/>
                <w:left w:val="none" w:sz="0" w:space="0" w:color="auto"/>
                <w:bottom w:val="none" w:sz="0" w:space="0" w:color="auto"/>
                <w:right w:val="none" w:sz="0" w:space="0" w:color="auto"/>
              </w:divBdr>
            </w:div>
          </w:divsChild>
        </w:div>
        <w:div w:id="1672105705">
          <w:marLeft w:val="0"/>
          <w:marRight w:val="0"/>
          <w:marTop w:val="0"/>
          <w:marBottom w:val="0"/>
          <w:divBdr>
            <w:top w:val="none" w:sz="0" w:space="0" w:color="auto"/>
            <w:left w:val="none" w:sz="0" w:space="0" w:color="auto"/>
            <w:bottom w:val="none" w:sz="0" w:space="0" w:color="auto"/>
            <w:right w:val="none" w:sz="0" w:space="0" w:color="auto"/>
          </w:divBdr>
          <w:divsChild>
            <w:div w:id="830871673">
              <w:marLeft w:val="0"/>
              <w:marRight w:val="0"/>
              <w:marTop w:val="0"/>
              <w:marBottom w:val="0"/>
              <w:divBdr>
                <w:top w:val="none" w:sz="0" w:space="0" w:color="auto"/>
                <w:left w:val="none" w:sz="0" w:space="0" w:color="auto"/>
                <w:bottom w:val="none" w:sz="0" w:space="0" w:color="auto"/>
                <w:right w:val="none" w:sz="0" w:space="0" w:color="auto"/>
              </w:divBdr>
            </w:div>
          </w:divsChild>
        </w:div>
        <w:div w:id="1726022180">
          <w:marLeft w:val="0"/>
          <w:marRight w:val="0"/>
          <w:marTop w:val="0"/>
          <w:marBottom w:val="0"/>
          <w:divBdr>
            <w:top w:val="none" w:sz="0" w:space="0" w:color="auto"/>
            <w:left w:val="none" w:sz="0" w:space="0" w:color="auto"/>
            <w:bottom w:val="none" w:sz="0" w:space="0" w:color="auto"/>
            <w:right w:val="none" w:sz="0" w:space="0" w:color="auto"/>
          </w:divBdr>
          <w:divsChild>
            <w:div w:id="8067977">
              <w:marLeft w:val="0"/>
              <w:marRight w:val="0"/>
              <w:marTop w:val="0"/>
              <w:marBottom w:val="0"/>
              <w:divBdr>
                <w:top w:val="none" w:sz="0" w:space="0" w:color="auto"/>
                <w:left w:val="none" w:sz="0" w:space="0" w:color="auto"/>
                <w:bottom w:val="none" w:sz="0" w:space="0" w:color="auto"/>
                <w:right w:val="none" w:sz="0" w:space="0" w:color="auto"/>
              </w:divBdr>
            </w:div>
          </w:divsChild>
        </w:div>
        <w:div w:id="1728918972">
          <w:marLeft w:val="0"/>
          <w:marRight w:val="0"/>
          <w:marTop w:val="0"/>
          <w:marBottom w:val="0"/>
          <w:divBdr>
            <w:top w:val="none" w:sz="0" w:space="0" w:color="auto"/>
            <w:left w:val="none" w:sz="0" w:space="0" w:color="auto"/>
            <w:bottom w:val="none" w:sz="0" w:space="0" w:color="auto"/>
            <w:right w:val="none" w:sz="0" w:space="0" w:color="auto"/>
          </w:divBdr>
          <w:divsChild>
            <w:div w:id="910390249">
              <w:marLeft w:val="0"/>
              <w:marRight w:val="0"/>
              <w:marTop w:val="0"/>
              <w:marBottom w:val="0"/>
              <w:divBdr>
                <w:top w:val="none" w:sz="0" w:space="0" w:color="auto"/>
                <w:left w:val="none" w:sz="0" w:space="0" w:color="auto"/>
                <w:bottom w:val="none" w:sz="0" w:space="0" w:color="auto"/>
                <w:right w:val="none" w:sz="0" w:space="0" w:color="auto"/>
              </w:divBdr>
            </w:div>
          </w:divsChild>
        </w:div>
        <w:div w:id="1995525041">
          <w:marLeft w:val="0"/>
          <w:marRight w:val="0"/>
          <w:marTop w:val="0"/>
          <w:marBottom w:val="0"/>
          <w:divBdr>
            <w:top w:val="none" w:sz="0" w:space="0" w:color="auto"/>
            <w:left w:val="none" w:sz="0" w:space="0" w:color="auto"/>
            <w:bottom w:val="none" w:sz="0" w:space="0" w:color="auto"/>
            <w:right w:val="none" w:sz="0" w:space="0" w:color="auto"/>
          </w:divBdr>
          <w:divsChild>
            <w:div w:id="3451337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1807177">
      <w:bodyDiv w:val="1"/>
      <w:marLeft w:val="0"/>
      <w:marRight w:val="0"/>
      <w:marTop w:val="0"/>
      <w:marBottom w:val="0"/>
      <w:divBdr>
        <w:top w:val="none" w:sz="0" w:space="0" w:color="auto"/>
        <w:left w:val="none" w:sz="0" w:space="0" w:color="auto"/>
        <w:bottom w:val="none" w:sz="0" w:space="0" w:color="auto"/>
        <w:right w:val="none" w:sz="0" w:space="0" w:color="auto"/>
      </w:divBdr>
    </w:div>
    <w:div w:id="1141729921">
      <w:bodyDiv w:val="1"/>
      <w:marLeft w:val="0"/>
      <w:marRight w:val="0"/>
      <w:marTop w:val="0"/>
      <w:marBottom w:val="0"/>
      <w:divBdr>
        <w:top w:val="none" w:sz="0" w:space="0" w:color="auto"/>
        <w:left w:val="none" w:sz="0" w:space="0" w:color="auto"/>
        <w:bottom w:val="none" w:sz="0" w:space="0" w:color="auto"/>
        <w:right w:val="none" w:sz="0" w:space="0" w:color="auto"/>
      </w:divBdr>
    </w:div>
    <w:div w:id="1145312704">
      <w:bodyDiv w:val="1"/>
      <w:marLeft w:val="0"/>
      <w:marRight w:val="0"/>
      <w:marTop w:val="0"/>
      <w:marBottom w:val="0"/>
      <w:divBdr>
        <w:top w:val="none" w:sz="0" w:space="0" w:color="auto"/>
        <w:left w:val="none" w:sz="0" w:space="0" w:color="auto"/>
        <w:bottom w:val="none" w:sz="0" w:space="0" w:color="auto"/>
        <w:right w:val="none" w:sz="0" w:space="0" w:color="auto"/>
      </w:divBdr>
    </w:div>
    <w:div w:id="1153108979">
      <w:bodyDiv w:val="1"/>
      <w:marLeft w:val="0"/>
      <w:marRight w:val="0"/>
      <w:marTop w:val="0"/>
      <w:marBottom w:val="0"/>
      <w:divBdr>
        <w:top w:val="none" w:sz="0" w:space="0" w:color="auto"/>
        <w:left w:val="none" w:sz="0" w:space="0" w:color="auto"/>
        <w:bottom w:val="none" w:sz="0" w:space="0" w:color="auto"/>
        <w:right w:val="none" w:sz="0" w:space="0" w:color="auto"/>
      </w:divBdr>
    </w:div>
    <w:div w:id="1155493334">
      <w:bodyDiv w:val="1"/>
      <w:marLeft w:val="0"/>
      <w:marRight w:val="0"/>
      <w:marTop w:val="0"/>
      <w:marBottom w:val="0"/>
      <w:divBdr>
        <w:top w:val="none" w:sz="0" w:space="0" w:color="auto"/>
        <w:left w:val="none" w:sz="0" w:space="0" w:color="auto"/>
        <w:bottom w:val="none" w:sz="0" w:space="0" w:color="auto"/>
        <w:right w:val="none" w:sz="0" w:space="0" w:color="auto"/>
      </w:divBdr>
    </w:div>
    <w:div w:id="1155533478">
      <w:bodyDiv w:val="1"/>
      <w:marLeft w:val="0"/>
      <w:marRight w:val="0"/>
      <w:marTop w:val="0"/>
      <w:marBottom w:val="0"/>
      <w:divBdr>
        <w:top w:val="none" w:sz="0" w:space="0" w:color="auto"/>
        <w:left w:val="none" w:sz="0" w:space="0" w:color="auto"/>
        <w:bottom w:val="none" w:sz="0" w:space="0" w:color="auto"/>
        <w:right w:val="none" w:sz="0" w:space="0" w:color="auto"/>
      </w:divBdr>
    </w:div>
    <w:div w:id="1161888382">
      <w:bodyDiv w:val="1"/>
      <w:marLeft w:val="0"/>
      <w:marRight w:val="0"/>
      <w:marTop w:val="0"/>
      <w:marBottom w:val="0"/>
      <w:divBdr>
        <w:top w:val="none" w:sz="0" w:space="0" w:color="auto"/>
        <w:left w:val="none" w:sz="0" w:space="0" w:color="auto"/>
        <w:bottom w:val="none" w:sz="0" w:space="0" w:color="auto"/>
        <w:right w:val="none" w:sz="0" w:space="0" w:color="auto"/>
      </w:divBdr>
    </w:div>
    <w:div w:id="1181164181">
      <w:bodyDiv w:val="1"/>
      <w:marLeft w:val="0"/>
      <w:marRight w:val="0"/>
      <w:marTop w:val="0"/>
      <w:marBottom w:val="0"/>
      <w:divBdr>
        <w:top w:val="none" w:sz="0" w:space="0" w:color="auto"/>
        <w:left w:val="none" w:sz="0" w:space="0" w:color="auto"/>
        <w:bottom w:val="none" w:sz="0" w:space="0" w:color="auto"/>
        <w:right w:val="none" w:sz="0" w:space="0" w:color="auto"/>
      </w:divBdr>
    </w:div>
    <w:div w:id="1185630133">
      <w:bodyDiv w:val="1"/>
      <w:marLeft w:val="0"/>
      <w:marRight w:val="0"/>
      <w:marTop w:val="0"/>
      <w:marBottom w:val="0"/>
      <w:divBdr>
        <w:top w:val="none" w:sz="0" w:space="0" w:color="auto"/>
        <w:left w:val="none" w:sz="0" w:space="0" w:color="auto"/>
        <w:bottom w:val="none" w:sz="0" w:space="0" w:color="auto"/>
        <w:right w:val="none" w:sz="0" w:space="0" w:color="auto"/>
      </w:divBdr>
    </w:div>
    <w:div w:id="1192377840">
      <w:bodyDiv w:val="1"/>
      <w:marLeft w:val="0"/>
      <w:marRight w:val="0"/>
      <w:marTop w:val="0"/>
      <w:marBottom w:val="0"/>
      <w:divBdr>
        <w:top w:val="none" w:sz="0" w:space="0" w:color="auto"/>
        <w:left w:val="none" w:sz="0" w:space="0" w:color="auto"/>
        <w:bottom w:val="none" w:sz="0" w:space="0" w:color="auto"/>
        <w:right w:val="none" w:sz="0" w:space="0" w:color="auto"/>
      </w:divBdr>
      <w:divsChild>
        <w:div w:id="461651446">
          <w:marLeft w:val="0"/>
          <w:marRight w:val="0"/>
          <w:marTop w:val="0"/>
          <w:marBottom w:val="0"/>
          <w:divBdr>
            <w:top w:val="none" w:sz="0" w:space="0" w:color="auto"/>
            <w:left w:val="none" w:sz="0" w:space="0" w:color="auto"/>
            <w:bottom w:val="none" w:sz="0" w:space="0" w:color="auto"/>
            <w:right w:val="none" w:sz="0" w:space="0" w:color="auto"/>
          </w:divBdr>
          <w:divsChild>
            <w:div w:id="1123309643">
              <w:marLeft w:val="0"/>
              <w:marRight w:val="0"/>
              <w:marTop w:val="0"/>
              <w:marBottom w:val="0"/>
              <w:divBdr>
                <w:top w:val="none" w:sz="0" w:space="0" w:color="auto"/>
                <w:left w:val="none" w:sz="0" w:space="0" w:color="auto"/>
                <w:bottom w:val="none" w:sz="0" w:space="0" w:color="auto"/>
                <w:right w:val="none" w:sz="0" w:space="0" w:color="auto"/>
              </w:divBdr>
              <w:divsChild>
                <w:div w:id="352193575">
                  <w:marLeft w:val="0"/>
                  <w:marRight w:val="0"/>
                  <w:marTop w:val="0"/>
                  <w:marBottom w:val="0"/>
                  <w:divBdr>
                    <w:top w:val="none" w:sz="0" w:space="0" w:color="auto"/>
                    <w:left w:val="none" w:sz="0" w:space="0" w:color="auto"/>
                    <w:bottom w:val="none" w:sz="0" w:space="0" w:color="auto"/>
                    <w:right w:val="none" w:sz="0" w:space="0" w:color="auto"/>
                  </w:divBdr>
                  <w:divsChild>
                    <w:div w:id="1371763694">
                      <w:marLeft w:val="0"/>
                      <w:marRight w:val="0"/>
                      <w:marTop w:val="0"/>
                      <w:marBottom w:val="0"/>
                      <w:divBdr>
                        <w:top w:val="none" w:sz="0" w:space="0" w:color="auto"/>
                        <w:left w:val="none" w:sz="0" w:space="0" w:color="auto"/>
                        <w:bottom w:val="none" w:sz="0" w:space="0" w:color="auto"/>
                        <w:right w:val="none" w:sz="0" w:space="0" w:color="auto"/>
                      </w:divBdr>
                      <w:divsChild>
                        <w:div w:id="626356481">
                          <w:marLeft w:val="0"/>
                          <w:marRight w:val="0"/>
                          <w:marTop w:val="0"/>
                          <w:marBottom w:val="0"/>
                          <w:divBdr>
                            <w:top w:val="none" w:sz="0" w:space="0" w:color="auto"/>
                            <w:left w:val="none" w:sz="0" w:space="0" w:color="auto"/>
                            <w:bottom w:val="none" w:sz="0" w:space="0" w:color="auto"/>
                            <w:right w:val="none" w:sz="0" w:space="0" w:color="auto"/>
                          </w:divBdr>
                          <w:divsChild>
                            <w:div w:id="286591788">
                              <w:marLeft w:val="0"/>
                              <w:marRight w:val="0"/>
                              <w:marTop w:val="0"/>
                              <w:marBottom w:val="0"/>
                              <w:divBdr>
                                <w:top w:val="none" w:sz="0" w:space="0" w:color="auto"/>
                                <w:left w:val="none" w:sz="0" w:space="0" w:color="auto"/>
                                <w:bottom w:val="none" w:sz="0" w:space="0" w:color="auto"/>
                                <w:right w:val="none" w:sz="0" w:space="0" w:color="auto"/>
                              </w:divBdr>
                              <w:divsChild>
                                <w:div w:id="17841070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74725841">
                          <w:marLeft w:val="0"/>
                          <w:marRight w:val="0"/>
                          <w:marTop w:val="0"/>
                          <w:marBottom w:val="0"/>
                          <w:divBdr>
                            <w:top w:val="none" w:sz="0" w:space="0" w:color="auto"/>
                            <w:left w:val="none" w:sz="0" w:space="0" w:color="auto"/>
                            <w:bottom w:val="none" w:sz="0" w:space="0" w:color="auto"/>
                            <w:right w:val="none" w:sz="0" w:space="0" w:color="auto"/>
                          </w:divBdr>
                          <w:divsChild>
                            <w:div w:id="1760562660">
                              <w:marLeft w:val="0"/>
                              <w:marRight w:val="0"/>
                              <w:marTop w:val="0"/>
                              <w:marBottom w:val="0"/>
                              <w:divBdr>
                                <w:top w:val="none" w:sz="0" w:space="0" w:color="auto"/>
                                <w:left w:val="none" w:sz="0" w:space="0" w:color="auto"/>
                                <w:bottom w:val="none" w:sz="0" w:space="0" w:color="auto"/>
                                <w:right w:val="none" w:sz="0" w:space="0" w:color="auto"/>
                              </w:divBdr>
                              <w:divsChild>
                                <w:div w:id="1555265997">
                                  <w:marLeft w:val="0"/>
                                  <w:marRight w:val="0"/>
                                  <w:marTop w:val="0"/>
                                  <w:marBottom w:val="0"/>
                                  <w:divBdr>
                                    <w:top w:val="none" w:sz="0" w:space="0" w:color="auto"/>
                                    <w:left w:val="none" w:sz="0" w:space="0" w:color="auto"/>
                                    <w:bottom w:val="none" w:sz="0" w:space="0" w:color="auto"/>
                                    <w:right w:val="none" w:sz="0" w:space="0" w:color="auto"/>
                                  </w:divBdr>
                                  <w:divsChild>
                                    <w:div w:id="13133714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131560988">
              <w:marLeft w:val="0"/>
              <w:marRight w:val="0"/>
              <w:marTop w:val="0"/>
              <w:marBottom w:val="0"/>
              <w:divBdr>
                <w:top w:val="none" w:sz="0" w:space="0" w:color="auto"/>
                <w:left w:val="none" w:sz="0" w:space="0" w:color="auto"/>
                <w:bottom w:val="none" w:sz="0" w:space="0" w:color="auto"/>
                <w:right w:val="none" w:sz="0" w:space="0" w:color="auto"/>
              </w:divBdr>
              <w:divsChild>
                <w:div w:id="399133463">
                  <w:marLeft w:val="0"/>
                  <w:marRight w:val="0"/>
                  <w:marTop w:val="0"/>
                  <w:marBottom w:val="0"/>
                  <w:divBdr>
                    <w:top w:val="none" w:sz="0" w:space="0" w:color="auto"/>
                    <w:left w:val="none" w:sz="0" w:space="0" w:color="auto"/>
                    <w:bottom w:val="none" w:sz="0" w:space="0" w:color="auto"/>
                    <w:right w:val="none" w:sz="0" w:space="0" w:color="auto"/>
                  </w:divBdr>
                  <w:divsChild>
                    <w:div w:id="17245930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09363736">
          <w:marLeft w:val="0"/>
          <w:marRight w:val="0"/>
          <w:marTop w:val="0"/>
          <w:marBottom w:val="0"/>
          <w:divBdr>
            <w:top w:val="none" w:sz="0" w:space="0" w:color="auto"/>
            <w:left w:val="none" w:sz="0" w:space="0" w:color="auto"/>
            <w:bottom w:val="none" w:sz="0" w:space="0" w:color="auto"/>
            <w:right w:val="none" w:sz="0" w:space="0" w:color="auto"/>
          </w:divBdr>
          <w:divsChild>
            <w:div w:id="1912081295">
              <w:marLeft w:val="0"/>
              <w:marRight w:val="0"/>
              <w:marTop w:val="0"/>
              <w:marBottom w:val="0"/>
              <w:divBdr>
                <w:top w:val="none" w:sz="0" w:space="0" w:color="auto"/>
                <w:left w:val="none" w:sz="0" w:space="0" w:color="auto"/>
                <w:bottom w:val="none" w:sz="0" w:space="0" w:color="auto"/>
                <w:right w:val="none" w:sz="0" w:space="0" w:color="auto"/>
              </w:divBdr>
              <w:divsChild>
                <w:div w:id="1774858456">
                  <w:marLeft w:val="0"/>
                  <w:marRight w:val="0"/>
                  <w:marTop w:val="0"/>
                  <w:marBottom w:val="0"/>
                  <w:divBdr>
                    <w:top w:val="none" w:sz="0" w:space="0" w:color="auto"/>
                    <w:left w:val="none" w:sz="0" w:space="0" w:color="auto"/>
                    <w:bottom w:val="none" w:sz="0" w:space="0" w:color="auto"/>
                    <w:right w:val="none" w:sz="0" w:space="0" w:color="auto"/>
                  </w:divBdr>
                  <w:divsChild>
                    <w:div w:id="1650935080">
                      <w:marLeft w:val="0"/>
                      <w:marRight w:val="0"/>
                      <w:marTop w:val="0"/>
                      <w:marBottom w:val="0"/>
                      <w:divBdr>
                        <w:top w:val="none" w:sz="0" w:space="0" w:color="auto"/>
                        <w:left w:val="none" w:sz="0" w:space="0" w:color="auto"/>
                        <w:bottom w:val="none" w:sz="0" w:space="0" w:color="auto"/>
                        <w:right w:val="none" w:sz="0" w:space="0" w:color="auto"/>
                      </w:divBdr>
                      <w:divsChild>
                        <w:div w:id="1570190506">
                          <w:marLeft w:val="0"/>
                          <w:marRight w:val="0"/>
                          <w:marTop w:val="0"/>
                          <w:marBottom w:val="0"/>
                          <w:divBdr>
                            <w:top w:val="none" w:sz="0" w:space="0" w:color="auto"/>
                            <w:left w:val="none" w:sz="0" w:space="0" w:color="auto"/>
                            <w:bottom w:val="none" w:sz="0" w:space="0" w:color="auto"/>
                            <w:right w:val="none" w:sz="0" w:space="0" w:color="auto"/>
                          </w:divBdr>
                          <w:divsChild>
                            <w:div w:id="7427961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89927249">
                      <w:marLeft w:val="0"/>
                      <w:marRight w:val="0"/>
                      <w:marTop w:val="0"/>
                      <w:marBottom w:val="0"/>
                      <w:divBdr>
                        <w:top w:val="none" w:sz="0" w:space="0" w:color="auto"/>
                        <w:left w:val="none" w:sz="0" w:space="0" w:color="auto"/>
                        <w:bottom w:val="none" w:sz="0" w:space="0" w:color="auto"/>
                        <w:right w:val="none" w:sz="0" w:space="0" w:color="auto"/>
                      </w:divBdr>
                      <w:divsChild>
                        <w:div w:id="697857075">
                          <w:marLeft w:val="0"/>
                          <w:marRight w:val="0"/>
                          <w:marTop w:val="0"/>
                          <w:marBottom w:val="0"/>
                          <w:divBdr>
                            <w:top w:val="none" w:sz="0" w:space="0" w:color="auto"/>
                            <w:left w:val="none" w:sz="0" w:space="0" w:color="auto"/>
                            <w:bottom w:val="none" w:sz="0" w:space="0" w:color="auto"/>
                            <w:right w:val="none" w:sz="0" w:space="0" w:color="auto"/>
                          </w:divBdr>
                          <w:divsChild>
                            <w:div w:id="618413782">
                              <w:marLeft w:val="0"/>
                              <w:marRight w:val="0"/>
                              <w:marTop w:val="0"/>
                              <w:marBottom w:val="0"/>
                              <w:divBdr>
                                <w:top w:val="none" w:sz="0" w:space="0" w:color="auto"/>
                                <w:left w:val="none" w:sz="0" w:space="0" w:color="auto"/>
                                <w:bottom w:val="none" w:sz="0" w:space="0" w:color="auto"/>
                                <w:right w:val="none" w:sz="0" w:space="0" w:color="auto"/>
                              </w:divBdr>
                              <w:divsChild>
                                <w:div w:id="1359237213">
                                  <w:marLeft w:val="0"/>
                                  <w:marRight w:val="0"/>
                                  <w:marTop w:val="0"/>
                                  <w:marBottom w:val="0"/>
                                  <w:divBdr>
                                    <w:top w:val="none" w:sz="0" w:space="0" w:color="auto"/>
                                    <w:left w:val="none" w:sz="0" w:space="0" w:color="auto"/>
                                    <w:bottom w:val="none" w:sz="0" w:space="0" w:color="auto"/>
                                    <w:right w:val="none" w:sz="0" w:space="0" w:color="auto"/>
                                  </w:divBdr>
                                  <w:divsChild>
                                    <w:div w:id="9244161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212424317">
      <w:bodyDiv w:val="1"/>
      <w:marLeft w:val="0"/>
      <w:marRight w:val="0"/>
      <w:marTop w:val="0"/>
      <w:marBottom w:val="0"/>
      <w:divBdr>
        <w:top w:val="none" w:sz="0" w:space="0" w:color="auto"/>
        <w:left w:val="none" w:sz="0" w:space="0" w:color="auto"/>
        <w:bottom w:val="none" w:sz="0" w:space="0" w:color="auto"/>
        <w:right w:val="none" w:sz="0" w:space="0" w:color="auto"/>
      </w:divBdr>
    </w:div>
    <w:div w:id="1213888495">
      <w:bodyDiv w:val="1"/>
      <w:marLeft w:val="0"/>
      <w:marRight w:val="0"/>
      <w:marTop w:val="0"/>
      <w:marBottom w:val="0"/>
      <w:divBdr>
        <w:top w:val="none" w:sz="0" w:space="0" w:color="auto"/>
        <w:left w:val="none" w:sz="0" w:space="0" w:color="auto"/>
        <w:bottom w:val="none" w:sz="0" w:space="0" w:color="auto"/>
        <w:right w:val="none" w:sz="0" w:space="0" w:color="auto"/>
      </w:divBdr>
    </w:div>
    <w:div w:id="1225944853">
      <w:bodyDiv w:val="1"/>
      <w:marLeft w:val="0"/>
      <w:marRight w:val="0"/>
      <w:marTop w:val="0"/>
      <w:marBottom w:val="0"/>
      <w:divBdr>
        <w:top w:val="none" w:sz="0" w:space="0" w:color="auto"/>
        <w:left w:val="none" w:sz="0" w:space="0" w:color="auto"/>
        <w:bottom w:val="none" w:sz="0" w:space="0" w:color="auto"/>
        <w:right w:val="none" w:sz="0" w:space="0" w:color="auto"/>
      </w:divBdr>
    </w:div>
    <w:div w:id="1227060798">
      <w:bodyDiv w:val="1"/>
      <w:marLeft w:val="0"/>
      <w:marRight w:val="0"/>
      <w:marTop w:val="0"/>
      <w:marBottom w:val="0"/>
      <w:divBdr>
        <w:top w:val="none" w:sz="0" w:space="0" w:color="auto"/>
        <w:left w:val="none" w:sz="0" w:space="0" w:color="auto"/>
        <w:bottom w:val="none" w:sz="0" w:space="0" w:color="auto"/>
        <w:right w:val="none" w:sz="0" w:space="0" w:color="auto"/>
      </w:divBdr>
    </w:div>
    <w:div w:id="1248805697">
      <w:bodyDiv w:val="1"/>
      <w:marLeft w:val="0"/>
      <w:marRight w:val="0"/>
      <w:marTop w:val="0"/>
      <w:marBottom w:val="0"/>
      <w:divBdr>
        <w:top w:val="none" w:sz="0" w:space="0" w:color="auto"/>
        <w:left w:val="none" w:sz="0" w:space="0" w:color="auto"/>
        <w:bottom w:val="none" w:sz="0" w:space="0" w:color="auto"/>
        <w:right w:val="none" w:sz="0" w:space="0" w:color="auto"/>
      </w:divBdr>
    </w:div>
    <w:div w:id="1254431516">
      <w:bodyDiv w:val="1"/>
      <w:marLeft w:val="0"/>
      <w:marRight w:val="0"/>
      <w:marTop w:val="0"/>
      <w:marBottom w:val="0"/>
      <w:divBdr>
        <w:top w:val="none" w:sz="0" w:space="0" w:color="auto"/>
        <w:left w:val="none" w:sz="0" w:space="0" w:color="auto"/>
        <w:bottom w:val="none" w:sz="0" w:space="0" w:color="auto"/>
        <w:right w:val="none" w:sz="0" w:space="0" w:color="auto"/>
      </w:divBdr>
      <w:divsChild>
        <w:div w:id="1662737710">
          <w:marLeft w:val="0"/>
          <w:marRight w:val="0"/>
          <w:marTop w:val="0"/>
          <w:marBottom w:val="0"/>
          <w:divBdr>
            <w:top w:val="none" w:sz="0" w:space="0" w:color="auto"/>
            <w:left w:val="none" w:sz="0" w:space="0" w:color="auto"/>
            <w:bottom w:val="none" w:sz="0" w:space="0" w:color="auto"/>
            <w:right w:val="none" w:sz="0" w:space="0" w:color="auto"/>
          </w:divBdr>
          <w:divsChild>
            <w:div w:id="1141582657">
              <w:marLeft w:val="0"/>
              <w:marRight w:val="0"/>
              <w:marTop w:val="0"/>
              <w:marBottom w:val="0"/>
              <w:divBdr>
                <w:top w:val="none" w:sz="0" w:space="0" w:color="auto"/>
                <w:left w:val="none" w:sz="0" w:space="0" w:color="auto"/>
                <w:bottom w:val="none" w:sz="0" w:space="0" w:color="auto"/>
                <w:right w:val="none" w:sz="0" w:space="0" w:color="auto"/>
              </w:divBdr>
              <w:divsChild>
                <w:div w:id="385683392">
                  <w:marLeft w:val="0"/>
                  <w:marRight w:val="0"/>
                  <w:marTop w:val="0"/>
                  <w:marBottom w:val="0"/>
                  <w:divBdr>
                    <w:top w:val="none" w:sz="0" w:space="0" w:color="auto"/>
                    <w:left w:val="none" w:sz="0" w:space="0" w:color="auto"/>
                    <w:bottom w:val="none" w:sz="0" w:space="0" w:color="auto"/>
                    <w:right w:val="none" w:sz="0" w:space="0" w:color="auto"/>
                  </w:divBdr>
                  <w:divsChild>
                    <w:div w:id="436222083">
                      <w:marLeft w:val="0"/>
                      <w:marRight w:val="0"/>
                      <w:marTop w:val="0"/>
                      <w:marBottom w:val="0"/>
                      <w:divBdr>
                        <w:top w:val="none" w:sz="0" w:space="0" w:color="auto"/>
                        <w:left w:val="none" w:sz="0" w:space="0" w:color="auto"/>
                        <w:bottom w:val="none" w:sz="0" w:space="0" w:color="auto"/>
                        <w:right w:val="none" w:sz="0" w:space="0" w:color="auto"/>
                      </w:divBdr>
                      <w:divsChild>
                        <w:div w:id="554243241">
                          <w:marLeft w:val="0"/>
                          <w:marRight w:val="0"/>
                          <w:marTop w:val="0"/>
                          <w:marBottom w:val="0"/>
                          <w:divBdr>
                            <w:top w:val="none" w:sz="0" w:space="0" w:color="auto"/>
                            <w:left w:val="none" w:sz="0" w:space="0" w:color="auto"/>
                            <w:bottom w:val="none" w:sz="0" w:space="0" w:color="auto"/>
                            <w:right w:val="none" w:sz="0" w:space="0" w:color="auto"/>
                          </w:divBdr>
                          <w:divsChild>
                            <w:div w:id="830633736">
                              <w:marLeft w:val="0"/>
                              <w:marRight w:val="0"/>
                              <w:marTop w:val="0"/>
                              <w:marBottom w:val="0"/>
                              <w:divBdr>
                                <w:top w:val="none" w:sz="0" w:space="0" w:color="auto"/>
                                <w:left w:val="none" w:sz="0" w:space="0" w:color="auto"/>
                                <w:bottom w:val="none" w:sz="0" w:space="0" w:color="auto"/>
                                <w:right w:val="none" w:sz="0" w:space="0" w:color="auto"/>
                              </w:divBdr>
                              <w:divsChild>
                                <w:div w:id="164713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42776915">
                      <w:marLeft w:val="0"/>
                      <w:marRight w:val="0"/>
                      <w:marTop w:val="0"/>
                      <w:marBottom w:val="0"/>
                      <w:divBdr>
                        <w:top w:val="none" w:sz="0" w:space="0" w:color="auto"/>
                        <w:left w:val="none" w:sz="0" w:space="0" w:color="auto"/>
                        <w:bottom w:val="none" w:sz="0" w:space="0" w:color="auto"/>
                        <w:right w:val="none" w:sz="0" w:space="0" w:color="auto"/>
                      </w:divBdr>
                      <w:divsChild>
                        <w:div w:id="100300625">
                          <w:marLeft w:val="0"/>
                          <w:marRight w:val="0"/>
                          <w:marTop w:val="0"/>
                          <w:marBottom w:val="0"/>
                          <w:divBdr>
                            <w:top w:val="none" w:sz="0" w:space="0" w:color="auto"/>
                            <w:left w:val="none" w:sz="0" w:space="0" w:color="auto"/>
                            <w:bottom w:val="none" w:sz="0" w:space="0" w:color="auto"/>
                            <w:right w:val="none" w:sz="0" w:space="0" w:color="auto"/>
                          </w:divBdr>
                          <w:divsChild>
                            <w:div w:id="3026620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275675463">
      <w:bodyDiv w:val="1"/>
      <w:marLeft w:val="0"/>
      <w:marRight w:val="0"/>
      <w:marTop w:val="0"/>
      <w:marBottom w:val="0"/>
      <w:divBdr>
        <w:top w:val="none" w:sz="0" w:space="0" w:color="auto"/>
        <w:left w:val="none" w:sz="0" w:space="0" w:color="auto"/>
        <w:bottom w:val="none" w:sz="0" w:space="0" w:color="auto"/>
        <w:right w:val="none" w:sz="0" w:space="0" w:color="auto"/>
      </w:divBdr>
    </w:div>
    <w:div w:id="1283459968">
      <w:bodyDiv w:val="1"/>
      <w:marLeft w:val="0"/>
      <w:marRight w:val="0"/>
      <w:marTop w:val="0"/>
      <w:marBottom w:val="0"/>
      <w:divBdr>
        <w:top w:val="none" w:sz="0" w:space="0" w:color="auto"/>
        <w:left w:val="none" w:sz="0" w:space="0" w:color="auto"/>
        <w:bottom w:val="none" w:sz="0" w:space="0" w:color="auto"/>
        <w:right w:val="none" w:sz="0" w:space="0" w:color="auto"/>
      </w:divBdr>
    </w:div>
    <w:div w:id="1292975882">
      <w:bodyDiv w:val="1"/>
      <w:marLeft w:val="0"/>
      <w:marRight w:val="0"/>
      <w:marTop w:val="0"/>
      <w:marBottom w:val="0"/>
      <w:divBdr>
        <w:top w:val="none" w:sz="0" w:space="0" w:color="auto"/>
        <w:left w:val="none" w:sz="0" w:space="0" w:color="auto"/>
        <w:bottom w:val="none" w:sz="0" w:space="0" w:color="auto"/>
        <w:right w:val="none" w:sz="0" w:space="0" w:color="auto"/>
      </w:divBdr>
    </w:div>
    <w:div w:id="1306004142">
      <w:bodyDiv w:val="1"/>
      <w:marLeft w:val="0"/>
      <w:marRight w:val="0"/>
      <w:marTop w:val="0"/>
      <w:marBottom w:val="0"/>
      <w:divBdr>
        <w:top w:val="none" w:sz="0" w:space="0" w:color="auto"/>
        <w:left w:val="none" w:sz="0" w:space="0" w:color="auto"/>
        <w:bottom w:val="none" w:sz="0" w:space="0" w:color="auto"/>
        <w:right w:val="none" w:sz="0" w:space="0" w:color="auto"/>
      </w:divBdr>
    </w:div>
    <w:div w:id="1357658128">
      <w:bodyDiv w:val="1"/>
      <w:marLeft w:val="0"/>
      <w:marRight w:val="0"/>
      <w:marTop w:val="0"/>
      <w:marBottom w:val="0"/>
      <w:divBdr>
        <w:top w:val="none" w:sz="0" w:space="0" w:color="auto"/>
        <w:left w:val="none" w:sz="0" w:space="0" w:color="auto"/>
        <w:bottom w:val="none" w:sz="0" w:space="0" w:color="auto"/>
        <w:right w:val="none" w:sz="0" w:space="0" w:color="auto"/>
      </w:divBdr>
    </w:div>
    <w:div w:id="1380784130">
      <w:bodyDiv w:val="1"/>
      <w:marLeft w:val="0"/>
      <w:marRight w:val="0"/>
      <w:marTop w:val="0"/>
      <w:marBottom w:val="0"/>
      <w:divBdr>
        <w:top w:val="none" w:sz="0" w:space="0" w:color="auto"/>
        <w:left w:val="none" w:sz="0" w:space="0" w:color="auto"/>
        <w:bottom w:val="none" w:sz="0" w:space="0" w:color="auto"/>
        <w:right w:val="none" w:sz="0" w:space="0" w:color="auto"/>
      </w:divBdr>
      <w:divsChild>
        <w:div w:id="38289465">
          <w:marLeft w:val="0"/>
          <w:marRight w:val="0"/>
          <w:marTop w:val="0"/>
          <w:marBottom w:val="0"/>
          <w:divBdr>
            <w:top w:val="none" w:sz="0" w:space="0" w:color="auto"/>
            <w:left w:val="none" w:sz="0" w:space="0" w:color="auto"/>
            <w:bottom w:val="none" w:sz="0" w:space="0" w:color="auto"/>
            <w:right w:val="none" w:sz="0" w:space="0" w:color="auto"/>
          </w:divBdr>
          <w:divsChild>
            <w:div w:id="1681658367">
              <w:marLeft w:val="0"/>
              <w:marRight w:val="0"/>
              <w:marTop w:val="0"/>
              <w:marBottom w:val="0"/>
              <w:divBdr>
                <w:top w:val="none" w:sz="0" w:space="0" w:color="auto"/>
                <w:left w:val="none" w:sz="0" w:space="0" w:color="auto"/>
                <w:bottom w:val="none" w:sz="0" w:space="0" w:color="auto"/>
                <w:right w:val="none" w:sz="0" w:space="0" w:color="auto"/>
              </w:divBdr>
            </w:div>
          </w:divsChild>
        </w:div>
        <w:div w:id="141583017">
          <w:marLeft w:val="0"/>
          <w:marRight w:val="0"/>
          <w:marTop w:val="0"/>
          <w:marBottom w:val="0"/>
          <w:divBdr>
            <w:top w:val="none" w:sz="0" w:space="0" w:color="auto"/>
            <w:left w:val="none" w:sz="0" w:space="0" w:color="auto"/>
            <w:bottom w:val="none" w:sz="0" w:space="0" w:color="auto"/>
            <w:right w:val="none" w:sz="0" w:space="0" w:color="auto"/>
          </w:divBdr>
          <w:divsChild>
            <w:div w:id="451290982">
              <w:marLeft w:val="0"/>
              <w:marRight w:val="0"/>
              <w:marTop w:val="0"/>
              <w:marBottom w:val="0"/>
              <w:divBdr>
                <w:top w:val="none" w:sz="0" w:space="0" w:color="auto"/>
                <w:left w:val="none" w:sz="0" w:space="0" w:color="auto"/>
                <w:bottom w:val="none" w:sz="0" w:space="0" w:color="auto"/>
                <w:right w:val="none" w:sz="0" w:space="0" w:color="auto"/>
              </w:divBdr>
            </w:div>
          </w:divsChild>
        </w:div>
        <w:div w:id="261228443">
          <w:marLeft w:val="0"/>
          <w:marRight w:val="0"/>
          <w:marTop w:val="0"/>
          <w:marBottom w:val="0"/>
          <w:divBdr>
            <w:top w:val="none" w:sz="0" w:space="0" w:color="auto"/>
            <w:left w:val="none" w:sz="0" w:space="0" w:color="auto"/>
            <w:bottom w:val="none" w:sz="0" w:space="0" w:color="auto"/>
            <w:right w:val="none" w:sz="0" w:space="0" w:color="auto"/>
          </w:divBdr>
          <w:divsChild>
            <w:div w:id="547838539">
              <w:marLeft w:val="0"/>
              <w:marRight w:val="0"/>
              <w:marTop w:val="0"/>
              <w:marBottom w:val="0"/>
              <w:divBdr>
                <w:top w:val="none" w:sz="0" w:space="0" w:color="auto"/>
                <w:left w:val="none" w:sz="0" w:space="0" w:color="auto"/>
                <w:bottom w:val="none" w:sz="0" w:space="0" w:color="auto"/>
                <w:right w:val="none" w:sz="0" w:space="0" w:color="auto"/>
              </w:divBdr>
            </w:div>
          </w:divsChild>
        </w:div>
        <w:div w:id="409160766">
          <w:marLeft w:val="0"/>
          <w:marRight w:val="0"/>
          <w:marTop w:val="0"/>
          <w:marBottom w:val="0"/>
          <w:divBdr>
            <w:top w:val="none" w:sz="0" w:space="0" w:color="auto"/>
            <w:left w:val="none" w:sz="0" w:space="0" w:color="auto"/>
            <w:bottom w:val="none" w:sz="0" w:space="0" w:color="auto"/>
            <w:right w:val="none" w:sz="0" w:space="0" w:color="auto"/>
          </w:divBdr>
          <w:divsChild>
            <w:div w:id="683360114">
              <w:marLeft w:val="0"/>
              <w:marRight w:val="0"/>
              <w:marTop w:val="0"/>
              <w:marBottom w:val="0"/>
              <w:divBdr>
                <w:top w:val="none" w:sz="0" w:space="0" w:color="auto"/>
                <w:left w:val="none" w:sz="0" w:space="0" w:color="auto"/>
                <w:bottom w:val="none" w:sz="0" w:space="0" w:color="auto"/>
                <w:right w:val="none" w:sz="0" w:space="0" w:color="auto"/>
              </w:divBdr>
            </w:div>
          </w:divsChild>
        </w:div>
        <w:div w:id="537208152">
          <w:marLeft w:val="0"/>
          <w:marRight w:val="0"/>
          <w:marTop w:val="0"/>
          <w:marBottom w:val="0"/>
          <w:divBdr>
            <w:top w:val="none" w:sz="0" w:space="0" w:color="auto"/>
            <w:left w:val="none" w:sz="0" w:space="0" w:color="auto"/>
            <w:bottom w:val="none" w:sz="0" w:space="0" w:color="auto"/>
            <w:right w:val="none" w:sz="0" w:space="0" w:color="auto"/>
          </w:divBdr>
          <w:divsChild>
            <w:div w:id="243227955">
              <w:marLeft w:val="0"/>
              <w:marRight w:val="0"/>
              <w:marTop w:val="0"/>
              <w:marBottom w:val="0"/>
              <w:divBdr>
                <w:top w:val="none" w:sz="0" w:space="0" w:color="auto"/>
                <w:left w:val="none" w:sz="0" w:space="0" w:color="auto"/>
                <w:bottom w:val="none" w:sz="0" w:space="0" w:color="auto"/>
                <w:right w:val="none" w:sz="0" w:space="0" w:color="auto"/>
              </w:divBdr>
            </w:div>
          </w:divsChild>
        </w:div>
        <w:div w:id="590159983">
          <w:marLeft w:val="0"/>
          <w:marRight w:val="0"/>
          <w:marTop w:val="0"/>
          <w:marBottom w:val="0"/>
          <w:divBdr>
            <w:top w:val="none" w:sz="0" w:space="0" w:color="auto"/>
            <w:left w:val="none" w:sz="0" w:space="0" w:color="auto"/>
            <w:bottom w:val="none" w:sz="0" w:space="0" w:color="auto"/>
            <w:right w:val="none" w:sz="0" w:space="0" w:color="auto"/>
          </w:divBdr>
          <w:divsChild>
            <w:div w:id="1716856862">
              <w:marLeft w:val="0"/>
              <w:marRight w:val="0"/>
              <w:marTop w:val="0"/>
              <w:marBottom w:val="0"/>
              <w:divBdr>
                <w:top w:val="none" w:sz="0" w:space="0" w:color="auto"/>
                <w:left w:val="none" w:sz="0" w:space="0" w:color="auto"/>
                <w:bottom w:val="none" w:sz="0" w:space="0" w:color="auto"/>
                <w:right w:val="none" w:sz="0" w:space="0" w:color="auto"/>
              </w:divBdr>
            </w:div>
          </w:divsChild>
        </w:div>
        <w:div w:id="837698772">
          <w:marLeft w:val="0"/>
          <w:marRight w:val="0"/>
          <w:marTop w:val="0"/>
          <w:marBottom w:val="0"/>
          <w:divBdr>
            <w:top w:val="none" w:sz="0" w:space="0" w:color="auto"/>
            <w:left w:val="none" w:sz="0" w:space="0" w:color="auto"/>
            <w:bottom w:val="none" w:sz="0" w:space="0" w:color="auto"/>
            <w:right w:val="none" w:sz="0" w:space="0" w:color="auto"/>
          </w:divBdr>
          <w:divsChild>
            <w:div w:id="1075860897">
              <w:marLeft w:val="0"/>
              <w:marRight w:val="0"/>
              <w:marTop w:val="0"/>
              <w:marBottom w:val="0"/>
              <w:divBdr>
                <w:top w:val="none" w:sz="0" w:space="0" w:color="auto"/>
                <w:left w:val="none" w:sz="0" w:space="0" w:color="auto"/>
                <w:bottom w:val="none" w:sz="0" w:space="0" w:color="auto"/>
                <w:right w:val="none" w:sz="0" w:space="0" w:color="auto"/>
              </w:divBdr>
            </w:div>
          </w:divsChild>
        </w:div>
        <w:div w:id="917523223">
          <w:marLeft w:val="0"/>
          <w:marRight w:val="0"/>
          <w:marTop w:val="0"/>
          <w:marBottom w:val="0"/>
          <w:divBdr>
            <w:top w:val="none" w:sz="0" w:space="0" w:color="auto"/>
            <w:left w:val="none" w:sz="0" w:space="0" w:color="auto"/>
            <w:bottom w:val="none" w:sz="0" w:space="0" w:color="auto"/>
            <w:right w:val="none" w:sz="0" w:space="0" w:color="auto"/>
          </w:divBdr>
          <w:divsChild>
            <w:div w:id="2109304281">
              <w:marLeft w:val="0"/>
              <w:marRight w:val="0"/>
              <w:marTop w:val="0"/>
              <w:marBottom w:val="0"/>
              <w:divBdr>
                <w:top w:val="none" w:sz="0" w:space="0" w:color="auto"/>
                <w:left w:val="none" w:sz="0" w:space="0" w:color="auto"/>
                <w:bottom w:val="none" w:sz="0" w:space="0" w:color="auto"/>
                <w:right w:val="none" w:sz="0" w:space="0" w:color="auto"/>
              </w:divBdr>
            </w:div>
          </w:divsChild>
        </w:div>
        <w:div w:id="1001811619">
          <w:marLeft w:val="0"/>
          <w:marRight w:val="0"/>
          <w:marTop w:val="0"/>
          <w:marBottom w:val="0"/>
          <w:divBdr>
            <w:top w:val="none" w:sz="0" w:space="0" w:color="auto"/>
            <w:left w:val="none" w:sz="0" w:space="0" w:color="auto"/>
            <w:bottom w:val="none" w:sz="0" w:space="0" w:color="auto"/>
            <w:right w:val="none" w:sz="0" w:space="0" w:color="auto"/>
          </w:divBdr>
          <w:divsChild>
            <w:div w:id="1276716453">
              <w:marLeft w:val="0"/>
              <w:marRight w:val="0"/>
              <w:marTop w:val="0"/>
              <w:marBottom w:val="0"/>
              <w:divBdr>
                <w:top w:val="none" w:sz="0" w:space="0" w:color="auto"/>
                <w:left w:val="none" w:sz="0" w:space="0" w:color="auto"/>
                <w:bottom w:val="none" w:sz="0" w:space="0" w:color="auto"/>
                <w:right w:val="none" w:sz="0" w:space="0" w:color="auto"/>
              </w:divBdr>
            </w:div>
          </w:divsChild>
        </w:div>
        <w:div w:id="1050105927">
          <w:marLeft w:val="0"/>
          <w:marRight w:val="0"/>
          <w:marTop w:val="0"/>
          <w:marBottom w:val="0"/>
          <w:divBdr>
            <w:top w:val="none" w:sz="0" w:space="0" w:color="auto"/>
            <w:left w:val="none" w:sz="0" w:space="0" w:color="auto"/>
            <w:bottom w:val="none" w:sz="0" w:space="0" w:color="auto"/>
            <w:right w:val="none" w:sz="0" w:space="0" w:color="auto"/>
          </w:divBdr>
          <w:divsChild>
            <w:div w:id="1682582029">
              <w:marLeft w:val="0"/>
              <w:marRight w:val="0"/>
              <w:marTop w:val="0"/>
              <w:marBottom w:val="0"/>
              <w:divBdr>
                <w:top w:val="none" w:sz="0" w:space="0" w:color="auto"/>
                <w:left w:val="none" w:sz="0" w:space="0" w:color="auto"/>
                <w:bottom w:val="none" w:sz="0" w:space="0" w:color="auto"/>
                <w:right w:val="none" w:sz="0" w:space="0" w:color="auto"/>
              </w:divBdr>
            </w:div>
          </w:divsChild>
        </w:div>
        <w:div w:id="1087388661">
          <w:marLeft w:val="0"/>
          <w:marRight w:val="0"/>
          <w:marTop w:val="0"/>
          <w:marBottom w:val="0"/>
          <w:divBdr>
            <w:top w:val="none" w:sz="0" w:space="0" w:color="auto"/>
            <w:left w:val="none" w:sz="0" w:space="0" w:color="auto"/>
            <w:bottom w:val="none" w:sz="0" w:space="0" w:color="auto"/>
            <w:right w:val="none" w:sz="0" w:space="0" w:color="auto"/>
          </w:divBdr>
          <w:divsChild>
            <w:div w:id="1328557861">
              <w:marLeft w:val="0"/>
              <w:marRight w:val="0"/>
              <w:marTop w:val="0"/>
              <w:marBottom w:val="0"/>
              <w:divBdr>
                <w:top w:val="none" w:sz="0" w:space="0" w:color="auto"/>
                <w:left w:val="none" w:sz="0" w:space="0" w:color="auto"/>
                <w:bottom w:val="none" w:sz="0" w:space="0" w:color="auto"/>
                <w:right w:val="none" w:sz="0" w:space="0" w:color="auto"/>
              </w:divBdr>
            </w:div>
          </w:divsChild>
        </w:div>
        <w:div w:id="1129251228">
          <w:marLeft w:val="0"/>
          <w:marRight w:val="0"/>
          <w:marTop w:val="0"/>
          <w:marBottom w:val="0"/>
          <w:divBdr>
            <w:top w:val="none" w:sz="0" w:space="0" w:color="auto"/>
            <w:left w:val="none" w:sz="0" w:space="0" w:color="auto"/>
            <w:bottom w:val="none" w:sz="0" w:space="0" w:color="auto"/>
            <w:right w:val="none" w:sz="0" w:space="0" w:color="auto"/>
          </w:divBdr>
          <w:divsChild>
            <w:div w:id="666400361">
              <w:marLeft w:val="0"/>
              <w:marRight w:val="0"/>
              <w:marTop w:val="0"/>
              <w:marBottom w:val="0"/>
              <w:divBdr>
                <w:top w:val="none" w:sz="0" w:space="0" w:color="auto"/>
                <w:left w:val="none" w:sz="0" w:space="0" w:color="auto"/>
                <w:bottom w:val="none" w:sz="0" w:space="0" w:color="auto"/>
                <w:right w:val="none" w:sz="0" w:space="0" w:color="auto"/>
              </w:divBdr>
            </w:div>
          </w:divsChild>
        </w:div>
        <w:div w:id="1563908049">
          <w:marLeft w:val="0"/>
          <w:marRight w:val="0"/>
          <w:marTop w:val="0"/>
          <w:marBottom w:val="0"/>
          <w:divBdr>
            <w:top w:val="none" w:sz="0" w:space="0" w:color="auto"/>
            <w:left w:val="none" w:sz="0" w:space="0" w:color="auto"/>
            <w:bottom w:val="none" w:sz="0" w:space="0" w:color="auto"/>
            <w:right w:val="none" w:sz="0" w:space="0" w:color="auto"/>
          </w:divBdr>
          <w:divsChild>
            <w:div w:id="1729375951">
              <w:marLeft w:val="0"/>
              <w:marRight w:val="0"/>
              <w:marTop w:val="0"/>
              <w:marBottom w:val="0"/>
              <w:divBdr>
                <w:top w:val="none" w:sz="0" w:space="0" w:color="auto"/>
                <w:left w:val="none" w:sz="0" w:space="0" w:color="auto"/>
                <w:bottom w:val="none" w:sz="0" w:space="0" w:color="auto"/>
                <w:right w:val="none" w:sz="0" w:space="0" w:color="auto"/>
              </w:divBdr>
            </w:div>
          </w:divsChild>
        </w:div>
        <w:div w:id="1565334878">
          <w:marLeft w:val="0"/>
          <w:marRight w:val="0"/>
          <w:marTop w:val="0"/>
          <w:marBottom w:val="0"/>
          <w:divBdr>
            <w:top w:val="none" w:sz="0" w:space="0" w:color="auto"/>
            <w:left w:val="none" w:sz="0" w:space="0" w:color="auto"/>
            <w:bottom w:val="none" w:sz="0" w:space="0" w:color="auto"/>
            <w:right w:val="none" w:sz="0" w:space="0" w:color="auto"/>
          </w:divBdr>
          <w:divsChild>
            <w:div w:id="412818753">
              <w:marLeft w:val="0"/>
              <w:marRight w:val="0"/>
              <w:marTop w:val="0"/>
              <w:marBottom w:val="0"/>
              <w:divBdr>
                <w:top w:val="none" w:sz="0" w:space="0" w:color="auto"/>
                <w:left w:val="none" w:sz="0" w:space="0" w:color="auto"/>
                <w:bottom w:val="none" w:sz="0" w:space="0" w:color="auto"/>
                <w:right w:val="none" w:sz="0" w:space="0" w:color="auto"/>
              </w:divBdr>
            </w:div>
          </w:divsChild>
        </w:div>
        <w:div w:id="1585870530">
          <w:marLeft w:val="0"/>
          <w:marRight w:val="0"/>
          <w:marTop w:val="0"/>
          <w:marBottom w:val="0"/>
          <w:divBdr>
            <w:top w:val="none" w:sz="0" w:space="0" w:color="auto"/>
            <w:left w:val="none" w:sz="0" w:space="0" w:color="auto"/>
            <w:bottom w:val="none" w:sz="0" w:space="0" w:color="auto"/>
            <w:right w:val="none" w:sz="0" w:space="0" w:color="auto"/>
          </w:divBdr>
          <w:divsChild>
            <w:div w:id="817916714">
              <w:marLeft w:val="0"/>
              <w:marRight w:val="0"/>
              <w:marTop w:val="0"/>
              <w:marBottom w:val="0"/>
              <w:divBdr>
                <w:top w:val="none" w:sz="0" w:space="0" w:color="auto"/>
                <w:left w:val="none" w:sz="0" w:space="0" w:color="auto"/>
                <w:bottom w:val="none" w:sz="0" w:space="0" w:color="auto"/>
                <w:right w:val="none" w:sz="0" w:space="0" w:color="auto"/>
              </w:divBdr>
            </w:div>
          </w:divsChild>
        </w:div>
        <w:div w:id="1675450941">
          <w:marLeft w:val="0"/>
          <w:marRight w:val="0"/>
          <w:marTop w:val="0"/>
          <w:marBottom w:val="0"/>
          <w:divBdr>
            <w:top w:val="none" w:sz="0" w:space="0" w:color="auto"/>
            <w:left w:val="none" w:sz="0" w:space="0" w:color="auto"/>
            <w:bottom w:val="none" w:sz="0" w:space="0" w:color="auto"/>
            <w:right w:val="none" w:sz="0" w:space="0" w:color="auto"/>
          </w:divBdr>
          <w:divsChild>
            <w:div w:id="367996363">
              <w:marLeft w:val="0"/>
              <w:marRight w:val="0"/>
              <w:marTop w:val="0"/>
              <w:marBottom w:val="0"/>
              <w:divBdr>
                <w:top w:val="none" w:sz="0" w:space="0" w:color="auto"/>
                <w:left w:val="none" w:sz="0" w:space="0" w:color="auto"/>
                <w:bottom w:val="none" w:sz="0" w:space="0" w:color="auto"/>
                <w:right w:val="none" w:sz="0" w:space="0" w:color="auto"/>
              </w:divBdr>
            </w:div>
          </w:divsChild>
        </w:div>
        <w:div w:id="1711345432">
          <w:marLeft w:val="0"/>
          <w:marRight w:val="0"/>
          <w:marTop w:val="0"/>
          <w:marBottom w:val="0"/>
          <w:divBdr>
            <w:top w:val="none" w:sz="0" w:space="0" w:color="auto"/>
            <w:left w:val="none" w:sz="0" w:space="0" w:color="auto"/>
            <w:bottom w:val="none" w:sz="0" w:space="0" w:color="auto"/>
            <w:right w:val="none" w:sz="0" w:space="0" w:color="auto"/>
          </w:divBdr>
          <w:divsChild>
            <w:div w:id="1490363387">
              <w:marLeft w:val="0"/>
              <w:marRight w:val="0"/>
              <w:marTop w:val="0"/>
              <w:marBottom w:val="0"/>
              <w:divBdr>
                <w:top w:val="none" w:sz="0" w:space="0" w:color="auto"/>
                <w:left w:val="none" w:sz="0" w:space="0" w:color="auto"/>
                <w:bottom w:val="none" w:sz="0" w:space="0" w:color="auto"/>
                <w:right w:val="none" w:sz="0" w:space="0" w:color="auto"/>
              </w:divBdr>
            </w:div>
          </w:divsChild>
        </w:div>
        <w:div w:id="1750231020">
          <w:marLeft w:val="0"/>
          <w:marRight w:val="0"/>
          <w:marTop w:val="0"/>
          <w:marBottom w:val="0"/>
          <w:divBdr>
            <w:top w:val="none" w:sz="0" w:space="0" w:color="auto"/>
            <w:left w:val="none" w:sz="0" w:space="0" w:color="auto"/>
            <w:bottom w:val="none" w:sz="0" w:space="0" w:color="auto"/>
            <w:right w:val="none" w:sz="0" w:space="0" w:color="auto"/>
          </w:divBdr>
          <w:divsChild>
            <w:div w:id="1861774486">
              <w:marLeft w:val="0"/>
              <w:marRight w:val="0"/>
              <w:marTop w:val="0"/>
              <w:marBottom w:val="0"/>
              <w:divBdr>
                <w:top w:val="none" w:sz="0" w:space="0" w:color="auto"/>
                <w:left w:val="none" w:sz="0" w:space="0" w:color="auto"/>
                <w:bottom w:val="none" w:sz="0" w:space="0" w:color="auto"/>
                <w:right w:val="none" w:sz="0" w:space="0" w:color="auto"/>
              </w:divBdr>
            </w:div>
          </w:divsChild>
        </w:div>
        <w:div w:id="1797213799">
          <w:marLeft w:val="0"/>
          <w:marRight w:val="0"/>
          <w:marTop w:val="0"/>
          <w:marBottom w:val="0"/>
          <w:divBdr>
            <w:top w:val="none" w:sz="0" w:space="0" w:color="auto"/>
            <w:left w:val="none" w:sz="0" w:space="0" w:color="auto"/>
            <w:bottom w:val="none" w:sz="0" w:space="0" w:color="auto"/>
            <w:right w:val="none" w:sz="0" w:space="0" w:color="auto"/>
          </w:divBdr>
          <w:divsChild>
            <w:div w:id="1321350581">
              <w:marLeft w:val="0"/>
              <w:marRight w:val="0"/>
              <w:marTop w:val="0"/>
              <w:marBottom w:val="0"/>
              <w:divBdr>
                <w:top w:val="none" w:sz="0" w:space="0" w:color="auto"/>
                <w:left w:val="none" w:sz="0" w:space="0" w:color="auto"/>
                <w:bottom w:val="none" w:sz="0" w:space="0" w:color="auto"/>
                <w:right w:val="none" w:sz="0" w:space="0" w:color="auto"/>
              </w:divBdr>
            </w:div>
          </w:divsChild>
        </w:div>
        <w:div w:id="1819034410">
          <w:marLeft w:val="0"/>
          <w:marRight w:val="0"/>
          <w:marTop w:val="0"/>
          <w:marBottom w:val="0"/>
          <w:divBdr>
            <w:top w:val="none" w:sz="0" w:space="0" w:color="auto"/>
            <w:left w:val="none" w:sz="0" w:space="0" w:color="auto"/>
            <w:bottom w:val="none" w:sz="0" w:space="0" w:color="auto"/>
            <w:right w:val="none" w:sz="0" w:space="0" w:color="auto"/>
          </w:divBdr>
          <w:divsChild>
            <w:div w:id="209651078">
              <w:marLeft w:val="0"/>
              <w:marRight w:val="0"/>
              <w:marTop w:val="0"/>
              <w:marBottom w:val="0"/>
              <w:divBdr>
                <w:top w:val="none" w:sz="0" w:space="0" w:color="auto"/>
                <w:left w:val="none" w:sz="0" w:space="0" w:color="auto"/>
                <w:bottom w:val="none" w:sz="0" w:space="0" w:color="auto"/>
                <w:right w:val="none" w:sz="0" w:space="0" w:color="auto"/>
              </w:divBdr>
            </w:div>
          </w:divsChild>
        </w:div>
        <w:div w:id="1908762372">
          <w:marLeft w:val="0"/>
          <w:marRight w:val="0"/>
          <w:marTop w:val="0"/>
          <w:marBottom w:val="0"/>
          <w:divBdr>
            <w:top w:val="none" w:sz="0" w:space="0" w:color="auto"/>
            <w:left w:val="none" w:sz="0" w:space="0" w:color="auto"/>
            <w:bottom w:val="none" w:sz="0" w:space="0" w:color="auto"/>
            <w:right w:val="none" w:sz="0" w:space="0" w:color="auto"/>
          </w:divBdr>
          <w:divsChild>
            <w:div w:id="1518881660">
              <w:marLeft w:val="0"/>
              <w:marRight w:val="0"/>
              <w:marTop w:val="0"/>
              <w:marBottom w:val="0"/>
              <w:divBdr>
                <w:top w:val="none" w:sz="0" w:space="0" w:color="auto"/>
                <w:left w:val="none" w:sz="0" w:space="0" w:color="auto"/>
                <w:bottom w:val="none" w:sz="0" w:space="0" w:color="auto"/>
                <w:right w:val="none" w:sz="0" w:space="0" w:color="auto"/>
              </w:divBdr>
            </w:div>
          </w:divsChild>
        </w:div>
        <w:div w:id="1924072694">
          <w:marLeft w:val="0"/>
          <w:marRight w:val="0"/>
          <w:marTop w:val="0"/>
          <w:marBottom w:val="0"/>
          <w:divBdr>
            <w:top w:val="none" w:sz="0" w:space="0" w:color="auto"/>
            <w:left w:val="none" w:sz="0" w:space="0" w:color="auto"/>
            <w:bottom w:val="none" w:sz="0" w:space="0" w:color="auto"/>
            <w:right w:val="none" w:sz="0" w:space="0" w:color="auto"/>
          </w:divBdr>
          <w:divsChild>
            <w:div w:id="216859818">
              <w:marLeft w:val="0"/>
              <w:marRight w:val="0"/>
              <w:marTop w:val="0"/>
              <w:marBottom w:val="0"/>
              <w:divBdr>
                <w:top w:val="none" w:sz="0" w:space="0" w:color="auto"/>
                <w:left w:val="none" w:sz="0" w:space="0" w:color="auto"/>
                <w:bottom w:val="none" w:sz="0" w:space="0" w:color="auto"/>
                <w:right w:val="none" w:sz="0" w:space="0" w:color="auto"/>
              </w:divBdr>
            </w:div>
          </w:divsChild>
        </w:div>
        <w:div w:id="1945963320">
          <w:marLeft w:val="0"/>
          <w:marRight w:val="0"/>
          <w:marTop w:val="0"/>
          <w:marBottom w:val="0"/>
          <w:divBdr>
            <w:top w:val="none" w:sz="0" w:space="0" w:color="auto"/>
            <w:left w:val="none" w:sz="0" w:space="0" w:color="auto"/>
            <w:bottom w:val="none" w:sz="0" w:space="0" w:color="auto"/>
            <w:right w:val="none" w:sz="0" w:space="0" w:color="auto"/>
          </w:divBdr>
          <w:divsChild>
            <w:div w:id="1089889587">
              <w:marLeft w:val="0"/>
              <w:marRight w:val="0"/>
              <w:marTop w:val="0"/>
              <w:marBottom w:val="0"/>
              <w:divBdr>
                <w:top w:val="none" w:sz="0" w:space="0" w:color="auto"/>
                <w:left w:val="none" w:sz="0" w:space="0" w:color="auto"/>
                <w:bottom w:val="none" w:sz="0" w:space="0" w:color="auto"/>
                <w:right w:val="none" w:sz="0" w:space="0" w:color="auto"/>
              </w:divBdr>
            </w:div>
          </w:divsChild>
        </w:div>
        <w:div w:id="2039381558">
          <w:marLeft w:val="0"/>
          <w:marRight w:val="0"/>
          <w:marTop w:val="0"/>
          <w:marBottom w:val="0"/>
          <w:divBdr>
            <w:top w:val="none" w:sz="0" w:space="0" w:color="auto"/>
            <w:left w:val="none" w:sz="0" w:space="0" w:color="auto"/>
            <w:bottom w:val="none" w:sz="0" w:space="0" w:color="auto"/>
            <w:right w:val="none" w:sz="0" w:space="0" w:color="auto"/>
          </w:divBdr>
          <w:divsChild>
            <w:div w:id="1358042870">
              <w:marLeft w:val="0"/>
              <w:marRight w:val="0"/>
              <w:marTop w:val="0"/>
              <w:marBottom w:val="0"/>
              <w:divBdr>
                <w:top w:val="none" w:sz="0" w:space="0" w:color="auto"/>
                <w:left w:val="none" w:sz="0" w:space="0" w:color="auto"/>
                <w:bottom w:val="none" w:sz="0" w:space="0" w:color="auto"/>
                <w:right w:val="none" w:sz="0" w:space="0" w:color="auto"/>
              </w:divBdr>
            </w:div>
          </w:divsChild>
        </w:div>
        <w:div w:id="2092266362">
          <w:marLeft w:val="0"/>
          <w:marRight w:val="0"/>
          <w:marTop w:val="0"/>
          <w:marBottom w:val="0"/>
          <w:divBdr>
            <w:top w:val="none" w:sz="0" w:space="0" w:color="auto"/>
            <w:left w:val="none" w:sz="0" w:space="0" w:color="auto"/>
            <w:bottom w:val="none" w:sz="0" w:space="0" w:color="auto"/>
            <w:right w:val="none" w:sz="0" w:space="0" w:color="auto"/>
          </w:divBdr>
          <w:divsChild>
            <w:div w:id="1027680369">
              <w:marLeft w:val="0"/>
              <w:marRight w:val="0"/>
              <w:marTop w:val="0"/>
              <w:marBottom w:val="0"/>
              <w:divBdr>
                <w:top w:val="none" w:sz="0" w:space="0" w:color="auto"/>
                <w:left w:val="none" w:sz="0" w:space="0" w:color="auto"/>
                <w:bottom w:val="none" w:sz="0" w:space="0" w:color="auto"/>
                <w:right w:val="none" w:sz="0" w:space="0" w:color="auto"/>
              </w:divBdr>
            </w:div>
          </w:divsChild>
        </w:div>
        <w:div w:id="2114475800">
          <w:marLeft w:val="0"/>
          <w:marRight w:val="0"/>
          <w:marTop w:val="0"/>
          <w:marBottom w:val="0"/>
          <w:divBdr>
            <w:top w:val="none" w:sz="0" w:space="0" w:color="auto"/>
            <w:left w:val="none" w:sz="0" w:space="0" w:color="auto"/>
            <w:bottom w:val="none" w:sz="0" w:space="0" w:color="auto"/>
            <w:right w:val="none" w:sz="0" w:space="0" w:color="auto"/>
          </w:divBdr>
          <w:divsChild>
            <w:div w:id="8163847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85326268">
      <w:bodyDiv w:val="1"/>
      <w:marLeft w:val="0"/>
      <w:marRight w:val="0"/>
      <w:marTop w:val="0"/>
      <w:marBottom w:val="0"/>
      <w:divBdr>
        <w:top w:val="none" w:sz="0" w:space="0" w:color="auto"/>
        <w:left w:val="none" w:sz="0" w:space="0" w:color="auto"/>
        <w:bottom w:val="none" w:sz="0" w:space="0" w:color="auto"/>
        <w:right w:val="none" w:sz="0" w:space="0" w:color="auto"/>
      </w:divBdr>
    </w:div>
    <w:div w:id="1387413269">
      <w:bodyDiv w:val="1"/>
      <w:marLeft w:val="0"/>
      <w:marRight w:val="0"/>
      <w:marTop w:val="0"/>
      <w:marBottom w:val="0"/>
      <w:divBdr>
        <w:top w:val="none" w:sz="0" w:space="0" w:color="auto"/>
        <w:left w:val="none" w:sz="0" w:space="0" w:color="auto"/>
        <w:bottom w:val="none" w:sz="0" w:space="0" w:color="auto"/>
        <w:right w:val="none" w:sz="0" w:space="0" w:color="auto"/>
      </w:divBdr>
    </w:div>
    <w:div w:id="1393385538">
      <w:bodyDiv w:val="1"/>
      <w:marLeft w:val="0"/>
      <w:marRight w:val="0"/>
      <w:marTop w:val="0"/>
      <w:marBottom w:val="0"/>
      <w:divBdr>
        <w:top w:val="none" w:sz="0" w:space="0" w:color="auto"/>
        <w:left w:val="none" w:sz="0" w:space="0" w:color="auto"/>
        <w:bottom w:val="none" w:sz="0" w:space="0" w:color="auto"/>
        <w:right w:val="none" w:sz="0" w:space="0" w:color="auto"/>
      </w:divBdr>
    </w:div>
    <w:div w:id="1403602303">
      <w:bodyDiv w:val="1"/>
      <w:marLeft w:val="0"/>
      <w:marRight w:val="0"/>
      <w:marTop w:val="0"/>
      <w:marBottom w:val="0"/>
      <w:divBdr>
        <w:top w:val="none" w:sz="0" w:space="0" w:color="auto"/>
        <w:left w:val="none" w:sz="0" w:space="0" w:color="auto"/>
        <w:bottom w:val="none" w:sz="0" w:space="0" w:color="auto"/>
        <w:right w:val="none" w:sz="0" w:space="0" w:color="auto"/>
      </w:divBdr>
    </w:div>
    <w:div w:id="1421024141">
      <w:bodyDiv w:val="1"/>
      <w:marLeft w:val="0"/>
      <w:marRight w:val="0"/>
      <w:marTop w:val="0"/>
      <w:marBottom w:val="0"/>
      <w:divBdr>
        <w:top w:val="none" w:sz="0" w:space="0" w:color="auto"/>
        <w:left w:val="none" w:sz="0" w:space="0" w:color="auto"/>
        <w:bottom w:val="none" w:sz="0" w:space="0" w:color="auto"/>
        <w:right w:val="none" w:sz="0" w:space="0" w:color="auto"/>
      </w:divBdr>
    </w:div>
    <w:div w:id="1445074330">
      <w:bodyDiv w:val="1"/>
      <w:marLeft w:val="0"/>
      <w:marRight w:val="0"/>
      <w:marTop w:val="0"/>
      <w:marBottom w:val="0"/>
      <w:divBdr>
        <w:top w:val="none" w:sz="0" w:space="0" w:color="auto"/>
        <w:left w:val="none" w:sz="0" w:space="0" w:color="auto"/>
        <w:bottom w:val="none" w:sz="0" w:space="0" w:color="auto"/>
        <w:right w:val="none" w:sz="0" w:space="0" w:color="auto"/>
      </w:divBdr>
    </w:div>
    <w:div w:id="1446847385">
      <w:bodyDiv w:val="1"/>
      <w:marLeft w:val="0"/>
      <w:marRight w:val="0"/>
      <w:marTop w:val="0"/>
      <w:marBottom w:val="0"/>
      <w:divBdr>
        <w:top w:val="none" w:sz="0" w:space="0" w:color="auto"/>
        <w:left w:val="none" w:sz="0" w:space="0" w:color="auto"/>
        <w:bottom w:val="none" w:sz="0" w:space="0" w:color="auto"/>
        <w:right w:val="none" w:sz="0" w:space="0" w:color="auto"/>
      </w:divBdr>
    </w:div>
    <w:div w:id="1450080252">
      <w:bodyDiv w:val="1"/>
      <w:marLeft w:val="0"/>
      <w:marRight w:val="0"/>
      <w:marTop w:val="0"/>
      <w:marBottom w:val="0"/>
      <w:divBdr>
        <w:top w:val="none" w:sz="0" w:space="0" w:color="auto"/>
        <w:left w:val="none" w:sz="0" w:space="0" w:color="auto"/>
        <w:bottom w:val="none" w:sz="0" w:space="0" w:color="auto"/>
        <w:right w:val="none" w:sz="0" w:space="0" w:color="auto"/>
      </w:divBdr>
    </w:div>
    <w:div w:id="1459301201">
      <w:bodyDiv w:val="1"/>
      <w:marLeft w:val="0"/>
      <w:marRight w:val="0"/>
      <w:marTop w:val="0"/>
      <w:marBottom w:val="0"/>
      <w:divBdr>
        <w:top w:val="none" w:sz="0" w:space="0" w:color="auto"/>
        <w:left w:val="none" w:sz="0" w:space="0" w:color="auto"/>
        <w:bottom w:val="none" w:sz="0" w:space="0" w:color="auto"/>
        <w:right w:val="none" w:sz="0" w:space="0" w:color="auto"/>
      </w:divBdr>
    </w:div>
    <w:div w:id="1471630928">
      <w:bodyDiv w:val="1"/>
      <w:marLeft w:val="0"/>
      <w:marRight w:val="0"/>
      <w:marTop w:val="0"/>
      <w:marBottom w:val="0"/>
      <w:divBdr>
        <w:top w:val="none" w:sz="0" w:space="0" w:color="auto"/>
        <w:left w:val="none" w:sz="0" w:space="0" w:color="auto"/>
        <w:bottom w:val="none" w:sz="0" w:space="0" w:color="auto"/>
        <w:right w:val="none" w:sz="0" w:space="0" w:color="auto"/>
      </w:divBdr>
    </w:div>
    <w:div w:id="1475178974">
      <w:bodyDiv w:val="1"/>
      <w:marLeft w:val="0"/>
      <w:marRight w:val="0"/>
      <w:marTop w:val="0"/>
      <w:marBottom w:val="0"/>
      <w:divBdr>
        <w:top w:val="none" w:sz="0" w:space="0" w:color="auto"/>
        <w:left w:val="none" w:sz="0" w:space="0" w:color="auto"/>
        <w:bottom w:val="none" w:sz="0" w:space="0" w:color="auto"/>
        <w:right w:val="none" w:sz="0" w:space="0" w:color="auto"/>
      </w:divBdr>
    </w:div>
    <w:div w:id="1483424685">
      <w:bodyDiv w:val="1"/>
      <w:marLeft w:val="0"/>
      <w:marRight w:val="0"/>
      <w:marTop w:val="0"/>
      <w:marBottom w:val="0"/>
      <w:divBdr>
        <w:top w:val="none" w:sz="0" w:space="0" w:color="auto"/>
        <w:left w:val="none" w:sz="0" w:space="0" w:color="auto"/>
        <w:bottom w:val="none" w:sz="0" w:space="0" w:color="auto"/>
        <w:right w:val="none" w:sz="0" w:space="0" w:color="auto"/>
      </w:divBdr>
    </w:div>
    <w:div w:id="1486165861">
      <w:bodyDiv w:val="1"/>
      <w:marLeft w:val="0"/>
      <w:marRight w:val="0"/>
      <w:marTop w:val="0"/>
      <w:marBottom w:val="0"/>
      <w:divBdr>
        <w:top w:val="none" w:sz="0" w:space="0" w:color="auto"/>
        <w:left w:val="none" w:sz="0" w:space="0" w:color="auto"/>
        <w:bottom w:val="none" w:sz="0" w:space="0" w:color="auto"/>
        <w:right w:val="none" w:sz="0" w:space="0" w:color="auto"/>
      </w:divBdr>
    </w:div>
    <w:div w:id="1497918323">
      <w:bodyDiv w:val="1"/>
      <w:marLeft w:val="0"/>
      <w:marRight w:val="0"/>
      <w:marTop w:val="0"/>
      <w:marBottom w:val="0"/>
      <w:divBdr>
        <w:top w:val="none" w:sz="0" w:space="0" w:color="auto"/>
        <w:left w:val="none" w:sz="0" w:space="0" w:color="auto"/>
        <w:bottom w:val="none" w:sz="0" w:space="0" w:color="auto"/>
        <w:right w:val="none" w:sz="0" w:space="0" w:color="auto"/>
      </w:divBdr>
      <w:divsChild>
        <w:div w:id="18438870">
          <w:marLeft w:val="0"/>
          <w:marRight w:val="0"/>
          <w:marTop w:val="0"/>
          <w:marBottom w:val="0"/>
          <w:divBdr>
            <w:top w:val="none" w:sz="0" w:space="0" w:color="auto"/>
            <w:left w:val="none" w:sz="0" w:space="0" w:color="auto"/>
            <w:bottom w:val="none" w:sz="0" w:space="0" w:color="auto"/>
            <w:right w:val="none" w:sz="0" w:space="0" w:color="auto"/>
          </w:divBdr>
        </w:div>
        <w:div w:id="186452681">
          <w:marLeft w:val="0"/>
          <w:marRight w:val="0"/>
          <w:marTop w:val="0"/>
          <w:marBottom w:val="0"/>
          <w:divBdr>
            <w:top w:val="none" w:sz="0" w:space="0" w:color="auto"/>
            <w:left w:val="none" w:sz="0" w:space="0" w:color="auto"/>
            <w:bottom w:val="none" w:sz="0" w:space="0" w:color="auto"/>
            <w:right w:val="none" w:sz="0" w:space="0" w:color="auto"/>
          </w:divBdr>
        </w:div>
        <w:div w:id="218441976">
          <w:marLeft w:val="0"/>
          <w:marRight w:val="0"/>
          <w:marTop w:val="0"/>
          <w:marBottom w:val="0"/>
          <w:divBdr>
            <w:top w:val="none" w:sz="0" w:space="0" w:color="auto"/>
            <w:left w:val="none" w:sz="0" w:space="0" w:color="auto"/>
            <w:bottom w:val="none" w:sz="0" w:space="0" w:color="auto"/>
            <w:right w:val="none" w:sz="0" w:space="0" w:color="auto"/>
          </w:divBdr>
        </w:div>
        <w:div w:id="503714081">
          <w:marLeft w:val="0"/>
          <w:marRight w:val="0"/>
          <w:marTop w:val="0"/>
          <w:marBottom w:val="0"/>
          <w:divBdr>
            <w:top w:val="none" w:sz="0" w:space="0" w:color="auto"/>
            <w:left w:val="none" w:sz="0" w:space="0" w:color="auto"/>
            <w:bottom w:val="none" w:sz="0" w:space="0" w:color="auto"/>
            <w:right w:val="none" w:sz="0" w:space="0" w:color="auto"/>
          </w:divBdr>
        </w:div>
        <w:div w:id="520899389">
          <w:marLeft w:val="0"/>
          <w:marRight w:val="0"/>
          <w:marTop w:val="0"/>
          <w:marBottom w:val="0"/>
          <w:divBdr>
            <w:top w:val="none" w:sz="0" w:space="0" w:color="auto"/>
            <w:left w:val="none" w:sz="0" w:space="0" w:color="auto"/>
            <w:bottom w:val="none" w:sz="0" w:space="0" w:color="auto"/>
            <w:right w:val="none" w:sz="0" w:space="0" w:color="auto"/>
          </w:divBdr>
        </w:div>
        <w:div w:id="607004509">
          <w:marLeft w:val="0"/>
          <w:marRight w:val="0"/>
          <w:marTop w:val="0"/>
          <w:marBottom w:val="0"/>
          <w:divBdr>
            <w:top w:val="none" w:sz="0" w:space="0" w:color="auto"/>
            <w:left w:val="none" w:sz="0" w:space="0" w:color="auto"/>
            <w:bottom w:val="none" w:sz="0" w:space="0" w:color="auto"/>
            <w:right w:val="none" w:sz="0" w:space="0" w:color="auto"/>
          </w:divBdr>
        </w:div>
        <w:div w:id="643781410">
          <w:marLeft w:val="0"/>
          <w:marRight w:val="0"/>
          <w:marTop w:val="0"/>
          <w:marBottom w:val="0"/>
          <w:divBdr>
            <w:top w:val="none" w:sz="0" w:space="0" w:color="auto"/>
            <w:left w:val="none" w:sz="0" w:space="0" w:color="auto"/>
            <w:bottom w:val="none" w:sz="0" w:space="0" w:color="auto"/>
            <w:right w:val="none" w:sz="0" w:space="0" w:color="auto"/>
          </w:divBdr>
        </w:div>
        <w:div w:id="673266512">
          <w:marLeft w:val="0"/>
          <w:marRight w:val="0"/>
          <w:marTop w:val="0"/>
          <w:marBottom w:val="0"/>
          <w:divBdr>
            <w:top w:val="none" w:sz="0" w:space="0" w:color="auto"/>
            <w:left w:val="none" w:sz="0" w:space="0" w:color="auto"/>
            <w:bottom w:val="none" w:sz="0" w:space="0" w:color="auto"/>
            <w:right w:val="none" w:sz="0" w:space="0" w:color="auto"/>
          </w:divBdr>
        </w:div>
        <w:div w:id="790324480">
          <w:marLeft w:val="0"/>
          <w:marRight w:val="0"/>
          <w:marTop w:val="0"/>
          <w:marBottom w:val="0"/>
          <w:divBdr>
            <w:top w:val="none" w:sz="0" w:space="0" w:color="auto"/>
            <w:left w:val="none" w:sz="0" w:space="0" w:color="auto"/>
            <w:bottom w:val="none" w:sz="0" w:space="0" w:color="auto"/>
            <w:right w:val="none" w:sz="0" w:space="0" w:color="auto"/>
          </w:divBdr>
        </w:div>
        <w:div w:id="835196180">
          <w:marLeft w:val="0"/>
          <w:marRight w:val="0"/>
          <w:marTop w:val="0"/>
          <w:marBottom w:val="0"/>
          <w:divBdr>
            <w:top w:val="none" w:sz="0" w:space="0" w:color="auto"/>
            <w:left w:val="none" w:sz="0" w:space="0" w:color="auto"/>
            <w:bottom w:val="none" w:sz="0" w:space="0" w:color="auto"/>
            <w:right w:val="none" w:sz="0" w:space="0" w:color="auto"/>
          </w:divBdr>
        </w:div>
        <w:div w:id="960962651">
          <w:marLeft w:val="0"/>
          <w:marRight w:val="0"/>
          <w:marTop w:val="0"/>
          <w:marBottom w:val="0"/>
          <w:divBdr>
            <w:top w:val="none" w:sz="0" w:space="0" w:color="auto"/>
            <w:left w:val="none" w:sz="0" w:space="0" w:color="auto"/>
            <w:bottom w:val="none" w:sz="0" w:space="0" w:color="auto"/>
            <w:right w:val="none" w:sz="0" w:space="0" w:color="auto"/>
          </w:divBdr>
        </w:div>
        <w:div w:id="972178654">
          <w:marLeft w:val="0"/>
          <w:marRight w:val="0"/>
          <w:marTop w:val="0"/>
          <w:marBottom w:val="0"/>
          <w:divBdr>
            <w:top w:val="none" w:sz="0" w:space="0" w:color="auto"/>
            <w:left w:val="none" w:sz="0" w:space="0" w:color="auto"/>
            <w:bottom w:val="none" w:sz="0" w:space="0" w:color="auto"/>
            <w:right w:val="none" w:sz="0" w:space="0" w:color="auto"/>
          </w:divBdr>
        </w:div>
        <w:div w:id="989017566">
          <w:marLeft w:val="0"/>
          <w:marRight w:val="0"/>
          <w:marTop w:val="0"/>
          <w:marBottom w:val="0"/>
          <w:divBdr>
            <w:top w:val="none" w:sz="0" w:space="0" w:color="auto"/>
            <w:left w:val="none" w:sz="0" w:space="0" w:color="auto"/>
            <w:bottom w:val="none" w:sz="0" w:space="0" w:color="auto"/>
            <w:right w:val="none" w:sz="0" w:space="0" w:color="auto"/>
          </w:divBdr>
        </w:div>
        <w:div w:id="1002927979">
          <w:marLeft w:val="0"/>
          <w:marRight w:val="0"/>
          <w:marTop w:val="0"/>
          <w:marBottom w:val="0"/>
          <w:divBdr>
            <w:top w:val="none" w:sz="0" w:space="0" w:color="auto"/>
            <w:left w:val="none" w:sz="0" w:space="0" w:color="auto"/>
            <w:bottom w:val="none" w:sz="0" w:space="0" w:color="auto"/>
            <w:right w:val="none" w:sz="0" w:space="0" w:color="auto"/>
          </w:divBdr>
        </w:div>
        <w:div w:id="1044985956">
          <w:marLeft w:val="0"/>
          <w:marRight w:val="0"/>
          <w:marTop w:val="0"/>
          <w:marBottom w:val="0"/>
          <w:divBdr>
            <w:top w:val="none" w:sz="0" w:space="0" w:color="auto"/>
            <w:left w:val="none" w:sz="0" w:space="0" w:color="auto"/>
            <w:bottom w:val="none" w:sz="0" w:space="0" w:color="auto"/>
            <w:right w:val="none" w:sz="0" w:space="0" w:color="auto"/>
          </w:divBdr>
        </w:div>
        <w:div w:id="1049107309">
          <w:marLeft w:val="0"/>
          <w:marRight w:val="0"/>
          <w:marTop w:val="0"/>
          <w:marBottom w:val="0"/>
          <w:divBdr>
            <w:top w:val="none" w:sz="0" w:space="0" w:color="auto"/>
            <w:left w:val="none" w:sz="0" w:space="0" w:color="auto"/>
            <w:bottom w:val="none" w:sz="0" w:space="0" w:color="auto"/>
            <w:right w:val="none" w:sz="0" w:space="0" w:color="auto"/>
          </w:divBdr>
        </w:div>
        <w:div w:id="1068384570">
          <w:marLeft w:val="0"/>
          <w:marRight w:val="0"/>
          <w:marTop w:val="0"/>
          <w:marBottom w:val="0"/>
          <w:divBdr>
            <w:top w:val="none" w:sz="0" w:space="0" w:color="auto"/>
            <w:left w:val="none" w:sz="0" w:space="0" w:color="auto"/>
            <w:bottom w:val="none" w:sz="0" w:space="0" w:color="auto"/>
            <w:right w:val="none" w:sz="0" w:space="0" w:color="auto"/>
          </w:divBdr>
        </w:div>
        <w:div w:id="1285698430">
          <w:marLeft w:val="0"/>
          <w:marRight w:val="0"/>
          <w:marTop w:val="0"/>
          <w:marBottom w:val="0"/>
          <w:divBdr>
            <w:top w:val="none" w:sz="0" w:space="0" w:color="auto"/>
            <w:left w:val="none" w:sz="0" w:space="0" w:color="auto"/>
            <w:bottom w:val="none" w:sz="0" w:space="0" w:color="auto"/>
            <w:right w:val="none" w:sz="0" w:space="0" w:color="auto"/>
          </w:divBdr>
        </w:div>
        <w:div w:id="1308437959">
          <w:marLeft w:val="0"/>
          <w:marRight w:val="0"/>
          <w:marTop w:val="0"/>
          <w:marBottom w:val="0"/>
          <w:divBdr>
            <w:top w:val="none" w:sz="0" w:space="0" w:color="auto"/>
            <w:left w:val="none" w:sz="0" w:space="0" w:color="auto"/>
            <w:bottom w:val="none" w:sz="0" w:space="0" w:color="auto"/>
            <w:right w:val="none" w:sz="0" w:space="0" w:color="auto"/>
          </w:divBdr>
        </w:div>
        <w:div w:id="1335185762">
          <w:marLeft w:val="0"/>
          <w:marRight w:val="0"/>
          <w:marTop w:val="0"/>
          <w:marBottom w:val="0"/>
          <w:divBdr>
            <w:top w:val="none" w:sz="0" w:space="0" w:color="auto"/>
            <w:left w:val="none" w:sz="0" w:space="0" w:color="auto"/>
            <w:bottom w:val="none" w:sz="0" w:space="0" w:color="auto"/>
            <w:right w:val="none" w:sz="0" w:space="0" w:color="auto"/>
          </w:divBdr>
        </w:div>
        <w:div w:id="1351905648">
          <w:marLeft w:val="0"/>
          <w:marRight w:val="0"/>
          <w:marTop w:val="0"/>
          <w:marBottom w:val="0"/>
          <w:divBdr>
            <w:top w:val="none" w:sz="0" w:space="0" w:color="auto"/>
            <w:left w:val="none" w:sz="0" w:space="0" w:color="auto"/>
            <w:bottom w:val="none" w:sz="0" w:space="0" w:color="auto"/>
            <w:right w:val="none" w:sz="0" w:space="0" w:color="auto"/>
          </w:divBdr>
        </w:div>
        <w:div w:id="1583107220">
          <w:marLeft w:val="0"/>
          <w:marRight w:val="0"/>
          <w:marTop w:val="0"/>
          <w:marBottom w:val="0"/>
          <w:divBdr>
            <w:top w:val="none" w:sz="0" w:space="0" w:color="auto"/>
            <w:left w:val="none" w:sz="0" w:space="0" w:color="auto"/>
            <w:bottom w:val="none" w:sz="0" w:space="0" w:color="auto"/>
            <w:right w:val="none" w:sz="0" w:space="0" w:color="auto"/>
          </w:divBdr>
        </w:div>
        <w:div w:id="1591155518">
          <w:marLeft w:val="0"/>
          <w:marRight w:val="0"/>
          <w:marTop w:val="0"/>
          <w:marBottom w:val="0"/>
          <w:divBdr>
            <w:top w:val="none" w:sz="0" w:space="0" w:color="auto"/>
            <w:left w:val="none" w:sz="0" w:space="0" w:color="auto"/>
            <w:bottom w:val="none" w:sz="0" w:space="0" w:color="auto"/>
            <w:right w:val="none" w:sz="0" w:space="0" w:color="auto"/>
          </w:divBdr>
        </w:div>
        <w:div w:id="1788964319">
          <w:marLeft w:val="0"/>
          <w:marRight w:val="0"/>
          <w:marTop w:val="0"/>
          <w:marBottom w:val="0"/>
          <w:divBdr>
            <w:top w:val="none" w:sz="0" w:space="0" w:color="auto"/>
            <w:left w:val="none" w:sz="0" w:space="0" w:color="auto"/>
            <w:bottom w:val="none" w:sz="0" w:space="0" w:color="auto"/>
            <w:right w:val="none" w:sz="0" w:space="0" w:color="auto"/>
          </w:divBdr>
        </w:div>
        <w:div w:id="1803376400">
          <w:marLeft w:val="0"/>
          <w:marRight w:val="0"/>
          <w:marTop w:val="0"/>
          <w:marBottom w:val="0"/>
          <w:divBdr>
            <w:top w:val="none" w:sz="0" w:space="0" w:color="auto"/>
            <w:left w:val="none" w:sz="0" w:space="0" w:color="auto"/>
            <w:bottom w:val="none" w:sz="0" w:space="0" w:color="auto"/>
            <w:right w:val="none" w:sz="0" w:space="0" w:color="auto"/>
          </w:divBdr>
          <w:divsChild>
            <w:div w:id="3634146">
              <w:marLeft w:val="0"/>
              <w:marRight w:val="0"/>
              <w:marTop w:val="0"/>
              <w:marBottom w:val="0"/>
              <w:divBdr>
                <w:top w:val="none" w:sz="0" w:space="0" w:color="auto"/>
                <w:left w:val="none" w:sz="0" w:space="0" w:color="auto"/>
                <w:bottom w:val="none" w:sz="0" w:space="0" w:color="auto"/>
                <w:right w:val="none" w:sz="0" w:space="0" w:color="auto"/>
              </w:divBdr>
            </w:div>
            <w:div w:id="131991338">
              <w:marLeft w:val="0"/>
              <w:marRight w:val="0"/>
              <w:marTop w:val="0"/>
              <w:marBottom w:val="0"/>
              <w:divBdr>
                <w:top w:val="none" w:sz="0" w:space="0" w:color="auto"/>
                <w:left w:val="none" w:sz="0" w:space="0" w:color="auto"/>
                <w:bottom w:val="none" w:sz="0" w:space="0" w:color="auto"/>
                <w:right w:val="none" w:sz="0" w:space="0" w:color="auto"/>
              </w:divBdr>
            </w:div>
            <w:div w:id="284432846">
              <w:marLeft w:val="0"/>
              <w:marRight w:val="0"/>
              <w:marTop w:val="0"/>
              <w:marBottom w:val="0"/>
              <w:divBdr>
                <w:top w:val="none" w:sz="0" w:space="0" w:color="auto"/>
                <w:left w:val="none" w:sz="0" w:space="0" w:color="auto"/>
                <w:bottom w:val="none" w:sz="0" w:space="0" w:color="auto"/>
                <w:right w:val="none" w:sz="0" w:space="0" w:color="auto"/>
              </w:divBdr>
            </w:div>
            <w:div w:id="536889166">
              <w:marLeft w:val="0"/>
              <w:marRight w:val="0"/>
              <w:marTop w:val="0"/>
              <w:marBottom w:val="0"/>
              <w:divBdr>
                <w:top w:val="none" w:sz="0" w:space="0" w:color="auto"/>
                <w:left w:val="none" w:sz="0" w:space="0" w:color="auto"/>
                <w:bottom w:val="none" w:sz="0" w:space="0" w:color="auto"/>
                <w:right w:val="none" w:sz="0" w:space="0" w:color="auto"/>
              </w:divBdr>
            </w:div>
            <w:div w:id="575866956">
              <w:marLeft w:val="0"/>
              <w:marRight w:val="0"/>
              <w:marTop w:val="0"/>
              <w:marBottom w:val="0"/>
              <w:divBdr>
                <w:top w:val="none" w:sz="0" w:space="0" w:color="auto"/>
                <w:left w:val="none" w:sz="0" w:space="0" w:color="auto"/>
                <w:bottom w:val="none" w:sz="0" w:space="0" w:color="auto"/>
                <w:right w:val="none" w:sz="0" w:space="0" w:color="auto"/>
              </w:divBdr>
            </w:div>
            <w:div w:id="582571328">
              <w:marLeft w:val="0"/>
              <w:marRight w:val="0"/>
              <w:marTop w:val="0"/>
              <w:marBottom w:val="0"/>
              <w:divBdr>
                <w:top w:val="none" w:sz="0" w:space="0" w:color="auto"/>
                <w:left w:val="none" w:sz="0" w:space="0" w:color="auto"/>
                <w:bottom w:val="none" w:sz="0" w:space="0" w:color="auto"/>
                <w:right w:val="none" w:sz="0" w:space="0" w:color="auto"/>
              </w:divBdr>
            </w:div>
            <w:div w:id="621807884">
              <w:marLeft w:val="0"/>
              <w:marRight w:val="0"/>
              <w:marTop w:val="0"/>
              <w:marBottom w:val="0"/>
              <w:divBdr>
                <w:top w:val="none" w:sz="0" w:space="0" w:color="auto"/>
                <w:left w:val="none" w:sz="0" w:space="0" w:color="auto"/>
                <w:bottom w:val="none" w:sz="0" w:space="0" w:color="auto"/>
                <w:right w:val="none" w:sz="0" w:space="0" w:color="auto"/>
              </w:divBdr>
            </w:div>
            <w:div w:id="790444050">
              <w:marLeft w:val="0"/>
              <w:marRight w:val="0"/>
              <w:marTop w:val="0"/>
              <w:marBottom w:val="0"/>
              <w:divBdr>
                <w:top w:val="none" w:sz="0" w:space="0" w:color="auto"/>
                <w:left w:val="none" w:sz="0" w:space="0" w:color="auto"/>
                <w:bottom w:val="none" w:sz="0" w:space="0" w:color="auto"/>
                <w:right w:val="none" w:sz="0" w:space="0" w:color="auto"/>
              </w:divBdr>
            </w:div>
            <w:div w:id="974792755">
              <w:marLeft w:val="0"/>
              <w:marRight w:val="0"/>
              <w:marTop w:val="0"/>
              <w:marBottom w:val="0"/>
              <w:divBdr>
                <w:top w:val="none" w:sz="0" w:space="0" w:color="auto"/>
                <w:left w:val="none" w:sz="0" w:space="0" w:color="auto"/>
                <w:bottom w:val="none" w:sz="0" w:space="0" w:color="auto"/>
                <w:right w:val="none" w:sz="0" w:space="0" w:color="auto"/>
              </w:divBdr>
            </w:div>
            <w:div w:id="986667727">
              <w:marLeft w:val="0"/>
              <w:marRight w:val="0"/>
              <w:marTop w:val="0"/>
              <w:marBottom w:val="0"/>
              <w:divBdr>
                <w:top w:val="none" w:sz="0" w:space="0" w:color="auto"/>
                <w:left w:val="none" w:sz="0" w:space="0" w:color="auto"/>
                <w:bottom w:val="none" w:sz="0" w:space="0" w:color="auto"/>
                <w:right w:val="none" w:sz="0" w:space="0" w:color="auto"/>
              </w:divBdr>
            </w:div>
            <w:div w:id="1053113093">
              <w:marLeft w:val="0"/>
              <w:marRight w:val="0"/>
              <w:marTop w:val="0"/>
              <w:marBottom w:val="0"/>
              <w:divBdr>
                <w:top w:val="none" w:sz="0" w:space="0" w:color="auto"/>
                <w:left w:val="none" w:sz="0" w:space="0" w:color="auto"/>
                <w:bottom w:val="none" w:sz="0" w:space="0" w:color="auto"/>
                <w:right w:val="none" w:sz="0" w:space="0" w:color="auto"/>
              </w:divBdr>
            </w:div>
            <w:div w:id="1097360279">
              <w:marLeft w:val="0"/>
              <w:marRight w:val="0"/>
              <w:marTop w:val="0"/>
              <w:marBottom w:val="0"/>
              <w:divBdr>
                <w:top w:val="none" w:sz="0" w:space="0" w:color="auto"/>
                <w:left w:val="none" w:sz="0" w:space="0" w:color="auto"/>
                <w:bottom w:val="none" w:sz="0" w:space="0" w:color="auto"/>
                <w:right w:val="none" w:sz="0" w:space="0" w:color="auto"/>
              </w:divBdr>
            </w:div>
            <w:div w:id="1186015887">
              <w:marLeft w:val="0"/>
              <w:marRight w:val="0"/>
              <w:marTop w:val="0"/>
              <w:marBottom w:val="0"/>
              <w:divBdr>
                <w:top w:val="none" w:sz="0" w:space="0" w:color="auto"/>
                <w:left w:val="none" w:sz="0" w:space="0" w:color="auto"/>
                <w:bottom w:val="none" w:sz="0" w:space="0" w:color="auto"/>
                <w:right w:val="none" w:sz="0" w:space="0" w:color="auto"/>
              </w:divBdr>
            </w:div>
            <w:div w:id="1282884278">
              <w:marLeft w:val="0"/>
              <w:marRight w:val="0"/>
              <w:marTop w:val="0"/>
              <w:marBottom w:val="0"/>
              <w:divBdr>
                <w:top w:val="none" w:sz="0" w:space="0" w:color="auto"/>
                <w:left w:val="none" w:sz="0" w:space="0" w:color="auto"/>
                <w:bottom w:val="none" w:sz="0" w:space="0" w:color="auto"/>
                <w:right w:val="none" w:sz="0" w:space="0" w:color="auto"/>
              </w:divBdr>
            </w:div>
            <w:div w:id="1393654310">
              <w:marLeft w:val="0"/>
              <w:marRight w:val="0"/>
              <w:marTop w:val="0"/>
              <w:marBottom w:val="0"/>
              <w:divBdr>
                <w:top w:val="none" w:sz="0" w:space="0" w:color="auto"/>
                <w:left w:val="none" w:sz="0" w:space="0" w:color="auto"/>
                <w:bottom w:val="none" w:sz="0" w:space="0" w:color="auto"/>
                <w:right w:val="none" w:sz="0" w:space="0" w:color="auto"/>
              </w:divBdr>
            </w:div>
            <w:div w:id="1503280744">
              <w:marLeft w:val="0"/>
              <w:marRight w:val="0"/>
              <w:marTop w:val="0"/>
              <w:marBottom w:val="0"/>
              <w:divBdr>
                <w:top w:val="none" w:sz="0" w:space="0" w:color="auto"/>
                <w:left w:val="none" w:sz="0" w:space="0" w:color="auto"/>
                <w:bottom w:val="none" w:sz="0" w:space="0" w:color="auto"/>
                <w:right w:val="none" w:sz="0" w:space="0" w:color="auto"/>
              </w:divBdr>
            </w:div>
            <w:div w:id="1544100238">
              <w:marLeft w:val="0"/>
              <w:marRight w:val="0"/>
              <w:marTop w:val="0"/>
              <w:marBottom w:val="0"/>
              <w:divBdr>
                <w:top w:val="none" w:sz="0" w:space="0" w:color="auto"/>
                <w:left w:val="none" w:sz="0" w:space="0" w:color="auto"/>
                <w:bottom w:val="none" w:sz="0" w:space="0" w:color="auto"/>
                <w:right w:val="none" w:sz="0" w:space="0" w:color="auto"/>
              </w:divBdr>
            </w:div>
            <w:div w:id="1755783878">
              <w:marLeft w:val="0"/>
              <w:marRight w:val="0"/>
              <w:marTop w:val="0"/>
              <w:marBottom w:val="0"/>
              <w:divBdr>
                <w:top w:val="none" w:sz="0" w:space="0" w:color="auto"/>
                <w:left w:val="none" w:sz="0" w:space="0" w:color="auto"/>
                <w:bottom w:val="none" w:sz="0" w:space="0" w:color="auto"/>
                <w:right w:val="none" w:sz="0" w:space="0" w:color="auto"/>
              </w:divBdr>
            </w:div>
          </w:divsChild>
        </w:div>
        <w:div w:id="1890147793">
          <w:marLeft w:val="0"/>
          <w:marRight w:val="0"/>
          <w:marTop w:val="0"/>
          <w:marBottom w:val="0"/>
          <w:divBdr>
            <w:top w:val="none" w:sz="0" w:space="0" w:color="auto"/>
            <w:left w:val="none" w:sz="0" w:space="0" w:color="auto"/>
            <w:bottom w:val="none" w:sz="0" w:space="0" w:color="auto"/>
            <w:right w:val="none" w:sz="0" w:space="0" w:color="auto"/>
          </w:divBdr>
        </w:div>
        <w:div w:id="2025355647">
          <w:marLeft w:val="0"/>
          <w:marRight w:val="0"/>
          <w:marTop w:val="0"/>
          <w:marBottom w:val="0"/>
          <w:divBdr>
            <w:top w:val="none" w:sz="0" w:space="0" w:color="auto"/>
            <w:left w:val="none" w:sz="0" w:space="0" w:color="auto"/>
            <w:bottom w:val="none" w:sz="0" w:space="0" w:color="auto"/>
            <w:right w:val="none" w:sz="0" w:space="0" w:color="auto"/>
          </w:divBdr>
        </w:div>
        <w:div w:id="2031637125">
          <w:marLeft w:val="0"/>
          <w:marRight w:val="0"/>
          <w:marTop w:val="0"/>
          <w:marBottom w:val="0"/>
          <w:divBdr>
            <w:top w:val="none" w:sz="0" w:space="0" w:color="auto"/>
            <w:left w:val="none" w:sz="0" w:space="0" w:color="auto"/>
            <w:bottom w:val="none" w:sz="0" w:space="0" w:color="auto"/>
            <w:right w:val="none" w:sz="0" w:space="0" w:color="auto"/>
          </w:divBdr>
        </w:div>
        <w:div w:id="2064937785">
          <w:marLeft w:val="0"/>
          <w:marRight w:val="0"/>
          <w:marTop w:val="0"/>
          <w:marBottom w:val="0"/>
          <w:divBdr>
            <w:top w:val="none" w:sz="0" w:space="0" w:color="auto"/>
            <w:left w:val="none" w:sz="0" w:space="0" w:color="auto"/>
            <w:bottom w:val="none" w:sz="0" w:space="0" w:color="auto"/>
            <w:right w:val="none" w:sz="0" w:space="0" w:color="auto"/>
          </w:divBdr>
        </w:div>
        <w:div w:id="2085299452">
          <w:marLeft w:val="0"/>
          <w:marRight w:val="0"/>
          <w:marTop w:val="0"/>
          <w:marBottom w:val="0"/>
          <w:divBdr>
            <w:top w:val="none" w:sz="0" w:space="0" w:color="auto"/>
            <w:left w:val="none" w:sz="0" w:space="0" w:color="auto"/>
            <w:bottom w:val="none" w:sz="0" w:space="0" w:color="auto"/>
            <w:right w:val="none" w:sz="0" w:space="0" w:color="auto"/>
          </w:divBdr>
        </w:div>
        <w:div w:id="2101490643">
          <w:marLeft w:val="0"/>
          <w:marRight w:val="0"/>
          <w:marTop w:val="0"/>
          <w:marBottom w:val="0"/>
          <w:divBdr>
            <w:top w:val="none" w:sz="0" w:space="0" w:color="auto"/>
            <w:left w:val="none" w:sz="0" w:space="0" w:color="auto"/>
            <w:bottom w:val="none" w:sz="0" w:space="0" w:color="auto"/>
            <w:right w:val="none" w:sz="0" w:space="0" w:color="auto"/>
          </w:divBdr>
        </w:div>
        <w:div w:id="2141721108">
          <w:marLeft w:val="0"/>
          <w:marRight w:val="0"/>
          <w:marTop w:val="0"/>
          <w:marBottom w:val="0"/>
          <w:divBdr>
            <w:top w:val="none" w:sz="0" w:space="0" w:color="auto"/>
            <w:left w:val="none" w:sz="0" w:space="0" w:color="auto"/>
            <w:bottom w:val="none" w:sz="0" w:space="0" w:color="auto"/>
            <w:right w:val="none" w:sz="0" w:space="0" w:color="auto"/>
          </w:divBdr>
        </w:div>
      </w:divsChild>
    </w:div>
    <w:div w:id="1498961925">
      <w:bodyDiv w:val="1"/>
      <w:marLeft w:val="0"/>
      <w:marRight w:val="0"/>
      <w:marTop w:val="0"/>
      <w:marBottom w:val="0"/>
      <w:divBdr>
        <w:top w:val="none" w:sz="0" w:space="0" w:color="auto"/>
        <w:left w:val="none" w:sz="0" w:space="0" w:color="auto"/>
        <w:bottom w:val="none" w:sz="0" w:space="0" w:color="auto"/>
        <w:right w:val="none" w:sz="0" w:space="0" w:color="auto"/>
      </w:divBdr>
    </w:div>
    <w:div w:id="1499349709">
      <w:bodyDiv w:val="1"/>
      <w:marLeft w:val="0"/>
      <w:marRight w:val="0"/>
      <w:marTop w:val="0"/>
      <w:marBottom w:val="0"/>
      <w:divBdr>
        <w:top w:val="none" w:sz="0" w:space="0" w:color="auto"/>
        <w:left w:val="none" w:sz="0" w:space="0" w:color="auto"/>
        <w:bottom w:val="none" w:sz="0" w:space="0" w:color="auto"/>
        <w:right w:val="none" w:sz="0" w:space="0" w:color="auto"/>
      </w:divBdr>
    </w:div>
    <w:div w:id="1511483508">
      <w:bodyDiv w:val="1"/>
      <w:marLeft w:val="0"/>
      <w:marRight w:val="0"/>
      <w:marTop w:val="0"/>
      <w:marBottom w:val="0"/>
      <w:divBdr>
        <w:top w:val="none" w:sz="0" w:space="0" w:color="auto"/>
        <w:left w:val="none" w:sz="0" w:space="0" w:color="auto"/>
        <w:bottom w:val="none" w:sz="0" w:space="0" w:color="auto"/>
        <w:right w:val="none" w:sz="0" w:space="0" w:color="auto"/>
      </w:divBdr>
    </w:div>
    <w:div w:id="1518888917">
      <w:bodyDiv w:val="1"/>
      <w:marLeft w:val="0"/>
      <w:marRight w:val="0"/>
      <w:marTop w:val="0"/>
      <w:marBottom w:val="0"/>
      <w:divBdr>
        <w:top w:val="none" w:sz="0" w:space="0" w:color="auto"/>
        <w:left w:val="none" w:sz="0" w:space="0" w:color="auto"/>
        <w:bottom w:val="none" w:sz="0" w:space="0" w:color="auto"/>
        <w:right w:val="none" w:sz="0" w:space="0" w:color="auto"/>
      </w:divBdr>
    </w:div>
    <w:div w:id="1530289517">
      <w:bodyDiv w:val="1"/>
      <w:marLeft w:val="0"/>
      <w:marRight w:val="0"/>
      <w:marTop w:val="0"/>
      <w:marBottom w:val="0"/>
      <w:divBdr>
        <w:top w:val="none" w:sz="0" w:space="0" w:color="auto"/>
        <w:left w:val="none" w:sz="0" w:space="0" w:color="auto"/>
        <w:bottom w:val="none" w:sz="0" w:space="0" w:color="auto"/>
        <w:right w:val="none" w:sz="0" w:space="0" w:color="auto"/>
      </w:divBdr>
    </w:div>
    <w:div w:id="1561479328">
      <w:bodyDiv w:val="1"/>
      <w:marLeft w:val="0"/>
      <w:marRight w:val="0"/>
      <w:marTop w:val="0"/>
      <w:marBottom w:val="0"/>
      <w:divBdr>
        <w:top w:val="none" w:sz="0" w:space="0" w:color="auto"/>
        <w:left w:val="none" w:sz="0" w:space="0" w:color="auto"/>
        <w:bottom w:val="none" w:sz="0" w:space="0" w:color="auto"/>
        <w:right w:val="none" w:sz="0" w:space="0" w:color="auto"/>
      </w:divBdr>
    </w:div>
    <w:div w:id="1573663242">
      <w:bodyDiv w:val="1"/>
      <w:marLeft w:val="0"/>
      <w:marRight w:val="0"/>
      <w:marTop w:val="0"/>
      <w:marBottom w:val="0"/>
      <w:divBdr>
        <w:top w:val="none" w:sz="0" w:space="0" w:color="auto"/>
        <w:left w:val="none" w:sz="0" w:space="0" w:color="auto"/>
        <w:bottom w:val="none" w:sz="0" w:space="0" w:color="auto"/>
        <w:right w:val="none" w:sz="0" w:space="0" w:color="auto"/>
      </w:divBdr>
    </w:div>
    <w:div w:id="1575504233">
      <w:bodyDiv w:val="1"/>
      <w:marLeft w:val="0"/>
      <w:marRight w:val="0"/>
      <w:marTop w:val="0"/>
      <w:marBottom w:val="0"/>
      <w:divBdr>
        <w:top w:val="none" w:sz="0" w:space="0" w:color="auto"/>
        <w:left w:val="none" w:sz="0" w:space="0" w:color="auto"/>
        <w:bottom w:val="none" w:sz="0" w:space="0" w:color="auto"/>
        <w:right w:val="none" w:sz="0" w:space="0" w:color="auto"/>
      </w:divBdr>
    </w:div>
    <w:div w:id="1577084482">
      <w:bodyDiv w:val="1"/>
      <w:marLeft w:val="0"/>
      <w:marRight w:val="0"/>
      <w:marTop w:val="0"/>
      <w:marBottom w:val="0"/>
      <w:divBdr>
        <w:top w:val="none" w:sz="0" w:space="0" w:color="auto"/>
        <w:left w:val="none" w:sz="0" w:space="0" w:color="auto"/>
        <w:bottom w:val="none" w:sz="0" w:space="0" w:color="auto"/>
        <w:right w:val="none" w:sz="0" w:space="0" w:color="auto"/>
      </w:divBdr>
    </w:div>
    <w:div w:id="1581523246">
      <w:bodyDiv w:val="1"/>
      <w:marLeft w:val="0"/>
      <w:marRight w:val="0"/>
      <w:marTop w:val="0"/>
      <w:marBottom w:val="0"/>
      <w:divBdr>
        <w:top w:val="none" w:sz="0" w:space="0" w:color="auto"/>
        <w:left w:val="none" w:sz="0" w:space="0" w:color="auto"/>
        <w:bottom w:val="none" w:sz="0" w:space="0" w:color="auto"/>
        <w:right w:val="none" w:sz="0" w:space="0" w:color="auto"/>
      </w:divBdr>
    </w:div>
    <w:div w:id="1584028694">
      <w:bodyDiv w:val="1"/>
      <w:marLeft w:val="0"/>
      <w:marRight w:val="0"/>
      <w:marTop w:val="0"/>
      <w:marBottom w:val="0"/>
      <w:divBdr>
        <w:top w:val="none" w:sz="0" w:space="0" w:color="auto"/>
        <w:left w:val="none" w:sz="0" w:space="0" w:color="auto"/>
        <w:bottom w:val="none" w:sz="0" w:space="0" w:color="auto"/>
        <w:right w:val="none" w:sz="0" w:space="0" w:color="auto"/>
      </w:divBdr>
    </w:div>
    <w:div w:id="1597400979">
      <w:bodyDiv w:val="1"/>
      <w:marLeft w:val="0"/>
      <w:marRight w:val="0"/>
      <w:marTop w:val="0"/>
      <w:marBottom w:val="0"/>
      <w:divBdr>
        <w:top w:val="none" w:sz="0" w:space="0" w:color="auto"/>
        <w:left w:val="none" w:sz="0" w:space="0" w:color="auto"/>
        <w:bottom w:val="none" w:sz="0" w:space="0" w:color="auto"/>
        <w:right w:val="none" w:sz="0" w:space="0" w:color="auto"/>
      </w:divBdr>
    </w:div>
    <w:div w:id="1615862039">
      <w:bodyDiv w:val="1"/>
      <w:marLeft w:val="0"/>
      <w:marRight w:val="0"/>
      <w:marTop w:val="0"/>
      <w:marBottom w:val="0"/>
      <w:divBdr>
        <w:top w:val="none" w:sz="0" w:space="0" w:color="auto"/>
        <w:left w:val="none" w:sz="0" w:space="0" w:color="auto"/>
        <w:bottom w:val="none" w:sz="0" w:space="0" w:color="auto"/>
        <w:right w:val="none" w:sz="0" w:space="0" w:color="auto"/>
      </w:divBdr>
    </w:div>
    <w:div w:id="1623924635">
      <w:bodyDiv w:val="1"/>
      <w:marLeft w:val="0"/>
      <w:marRight w:val="0"/>
      <w:marTop w:val="0"/>
      <w:marBottom w:val="0"/>
      <w:divBdr>
        <w:top w:val="none" w:sz="0" w:space="0" w:color="auto"/>
        <w:left w:val="none" w:sz="0" w:space="0" w:color="auto"/>
        <w:bottom w:val="none" w:sz="0" w:space="0" w:color="auto"/>
        <w:right w:val="none" w:sz="0" w:space="0" w:color="auto"/>
      </w:divBdr>
    </w:div>
    <w:div w:id="1628117806">
      <w:bodyDiv w:val="1"/>
      <w:marLeft w:val="0"/>
      <w:marRight w:val="0"/>
      <w:marTop w:val="0"/>
      <w:marBottom w:val="0"/>
      <w:divBdr>
        <w:top w:val="none" w:sz="0" w:space="0" w:color="auto"/>
        <w:left w:val="none" w:sz="0" w:space="0" w:color="auto"/>
        <w:bottom w:val="none" w:sz="0" w:space="0" w:color="auto"/>
        <w:right w:val="none" w:sz="0" w:space="0" w:color="auto"/>
      </w:divBdr>
    </w:div>
    <w:div w:id="1632324592">
      <w:bodyDiv w:val="1"/>
      <w:marLeft w:val="0"/>
      <w:marRight w:val="0"/>
      <w:marTop w:val="0"/>
      <w:marBottom w:val="0"/>
      <w:divBdr>
        <w:top w:val="none" w:sz="0" w:space="0" w:color="auto"/>
        <w:left w:val="none" w:sz="0" w:space="0" w:color="auto"/>
        <w:bottom w:val="none" w:sz="0" w:space="0" w:color="auto"/>
        <w:right w:val="none" w:sz="0" w:space="0" w:color="auto"/>
      </w:divBdr>
    </w:div>
    <w:div w:id="1637180494">
      <w:bodyDiv w:val="1"/>
      <w:marLeft w:val="0"/>
      <w:marRight w:val="0"/>
      <w:marTop w:val="0"/>
      <w:marBottom w:val="0"/>
      <w:divBdr>
        <w:top w:val="none" w:sz="0" w:space="0" w:color="auto"/>
        <w:left w:val="none" w:sz="0" w:space="0" w:color="auto"/>
        <w:bottom w:val="none" w:sz="0" w:space="0" w:color="auto"/>
        <w:right w:val="none" w:sz="0" w:space="0" w:color="auto"/>
      </w:divBdr>
    </w:div>
    <w:div w:id="1642227774">
      <w:bodyDiv w:val="1"/>
      <w:marLeft w:val="0"/>
      <w:marRight w:val="0"/>
      <w:marTop w:val="0"/>
      <w:marBottom w:val="0"/>
      <w:divBdr>
        <w:top w:val="none" w:sz="0" w:space="0" w:color="auto"/>
        <w:left w:val="none" w:sz="0" w:space="0" w:color="auto"/>
        <w:bottom w:val="none" w:sz="0" w:space="0" w:color="auto"/>
        <w:right w:val="none" w:sz="0" w:space="0" w:color="auto"/>
      </w:divBdr>
    </w:div>
    <w:div w:id="1653217415">
      <w:bodyDiv w:val="1"/>
      <w:marLeft w:val="0"/>
      <w:marRight w:val="0"/>
      <w:marTop w:val="0"/>
      <w:marBottom w:val="0"/>
      <w:divBdr>
        <w:top w:val="none" w:sz="0" w:space="0" w:color="auto"/>
        <w:left w:val="none" w:sz="0" w:space="0" w:color="auto"/>
        <w:bottom w:val="none" w:sz="0" w:space="0" w:color="auto"/>
        <w:right w:val="none" w:sz="0" w:space="0" w:color="auto"/>
      </w:divBdr>
    </w:div>
    <w:div w:id="1655253020">
      <w:bodyDiv w:val="1"/>
      <w:marLeft w:val="0"/>
      <w:marRight w:val="0"/>
      <w:marTop w:val="0"/>
      <w:marBottom w:val="0"/>
      <w:divBdr>
        <w:top w:val="none" w:sz="0" w:space="0" w:color="auto"/>
        <w:left w:val="none" w:sz="0" w:space="0" w:color="auto"/>
        <w:bottom w:val="none" w:sz="0" w:space="0" w:color="auto"/>
        <w:right w:val="none" w:sz="0" w:space="0" w:color="auto"/>
      </w:divBdr>
    </w:div>
    <w:div w:id="1678072342">
      <w:bodyDiv w:val="1"/>
      <w:marLeft w:val="0"/>
      <w:marRight w:val="0"/>
      <w:marTop w:val="0"/>
      <w:marBottom w:val="0"/>
      <w:divBdr>
        <w:top w:val="none" w:sz="0" w:space="0" w:color="auto"/>
        <w:left w:val="none" w:sz="0" w:space="0" w:color="auto"/>
        <w:bottom w:val="none" w:sz="0" w:space="0" w:color="auto"/>
        <w:right w:val="none" w:sz="0" w:space="0" w:color="auto"/>
      </w:divBdr>
    </w:div>
    <w:div w:id="1687704724">
      <w:bodyDiv w:val="1"/>
      <w:marLeft w:val="0"/>
      <w:marRight w:val="0"/>
      <w:marTop w:val="0"/>
      <w:marBottom w:val="0"/>
      <w:divBdr>
        <w:top w:val="none" w:sz="0" w:space="0" w:color="auto"/>
        <w:left w:val="none" w:sz="0" w:space="0" w:color="auto"/>
        <w:bottom w:val="none" w:sz="0" w:space="0" w:color="auto"/>
        <w:right w:val="none" w:sz="0" w:space="0" w:color="auto"/>
      </w:divBdr>
    </w:div>
    <w:div w:id="1690790762">
      <w:bodyDiv w:val="1"/>
      <w:marLeft w:val="0"/>
      <w:marRight w:val="0"/>
      <w:marTop w:val="0"/>
      <w:marBottom w:val="0"/>
      <w:divBdr>
        <w:top w:val="none" w:sz="0" w:space="0" w:color="auto"/>
        <w:left w:val="none" w:sz="0" w:space="0" w:color="auto"/>
        <w:bottom w:val="none" w:sz="0" w:space="0" w:color="auto"/>
        <w:right w:val="none" w:sz="0" w:space="0" w:color="auto"/>
      </w:divBdr>
    </w:div>
    <w:div w:id="1711341997">
      <w:bodyDiv w:val="1"/>
      <w:marLeft w:val="0"/>
      <w:marRight w:val="0"/>
      <w:marTop w:val="0"/>
      <w:marBottom w:val="0"/>
      <w:divBdr>
        <w:top w:val="none" w:sz="0" w:space="0" w:color="auto"/>
        <w:left w:val="none" w:sz="0" w:space="0" w:color="auto"/>
        <w:bottom w:val="none" w:sz="0" w:space="0" w:color="auto"/>
        <w:right w:val="none" w:sz="0" w:space="0" w:color="auto"/>
      </w:divBdr>
    </w:div>
    <w:div w:id="1746611019">
      <w:bodyDiv w:val="1"/>
      <w:marLeft w:val="0"/>
      <w:marRight w:val="0"/>
      <w:marTop w:val="0"/>
      <w:marBottom w:val="0"/>
      <w:divBdr>
        <w:top w:val="none" w:sz="0" w:space="0" w:color="auto"/>
        <w:left w:val="none" w:sz="0" w:space="0" w:color="auto"/>
        <w:bottom w:val="none" w:sz="0" w:space="0" w:color="auto"/>
        <w:right w:val="none" w:sz="0" w:space="0" w:color="auto"/>
      </w:divBdr>
    </w:div>
    <w:div w:id="1759053944">
      <w:bodyDiv w:val="1"/>
      <w:marLeft w:val="0"/>
      <w:marRight w:val="0"/>
      <w:marTop w:val="0"/>
      <w:marBottom w:val="0"/>
      <w:divBdr>
        <w:top w:val="none" w:sz="0" w:space="0" w:color="auto"/>
        <w:left w:val="none" w:sz="0" w:space="0" w:color="auto"/>
        <w:bottom w:val="none" w:sz="0" w:space="0" w:color="auto"/>
        <w:right w:val="none" w:sz="0" w:space="0" w:color="auto"/>
      </w:divBdr>
      <w:divsChild>
        <w:div w:id="775101291">
          <w:marLeft w:val="0"/>
          <w:marRight w:val="0"/>
          <w:marTop w:val="0"/>
          <w:marBottom w:val="0"/>
          <w:divBdr>
            <w:top w:val="none" w:sz="0" w:space="0" w:color="auto"/>
            <w:left w:val="none" w:sz="0" w:space="0" w:color="auto"/>
            <w:bottom w:val="none" w:sz="0" w:space="0" w:color="auto"/>
            <w:right w:val="none" w:sz="0" w:space="0" w:color="auto"/>
          </w:divBdr>
          <w:divsChild>
            <w:div w:id="563178398">
              <w:marLeft w:val="0"/>
              <w:marRight w:val="0"/>
              <w:marTop w:val="0"/>
              <w:marBottom w:val="0"/>
              <w:divBdr>
                <w:top w:val="none" w:sz="0" w:space="0" w:color="auto"/>
                <w:left w:val="none" w:sz="0" w:space="0" w:color="auto"/>
                <w:bottom w:val="none" w:sz="0" w:space="0" w:color="auto"/>
                <w:right w:val="none" w:sz="0" w:space="0" w:color="auto"/>
              </w:divBdr>
              <w:divsChild>
                <w:div w:id="1846362027">
                  <w:marLeft w:val="0"/>
                  <w:marRight w:val="0"/>
                  <w:marTop w:val="0"/>
                  <w:marBottom w:val="0"/>
                  <w:divBdr>
                    <w:top w:val="none" w:sz="0" w:space="0" w:color="auto"/>
                    <w:left w:val="none" w:sz="0" w:space="0" w:color="auto"/>
                    <w:bottom w:val="none" w:sz="0" w:space="0" w:color="auto"/>
                    <w:right w:val="none" w:sz="0" w:space="0" w:color="auto"/>
                  </w:divBdr>
                  <w:divsChild>
                    <w:div w:id="1837501664">
                      <w:marLeft w:val="0"/>
                      <w:marRight w:val="0"/>
                      <w:marTop w:val="0"/>
                      <w:marBottom w:val="0"/>
                      <w:divBdr>
                        <w:top w:val="none" w:sz="0" w:space="0" w:color="auto"/>
                        <w:left w:val="none" w:sz="0" w:space="0" w:color="auto"/>
                        <w:bottom w:val="none" w:sz="0" w:space="0" w:color="auto"/>
                        <w:right w:val="none" w:sz="0" w:space="0" w:color="auto"/>
                      </w:divBdr>
                      <w:divsChild>
                        <w:div w:id="1186671228">
                          <w:marLeft w:val="0"/>
                          <w:marRight w:val="0"/>
                          <w:marTop w:val="0"/>
                          <w:marBottom w:val="0"/>
                          <w:divBdr>
                            <w:top w:val="none" w:sz="0" w:space="0" w:color="auto"/>
                            <w:left w:val="none" w:sz="0" w:space="0" w:color="auto"/>
                            <w:bottom w:val="none" w:sz="0" w:space="0" w:color="auto"/>
                            <w:right w:val="none" w:sz="0" w:space="0" w:color="auto"/>
                          </w:divBdr>
                          <w:divsChild>
                            <w:div w:id="837157386">
                              <w:marLeft w:val="0"/>
                              <w:marRight w:val="0"/>
                              <w:marTop w:val="0"/>
                              <w:marBottom w:val="0"/>
                              <w:divBdr>
                                <w:top w:val="none" w:sz="0" w:space="0" w:color="auto"/>
                                <w:left w:val="none" w:sz="0" w:space="0" w:color="auto"/>
                                <w:bottom w:val="none" w:sz="0" w:space="0" w:color="auto"/>
                                <w:right w:val="none" w:sz="0" w:space="0" w:color="auto"/>
                              </w:divBdr>
                              <w:divsChild>
                                <w:div w:id="1161045883">
                                  <w:marLeft w:val="0"/>
                                  <w:marRight w:val="0"/>
                                  <w:marTop w:val="0"/>
                                  <w:marBottom w:val="0"/>
                                  <w:divBdr>
                                    <w:top w:val="none" w:sz="0" w:space="0" w:color="auto"/>
                                    <w:left w:val="none" w:sz="0" w:space="0" w:color="auto"/>
                                    <w:bottom w:val="none" w:sz="0" w:space="0" w:color="auto"/>
                                    <w:right w:val="none" w:sz="0" w:space="0" w:color="auto"/>
                                  </w:divBdr>
                                  <w:divsChild>
                                    <w:div w:id="7872344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17562609">
                          <w:marLeft w:val="0"/>
                          <w:marRight w:val="0"/>
                          <w:marTop w:val="0"/>
                          <w:marBottom w:val="0"/>
                          <w:divBdr>
                            <w:top w:val="none" w:sz="0" w:space="0" w:color="auto"/>
                            <w:left w:val="none" w:sz="0" w:space="0" w:color="auto"/>
                            <w:bottom w:val="none" w:sz="0" w:space="0" w:color="auto"/>
                            <w:right w:val="none" w:sz="0" w:space="0" w:color="auto"/>
                          </w:divBdr>
                          <w:divsChild>
                            <w:div w:id="1219125147">
                              <w:marLeft w:val="0"/>
                              <w:marRight w:val="0"/>
                              <w:marTop w:val="0"/>
                              <w:marBottom w:val="0"/>
                              <w:divBdr>
                                <w:top w:val="none" w:sz="0" w:space="0" w:color="auto"/>
                                <w:left w:val="none" w:sz="0" w:space="0" w:color="auto"/>
                                <w:bottom w:val="none" w:sz="0" w:space="0" w:color="auto"/>
                                <w:right w:val="none" w:sz="0" w:space="0" w:color="auto"/>
                              </w:divBdr>
                              <w:divsChild>
                                <w:div w:id="4944217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7045949">
              <w:marLeft w:val="0"/>
              <w:marRight w:val="0"/>
              <w:marTop w:val="0"/>
              <w:marBottom w:val="0"/>
              <w:divBdr>
                <w:top w:val="none" w:sz="0" w:space="0" w:color="auto"/>
                <w:left w:val="none" w:sz="0" w:space="0" w:color="auto"/>
                <w:bottom w:val="none" w:sz="0" w:space="0" w:color="auto"/>
                <w:right w:val="none" w:sz="0" w:space="0" w:color="auto"/>
              </w:divBdr>
              <w:divsChild>
                <w:div w:id="203712684">
                  <w:marLeft w:val="0"/>
                  <w:marRight w:val="0"/>
                  <w:marTop w:val="0"/>
                  <w:marBottom w:val="0"/>
                  <w:divBdr>
                    <w:top w:val="none" w:sz="0" w:space="0" w:color="auto"/>
                    <w:left w:val="none" w:sz="0" w:space="0" w:color="auto"/>
                    <w:bottom w:val="none" w:sz="0" w:space="0" w:color="auto"/>
                    <w:right w:val="none" w:sz="0" w:space="0" w:color="auto"/>
                  </w:divBdr>
                  <w:divsChild>
                    <w:div w:id="10499182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64760183">
      <w:bodyDiv w:val="1"/>
      <w:marLeft w:val="0"/>
      <w:marRight w:val="0"/>
      <w:marTop w:val="0"/>
      <w:marBottom w:val="0"/>
      <w:divBdr>
        <w:top w:val="none" w:sz="0" w:space="0" w:color="auto"/>
        <w:left w:val="none" w:sz="0" w:space="0" w:color="auto"/>
        <w:bottom w:val="none" w:sz="0" w:space="0" w:color="auto"/>
        <w:right w:val="none" w:sz="0" w:space="0" w:color="auto"/>
      </w:divBdr>
    </w:div>
    <w:div w:id="1768498749">
      <w:bodyDiv w:val="1"/>
      <w:marLeft w:val="0"/>
      <w:marRight w:val="0"/>
      <w:marTop w:val="0"/>
      <w:marBottom w:val="0"/>
      <w:divBdr>
        <w:top w:val="none" w:sz="0" w:space="0" w:color="auto"/>
        <w:left w:val="none" w:sz="0" w:space="0" w:color="auto"/>
        <w:bottom w:val="none" w:sz="0" w:space="0" w:color="auto"/>
        <w:right w:val="none" w:sz="0" w:space="0" w:color="auto"/>
      </w:divBdr>
    </w:div>
    <w:div w:id="1804499050">
      <w:bodyDiv w:val="1"/>
      <w:marLeft w:val="0"/>
      <w:marRight w:val="0"/>
      <w:marTop w:val="0"/>
      <w:marBottom w:val="0"/>
      <w:divBdr>
        <w:top w:val="none" w:sz="0" w:space="0" w:color="auto"/>
        <w:left w:val="none" w:sz="0" w:space="0" w:color="auto"/>
        <w:bottom w:val="none" w:sz="0" w:space="0" w:color="auto"/>
        <w:right w:val="none" w:sz="0" w:space="0" w:color="auto"/>
      </w:divBdr>
    </w:div>
    <w:div w:id="1818644335">
      <w:bodyDiv w:val="1"/>
      <w:marLeft w:val="0"/>
      <w:marRight w:val="0"/>
      <w:marTop w:val="0"/>
      <w:marBottom w:val="0"/>
      <w:divBdr>
        <w:top w:val="none" w:sz="0" w:space="0" w:color="auto"/>
        <w:left w:val="none" w:sz="0" w:space="0" w:color="auto"/>
        <w:bottom w:val="none" w:sz="0" w:space="0" w:color="auto"/>
        <w:right w:val="none" w:sz="0" w:space="0" w:color="auto"/>
      </w:divBdr>
    </w:div>
    <w:div w:id="1829203378">
      <w:bodyDiv w:val="1"/>
      <w:marLeft w:val="0"/>
      <w:marRight w:val="0"/>
      <w:marTop w:val="0"/>
      <w:marBottom w:val="0"/>
      <w:divBdr>
        <w:top w:val="none" w:sz="0" w:space="0" w:color="auto"/>
        <w:left w:val="none" w:sz="0" w:space="0" w:color="auto"/>
        <w:bottom w:val="none" w:sz="0" w:space="0" w:color="auto"/>
        <w:right w:val="none" w:sz="0" w:space="0" w:color="auto"/>
      </w:divBdr>
    </w:div>
    <w:div w:id="1835993541">
      <w:bodyDiv w:val="1"/>
      <w:marLeft w:val="0"/>
      <w:marRight w:val="0"/>
      <w:marTop w:val="0"/>
      <w:marBottom w:val="0"/>
      <w:divBdr>
        <w:top w:val="none" w:sz="0" w:space="0" w:color="auto"/>
        <w:left w:val="none" w:sz="0" w:space="0" w:color="auto"/>
        <w:bottom w:val="none" w:sz="0" w:space="0" w:color="auto"/>
        <w:right w:val="none" w:sz="0" w:space="0" w:color="auto"/>
      </w:divBdr>
    </w:div>
    <w:div w:id="1844666014">
      <w:bodyDiv w:val="1"/>
      <w:marLeft w:val="0"/>
      <w:marRight w:val="0"/>
      <w:marTop w:val="0"/>
      <w:marBottom w:val="0"/>
      <w:divBdr>
        <w:top w:val="none" w:sz="0" w:space="0" w:color="auto"/>
        <w:left w:val="none" w:sz="0" w:space="0" w:color="auto"/>
        <w:bottom w:val="none" w:sz="0" w:space="0" w:color="auto"/>
        <w:right w:val="none" w:sz="0" w:space="0" w:color="auto"/>
      </w:divBdr>
    </w:div>
    <w:div w:id="1846509429">
      <w:bodyDiv w:val="1"/>
      <w:marLeft w:val="0"/>
      <w:marRight w:val="0"/>
      <w:marTop w:val="0"/>
      <w:marBottom w:val="0"/>
      <w:divBdr>
        <w:top w:val="none" w:sz="0" w:space="0" w:color="auto"/>
        <w:left w:val="none" w:sz="0" w:space="0" w:color="auto"/>
        <w:bottom w:val="none" w:sz="0" w:space="0" w:color="auto"/>
        <w:right w:val="none" w:sz="0" w:space="0" w:color="auto"/>
      </w:divBdr>
    </w:div>
    <w:div w:id="1847329788">
      <w:bodyDiv w:val="1"/>
      <w:marLeft w:val="0"/>
      <w:marRight w:val="0"/>
      <w:marTop w:val="0"/>
      <w:marBottom w:val="0"/>
      <w:divBdr>
        <w:top w:val="none" w:sz="0" w:space="0" w:color="auto"/>
        <w:left w:val="none" w:sz="0" w:space="0" w:color="auto"/>
        <w:bottom w:val="none" w:sz="0" w:space="0" w:color="auto"/>
        <w:right w:val="none" w:sz="0" w:space="0" w:color="auto"/>
      </w:divBdr>
    </w:div>
    <w:div w:id="1882284344">
      <w:bodyDiv w:val="1"/>
      <w:marLeft w:val="0"/>
      <w:marRight w:val="0"/>
      <w:marTop w:val="0"/>
      <w:marBottom w:val="0"/>
      <w:divBdr>
        <w:top w:val="none" w:sz="0" w:space="0" w:color="auto"/>
        <w:left w:val="none" w:sz="0" w:space="0" w:color="auto"/>
        <w:bottom w:val="none" w:sz="0" w:space="0" w:color="auto"/>
        <w:right w:val="none" w:sz="0" w:space="0" w:color="auto"/>
      </w:divBdr>
      <w:divsChild>
        <w:div w:id="87890031">
          <w:marLeft w:val="0"/>
          <w:marRight w:val="0"/>
          <w:marTop w:val="0"/>
          <w:marBottom w:val="0"/>
          <w:divBdr>
            <w:top w:val="none" w:sz="0" w:space="0" w:color="auto"/>
            <w:left w:val="none" w:sz="0" w:space="0" w:color="auto"/>
            <w:bottom w:val="none" w:sz="0" w:space="0" w:color="auto"/>
            <w:right w:val="none" w:sz="0" w:space="0" w:color="auto"/>
          </w:divBdr>
          <w:divsChild>
            <w:div w:id="1247498673">
              <w:marLeft w:val="0"/>
              <w:marRight w:val="0"/>
              <w:marTop w:val="0"/>
              <w:marBottom w:val="0"/>
              <w:divBdr>
                <w:top w:val="none" w:sz="0" w:space="0" w:color="auto"/>
                <w:left w:val="none" w:sz="0" w:space="0" w:color="auto"/>
                <w:bottom w:val="none" w:sz="0" w:space="0" w:color="auto"/>
                <w:right w:val="none" w:sz="0" w:space="0" w:color="auto"/>
              </w:divBdr>
              <w:divsChild>
                <w:div w:id="1262949529">
                  <w:marLeft w:val="0"/>
                  <w:marRight w:val="0"/>
                  <w:marTop w:val="0"/>
                  <w:marBottom w:val="0"/>
                  <w:divBdr>
                    <w:top w:val="none" w:sz="0" w:space="0" w:color="auto"/>
                    <w:left w:val="none" w:sz="0" w:space="0" w:color="auto"/>
                    <w:bottom w:val="none" w:sz="0" w:space="0" w:color="auto"/>
                    <w:right w:val="none" w:sz="0" w:space="0" w:color="auto"/>
                  </w:divBdr>
                  <w:divsChild>
                    <w:div w:id="1280836595">
                      <w:marLeft w:val="0"/>
                      <w:marRight w:val="0"/>
                      <w:marTop w:val="0"/>
                      <w:marBottom w:val="0"/>
                      <w:divBdr>
                        <w:top w:val="none" w:sz="0" w:space="0" w:color="auto"/>
                        <w:left w:val="none" w:sz="0" w:space="0" w:color="auto"/>
                        <w:bottom w:val="none" w:sz="0" w:space="0" w:color="auto"/>
                        <w:right w:val="none" w:sz="0" w:space="0" w:color="auto"/>
                      </w:divBdr>
                      <w:divsChild>
                        <w:div w:id="992492887">
                          <w:marLeft w:val="0"/>
                          <w:marRight w:val="0"/>
                          <w:marTop w:val="0"/>
                          <w:marBottom w:val="0"/>
                          <w:divBdr>
                            <w:top w:val="none" w:sz="0" w:space="0" w:color="auto"/>
                            <w:left w:val="none" w:sz="0" w:space="0" w:color="auto"/>
                            <w:bottom w:val="none" w:sz="0" w:space="0" w:color="auto"/>
                            <w:right w:val="none" w:sz="0" w:space="0" w:color="auto"/>
                          </w:divBdr>
                          <w:divsChild>
                            <w:div w:id="11630832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45910174">
                      <w:marLeft w:val="0"/>
                      <w:marRight w:val="0"/>
                      <w:marTop w:val="0"/>
                      <w:marBottom w:val="0"/>
                      <w:divBdr>
                        <w:top w:val="none" w:sz="0" w:space="0" w:color="auto"/>
                        <w:left w:val="none" w:sz="0" w:space="0" w:color="auto"/>
                        <w:bottom w:val="none" w:sz="0" w:space="0" w:color="auto"/>
                        <w:right w:val="none" w:sz="0" w:space="0" w:color="auto"/>
                      </w:divBdr>
                      <w:divsChild>
                        <w:div w:id="622418806">
                          <w:marLeft w:val="0"/>
                          <w:marRight w:val="0"/>
                          <w:marTop w:val="0"/>
                          <w:marBottom w:val="0"/>
                          <w:divBdr>
                            <w:top w:val="none" w:sz="0" w:space="0" w:color="auto"/>
                            <w:left w:val="none" w:sz="0" w:space="0" w:color="auto"/>
                            <w:bottom w:val="none" w:sz="0" w:space="0" w:color="auto"/>
                            <w:right w:val="none" w:sz="0" w:space="0" w:color="auto"/>
                          </w:divBdr>
                          <w:divsChild>
                            <w:div w:id="1297642241">
                              <w:marLeft w:val="0"/>
                              <w:marRight w:val="0"/>
                              <w:marTop w:val="0"/>
                              <w:marBottom w:val="0"/>
                              <w:divBdr>
                                <w:top w:val="none" w:sz="0" w:space="0" w:color="auto"/>
                                <w:left w:val="none" w:sz="0" w:space="0" w:color="auto"/>
                                <w:bottom w:val="none" w:sz="0" w:space="0" w:color="auto"/>
                                <w:right w:val="none" w:sz="0" w:space="0" w:color="auto"/>
                              </w:divBdr>
                              <w:divsChild>
                                <w:div w:id="494228511">
                                  <w:marLeft w:val="0"/>
                                  <w:marRight w:val="0"/>
                                  <w:marTop w:val="0"/>
                                  <w:marBottom w:val="0"/>
                                  <w:divBdr>
                                    <w:top w:val="none" w:sz="0" w:space="0" w:color="auto"/>
                                    <w:left w:val="none" w:sz="0" w:space="0" w:color="auto"/>
                                    <w:bottom w:val="none" w:sz="0" w:space="0" w:color="auto"/>
                                    <w:right w:val="none" w:sz="0" w:space="0" w:color="auto"/>
                                  </w:divBdr>
                                  <w:divsChild>
                                    <w:div w:id="3116395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904175690">
          <w:marLeft w:val="0"/>
          <w:marRight w:val="0"/>
          <w:marTop w:val="0"/>
          <w:marBottom w:val="0"/>
          <w:divBdr>
            <w:top w:val="none" w:sz="0" w:space="0" w:color="auto"/>
            <w:left w:val="none" w:sz="0" w:space="0" w:color="auto"/>
            <w:bottom w:val="none" w:sz="0" w:space="0" w:color="auto"/>
            <w:right w:val="none" w:sz="0" w:space="0" w:color="auto"/>
          </w:divBdr>
          <w:divsChild>
            <w:div w:id="1096637109">
              <w:marLeft w:val="0"/>
              <w:marRight w:val="0"/>
              <w:marTop w:val="0"/>
              <w:marBottom w:val="0"/>
              <w:divBdr>
                <w:top w:val="none" w:sz="0" w:space="0" w:color="auto"/>
                <w:left w:val="none" w:sz="0" w:space="0" w:color="auto"/>
                <w:bottom w:val="none" w:sz="0" w:space="0" w:color="auto"/>
                <w:right w:val="none" w:sz="0" w:space="0" w:color="auto"/>
              </w:divBdr>
              <w:divsChild>
                <w:div w:id="1411389103">
                  <w:marLeft w:val="0"/>
                  <w:marRight w:val="0"/>
                  <w:marTop w:val="0"/>
                  <w:marBottom w:val="0"/>
                  <w:divBdr>
                    <w:top w:val="none" w:sz="0" w:space="0" w:color="auto"/>
                    <w:left w:val="none" w:sz="0" w:space="0" w:color="auto"/>
                    <w:bottom w:val="none" w:sz="0" w:space="0" w:color="auto"/>
                    <w:right w:val="none" w:sz="0" w:space="0" w:color="auto"/>
                  </w:divBdr>
                  <w:divsChild>
                    <w:div w:id="10153805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33274983">
              <w:marLeft w:val="0"/>
              <w:marRight w:val="0"/>
              <w:marTop w:val="0"/>
              <w:marBottom w:val="0"/>
              <w:divBdr>
                <w:top w:val="none" w:sz="0" w:space="0" w:color="auto"/>
                <w:left w:val="none" w:sz="0" w:space="0" w:color="auto"/>
                <w:bottom w:val="none" w:sz="0" w:space="0" w:color="auto"/>
                <w:right w:val="none" w:sz="0" w:space="0" w:color="auto"/>
              </w:divBdr>
              <w:divsChild>
                <w:div w:id="125468646">
                  <w:marLeft w:val="0"/>
                  <w:marRight w:val="0"/>
                  <w:marTop w:val="0"/>
                  <w:marBottom w:val="0"/>
                  <w:divBdr>
                    <w:top w:val="none" w:sz="0" w:space="0" w:color="auto"/>
                    <w:left w:val="none" w:sz="0" w:space="0" w:color="auto"/>
                    <w:bottom w:val="none" w:sz="0" w:space="0" w:color="auto"/>
                    <w:right w:val="none" w:sz="0" w:space="0" w:color="auto"/>
                  </w:divBdr>
                  <w:divsChild>
                    <w:div w:id="1501852800">
                      <w:marLeft w:val="0"/>
                      <w:marRight w:val="0"/>
                      <w:marTop w:val="0"/>
                      <w:marBottom w:val="0"/>
                      <w:divBdr>
                        <w:top w:val="none" w:sz="0" w:space="0" w:color="auto"/>
                        <w:left w:val="none" w:sz="0" w:space="0" w:color="auto"/>
                        <w:bottom w:val="none" w:sz="0" w:space="0" w:color="auto"/>
                        <w:right w:val="none" w:sz="0" w:space="0" w:color="auto"/>
                      </w:divBdr>
                      <w:divsChild>
                        <w:div w:id="646474772">
                          <w:marLeft w:val="0"/>
                          <w:marRight w:val="0"/>
                          <w:marTop w:val="0"/>
                          <w:marBottom w:val="0"/>
                          <w:divBdr>
                            <w:top w:val="none" w:sz="0" w:space="0" w:color="auto"/>
                            <w:left w:val="none" w:sz="0" w:space="0" w:color="auto"/>
                            <w:bottom w:val="none" w:sz="0" w:space="0" w:color="auto"/>
                            <w:right w:val="none" w:sz="0" w:space="0" w:color="auto"/>
                          </w:divBdr>
                          <w:divsChild>
                            <w:div w:id="321593274">
                              <w:marLeft w:val="0"/>
                              <w:marRight w:val="0"/>
                              <w:marTop w:val="0"/>
                              <w:marBottom w:val="0"/>
                              <w:divBdr>
                                <w:top w:val="none" w:sz="0" w:space="0" w:color="auto"/>
                                <w:left w:val="none" w:sz="0" w:space="0" w:color="auto"/>
                                <w:bottom w:val="none" w:sz="0" w:space="0" w:color="auto"/>
                                <w:right w:val="none" w:sz="0" w:space="0" w:color="auto"/>
                              </w:divBdr>
                              <w:divsChild>
                                <w:div w:id="303395738">
                                  <w:marLeft w:val="0"/>
                                  <w:marRight w:val="0"/>
                                  <w:marTop w:val="0"/>
                                  <w:marBottom w:val="0"/>
                                  <w:divBdr>
                                    <w:top w:val="none" w:sz="0" w:space="0" w:color="auto"/>
                                    <w:left w:val="none" w:sz="0" w:space="0" w:color="auto"/>
                                    <w:bottom w:val="none" w:sz="0" w:space="0" w:color="auto"/>
                                    <w:right w:val="none" w:sz="0" w:space="0" w:color="auto"/>
                                  </w:divBdr>
                                  <w:divsChild>
                                    <w:div w:id="12281058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96966663">
                          <w:marLeft w:val="0"/>
                          <w:marRight w:val="0"/>
                          <w:marTop w:val="0"/>
                          <w:marBottom w:val="0"/>
                          <w:divBdr>
                            <w:top w:val="none" w:sz="0" w:space="0" w:color="auto"/>
                            <w:left w:val="none" w:sz="0" w:space="0" w:color="auto"/>
                            <w:bottom w:val="none" w:sz="0" w:space="0" w:color="auto"/>
                            <w:right w:val="none" w:sz="0" w:space="0" w:color="auto"/>
                          </w:divBdr>
                          <w:divsChild>
                            <w:div w:id="1525824642">
                              <w:marLeft w:val="0"/>
                              <w:marRight w:val="0"/>
                              <w:marTop w:val="0"/>
                              <w:marBottom w:val="0"/>
                              <w:divBdr>
                                <w:top w:val="none" w:sz="0" w:space="0" w:color="auto"/>
                                <w:left w:val="none" w:sz="0" w:space="0" w:color="auto"/>
                                <w:bottom w:val="none" w:sz="0" w:space="0" w:color="auto"/>
                                <w:right w:val="none" w:sz="0" w:space="0" w:color="auto"/>
                              </w:divBdr>
                              <w:divsChild>
                                <w:div w:id="18765049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906721684">
      <w:bodyDiv w:val="1"/>
      <w:marLeft w:val="0"/>
      <w:marRight w:val="0"/>
      <w:marTop w:val="0"/>
      <w:marBottom w:val="0"/>
      <w:divBdr>
        <w:top w:val="none" w:sz="0" w:space="0" w:color="auto"/>
        <w:left w:val="none" w:sz="0" w:space="0" w:color="auto"/>
        <w:bottom w:val="none" w:sz="0" w:space="0" w:color="auto"/>
        <w:right w:val="none" w:sz="0" w:space="0" w:color="auto"/>
      </w:divBdr>
    </w:div>
    <w:div w:id="1909998461">
      <w:bodyDiv w:val="1"/>
      <w:marLeft w:val="0"/>
      <w:marRight w:val="0"/>
      <w:marTop w:val="0"/>
      <w:marBottom w:val="0"/>
      <w:divBdr>
        <w:top w:val="none" w:sz="0" w:space="0" w:color="auto"/>
        <w:left w:val="none" w:sz="0" w:space="0" w:color="auto"/>
        <w:bottom w:val="none" w:sz="0" w:space="0" w:color="auto"/>
        <w:right w:val="none" w:sz="0" w:space="0" w:color="auto"/>
      </w:divBdr>
    </w:div>
    <w:div w:id="1920140414">
      <w:bodyDiv w:val="1"/>
      <w:marLeft w:val="0"/>
      <w:marRight w:val="0"/>
      <w:marTop w:val="0"/>
      <w:marBottom w:val="0"/>
      <w:divBdr>
        <w:top w:val="none" w:sz="0" w:space="0" w:color="auto"/>
        <w:left w:val="none" w:sz="0" w:space="0" w:color="auto"/>
        <w:bottom w:val="none" w:sz="0" w:space="0" w:color="auto"/>
        <w:right w:val="none" w:sz="0" w:space="0" w:color="auto"/>
      </w:divBdr>
    </w:div>
    <w:div w:id="1920601906">
      <w:bodyDiv w:val="1"/>
      <w:marLeft w:val="0"/>
      <w:marRight w:val="0"/>
      <w:marTop w:val="0"/>
      <w:marBottom w:val="0"/>
      <w:divBdr>
        <w:top w:val="none" w:sz="0" w:space="0" w:color="auto"/>
        <w:left w:val="none" w:sz="0" w:space="0" w:color="auto"/>
        <w:bottom w:val="none" w:sz="0" w:space="0" w:color="auto"/>
        <w:right w:val="none" w:sz="0" w:space="0" w:color="auto"/>
      </w:divBdr>
    </w:div>
    <w:div w:id="1928877559">
      <w:bodyDiv w:val="1"/>
      <w:marLeft w:val="0"/>
      <w:marRight w:val="0"/>
      <w:marTop w:val="0"/>
      <w:marBottom w:val="0"/>
      <w:divBdr>
        <w:top w:val="none" w:sz="0" w:space="0" w:color="auto"/>
        <w:left w:val="none" w:sz="0" w:space="0" w:color="auto"/>
        <w:bottom w:val="none" w:sz="0" w:space="0" w:color="auto"/>
        <w:right w:val="none" w:sz="0" w:space="0" w:color="auto"/>
      </w:divBdr>
    </w:div>
    <w:div w:id="1931769036">
      <w:bodyDiv w:val="1"/>
      <w:marLeft w:val="0"/>
      <w:marRight w:val="0"/>
      <w:marTop w:val="0"/>
      <w:marBottom w:val="0"/>
      <w:divBdr>
        <w:top w:val="none" w:sz="0" w:space="0" w:color="auto"/>
        <w:left w:val="none" w:sz="0" w:space="0" w:color="auto"/>
        <w:bottom w:val="none" w:sz="0" w:space="0" w:color="auto"/>
        <w:right w:val="none" w:sz="0" w:space="0" w:color="auto"/>
      </w:divBdr>
    </w:div>
    <w:div w:id="1935743222">
      <w:bodyDiv w:val="1"/>
      <w:marLeft w:val="0"/>
      <w:marRight w:val="0"/>
      <w:marTop w:val="0"/>
      <w:marBottom w:val="0"/>
      <w:divBdr>
        <w:top w:val="none" w:sz="0" w:space="0" w:color="auto"/>
        <w:left w:val="none" w:sz="0" w:space="0" w:color="auto"/>
        <w:bottom w:val="none" w:sz="0" w:space="0" w:color="auto"/>
        <w:right w:val="none" w:sz="0" w:space="0" w:color="auto"/>
      </w:divBdr>
    </w:div>
    <w:div w:id="1937211327">
      <w:bodyDiv w:val="1"/>
      <w:marLeft w:val="0"/>
      <w:marRight w:val="0"/>
      <w:marTop w:val="0"/>
      <w:marBottom w:val="0"/>
      <w:divBdr>
        <w:top w:val="none" w:sz="0" w:space="0" w:color="auto"/>
        <w:left w:val="none" w:sz="0" w:space="0" w:color="auto"/>
        <w:bottom w:val="none" w:sz="0" w:space="0" w:color="auto"/>
        <w:right w:val="none" w:sz="0" w:space="0" w:color="auto"/>
      </w:divBdr>
    </w:div>
    <w:div w:id="1940211794">
      <w:bodyDiv w:val="1"/>
      <w:marLeft w:val="0"/>
      <w:marRight w:val="0"/>
      <w:marTop w:val="0"/>
      <w:marBottom w:val="0"/>
      <w:divBdr>
        <w:top w:val="none" w:sz="0" w:space="0" w:color="auto"/>
        <w:left w:val="none" w:sz="0" w:space="0" w:color="auto"/>
        <w:bottom w:val="none" w:sz="0" w:space="0" w:color="auto"/>
        <w:right w:val="none" w:sz="0" w:space="0" w:color="auto"/>
      </w:divBdr>
    </w:div>
    <w:div w:id="1967159389">
      <w:bodyDiv w:val="1"/>
      <w:marLeft w:val="0"/>
      <w:marRight w:val="0"/>
      <w:marTop w:val="0"/>
      <w:marBottom w:val="0"/>
      <w:divBdr>
        <w:top w:val="none" w:sz="0" w:space="0" w:color="auto"/>
        <w:left w:val="none" w:sz="0" w:space="0" w:color="auto"/>
        <w:bottom w:val="none" w:sz="0" w:space="0" w:color="auto"/>
        <w:right w:val="none" w:sz="0" w:space="0" w:color="auto"/>
      </w:divBdr>
    </w:div>
    <w:div w:id="1989822811">
      <w:bodyDiv w:val="1"/>
      <w:marLeft w:val="0"/>
      <w:marRight w:val="0"/>
      <w:marTop w:val="0"/>
      <w:marBottom w:val="0"/>
      <w:divBdr>
        <w:top w:val="none" w:sz="0" w:space="0" w:color="auto"/>
        <w:left w:val="none" w:sz="0" w:space="0" w:color="auto"/>
        <w:bottom w:val="none" w:sz="0" w:space="0" w:color="auto"/>
        <w:right w:val="none" w:sz="0" w:space="0" w:color="auto"/>
      </w:divBdr>
    </w:div>
    <w:div w:id="1996564695">
      <w:bodyDiv w:val="1"/>
      <w:marLeft w:val="0"/>
      <w:marRight w:val="0"/>
      <w:marTop w:val="0"/>
      <w:marBottom w:val="0"/>
      <w:divBdr>
        <w:top w:val="none" w:sz="0" w:space="0" w:color="auto"/>
        <w:left w:val="none" w:sz="0" w:space="0" w:color="auto"/>
        <w:bottom w:val="none" w:sz="0" w:space="0" w:color="auto"/>
        <w:right w:val="none" w:sz="0" w:space="0" w:color="auto"/>
      </w:divBdr>
    </w:div>
    <w:div w:id="2008482790">
      <w:bodyDiv w:val="1"/>
      <w:marLeft w:val="0"/>
      <w:marRight w:val="0"/>
      <w:marTop w:val="0"/>
      <w:marBottom w:val="0"/>
      <w:divBdr>
        <w:top w:val="none" w:sz="0" w:space="0" w:color="auto"/>
        <w:left w:val="none" w:sz="0" w:space="0" w:color="auto"/>
        <w:bottom w:val="none" w:sz="0" w:space="0" w:color="auto"/>
        <w:right w:val="none" w:sz="0" w:space="0" w:color="auto"/>
      </w:divBdr>
    </w:div>
    <w:div w:id="2010861957">
      <w:bodyDiv w:val="1"/>
      <w:marLeft w:val="0"/>
      <w:marRight w:val="0"/>
      <w:marTop w:val="0"/>
      <w:marBottom w:val="0"/>
      <w:divBdr>
        <w:top w:val="none" w:sz="0" w:space="0" w:color="auto"/>
        <w:left w:val="none" w:sz="0" w:space="0" w:color="auto"/>
        <w:bottom w:val="none" w:sz="0" w:space="0" w:color="auto"/>
        <w:right w:val="none" w:sz="0" w:space="0" w:color="auto"/>
      </w:divBdr>
    </w:div>
    <w:div w:id="2014066892">
      <w:bodyDiv w:val="1"/>
      <w:marLeft w:val="0"/>
      <w:marRight w:val="0"/>
      <w:marTop w:val="0"/>
      <w:marBottom w:val="0"/>
      <w:divBdr>
        <w:top w:val="none" w:sz="0" w:space="0" w:color="auto"/>
        <w:left w:val="none" w:sz="0" w:space="0" w:color="auto"/>
        <w:bottom w:val="none" w:sz="0" w:space="0" w:color="auto"/>
        <w:right w:val="none" w:sz="0" w:space="0" w:color="auto"/>
      </w:divBdr>
    </w:div>
    <w:div w:id="2015112560">
      <w:bodyDiv w:val="1"/>
      <w:marLeft w:val="0"/>
      <w:marRight w:val="0"/>
      <w:marTop w:val="0"/>
      <w:marBottom w:val="0"/>
      <w:divBdr>
        <w:top w:val="none" w:sz="0" w:space="0" w:color="auto"/>
        <w:left w:val="none" w:sz="0" w:space="0" w:color="auto"/>
        <w:bottom w:val="none" w:sz="0" w:space="0" w:color="auto"/>
        <w:right w:val="none" w:sz="0" w:space="0" w:color="auto"/>
      </w:divBdr>
    </w:div>
    <w:div w:id="2029288059">
      <w:bodyDiv w:val="1"/>
      <w:marLeft w:val="0"/>
      <w:marRight w:val="0"/>
      <w:marTop w:val="0"/>
      <w:marBottom w:val="0"/>
      <w:divBdr>
        <w:top w:val="none" w:sz="0" w:space="0" w:color="auto"/>
        <w:left w:val="none" w:sz="0" w:space="0" w:color="auto"/>
        <w:bottom w:val="none" w:sz="0" w:space="0" w:color="auto"/>
        <w:right w:val="none" w:sz="0" w:space="0" w:color="auto"/>
      </w:divBdr>
    </w:div>
    <w:div w:id="2061321831">
      <w:bodyDiv w:val="1"/>
      <w:marLeft w:val="0"/>
      <w:marRight w:val="0"/>
      <w:marTop w:val="0"/>
      <w:marBottom w:val="0"/>
      <w:divBdr>
        <w:top w:val="none" w:sz="0" w:space="0" w:color="auto"/>
        <w:left w:val="none" w:sz="0" w:space="0" w:color="auto"/>
        <w:bottom w:val="none" w:sz="0" w:space="0" w:color="auto"/>
        <w:right w:val="none" w:sz="0" w:space="0" w:color="auto"/>
      </w:divBdr>
    </w:div>
    <w:div w:id="2063678279">
      <w:bodyDiv w:val="1"/>
      <w:marLeft w:val="0"/>
      <w:marRight w:val="0"/>
      <w:marTop w:val="0"/>
      <w:marBottom w:val="0"/>
      <w:divBdr>
        <w:top w:val="none" w:sz="0" w:space="0" w:color="auto"/>
        <w:left w:val="none" w:sz="0" w:space="0" w:color="auto"/>
        <w:bottom w:val="none" w:sz="0" w:space="0" w:color="auto"/>
        <w:right w:val="none" w:sz="0" w:space="0" w:color="auto"/>
      </w:divBdr>
    </w:div>
    <w:div w:id="2065517091">
      <w:bodyDiv w:val="1"/>
      <w:marLeft w:val="0"/>
      <w:marRight w:val="0"/>
      <w:marTop w:val="0"/>
      <w:marBottom w:val="0"/>
      <w:divBdr>
        <w:top w:val="none" w:sz="0" w:space="0" w:color="auto"/>
        <w:left w:val="none" w:sz="0" w:space="0" w:color="auto"/>
        <w:bottom w:val="none" w:sz="0" w:space="0" w:color="auto"/>
        <w:right w:val="none" w:sz="0" w:space="0" w:color="auto"/>
      </w:divBdr>
    </w:div>
    <w:div w:id="2076659062">
      <w:bodyDiv w:val="1"/>
      <w:marLeft w:val="0"/>
      <w:marRight w:val="0"/>
      <w:marTop w:val="0"/>
      <w:marBottom w:val="0"/>
      <w:divBdr>
        <w:top w:val="none" w:sz="0" w:space="0" w:color="auto"/>
        <w:left w:val="none" w:sz="0" w:space="0" w:color="auto"/>
        <w:bottom w:val="none" w:sz="0" w:space="0" w:color="auto"/>
        <w:right w:val="none" w:sz="0" w:space="0" w:color="auto"/>
      </w:divBdr>
    </w:div>
    <w:div w:id="2100910010">
      <w:bodyDiv w:val="1"/>
      <w:marLeft w:val="0"/>
      <w:marRight w:val="0"/>
      <w:marTop w:val="0"/>
      <w:marBottom w:val="0"/>
      <w:divBdr>
        <w:top w:val="none" w:sz="0" w:space="0" w:color="auto"/>
        <w:left w:val="none" w:sz="0" w:space="0" w:color="auto"/>
        <w:bottom w:val="none" w:sz="0" w:space="0" w:color="auto"/>
        <w:right w:val="none" w:sz="0" w:space="0" w:color="auto"/>
      </w:divBdr>
      <w:divsChild>
        <w:div w:id="155466166">
          <w:marLeft w:val="0"/>
          <w:marRight w:val="0"/>
          <w:marTop w:val="0"/>
          <w:marBottom w:val="0"/>
          <w:divBdr>
            <w:top w:val="none" w:sz="0" w:space="0" w:color="auto"/>
            <w:left w:val="none" w:sz="0" w:space="0" w:color="auto"/>
            <w:bottom w:val="none" w:sz="0" w:space="0" w:color="auto"/>
            <w:right w:val="none" w:sz="0" w:space="0" w:color="auto"/>
          </w:divBdr>
        </w:div>
        <w:div w:id="179053279">
          <w:marLeft w:val="0"/>
          <w:marRight w:val="0"/>
          <w:marTop w:val="0"/>
          <w:marBottom w:val="0"/>
          <w:divBdr>
            <w:top w:val="none" w:sz="0" w:space="0" w:color="auto"/>
            <w:left w:val="none" w:sz="0" w:space="0" w:color="auto"/>
            <w:bottom w:val="none" w:sz="0" w:space="0" w:color="auto"/>
            <w:right w:val="none" w:sz="0" w:space="0" w:color="auto"/>
          </w:divBdr>
        </w:div>
        <w:div w:id="185097308">
          <w:marLeft w:val="0"/>
          <w:marRight w:val="0"/>
          <w:marTop w:val="0"/>
          <w:marBottom w:val="0"/>
          <w:divBdr>
            <w:top w:val="none" w:sz="0" w:space="0" w:color="auto"/>
            <w:left w:val="none" w:sz="0" w:space="0" w:color="auto"/>
            <w:bottom w:val="none" w:sz="0" w:space="0" w:color="auto"/>
            <w:right w:val="none" w:sz="0" w:space="0" w:color="auto"/>
          </w:divBdr>
        </w:div>
        <w:div w:id="365757974">
          <w:marLeft w:val="0"/>
          <w:marRight w:val="0"/>
          <w:marTop w:val="0"/>
          <w:marBottom w:val="0"/>
          <w:divBdr>
            <w:top w:val="none" w:sz="0" w:space="0" w:color="auto"/>
            <w:left w:val="none" w:sz="0" w:space="0" w:color="auto"/>
            <w:bottom w:val="none" w:sz="0" w:space="0" w:color="auto"/>
            <w:right w:val="none" w:sz="0" w:space="0" w:color="auto"/>
          </w:divBdr>
        </w:div>
        <w:div w:id="390160608">
          <w:marLeft w:val="0"/>
          <w:marRight w:val="0"/>
          <w:marTop w:val="0"/>
          <w:marBottom w:val="0"/>
          <w:divBdr>
            <w:top w:val="none" w:sz="0" w:space="0" w:color="auto"/>
            <w:left w:val="none" w:sz="0" w:space="0" w:color="auto"/>
            <w:bottom w:val="none" w:sz="0" w:space="0" w:color="auto"/>
            <w:right w:val="none" w:sz="0" w:space="0" w:color="auto"/>
          </w:divBdr>
        </w:div>
        <w:div w:id="396172515">
          <w:marLeft w:val="0"/>
          <w:marRight w:val="0"/>
          <w:marTop w:val="0"/>
          <w:marBottom w:val="0"/>
          <w:divBdr>
            <w:top w:val="none" w:sz="0" w:space="0" w:color="auto"/>
            <w:left w:val="none" w:sz="0" w:space="0" w:color="auto"/>
            <w:bottom w:val="none" w:sz="0" w:space="0" w:color="auto"/>
            <w:right w:val="none" w:sz="0" w:space="0" w:color="auto"/>
          </w:divBdr>
        </w:div>
        <w:div w:id="514155758">
          <w:marLeft w:val="0"/>
          <w:marRight w:val="0"/>
          <w:marTop w:val="0"/>
          <w:marBottom w:val="0"/>
          <w:divBdr>
            <w:top w:val="none" w:sz="0" w:space="0" w:color="auto"/>
            <w:left w:val="none" w:sz="0" w:space="0" w:color="auto"/>
            <w:bottom w:val="none" w:sz="0" w:space="0" w:color="auto"/>
            <w:right w:val="none" w:sz="0" w:space="0" w:color="auto"/>
          </w:divBdr>
        </w:div>
        <w:div w:id="546336605">
          <w:marLeft w:val="0"/>
          <w:marRight w:val="0"/>
          <w:marTop w:val="0"/>
          <w:marBottom w:val="0"/>
          <w:divBdr>
            <w:top w:val="none" w:sz="0" w:space="0" w:color="auto"/>
            <w:left w:val="none" w:sz="0" w:space="0" w:color="auto"/>
            <w:bottom w:val="none" w:sz="0" w:space="0" w:color="auto"/>
            <w:right w:val="none" w:sz="0" w:space="0" w:color="auto"/>
          </w:divBdr>
        </w:div>
        <w:div w:id="581137226">
          <w:marLeft w:val="0"/>
          <w:marRight w:val="0"/>
          <w:marTop w:val="0"/>
          <w:marBottom w:val="0"/>
          <w:divBdr>
            <w:top w:val="none" w:sz="0" w:space="0" w:color="auto"/>
            <w:left w:val="none" w:sz="0" w:space="0" w:color="auto"/>
            <w:bottom w:val="none" w:sz="0" w:space="0" w:color="auto"/>
            <w:right w:val="none" w:sz="0" w:space="0" w:color="auto"/>
          </w:divBdr>
        </w:div>
        <w:div w:id="950017154">
          <w:marLeft w:val="0"/>
          <w:marRight w:val="0"/>
          <w:marTop w:val="0"/>
          <w:marBottom w:val="0"/>
          <w:divBdr>
            <w:top w:val="none" w:sz="0" w:space="0" w:color="auto"/>
            <w:left w:val="none" w:sz="0" w:space="0" w:color="auto"/>
            <w:bottom w:val="none" w:sz="0" w:space="0" w:color="auto"/>
            <w:right w:val="none" w:sz="0" w:space="0" w:color="auto"/>
          </w:divBdr>
        </w:div>
        <w:div w:id="1024865249">
          <w:marLeft w:val="0"/>
          <w:marRight w:val="0"/>
          <w:marTop w:val="0"/>
          <w:marBottom w:val="0"/>
          <w:divBdr>
            <w:top w:val="none" w:sz="0" w:space="0" w:color="auto"/>
            <w:left w:val="none" w:sz="0" w:space="0" w:color="auto"/>
            <w:bottom w:val="none" w:sz="0" w:space="0" w:color="auto"/>
            <w:right w:val="none" w:sz="0" w:space="0" w:color="auto"/>
          </w:divBdr>
        </w:div>
        <w:div w:id="1039672678">
          <w:marLeft w:val="0"/>
          <w:marRight w:val="0"/>
          <w:marTop w:val="0"/>
          <w:marBottom w:val="0"/>
          <w:divBdr>
            <w:top w:val="none" w:sz="0" w:space="0" w:color="auto"/>
            <w:left w:val="none" w:sz="0" w:space="0" w:color="auto"/>
            <w:bottom w:val="none" w:sz="0" w:space="0" w:color="auto"/>
            <w:right w:val="none" w:sz="0" w:space="0" w:color="auto"/>
          </w:divBdr>
        </w:div>
        <w:div w:id="1088886994">
          <w:marLeft w:val="0"/>
          <w:marRight w:val="0"/>
          <w:marTop w:val="0"/>
          <w:marBottom w:val="0"/>
          <w:divBdr>
            <w:top w:val="none" w:sz="0" w:space="0" w:color="auto"/>
            <w:left w:val="none" w:sz="0" w:space="0" w:color="auto"/>
            <w:bottom w:val="none" w:sz="0" w:space="0" w:color="auto"/>
            <w:right w:val="none" w:sz="0" w:space="0" w:color="auto"/>
          </w:divBdr>
        </w:div>
        <w:div w:id="1122769107">
          <w:marLeft w:val="0"/>
          <w:marRight w:val="0"/>
          <w:marTop w:val="0"/>
          <w:marBottom w:val="0"/>
          <w:divBdr>
            <w:top w:val="none" w:sz="0" w:space="0" w:color="auto"/>
            <w:left w:val="none" w:sz="0" w:space="0" w:color="auto"/>
            <w:bottom w:val="none" w:sz="0" w:space="0" w:color="auto"/>
            <w:right w:val="none" w:sz="0" w:space="0" w:color="auto"/>
          </w:divBdr>
        </w:div>
        <w:div w:id="1124544815">
          <w:marLeft w:val="0"/>
          <w:marRight w:val="0"/>
          <w:marTop w:val="0"/>
          <w:marBottom w:val="0"/>
          <w:divBdr>
            <w:top w:val="none" w:sz="0" w:space="0" w:color="auto"/>
            <w:left w:val="none" w:sz="0" w:space="0" w:color="auto"/>
            <w:bottom w:val="none" w:sz="0" w:space="0" w:color="auto"/>
            <w:right w:val="none" w:sz="0" w:space="0" w:color="auto"/>
          </w:divBdr>
        </w:div>
        <w:div w:id="1125196995">
          <w:marLeft w:val="0"/>
          <w:marRight w:val="0"/>
          <w:marTop w:val="0"/>
          <w:marBottom w:val="0"/>
          <w:divBdr>
            <w:top w:val="none" w:sz="0" w:space="0" w:color="auto"/>
            <w:left w:val="none" w:sz="0" w:space="0" w:color="auto"/>
            <w:bottom w:val="none" w:sz="0" w:space="0" w:color="auto"/>
            <w:right w:val="none" w:sz="0" w:space="0" w:color="auto"/>
          </w:divBdr>
          <w:divsChild>
            <w:div w:id="7026626">
              <w:marLeft w:val="0"/>
              <w:marRight w:val="0"/>
              <w:marTop w:val="0"/>
              <w:marBottom w:val="0"/>
              <w:divBdr>
                <w:top w:val="none" w:sz="0" w:space="0" w:color="auto"/>
                <w:left w:val="none" w:sz="0" w:space="0" w:color="auto"/>
                <w:bottom w:val="none" w:sz="0" w:space="0" w:color="auto"/>
                <w:right w:val="none" w:sz="0" w:space="0" w:color="auto"/>
              </w:divBdr>
            </w:div>
            <w:div w:id="170725436">
              <w:marLeft w:val="0"/>
              <w:marRight w:val="0"/>
              <w:marTop w:val="0"/>
              <w:marBottom w:val="0"/>
              <w:divBdr>
                <w:top w:val="none" w:sz="0" w:space="0" w:color="auto"/>
                <w:left w:val="none" w:sz="0" w:space="0" w:color="auto"/>
                <w:bottom w:val="none" w:sz="0" w:space="0" w:color="auto"/>
                <w:right w:val="none" w:sz="0" w:space="0" w:color="auto"/>
              </w:divBdr>
            </w:div>
            <w:div w:id="269515646">
              <w:marLeft w:val="0"/>
              <w:marRight w:val="0"/>
              <w:marTop w:val="0"/>
              <w:marBottom w:val="0"/>
              <w:divBdr>
                <w:top w:val="none" w:sz="0" w:space="0" w:color="auto"/>
                <w:left w:val="none" w:sz="0" w:space="0" w:color="auto"/>
                <w:bottom w:val="none" w:sz="0" w:space="0" w:color="auto"/>
                <w:right w:val="none" w:sz="0" w:space="0" w:color="auto"/>
              </w:divBdr>
            </w:div>
            <w:div w:id="407504458">
              <w:marLeft w:val="0"/>
              <w:marRight w:val="0"/>
              <w:marTop w:val="0"/>
              <w:marBottom w:val="0"/>
              <w:divBdr>
                <w:top w:val="none" w:sz="0" w:space="0" w:color="auto"/>
                <w:left w:val="none" w:sz="0" w:space="0" w:color="auto"/>
                <w:bottom w:val="none" w:sz="0" w:space="0" w:color="auto"/>
                <w:right w:val="none" w:sz="0" w:space="0" w:color="auto"/>
              </w:divBdr>
            </w:div>
            <w:div w:id="508838250">
              <w:marLeft w:val="0"/>
              <w:marRight w:val="0"/>
              <w:marTop w:val="0"/>
              <w:marBottom w:val="0"/>
              <w:divBdr>
                <w:top w:val="none" w:sz="0" w:space="0" w:color="auto"/>
                <w:left w:val="none" w:sz="0" w:space="0" w:color="auto"/>
                <w:bottom w:val="none" w:sz="0" w:space="0" w:color="auto"/>
                <w:right w:val="none" w:sz="0" w:space="0" w:color="auto"/>
              </w:divBdr>
            </w:div>
            <w:div w:id="675962044">
              <w:marLeft w:val="0"/>
              <w:marRight w:val="0"/>
              <w:marTop w:val="0"/>
              <w:marBottom w:val="0"/>
              <w:divBdr>
                <w:top w:val="none" w:sz="0" w:space="0" w:color="auto"/>
                <w:left w:val="none" w:sz="0" w:space="0" w:color="auto"/>
                <w:bottom w:val="none" w:sz="0" w:space="0" w:color="auto"/>
                <w:right w:val="none" w:sz="0" w:space="0" w:color="auto"/>
              </w:divBdr>
            </w:div>
            <w:div w:id="959186867">
              <w:marLeft w:val="0"/>
              <w:marRight w:val="0"/>
              <w:marTop w:val="0"/>
              <w:marBottom w:val="0"/>
              <w:divBdr>
                <w:top w:val="none" w:sz="0" w:space="0" w:color="auto"/>
                <w:left w:val="none" w:sz="0" w:space="0" w:color="auto"/>
                <w:bottom w:val="none" w:sz="0" w:space="0" w:color="auto"/>
                <w:right w:val="none" w:sz="0" w:space="0" w:color="auto"/>
              </w:divBdr>
            </w:div>
            <w:div w:id="1022825628">
              <w:marLeft w:val="0"/>
              <w:marRight w:val="0"/>
              <w:marTop w:val="0"/>
              <w:marBottom w:val="0"/>
              <w:divBdr>
                <w:top w:val="none" w:sz="0" w:space="0" w:color="auto"/>
                <w:left w:val="none" w:sz="0" w:space="0" w:color="auto"/>
                <w:bottom w:val="none" w:sz="0" w:space="0" w:color="auto"/>
                <w:right w:val="none" w:sz="0" w:space="0" w:color="auto"/>
              </w:divBdr>
            </w:div>
            <w:div w:id="1053584125">
              <w:marLeft w:val="0"/>
              <w:marRight w:val="0"/>
              <w:marTop w:val="0"/>
              <w:marBottom w:val="0"/>
              <w:divBdr>
                <w:top w:val="none" w:sz="0" w:space="0" w:color="auto"/>
                <w:left w:val="none" w:sz="0" w:space="0" w:color="auto"/>
                <w:bottom w:val="none" w:sz="0" w:space="0" w:color="auto"/>
                <w:right w:val="none" w:sz="0" w:space="0" w:color="auto"/>
              </w:divBdr>
            </w:div>
            <w:div w:id="1064184882">
              <w:marLeft w:val="0"/>
              <w:marRight w:val="0"/>
              <w:marTop w:val="0"/>
              <w:marBottom w:val="0"/>
              <w:divBdr>
                <w:top w:val="none" w:sz="0" w:space="0" w:color="auto"/>
                <w:left w:val="none" w:sz="0" w:space="0" w:color="auto"/>
                <w:bottom w:val="none" w:sz="0" w:space="0" w:color="auto"/>
                <w:right w:val="none" w:sz="0" w:space="0" w:color="auto"/>
              </w:divBdr>
            </w:div>
            <w:div w:id="1065034760">
              <w:marLeft w:val="0"/>
              <w:marRight w:val="0"/>
              <w:marTop w:val="0"/>
              <w:marBottom w:val="0"/>
              <w:divBdr>
                <w:top w:val="none" w:sz="0" w:space="0" w:color="auto"/>
                <w:left w:val="none" w:sz="0" w:space="0" w:color="auto"/>
                <w:bottom w:val="none" w:sz="0" w:space="0" w:color="auto"/>
                <w:right w:val="none" w:sz="0" w:space="0" w:color="auto"/>
              </w:divBdr>
            </w:div>
            <w:div w:id="1289235962">
              <w:marLeft w:val="0"/>
              <w:marRight w:val="0"/>
              <w:marTop w:val="0"/>
              <w:marBottom w:val="0"/>
              <w:divBdr>
                <w:top w:val="none" w:sz="0" w:space="0" w:color="auto"/>
                <w:left w:val="none" w:sz="0" w:space="0" w:color="auto"/>
                <w:bottom w:val="none" w:sz="0" w:space="0" w:color="auto"/>
                <w:right w:val="none" w:sz="0" w:space="0" w:color="auto"/>
              </w:divBdr>
            </w:div>
            <w:div w:id="1581141431">
              <w:marLeft w:val="0"/>
              <w:marRight w:val="0"/>
              <w:marTop w:val="0"/>
              <w:marBottom w:val="0"/>
              <w:divBdr>
                <w:top w:val="none" w:sz="0" w:space="0" w:color="auto"/>
                <w:left w:val="none" w:sz="0" w:space="0" w:color="auto"/>
                <w:bottom w:val="none" w:sz="0" w:space="0" w:color="auto"/>
                <w:right w:val="none" w:sz="0" w:space="0" w:color="auto"/>
              </w:divBdr>
            </w:div>
            <w:div w:id="1587692717">
              <w:marLeft w:val="0"/>
              <w:marRight w:val="0"/>
              <w:marTop w:val="0"/>
              <w:marBottom w:val="0"/>
              <w:divBdr>
                <w:top w:val="none" w:sz="0" w:space="0" w:color="auto"/>
                <w:left w:val="none" w:sz="0" w:space="0" w:color="auto"/>
                <w:bottom w:val="none" w:sz="0" w:space="0" w:color="auto"/>
                <w:right w:val="none" w:sz="0" w:space="0" w:color="auto"/>
              </w:divBdr>
            </w:div>
            <w:div w:id="1589773578">
              <w:marLeft w:val="0"/>
              <w:marRight w:val="0"/>
              <w:marTop w:val="0"/>
              <w:marBottom w:val="0"/>
              <w:divBdr>
                <w:top w:val="none" w:sz="0" w:space="0" w:color="auto"/>
                <w:left w:val="none" w:sz="0" w:space="0" w:color="auto"/>
                <w:bottom w:val="none" w:sz="0" w:space="0" w:color="auto"/>
                <w:right w:val="none" w:sz="0" w:space="0" w:color="auto"/>
              </w:divBdr>
            </w:div>
            <w:div w:id="1634748059">
              <w:marLeft w:val="0"/>
              <w:marRight w:val="0"/>
              <w:marTop w:val="0"/>
              <w:marBottom w:val="0"/>
              <w:divBdr>
                <w:top w:val="none" w:sz="0" w:space="0" w:color="auto"/>
                <w:left w:val="none" w:sz="0" w:space="0" w:color="auto"/>
                <w:bottom w:val="none" w:sz="0" w:space="0" w:color="auto"/>
                <w:right w:val="none" w:sz="0" w:space="0" w:color="auto"/>
              </w:divBdr>
            </w:div>
            <w:div w:id="1664972805">
              <w:marLeft w:val="0"/>
              <w:marRight w:val="0"/>
              <w:marTop w:val="0"/>
              <w:marBottom w:val="0"/>
              <w:divBdr>
                <w:top w:val="none" w:sz="0" w:space="0" w:color="auto"/>
                <w:left w:val="none" w:sz="0" w:space="0" w:color="auto"/>
                <w:bottom w:val="none" w:sz="0" w:space="0" w:color="auto"/>
                <w:right w:val="none" w:sz="0" w:space="0" w:color="auto"/>
              </w:divBdr>
            </w:div>
            <w:div w:id="1670522597">
              <w:marLeft w:val="0"/>
              <w:marRight w:val="0"/>
              <w:marTop w:val="0"/>
              <w:marBottom w:val="0"/>
              <w:divBdr>
                <w:top w:val="none" w:sz="0" w:space="0" w:color="auto"/>
                <w:left w:val="none" w:sz="0" w:space="0" w:color="auto"/>
                <w:bottom w:val="none" w:sz="0" w:space="0" w:color="auto"/>
                <w:right w:val="none" w:sz="0" w:space="0" w:color="auto"/>
              </w:divBdr>
            </w:div>
          </w:divsChild>
        </w:div>
        <w:div w:id="1153910974">
          <w:marLeft w:val="0"/>
          <w:marRight w:val="0"/>
          <w:marTop w:val="0"/>
          <w:marBottom w:val="0"/>
          <w:divBdr>
            <w:top w:val="none" w:sz="0" w:space="0" w:color="auto"/>
            <w:left w:val="none" w:sz="0" w:space="0" w:color="auto"/>
            <w:bottom w:val="none" w:sz="0" w:space="0" w:color="auto"/>
            <w:right w:val="none" w:sz="0" w:space="0" w:color="auto"/>
          </w:divBdr>
        </w:div>
        <w:div w:id="1229267579">
          <w:marLeft w:val="0"/>
          <w:marRight w:val="0"/>
          <w:marTop w:val="0"/>
          <w:marBottom w:val="0"/>
          <w:divBdr>
            <w:top w:val="none" w:sz="0" w:space="0" w:color="auto"/>
            <w:left w:val="none" w:sz="0" w:space="0" w:color="auto"/>
            <w:bottom w:val="none" w:sz="0" w:space="0" w:color="auto"/>
            <w:right w:val="none" w:sz="0" w:space="0" w:color="auto"/>
          </w:divBdr>
        </w:div>
        <w:div w:id="1240672365">
          <w:marLeft w:val="0"/>
          <w:marRight w:val="0"/>
          <w:marTop w:val="0"/>
          <w:marBottom w:val="0"/>
          <w:divBdr>
            <w:top w:val="none" w:sz="0" w:space="0" w:color="auto"/>
            <w:left w:val="none" w:sz="0" w:space="0" w:color="auto"/>
            <w:bottom w:val="none" w:sz="0" w:space="0" w:color="auto"/>
            <w:right w:val="none" w:sz="0" w:space="0" w:color="auto"/>
          </w:divBdr>
        </w:div>
        <w:div w:id="1270888812">
          <w:marLeft w:val="0"/>
          <w:marRight w:val="0"/>
          <w:marTop w:val="0"/>
          <w:marBottom w:val="0"/>
          <w:divBdr>
            <w:top w:val="none" w:sz="0" w:space="0" w:color="auto"/>
            <w:left w:val="none" w:sz="0" w:space="0" w:color="auto"/>
            <w:bottom w:val="none" w:sz="0" w:space="0" w:color="auto"/>
            <w:right w:val="none" w:sz="0" w:space="0" w:color="auto"/>
          </w:divBdr>
        </w:div>
        <w:div w:id="1330673780">
          <w:marLeft w:val="0"/>
          <w:marRight w:val="0"/>
          <w:marTop w:val="0"/>
          <w:marBottom w:val="0"/>
          <w:divBdr>
            <w:top w:val="none" w:sz="0" w:space="0" w:color="auto"/>
            <w:left w:val="none" w:sz="0" w:space="0" w:color="auto"/>
            <w:bottom w:val="none" w:sz="0" w:space="0" w:color="auto"/>
            <w:right w:val="none" w:sz="0" w:space="0" w:color="auto"/>
          </w:divBdr>
        </w:div>
        <w:div w:id="1440635555">
          <w:marLeft w:val="0"/>
          <w:marRight w:val="0"/>
          <w:marTop w:val="0"/>
          <w:marBottom w:val="0"/>
          <w:divBdr>
            <w:top w:val="none" w:sz="0" w:space="0" w:color="auto"/>
            <w:left w:val="none" w:sz="0" w:space="0" w:color="auto"/>
            <w:bottom w:val="none" w:sz="0" w:space="0" w:color="auto"/>
            <w:right w:val="none" w:sz="0" w:space="0" w:color="auto"/>
          </w:divBdr>
        </w:div>
        <w:div w:id="1454782902">
          <w:marLeft w:val="0"/>
          <w:marRight w:val="0"/>
          <w:marTop w:val="0"/>
          <w:marBottom w:val="0"/>
          <w:divBdr>
            <w:top w:val="none" w:sz="0" w:space="0" w:color="auto"/>
            <w:left w:val="none" w:sz="0" w:space="0" w:color="auto"/>
            <w:bottom w:val="none" w:sz="0" w:space="0" w:color="auto"/>
            <w:right w:val="none" w:sz="0" w:space="0" w:color="auto"/>
          </w:divBdr>
        </w:div>
        <w:div w:id="1607425741">
          <w:marLeft w:val="0"/>
          <w:marRight w:val="0"/>
          <w:marTop w:val="0"/>
          <w:marBottom w:val="0"/>
          <w:divBdr>
            <w:top w:val="none" w:sz="0" w:space="0" w:color="auto"/>
            <w:left w:val="none" w:sz="0" w:space="0" w:color="auto"/>
            <w:bottom w:val="none" w:sz="0" w:space="0" w:color="auto"/>
            <w:right w:val="none" w:sz="0" w:space="0" w:color="auto"/>
          </w:divBdr>
        </w:div>
        <w:div w:id="1677536334">
          <w:marLeft w:val="0"/>
          <w:marRight w:val="0"/>
          <w:marTop w:val="0"/>
          <w:marBottom w:val="0"/>
          <w:divBdr>
            <w:top w:val="none" w:sz="0" w:space="0" w:color="auto"/>
            <w:left w:val="none" w:sz="0" w:space="0" w:color="auto"/>
            <w:bottom w:val="none" w:sz="0" w:space="0" w:color="auto"/>
            <w:right w:val="none" w:sz="0" w:space="0" w:color="auto"/>
          </w:divBdr>
        </w:div>
        <w:div w:id="1735618011">
          <w:marLeft w:val="0"/>
          <w:marRight w:val="0"/>
          <w:marTop w:val="0"/>
          <w:marBottom w:val="0"/>
          <w:divBdr>
            <w:top w:val="none" w:sz="0" w:space="0" w:color="auto"/>
            <w:left w:val="none" w:sz="0" w:space="0" w:color="auto"/>
            <w:bottom w:val="none" w:sz="0" w:space="0" w:color="auto"/>
            <w:right w:val="none" w:sz="0" w:space="0" w:color="auto"/>
          </w:divBdr>
        </w:div>
        <w:div w:id="1811242713">
          <w:marLeft w:val="0"/>
          <w:marRight w:val="0"/>
          <w:marTop w:val="0"/>
          <w:marBottom w:val="0"/>
          <w:divBdr>
            <w:top w:val="none" w:sz="0" w:space="0" w:color="auto"/>
            <w:left w:val="none" w:sz="0" w:space="0" w:color="auto"/>
            <w:bottom w:val="none" w:sz="0" w:space="0" w:color="auto"/>
            <w:right w:val="none" w:sz="0" w:space="0" w:color="auto"/>
          </w:divBdr>
        </w:div>
        <w:div w:id="1839492007">
          <w:marLeft w:val="0"/>
          <w:marRight w:val="0"/>
          <w:marTop w:val="0"/>
          <w:marBottom w:val="0"/>
          <w:divBdr>
            <w:top w:val="none" w:sz="0" w:space="0" w:color="auto"/>
            <w:left w:val="none" w:sz="0" w:space="0" w:color="auto"/>
            <w:bottom w:val="none" w:sz="0" w:space="0" w:color="auto"/>
            <w:right w:val="none" w:sz="0" w:space="0" w:color="auto"/>
          </w:divBdr>
        </w:div>
        <w:div w:id="1893883440">
          <w:marLeft w:val="0"/>
          <w:marRight w:val="0"/>
          <w:marTop w:val="0"/>
          <w:marBottom w:val="0"/>
          <w:divBdr>
            <w:top w:val="none" w:sz="0" w:space="0" w:color="auto"/>
            <w:left w:val="none" w:sz="0" w:space="0" w:color="auto"/>
            <w:bottom w:val="none" w:sz="0" w:space="0" w:color="auto"/>
            <w:right w:val="none" w:sz="0" w:space="0" w:color="auto"/>
          </w:divBdr>
        </w:div>
        <w:div w:id="1908220118">
          <w:marLeft w:val="0"/>
          <w:marRight w:val="0"/>
          <w:marTop w:val="0"/>
          <w:marBottom w:val="0"/>
          <w:divBdr>
            <w:top w:val="none" w:sz="0" w:space="0" w:color="auto"/>
            <w:left w:val="none" w:sz="0" w:space="0" w:color="auto"/>
            <w:bottom w:val="none" w:sz="0" w:space="0" w:color="auto"/>
            <w:right w:val="none" w:sz="0" w:space="0" w:color="auto"/>
          </w:divBdr>
        </w:div>
        <w:div w:id="2004813332">
          <w:marLeft w:val="0"/>
          <w:marRight w:val="0"/>
          <w:marTop w:val="0"/>
          <w:marBottom w:val="0"/>
          <w:divBdr>
            <w:top w:val="none" w:sz="0" w:space="0" w:color="auto"/>
            <w:left w:val="none" w:sz="0" w:space="0" w:color="auto"/>
            <w:bottom w:val="none" w:sz="0" w:space="0" w:color="auto"/>
            <w:right w:val="none" w:sz="0" w:space="0" w:color="auto"/>
          </w:divBdr>
        </w:div>
        <w:div w:id="2008363775">
          <w:marLeft w:val="0"/>
          <w:marRight w:val="0"/>
          <w:marTop w:val="0"/>
          <w:marBottom w:val="0"/>
          <w:divBdr>
            <w:top w:val="none" w:sz="0" w:space="0" w:color="auto"/>
            <w:left w:val="none" w:sz="0" w:space="0" w:color="auto"/>
            <w:bottom w:val="none" w:sz="0" w:space="0" w:color="auto"/>
            <w:right w:val="none" w:sz="0" w:space="0" w:color="auto"/>
          </w:divBdr>
        </w:div>
      </w:divsChild>
    </w:div>
    <w:div w:id="2104179085">
      <w:bodyDiv w:val="1"/>
      <w:marLeft w:val="0"/>
      <w:marRight w:val="0"/>
      <w:marTop w:val="0"/>
      <w:marBottom w:val="0"/>
      <w:divBdr>
        <w:top w:val="none" w:sz="0" w:space="0" w:color="auto"/>
        <w:left w:val="none" w:sz="0" w:space="0" w:color="auto"/>
        <w:bottom w:val="none" w:sz="0" w:space="0" w:color="auto"/>
        <w:right w:val="none" w:sz="0" w:space="0" w:color="auto"/>
      </w:divBdr>
    </w:div>
    <w:div w:id="2105106999">
      <w:bodyDiv w:val="1"/>
      <w:marLeft w:val="0"/>
      <w:marRight w:val="0"/>
      <w:marTop w:val="0"/>
      <w:marBottom w:val="0"/>
      <w:divBdr>
        <w:top w:val="none" w:sz="0" w:space="0" w:color="auto"/>
        <w:left w:val="none" w:sz="0" w:space="0" w:color="auto"/>
        <w:bottom w:val="none" w:sz="0" w:space="0" w:color="auto"/>
        <w:right w:val="none" w:sz="0" w:space="0" w:color="auto"/>
      </w:divBdr>
    </w:div>
    <w:div w:id="2108228095">
      <w:bodyDiv w:val="1"/>
      <w:marLeft w:val="0"/>
      <w:marRight w:val="0"/>
      <w:marTop w:val="0"/>
      <w:marBottom w:val="0"/>
      <w:divBdr>
        <w:top w:val="none" w:sz="0" w:space="0" w:color="auto"/>
        <w:left w:val="none" w:sz="0" w:space="0" w:color="auto"/>
        <w:bottom w:val="none" w:sz="0" w:space="0" w:color="auto"/>
        <w:right w:val="none" w:sz="0" w:space="0" w:color="auto"/>
      </w:divBdr>
      <w:divsChild>
        <w:div w:id="1011376388">
          <w:marLeft w:val="0"/>
          <w:marRight w:val="0"/>
          <w:marTop w:val="0"/>
          <w:marBottom w:val="0"/>
          <w:divBdr>
            <w:top w:val="none" w:sz="0" w:space="0" w:color="auto"/>
            <w:left w:val="none" w:sz="0" w:space="0" w:color="auto"/>
            <w:bottom w:val="none" w:sz="0" w:space="0" w:color="auto"/>
            <w:right w:val="none" w:sz="0" w:space="0" w:color="auto"/>
          </w:divBdr>
          <w:divsChild>
            <w:div w:id="1329942288">
              <w:marLeft w:val="0"/>
              <w:marRight w:val="0"/>
              <w:marTop w:val="0"/>
              <w:marBottom w:val="0"/>
              <w:divBdr>
                <w:top w:val="none" w:sz="0" w:space="0" w:color="auto"/>
                <w:left w:val="none" w:sz="0" w:space="0" w:color="auto"/>
                <w:bottom w:val="none" w:sz="0" w:space="0" w:color="auto"/>
                <w:right w:val="none" w:sz="0" w:space="0" w:color="auto"/>
              </w:divBdr>
              <w:divsChild>
                <w:div w:id="1291285234">
                  <w:marLeft w:val="0"/>
                  <w:marRight w:val="0"/>
                  <w:marTop w:val="0"/>
                  <w:marBottom w:val="0"/>
                  <w:divBdr>
                    <w:top w:val="none" w:sz="0" w:space="0" w:color="auto"/>
                    <w:left w:val="none" w:sz="0" w:space="0" w:color="auto"/>
                    <w:bottom w:val="none" w:sz="0" w:space="0" w:color="auto"/>
                    <w:right w:val="none" w:sz="0" w:space="0" w:color="auto"/>
                  </w:divBdr>
                  <w:divsChild>
                    <w:div w:id="17547365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24761934">
          <w:marLeft w:val="0"/>
          <w:marRight w:val="0"/>
          <w:marTop w:val="0"/>
          <w:marBottom w:val="0"/>
          <w:divBdr>
            <w:top w:val="none" w:sz="0" w:space="0" w:color="auto"/>
            <w:left w:val="none" w:sz="0" w:space="0" w:color="auto"/>
            <w:bottom w:val="none" w:sz="0" w:space="0" w:color="auto"/>
            <w:right w:val="none" w:sz="0" w:space="0" w:color="auto"/>
          </w:divBdr>
          <w:divsChild>
            <w:div w:id="2081557323">
              <w:marLeft w:val="0"/>
              <w:marRight w:val="0"/>
              <w:marTop w:val="0"/>
              <w:marBottom w:val="0"/>
              <w:divBdr>
                <w:top w:val="none" w:sz="0" w:space="0" w:color="auto"/>
                <w:left w:val="none" w:sz="0" w:space="0" w:color="auto"/>
                <w:bottom w:val="none" w:sz="0" w:space="0" w:color="auto"/>
                <w:right w:val="none" w:sz="0" w:space="0" w:color="auto"/>
              </w:divBdr>
              <w:divsChild>
                <w:div w:id="336226141">
                  <w:marLeft w:val="0"/>
                  <w:marRight w:val="0"/>
                  <w:marTop w:val="0"/>
                  <w:marBottom w:val="0"/>
                  <w:divBdr>
                    <w:top w:val="none" w:sz="0" w:space="0" w:color="auto"/>
                    <w:left w:val="none" w:sz="0" w:space="0" w:color="auto"/>
                    <w:bottom w:val="none" w:sz="0" w:space="0" w:color="auto"/>
                    <w:right w:val="none" w:sz="0" w:space="0" w:color="auto"/>
                  </w:divBdr>
                  <w:divsChild>
                    <w:div w:id="8610906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123263547">
      <w:bodyDiv w:val="1"/>
      <w:marLeft w:val="0"/>
      <w:marRight w:val="0"/>
      <w:marTop w:val="0"/>
      <w:marBottom w:val="0"/>
      <w:divBdr>
        <w:top w:val="none" w:sz="0" w:space="0" w:color="auto"/>
        <w:left w:val="none" w:sz="0" w:space="0" w:color="auto"/>
        <w:bottom w:val="none" w:sz="0" w:space="0" w:color="auto"/>
        <w:right w:val="none" w:sz="0" w:space="0" w:color="auto"/>
      </w:divBdr>
    </w:div>
    <w:div w:id="2128425428">
      <w:bodyDiv w:val="1"/>
      <w:marLeft w:val="0"/>
      <w:marRight w:val="0"/>
      <w:marTop w:val="0"/>
      <w:marBottom w:val="0"/>
      <w:divBdr>
        <w:top w:val="none" w:sz="0" w:space="0" w:color="auto"/>
        <w:left w:val="none" w:sz="0" w:space="0" w:color="auto"/>
        <w:bottom w:val="none" w:sz="0" w:space="0" w:color="auto"/>
        <w:right w:val="none" w:sz="0" w:space="0" w:color="auto"/>
      </w:divBdr>
    </w:div>
    <w:div w:id="21301964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png"/><Relationship Id="rId18" Type="http://schemas.openxmlformats.org/officeDocument/2006/relationships/hyperlink" Target="mailto:patticompetenzelavoro@regione.lombardia.it" TargetMode="External"/><Relationship Id="rId26" Type="http://schemas.openxmlformats.org/officeDocument/2006/relationships/glossaryDocument" Target="glossary/document.xml"/><Relationship Id="rId3" Type="http://schemas.openxmlformats.org/officeDocument/2006/relationships/customXml" Target="../customXml/item3.xml"/><Relationship Id="rId21" Type="http://schemas.openxmlformats.org/officeDocument/2006/relationships/footer" Target="footer2.xml"/><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header" Target="header1.xml"/><Relationship Id="rId25"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footer" Target="footer4.xml"/><Relationship Id="rId5" Type="http://schemas.openxmlformats.org/officeDocument/2006/relationships/numbering" Target="numbering.xml"/><Relationship Id="rId15" Type="http://schemas.openxmlformats.org/officeDocument/2006/relationships/image" Target="media/image3.jpeg"/><Relationship Id="rId23" Type="http://schemas.openxmlformats.org/officeDocument/2006/relationships/header" Target="header4.xml"/><Relationship Id="rId28" Type="http://schemas.microsoft.com/office/2019/05/relationships/documenttasks" Target="documenttasks/documenttasks1.xml"/><Relationship Id="rId10" Type="http://schemas.openxmlformats.org/officeDocument/2006/relationships/endnotes" Target="endnotes.xml"/><Relationship Id="rId19" Type="http://schemas.openxmlformats.org/officeDocument/2006/relationships/header" Target="header2.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png"/><Relationship Id="rId22" Type="http://schemas.openxmlformats.org/officeDocument/2006/relationships/footer" Target="footer3.xml"/><Relationship Id="rId27" Type="http://schemas.openxmlformats.org/officeDocument/2006/relationships/theme" Target="theme/theme1.xml"/></Relationships>
</file>

<file path=word/_rels/header1.xml.rels><?xml version="1.0" encoding="UTF-8" standalone="yes"?>
<Relationships xmlns="http://schemas.openxmlformats.org/package/2006/relationships"><Relationship Id="rId3" Type="http://schemas.openxmlformats.org/officeDocument/2006/relationships/image" Target="media/image2.png"/><Relationship Id="rId2" Type="http://schemas.openxmlformats.org/officeDocument/2006/relationships/image" Target="media/image5.png"/><Relationship Id="rId1" Type="http://schemas.openxmlformats.org/officeDocument/2006/relationships/image" Target="media/image3.jpeg"/><Relationship Id="rId5" Type="http://schemas.openxmlformats.org/officeDocument/2006/relationships/image" Target="media/image4.png"/><Relationship Id="rId4" Type="http://schemas.openxmlformats.org/officeDocument/2006/relationships/image" Target="media/image7.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essa\OneDrive\Documenti\Modelli%20di%20Office%20personalizzati\Schema-bandi%20Regione%20Lombardia.dotx" TargetMode="External"/></Relationships>
</file>

<file path=word/documenttasks/documenttasks1.xml><?xml version="1.0" encoding="utf-8"?>
<t:Tasks xmlns:t="http://schemas.microsoft.com/office/tasks/2019/documenttasks" xmlns:oel="http://schemas.microsoft.com/office/2019/extlst">
  <t:Task id="{8F41D8C1-DF13-4647-B63B-B36EA7BE527F}">
    <t:Anchor>
      <t:Comment id="1388021927"/>
    </t:Anchor>
    <t:History>
      <t:Event id="{526DCA29-1326-4FEF-8920-6D88FD9CB9AD}" time="2025-02-17T21:05:28.22Z">
        <t:Attribution userId="S::paolo.sessa@mbs.it::db2fad62-e9fd-4725-a130-fa2a289d2f0e" userProvider="AD" userName="Paolo Sessa"/>
        <t:Anchor>
          <t:Comment id="1388021927"/>
        </t:Anchor>
        <t:Create/>
      </t:Event>
      <t:Event id="{DC28ED29-FFD5-4CED-9362-825A8CD1B6F3}" time="2025-02-17T21:05:28.22Z">
        <t:Attribution userId="S::paolo.sessa@mbs.it::db2fad62-e9fd-4725-a130-fa2a289d2f0e" userProvider="AD" userName="Paolo Sessa"/>
        <t:Anchor>
          <t:Comment id="1388021927"/>
        </t:Anchor>
        <t:Assign userId="S::caterina.pedini@mbs.it::d8790025-375c-4051-9d93-c9ec7bec9d76" userProvider="AD" userName="Caterina Pedini"/>
      </t:Event>
      <t:Event id="{9BCCC8EB-0EB3-4084-8E0F-EBC8C10CC95C}" time="2025-02-17T21:05:28.22Z">
        <t:Attribution userId="S::paolo.sessa@mbs.it::db2fad62-e9fd-4725-a130-fa2a289d2f0e" userProvider="AD" userName="Paolo Sessa"/>
        <t:Anchor>
          <t:Comment id="1388021927"/>
        </t:Anchor>
        <t:SetTitle title="@Caterina Pedini caratteristiche mi sembra ridondante rispetto a titolo capitoloDa rivedere"/>
      </t:Event>
    </t:History>
  </t:Task>
</t:Task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D4ECA420E4684A15B54DE1E8389E9B3B"/>
        <w:category>
          <w:name w:val="Generale"/>
          <w:gallery w:val="placeholder"/>
        </w:category>
        <w:types>
          <w:type w:val="bbPlcHdr"/>
        </w:types>
        <w:behaviors>
          <w:behavior w:val="content"/>
        </w:behaviors>
        <w:guid w:val="{B073B733-E6DB-41D1-ADD0-A6185C71A962}"/>
      </w:docPartPr>
      <w:docPartBody>
        <w:p w:rsidR="000C79A0" w:rsidRDefault="007F2FE8">
          <w:r w:rsidRPr="0003761B">
            <w:rPr>
              <w:rStyle w:val="Testosegnaposto"/>
            </w:rPr>
            <w:t>[Titolo]</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entury Gothic">
    <w:altName w:val="Century Gothic"/>
    <w:panose1 w:val="020B0502020202020204"/>
    <w:charset w:val="00"/>
    <w:family w:val="swiss"/>
    <w:pitch w:val="variable"/>
    <w:sig w:usb0="00000287" w:usb1="00000000" w:usb2="00000000" w:usb3="00000000" w:csb0="0000009F" w:csb1="00000000"/>
  </w:font>
  <w:font w:name="Yu Mincho">
    <w:charset w:val="80"/>
    <w:family w:val="roman"/>
    <w:pitch w:val="variable"/>
    <w:sig w:usb0="800002E7" w:usb1="2AC7FCFF" w:usb2="00000012" w:usb3="00000000" w:csb0="000200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200247B" w:usb2="00000009" w:usb3="00000000" w:csb0="000001FF" w:csb1="00000000"/>
  </w:font>
  <w:font w:name="Tw Cen MT">
    <w:panose1 w:val="020B0602020104020603"/>
    <w:charset w:val="00"/>
    <w:family w:val="swiss"/>
    <w:pitch w:val="variable"/>
    <w:sig w:usb0="00000007" w:usb1="00000000" w:usb2="00000000" w:usb3="00000000" w:csb0="00000003" w:csb1="00000000"/>
  </w:font>
  <w:font w:name="SimSun">
    <w:altName w:val="宋体"/>
    <w:panose1 w:val="02010600030101010101"/>
    <w:charset w:val="86"/>
    <w:family w:val="auto"/>
    <w:pitch w:val="variable"/>
    <w:sig w:usb0="00000203" w:usb1="288F0000" w:usb2="00000016" w:usb3="00000000" w:csb0="00040001" w:csb1="00000000"/>
  </w:font>
  <w:font w:name="Segoe UI">
    <w:panose1 w:val="020B0502040204020203"/>
    <w:charset w:val="00"/>
    <w:family w:val="swiss"/>
    <w:pitch w:val="variable"/>
    <w:sig w:usb0="E4002EFF" w:usb1="C000E47F"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quot;">
    <w:altName w:val="Calibri"/>
    <w:panose1 w:val="00000000000000000000"/>
    <w:charset w:val="4D"/>
    <w:family w:val="auto"/>
    <w:notTrueType/>
    <w:pitch w:val="default"/>
    <w:sig w:usb0="00000003" w:usb1="00000000" w:usb2="00000000" w:usb3="00000000" w:csb0="00000001" w:csb1="00000000"/>
  </w:font>
  <w:font w:name="MS Mincho">
    <w:altName w:val="ＭＳ 明朝"/>
    <w:panose1 w:val="02020609040205080304"/>
    <w:charset w:val="80"/>
    <w:family w:val="modern"/>
    <w:pitch w:val="fixed"/>
    <w:sig w:usb0="E00002FF" w:usb1="6AC7FDFB" w:usb2="08000012" w:usb3="00000000" w:csb0="0002009F" w:csb1="00000000"/>
  </w:font>
  <w:font w:name="Webdings">
    <w:panose1 w:val="05030102010509060703"/>
    <w:charset w:val="02"/>
    <w:family w:val="roman"/>
    <w:pitch w:val="variable"/>
    <w:sig w:usb0="00000000" w:usb1="10000000" w:usb2="00000000" w:usb3="00000000" w:csb0="80000000" w:csb1="00000000"/>
  </w:font>
  <w:font w:name="Book Antiqua">
    <w:panose1 w:val="02040602050305030304"/>
    <w:charset w:val="00"/>
    <w:family w:val="roman"/>
    <w:pitch w:val="variable"/>
    <w:sig w:usb0="00000287" w:usb1="00000000" w:usb2="00000000" w:usb3="00000000" w:csb0="0000009F" w:csb1="00000000"/>
  </w:font>
  <w:font w:name="Aptos">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08"/>
  <w:hyphenationZone w:val="283"/>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F2FE8"/>
    <w:rsid w:val="0002053F"/>
    <w:rsid w:val="000C46EC"/>
    <w:rsid w:val="000C79A0"/>
    <w:rsid w:val="003B13F8"/>
    <w:rsid w:val="003F11A4"/>
    <w:rsid w:val="00452C23"/>
    <w:rsid w:val="007F2FE8"/>
    <w:rsid w:val="009937E5"/>
    <w:rsid w:val="009D2C05"/>
    <w:rsid w:val="00AB2076"/>
    <w:rsid w:val="00BE649E"/>
    <w:rsid w:val="00D75B8D"/>
    <w:rsid w:val="00F872DC"/>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it-IT" w:eastAsia="it-IT"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styleId="Testosegnaposto">
    <w:name w:val="Placeholder Text"/>
    <w:basedOn w:val="Carpredefinitoparagrafo"/>
    <w:uiPriority w:val="99"/>
    <w:semiHidden/>
    <w:rsid w:val="007F2FE8"/>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o" ma:contentTypeID="0x010100BFB09DACCC7A774BBB10D87FCD912355" ma:contentTypeVersion="12" ma:contentTypeDescription="Creare un nuovo documento." ma:contentTypeScope="" ma:versionID="d0b1a4660c8b016eeef47c72bfa7f61b">
  <xsd:schema xmlns:xsd="http://www.w3.org/2001/XMLSchema" xmlns:xs="http://www.w3.org/2001/XMLSchema" xmlns:p="http://schemas.microsoft.com/office/2006/metadata/properties" xmlns:ns2="875ecb3f-5e3e-4aee-8358-396d7555d5cd" xmlns:ns3="7a39e6b3-dcde-4aaf-9319-46bf6d26984c" targetNamespace="http://schemas.microsoft.com/office/2006/metadata/properties" ma:root="true" ma:fieldsID="9ccf6ec9bb823938647fa81fa17e8df2" ns2:_="" ns3:_="">
    <xsd:import namespace="875ecb3f-5e3e-4aee-8358-396d7555d5cd"/>
    <xsd:import namespace="7a39e6b3-dcde-4aaf-9319-46bf6d26984c"/>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2:lcf76f155ced4ddcb4097134ff3c332f" minOccurs="0"/>
                <xsd:element ref="ns3:TaxCatchAll" minOccurs="0"/>
                <xsd:element ref="ns2:MediaServiceDateTaken" minOccurs="0"/>
                <xsd:element ref="ns2:MediaServiceOCR" minOccurs="0"/>
                <xsd:element ref="ns2:MediaServiceGenerationTime" minOccurs="0"/>
                <xsd:element ref="ns2:MediaServiceEventHashCode"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75ecb3f-5e3e-4aee-8358-396d7555d5c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lcf76f155ced4ddcb4097134ff3c332f" ma:index="13" nillable="true" ma:taxonomy="true" ma:internalName="lcf76f155ced4ddcb4097134ff3c332f" ma:taxonomyFieldName="MediaServiceImageTags" ma:displayName="Tag immagine" ma:readOnly="false" ma:fieldId="{5cf76f15-5ced-4ddc-b409-7134ff3c332f}" ma:taxonomyMulti="true" ma:sspId="8b6d8604-54f5-449f-b004-d67d3d7c0cbd" ma:termSetId="09814cd3-568e-fe90-9814-8d621ff8fb84" ma:anchorId="fba54fb3-c3e1-fe81-a776-ca4b69148c4d" ma:open="true" ma:isKeyword="false">
      <xsd:complexType>
        <xsd:sequence>
          <xsd:element ref="pc:Terms" minOccurs="0" maxOccurs="1"/>
        </xsd:sequence>
      </xsd:complexType>
    </xsd:element>
    <xsd:element name="MediaServiceDateTaken" ma:index="15" nillable="true" ma:displayName="MediaServiceDateTaken" ma:hidden="true" ma:indexed="true" ma:internalName="MediaServiceDateTaken"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LengthInSeconds" ma:index="19"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7a39e6b3-dcde-4aaf-9319-46bf6d26984c" elementFormDefault="qualified">
    <xsd:import namespace="http://schemas.microsoft.com/office/2006/documentManagement/types"/>
    <xsd:import namespace="http://schemas.microsoft.com/office/infopath/2007/PartnerControls"/>
    <xsd:element name="TaxCatchAll" ma:index="14" nillable="true" ma:displayName="Taxonomy Catch All Column" ma:hidden="true" ma:list="{6c50bc9b-c7df-4502-bdc4-a715e460b346}" ma:internalName="TaxCatchAll" ma:showField="CatchAllData" ma:web="7a39e6b3-dcde-4aaf-9319-46bf6d26984c">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i contenuto"/>
        <xsd:element ref="dc:title" minOccurs="0" maxOccurs="1" ma:index="4" ma:displayName="Tito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TaxCatchAll xmlns="7a39e6b3-dcde-4aaf-9319-46bf6d26984c" xsi:nil="true"/>
    <lcf76f155ced4ddcb4097134ff3c332f xmlns="875ecb3f-5e3e-4aee-8358-396d7555d5cd">
      <Terms xmlns="http://schemas.microsoft.com/office/infopath/2007/PartnerControls"/>
    </lcf76f155ced4ddcb4097134ff3c332f>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E6A5282-2B49-4981-AFD4-E1179EA0BD9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75ecb3f-5e3e-4aee-8358-396d7555d5cd"/>
    <ds:schemaRef ds:uri="7a39e6b3-dcde-4aaf-9319-46bf6d26984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A96445CD-B461-4502-A956-EE5730492D00}">
  <ds:schemaRefs>
    <ds:schemaRef ds:uri="http://schemas.microsoft.com/office/2006/metadata/properties"/>
    <ds:schemaRef ds:uri="http://schemas.microsoft.com/office/infopath/2007/PartnerControls"/>
    <ds:schemaRef ds:uri="7a39e6b3-dcde-4aaf-9319-46bf6d26984c"/>
    <ds:schemaRef ds:uri="875ecb3f-5e3e-4aee-8358-396d7555d5cd"/>
  </ds:schemaRefs>
</ds:datastoreItem>
</file>

<file path=customXml/itemProps3.xml><?xml version="1.0" encoding="utf-8"?>
<ds:datastoreItem xmlns:ds="http://schemas.openxmlformats.org/officeDocument/2006/customXml" ds:itemID="{2CA81576-FDDE-4309-8C4F-87E202CB7F26}">
  <ds:schemaRefs>
    <ds:schemaRef ds:uri="http://schemas.microsoft.com/sharepoint/v3/contenttype/forms"/>
  </ds:schemaRefs>
</ds:datastoreItem>
</file>

<file path=customXml/itemProps4.xml><?xml version="1.0" encoding="utf-8"?>
<ds:datastoreItem xmlns:ds="http://schemas.openxmlformats.org/officeDocument/2006/customXml" ds:itemID="{4A92AD19-5F33-4954-8720-BF748642BF6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Schema-bandi Regione Lombardia.dotx</Template>
  <TotalTime>14</TotalTime>
  <Pages>54</Pages>
  <Words>15372</Words>
  <Characters>87627</Characters>
  <Application>Microsoft Office Word</Application>
  <DocSecurity>0</DocSecurity>
  <Lines>730</Lines>
  <Paragraphs>205</Paragraphs>
  <ScaleCrop>false</ScaleCrop>
  <HeadingPairs>
    <vt:vector size="2" baseType="variant">
      <vt:variant>
        <vt:lpstr>Titolo</vt:lpstr>
      </vt:variant>
      <vt:variant>
        <vt:i4>1</vt:i4>
      </vt:variant>
    </vt:vector>
  </HeadingPairs>
  <TitlesOfParts>
    <vt:vector size="1" baseType="lpstr">
      <vt:lpstr>DOTE UNICA LAVORO PERSONE CON DISABILITÀ - ALLEGATI</vt:lpstr>
    </vt:vector>
  </TitlesOfParts>
  <Company/>
  <LinksUpToDate>false</LinksUpToDate>
  <CharactersWithSpaces>102794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DOTE UNICA LAVORO PERSONE CON DISABILITÀ - ALLEGATI</dc:title>
  <dc:subject/>
  <dc:creator>Paolo Sessa</dc:creator>
  <cp:keywords/>
  <dc:description/>
  <cp:lastModifiedBy>Hasan Hammad</cp:lastModifiedBy>
  <cp:revision>69</cp:revision>
  <cp:lastPrinted>2025-12-11T13:41:00Z</cp:lastPrinted>
  <dcterms:created xsi:type="dcterms:W3CDTF">2025-10-17T10:05:00Z</dcterms:created>
  <dcterms:modified xsi:type="dcterms:W3CDTF">2025-12-17T09:37:00Z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0x010100BFB09DACCC7A774BBB10D87FCD912355</vt:lpwstr>
  </property>
  <property fmtid="{D5CDD505-2E9C-101B-9397-08002B2CF9AE}" pid="3" name="MediaServiceImageTags">
    <vt:lpwstr/>
  </property>
</Properties>
</file>