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576EA" w14:textId="77777777" w:rsidR="00FB2191" w:rsidRPr="001352BF" w:rsidRDefault="00FB2191" w:rsidP="001352BF">
      <w:pPr>
        <w:tabs>
          <w:tab w:val="left" w:pos="9639"/>
        </w:tabs>
        <w:suppressAutoHyphens/>
        <w:autoSpaceDE w:val="0"/>
        <w:ind w:right="223"/>
        <w:jc w:val="right"/>
        <w:rPr>
          <w:rFonts w:eastAsia="SimSun" w:cs="Calibri"/>
          <w:b/>
          <w:spacing w:val="1"/>
          <w:kern w:val="2"/>
          <w:sz w:val="28"/>
          <w:lang w:eastAsia="zh-CN" w:bidi="hi-IN"/>
        </w:rPr>
      </w:pPr>
    </w:p>
    <w:p w14:paraId="6F3FCD31"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7DAFB700"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590C71E9"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15141875" w14:textId="77777777" w:rsidR="00432C08" w:rsidRPr="000B49E6" w:rsidRDefault="00432C08" w:rsidP="00432C08">
      <w:pPr>
        <w:spacing w:after="0"/>
        <w:contextualSpacing/>
        <w:jc w:val="center"/>
        <w:rPr>
          <w:rFonts w:asciiTheme="majorHAnsi" w:eastAsiaTheme="majorEastAsia" w:hAnsiTheme="majorHAnsi" w:cstheme="majorBidi"/>
          <w:b/>
          <w:smallCaps/>
          <w:kern w:val="28"/>
          <w:sz w:val="48"/>
          <w:szCs w:val="48"/>
          <w:lang w:eastAsia="zh-CN" w:bidi="hi-IN"/>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pPr>
      <w:r w:rsidRPr="000B49E6">
        <w:rPr>
          <w:rFonts w:asciiTheme="majorHAnsi" w:eastAsiaTheme="majorEastAsia" w:hAnsiTheme="majorHAnsi" w:cstheme="majorBidi"/>
          <w:b/>
          <w:smallCaps/>
          <w:kern w:val="28"/>
          <w:sz w:val="48"/>
          <w:szCs w:val="48"/>
          <w:lang w:eastAsia="zh-CN" w:bidi="hi-IN"/>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t>Fondo Regionale per l'Occupazione dei Disabili</w:t>
      </w:r>
    </w:p>
    <w:p w14:paraId="3F2096D1" w14:textId="77777777" w:rsidR="00432C08" w:rsidRPr="000B49E6" w:rsidRDefault="00432C08" w:rsidP="00432C08">
      <w:pPr>
        <w:numPr>
          <w:ilvl w:val="1"/>
          <w:numId w:val="0"/>
        </w:numPr>
        <w:spacing w:after="160"/>
        <w:jc w:val="center"/>
        <w:rPr>
          <w:rFonts w:asciiTheme="minorHAnsi" w:hAnsiTheme="minorHAnsi"/>
          <w:spacing w:val="15"/>
          <w:sz w:val="32"/>
          <w:lang w:eastAsia="zh-CN" w:bidi="hi-IN"/>
        </w:rPr>
      </w:pPr>
      <w:r w:rsidRPr="000B49E6">
        <w:rPr>
          <w:rFonts w:asciiTheme="minorHAnsi" w:hAnsiTheme="minorHAnsi"/>
          <w:spacing w:val="15"/>
          <w:sz w:val="32"/>
          <w:lang w:eastAsia="zh-CN" w:bidi="hi-IN"/>
        </w:rPr>
        <w:t>di cui alla DGR n. XII/3383 del 11/11/2024</w:t>
      </w:r>
    </w:p>
    <w:p w14:paraId="1C9D557E" w14:textId="77777777" w:rsidR="00FB2191" w:rsidRPr="00FB2191" w:rsidRDefault="00FB2191" w:rsidP="00FB2191">
      <w:pPr>
        <w:tabs>
          <w:tab w:val="left" w:pos="9639"/>
        </w:tabs>
        <w:suppressAutoHyphens/>
        <w:autoSpaceDE w:val="0"/>
        <w:ind w:right="223"/>
        <w:rPr>
          <w:rFonts w:eastAsia="SimSun" w:cs="Calibri"/>
          <w:b/>
          <w:spacing w:val="1"/>
          <w:kern w:val="2"/>
          <w:lang w:eastAsia="zh-CN" w:bidi="hi-IN"/>
        </w:rPr>
      </w:pPr>
    </w:p>
    <w:tbl>
      <w:tblPr>
        <w:tblpPr w:leftFromText="141" w:rightFromText="141" w:bottomFromText="160" w:vertAnchor="text" w:horzAnchor="margin" w:tblpY="115"/>
        <w:tblW w:w="9855" w:type="dxa"/>
        <w:tblLayout w:type="fixed"/>
        <w:tblLook w:val="04A0" w:firstRow="1" w:lastRow="0" w:firstColumn="1" w:lastColumn="0" w:noHBand="0" w:noVBand="1"/>
      </w:tblPr>
      <w:tblGrid>
        <w:gridCol w:w="9855"/>
      </w:tblGrid>
      <w:tr w:rsidR="00FB2191" w:rsidRPr="00FB2191" w14:paraId="20F9A739" w14:textId="77777777" w:rsidTr="00FB2191">
        <w:tc>
          <w:tcPr>
            <w:tcW w:w="9860" w:type="dxa"/>
            <w:tcBorders>
              <w:top w:val="single" w:sz="4" w:space="0" w:color="000000"/>
              <w:left w:val="single" w:sz="4" w:space="0" w:color="000000"/>
              <w:bottom w:val="single" w:sz="4" w:space="0" w:color="000000"/>
              <w:right w:val="single" w:sz="4" w:space="0" w:color="000000"/>
            </w:tcBorders>
          </w:tcPr>
          <w:sdt>
            <w:sdtPr>
              <w:rPr>
                <w:rStyle w:val="TitoloCarattere"/>
                <w:bCs/>
                <w:sz w:val="36"/>
                <w:szCs w:val="36"/>
              </w:rPr>
              <w:alias w:val="Titolo"/>
              <w:tag w:val=""/>
              <w:id w:val="1665816835"/>
              <w:placeholder>
                <w:docPart w:val="D4ECA420E4684A15B54DE1E8389E9B3B"/>
              </w:placeholder>
              <w:dataBinding w:prefixMappings="xmlns:ns0='http://purl.org/dc/elements/1.1/' xmlns:ns1='http://schemas.openxmlformats.org/package/2006/metadata/core-properties' " w:xpath="/ns1:coreProperties[1]/ns0:title[1]" w:storeItemID="{6C3C8BC8-F283-45AE-878A-BAB7291924A1}"/>
              <w:text/>
            </w:sdtPr>
            <w:sdtEndPr>
              <w:rPr>
                <w:rStyle w:val="TitoloCarattere"/>
              </w:rPr>
            </w:sdtEndPr>
            <w:sdtContent>
              <w:p w14:paraId="5CD2E074" w14:textId="5141D37B" w:rsidR="00FB2191" w:rsidRPr="00432C08" w:rsidRDefault="002D7EB3" w:rsidP="00432C08">
                <w:pPr>
                  <w:suppressAutoHyphens/>
                  <w:autoSpaceDE w:val="0"/>
                  <w:spacing w:after="0" w:line="256" w:lineRule="auto"/>
                  <w:jc w:val="center"/>
                  <w:rPr>
                    <w:rFonts w:eastAsia="SimSun" w:cs="Calibri"/>
                    <w:b/>
                    <w:bCs/>
                    <w:kern w:val="2"/>
                    <w:sz w:val="36"/>
                    <w:szCs w:val="36"/>
                    <w:lang w:eastAsia="zh-CN" w:bidi="hi-IN"/>
                  </w:rPr>
                </w:pPr>
                <w:r>
                  <w:rPr>
                    <w:rStyle w:val="TitoloCarattere"/>
                    <w:bCs/>
                    <w:sz w:val="36"/>
                    <w:szCs w:val="36"/>
                  </w:rPr>
                  <w:t>DOTE UNICA LAVORO PERSONE CON DISABILITÀ - ALLEGATI</w:t>
                </w:r>
              </w:p>
            </w:sdtContent>
          </w:sdt>
        </w:tc>
      </w:tr>
    </w:tbl>
    <w:p w14:paraId="2490EA75" w14:textId="77777777" w:rsidR="00FB2191" w:rsidRPr="00FB2191" w:rsidRDefault="00FB2191" w:rsidP="00FB2191">
      <w:pPr>
        <w:tabs>
          <w:tab w:val="left" w:pos="9639"/>
        </w:tabs>
        <w:suppressAutoHyphens/>
        <w:autoSpaceDE w:val="0"/>
        <w:ind w:right="223"/>
        <w:rPr>
          <w:rFonts w:eastAsia="SimSun" w:cs="Calibri"/>
          <w:bCs/>
          <w:spacing w:val="1"/>
          <w:kern w:val="2"/>
          <w:lang w:eastAsia="zh-CN" w:bidi="hi-IN"/>
        </w:rPr>
      </w:pPr>
    </w:p>
    <w:p w14:paraId="667F5F8C" w14:textId="77777777" w:rsidR="00FB2191" w:rsidRPr="00FB2191" w:rsidRDefault="00FB2191" w:rsidP="00FB2191">
      <w:pPr>
        <w:tabs>
          <w:tab w:val="left" w:pos="9639"/>
        </w:tabs>
        <w:suppressAutoHyphens/>
        <w:autoSpaceDE w:val="0"/>
        <w:ind w:right="223"/>
        <w:jc w:val="center"/>
        <w:rPr>
          <w:rFonts w:eastAsia="SimSun" w:cs="Calibri"/>
          <w:bCs/>
          <w:spacing w:val="1"/>
          <w:kern w:val="2"/>
          <w:lang w:eastAsia="zh-CN" w:bidi="hi-IN"/>
        </w:rPr>
      </w:pPr>
    </w:p>
    <w:p w14:paraId="3F815DEB" w14:textId="77777777" w:rsidR="00620253" w:rsidRDefault="00620253">
      <w:pPr>
        <w:spacing w:after="160" w:line="259" w:lineRule="auto"/>
        <w:jc w:val="left"/>
        <w:rPr>
          <w:rFonts w:eastAsia="SimSun" w:cs="Calibri"/>
          <w:bCs/>
          <w:spacing w:val="1"/>
          <w:kern w:val="2"/>
          <w:lang w:eastAsia="zh-CN" w:bidi="hi-IN"/>
        </w:rPr>
      </w:pPr>
      <w:r>
        <w:rPr>
          <w:rFonts w:eastAsia="SimSun" w:cs="Calibri"/>
          <w:bCs/>
          <w:spacing w:val="1"/>
          <w:kern w:val="2"/>
          <w:lang w:eastAsia="zh-CN" w:bidi="hi-IN"/>
        </w:rPr>
        <w:br w:type="page"/>
      </w:r>
    </w:p>
    <w:sdt>
      <w:sdtPr>
        <w:rPr>
          <w:rFonts w:ascii="Calibri" w:eastAsiaTheme="minorEastAsia" w:hAnsi="Calibri" w:cstheme="minorBidi"/>
          <w:b w:val="0"/>
          <w:bCs w:val="0"/>
          <w:smallCaps w:val="0"/>
          <w:sz w:val="22"/>
          <w:szCs w:val="22"/>
        </w:rPr>
        <w:id w:val="700275659"/>
        <w:docPartObj>
          <w:docPartGallery w:val="Table of Contents"/>
          <w:docPartUnique/>
        </w:docPartObj>
      </w:sdtPr>
      <w:sdtEndPr>
        <w:rPr>
          <w:rFonts w:ascii="Century Gothic" w:hAnsi="Century Gothic"/>
        </w:rPr>
      </w:sdtEndPr>
      <w:sdtContent>
        <w:p w14:paraId="60FCD4F7" w14:textId="77777777" w:rsidR="00EB0846" w:rsidRPr="008F4450" w:rsidRDefault="00EB0846" w:rsidP="000A0D50">
          <w:pPr>
            <w:pStyle w:val="Titolosommario"/>
          </w:pPr>
          <w:r w:rsidRPr="008F4450">
            <w:t>Sommario</w:t>
          </w:r>
        </w:p>
        <w:p w14:paraId="7B4826DE" w14:textId="79B8BDE7" w:rsidR="004E0419" w:rsidRDefault="00BD7E84">
          <w:pPr>
            <w:pStyle w:val="Sommario1"/>
            <w:tabs>
              <w:tab w:val="right" w:leader="dot" w:pos="9632"/>
            </w:tabs>
            <w:rPr>
              <w:rFonts w:asciiTheme="minorHAnsi" w:hAnsiTheme="minorHAnsi"/>
              <w:noProof/>
              <w:kern w:val="2"/>
              <w:sz w:val="24"/>
              <w:szCs w:val="24"/>
              <w14:ligatures w14:val="standardContextual"/>
            </w:rPr>
          </w:pPr>
          <w:r w:rsidRPr="008F4450">
            <w:fldChar w:fldCharType="begin"/>
          </w:r>
          <w:r w:rsidR="00EB0846" w:rsidRPr="008F4450">
            <w:instrText>TOC \o "1-3" \z \u \h</w:instrText>
          </w:r>
          <w:r w:rsidRPr="008F4450">
            <w:fldChar w:fldCharType="separate"/>
          </w:r>
          <w:hyperlink w:anchor="_Toc216344617" w:history="1">
            <w:r w:rsidR="004E0419" w:rsidRPr="00887ED6">
              <w:rPr>
                <w:rStyle w:val="Collegamentoipertestuale"/>
                <w:noProof/>
              </w:rPr>
              <w:t>Allegato 1. Atto di adesione unico</w:t>
            </w:r>
            <w:r w:rsidR="004E0419">
              <w:rPr>
                <w:noProof/>
                <w:webHidden/>
              </w:rPr>
              <w:tab/>
            </w:r>
            <w:r w:rsidR="004E0419">
              <w:rPr>
                <w:noProof/>
                <w:webHidden/>
              </w:rPr>
              <w:fldChar w:fldCharType="begin"/>
            </w:r>
            <w:r w:rsidR="004E0419">
              <w:rPr>
                <w:noProof/>
                <w:webHidden/>
              </w:rPr>
              <w:instrText xml:space="preserve"> PAGEREF _Toc216344617 \h </w:instrText>
            </w:r>
            <w:r w:rsidR="004E0419">
              <w:rPr>
                <w:noProof/>
                <w:webHidden/>
              </w:rPr>
            </w:r>
            <w:r w:rsidR="004E0419">
              <w:rPr>
                <w:noProof/>
                <w:webHidden/>
              </w:rPr>
              <w:fldChar w:fldCharType="separate"/>
            </w:r>
            <w:r w:rsidR="004075B9">
              <w:rPr>
                <w:noProof/>
                <w:webHidden/>
              </w:rPr>
              <w:t>2</w:t>
            </w:r>
            <w:r w:rsidR="004E0419">
              <w:rPr>
                <w:noProof/>
                <w:webHidden/>
              </w:rPr>
              <w:fldChar w:fldCharType="end"/>
            </w:r>
          </w:hyperlink>
        </w:p>
        <w:p w14:paraId="1A081759" w14:textId="03FFF241"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18" w:history="1">
            <w:r w:rsidRPr="00887ED6">
              <w:rPr>
                <w:rStyle w:val="Collegamentoipertestuale"/>
                <w:noProof/>
              </w:rPr>
              <w:t>Allegato 2. Domanda di partecipazione all’iniziativa e PIP</w:t>
            </w:r>
            <w:r>
              <w:rPr>
                <w:noProof/>
                <w:webHidden/>
              </w:rPr>
              <w:tab/>
            </w:r>
            <w:r>
              <w:rPr>
                <w:noProof/>
                <w:webHidden/>
              </w:rPr>
              <w:fldChar w:fldCharType="begin"/>
            </w:r>
            <w:r>
              <w:rPr>
                <w:noProof/>
                <w:webHidden/>
              </w:rPr>
              <w:instrText xml:space="preserve"> PAGEREF _Toc216344618 \h </w:instrText>
            </w:r>
            <w:r>
              <w:rPr>
                <w:noProof/>
                <w:webHidden/>
              </w:rPr>
            </w:r>
            <w:r>
              <w:rPr>
                <w:noProof/>
                <w:webHidden/>
              </w:rPr>
              <w:fldChar w:fldCharType="separate"/>
            </w:r>
            <w:r w:rsidR="004075B9">
              <w:rPr>
                <w:noProof/>
                <w:webHidden/>
              </w:rPr>
              <w:t>5</w:t>
            </w:r>
            <w:r>
              <w:rPr>
                <w:noProof/>
                <w:webHidden/>
              </w:rPr>
              <w:fldChar w:fldCharType="end"/>
            </w:r>
          </w:hyperlink>
        </w:p>
        <w:p w14:paraId="43747F2F" w14:textId="6D5781A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19" w:history="1">
            <w:r w:rsidRPr="00887ED6">
              <w:rPr>
                <w:rStyle w:val="Collegamentoipertestuale"/>
                <w:noProof/>
              </w:rPr>
              <w:t>Allegato 3. Dichiarazione riassuntiva unica</w:t>
            </w:r>
            <w:r>
              <w:rPr>
                <w:noProof/>
                <w:webHidden/>
              </w:rPr>
              <w:tab/>
            </w:r>
            <w:r>
              <w:rPr>
                <w:noProof/>
                <w:webHidden/>
              </w:rPr>
              <w:fldChar w:fldCharType="begin"/>
            </w:r>
            <w:r>
              <w:rPr>
                <w:noProof/>
                <w:webHidden/>
              </w:rPr>
              <w:instrText xml:space="preserve"> PAGEREF _Toc216344619 \h </w:instrText>
            </w:r>
            <w:r>
              <w:rPr>
                <w:noProof/>
                <w:webHidden/>
              </w:rPr>
            </w:r>
            <w:r>
              <w:rPr>
                <w:noProof/>
                <w:webHidden/>
              </w:rPr>
              <w:fldChar w:fldCharType="separate"/>
            </w:r>
            <w:r w:rsidR="004075B9">
              <w:rPr>
                <w:noProof/>
                <w:webHidden/>
              </w:rPr>
              <w:t>0</w:t>
            </w:r>
            <w:r>
              <w:rPr>
                <w:noProof/>
                <w:webHidden/>
              </w:rPr>
              <w:fldChar w:fldCharType="end"/>
            </w:r>
          </w:hyperlink>
        </w:p>
        <w:p w14:paraId="673FFD59" w14:textId="398F9423"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0" w:history="1">
            <w:r w:rsidRPr="00887ED6">
              <w:rPr>
                <w:rStyle w:val="Collegamentoipertestuale"/>
                <w:rFonts w:eastAsia="Arial"/>
                <w:noProof/>
              </w:rPr>
              <w:t>Allegato 4. Comunicazione di accettazione del PIP</w:t>
            </w:r>
            <w:r>
              <w:rPr>
                <w:noProof/>
                <w:webHidden/>
              </w:rPr>
              <w:tab/>
            </w:r>
            <w:r>
              <w:rPr>
                <w:noProof/>
                <w:webHidden/>
              </w:rPr>
              <w:fldChar w:fldCharType="begin"/>
            </w:r>
            <w:r>
              <w:rPr>
                <w:noProof/>
                <w:webHidden/>
              </w:rPr>
              <w:instrText xml:space="preserve"> PAGEREF _Toc216344620 \h </w:instrText>
            </w:r>
            <w:r>
              <w:rPr>
                <w:noProof/>
                <w:webHidden/>
              </w:rPr>
            </w:r>
            <w:r>
              <w:rPr>
                <w:noProof/>
                <w:webHidden/>
              </w:rPr>
              <w:fldChar w:fldCharType="separate"/>
            </w:r>
            <w:r w:rsidR="004075B9">
              <w:rPr>
                <w:noProof/>
                <w:webHidden/>
              </w:rPr>
              <w:t>3</w:t>
            </w:r>
            <w:r>
              <w:rPr>
                <w:noProof/>
                <w:webHidden/>
              </w:rPr>
              <w:fldChar w:fldCharType="end"/>
            </w:r>
          </w:hyperlink>
        </w:p>
        <w:p w14:paraId="1CE71FEB" w14:textId="3E4CA4D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1" w:history="1">
            <w:r w:rsidRPr="00887ED6">
              <w:rPr>
                <w:rStyle w:val="Collegamentoipertestuale"/>
                <w:rFonts w:eastAsia="Arial"/>
                <w:noProof/>
              </w:rPr>
              <w:t>Allegato 5. Bilancio delle Competenze</w:t>
            </w:r>
            <w:r>
              <w:rPr>
                <w:noProof/>
                <w:webHidden/>
              </w:rPr>
              <w:tab/>
            </w:r>
            <w:r>
              <w:rPr>
                <w:noProof/>
                <w:webHidden/>
              </w:rPr>
              <w:fldChar w:fldCharType="begin"/>
            </w:r>
            <w:r>
              <w:rPr>
                <w:noProof/>
                <w:webHidden/>
              </w:rPr>
              <w:instrText xml:space="preserve"> PAGEREF _Toc216344621 \h </w:instrText>
            </w:r>
            <w:r>
              <w:rPr>
                <w:noProof/>
                <w:webHidden/>
              </w:rPr>
            </w:r>
            <w:r>
              <w:rPr>
                <w:noProof/>
                <w:webHidden/>
              </w:rPr>
              <w:fldChar w:fldCharType="separate"/>
            </w:r>
            <w:r w:rsidR="004075B9">
              <w:rPr>
                <w:noProof/>
                <w:webHidden/>
              </w:rPr>
              <w:t>4</w:t>
            </w:r>
            <w:r>
              <w:rPr>
                <w:noProof/>
                <w:webHidden/>
              </w:rPr>
              <w:fldChar w:fldCharType="end"/>
            </w:r>
          </w:hyperlink>
        </w:p>
        <w:p w14:paraId="69C03304" w14:textId="32696AFC"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2" w:history="1">
            <w:r w:rsidRPr="00887ED6">
              <w:rPr>
                <w:rStyle w:val="Collegamentoipertestuale"/>
                <w:rFonts w:eastAsia="Arial"/>
                <w:noProof/>
              </w:rPr>
              <w:t>Allegato 6. Relazione delle attività svolte – Servizio supporto all’autoimpiego</w:t>
            </w:r>
            <w:r>
              <w:rPr>
                <w:noProof/>
                <w:webHidden/>
              </w:rPr>
              <w:tab/>
            </w:r>
            <w:r>
              <w:rPr>
                <w:noProof/>
                <w:webHidden/>
              </w:rPr>
              <w:fldChar w:fldCharType="begin"/>
            </w:r>
            <w:r>
              <w:rPr>
                <w:noProof/>
                <w:webHidden/>
              </w:rPr>
              <w:instrText xml:space="preserve"> PAGEREF _Toc216344622 \h </w:instrText>
            </w:r>
            <w:r>
              <w:rPr>
                <w:noProof/>
                <w:webHidden/>
              </w:rPr>
            </w:r>
            <w:r>
              <w:rPr>
                <w:noProof/>
                <w:webHidden/>
              </w:rPr>
              <w:fldChar w:fldCharType="separate"/>
            </w:r>
            <w:r w:rsidR="004075B9">
              <w:rPr>
                <w:noProof/>
                <w:webHidden/>
              </w:rPr>
              <w:t>9</w:t>
            </w:r>
            <w:r>
              <w:rPr>
                <w:noProof/>
                <w:webHidden/>
              </w:rPr>
              <w:fldChar w:fldCharType="end"/>
            </w:r>
          </w:hyperlink>
        </w:p>
        <w:p w14:paraId="0D720695" w14:textId="7A21352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3" w:history="1">
            <w:r w:rsidRPr="00887ED6">
              <w:rPr>
                <w:rStyle w:val="Collegamentoipertestuale"/>
                <w:rFonts w:eastAsia="Arial"/>
                <w:noProof/>
              </w:rPr>
              <w:t>Allegato 7. Relazione delle attività svolte – Servizio formazione per la creazione di impresa</w:t>
            </w:r>
            <w:r>
              <w:rPr>
                <w:noProof/>
                <w:webHidden/>
              </w:rPr>
              <w:tab/>
            </w:r>
            <w:r>
              <w:rPr>
                <w:noProof/>
                <w:webHidden/>
              </w:rPr>
              <w:fldChar w:fldCharType="begin"/>
            </w:r>
            <w:r>
              <w:rPr>
                <w:noProof/>
                <w:webHidden/>
              </w:rPr>
              <w:instrText xml:space="preserve"> PAGEREF _Toc216344623 \h </w:instrText>
            </w:r>
            <w:r>
              <w:rPr>
                <w:noProof/>
                <w:webHidden/>
              </w:rPr>
            </w:r>
            <w:r>
              <w:rPr>
                <w:noProof/>
                <w:webHidden/>
              </w:rPr>
              <w:fldChar w:fldCharType="separate"/>
            </w:r>
            <w:r w:rsidR="004075B9">
              <w:rPr>
                <w:noProof/>
                <w:webHidden/>
              </w:rPr>
              <w:t>10</w:t>
            </w:r>
            <w:r>
              <w:rPr>
                <w:noProof/>
                <w:webHidden/>
              </w:rPr>
              <w:fldChar w:fldCharType="end"/>
            </w:r>
          </w:hyperlink>
        </w:p>
        <w:p w14:paraId="6A734BB5" w14:textId="5A5B1DD3"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4" w:history="1">
            <w:r w:rsidRPr="00887ED6">
              <w:rPr>
                <w:rStyle w:val="Collegamentoipertestuale"/>
                <w:rFonts w:eastAsia="Arial"/>
                <w:noProof/>
              </w:rPr>
              <w:t>Allegato 8. Timesheet cartaceo</w:t>
            </w:r>
            <w:r>
              <w:rPr>
                <w:noProof/>
                <w:webHidden/>
              </w:rPr>
              <w:tab/>
            </w:r>
            <w:r>
              <w:rPr>
                <w:noProof/>
                <w:webHidden/>
              </w:rPr>
              <w:fldChar w:fldCharType="begin"/>
            </w:r>
            <w:r>
              <w:rPr>
                <w:noProof/>
                <w:webHidden/>
              </w:rPr>
              <w:instrText xml:space="preserve"> PAGEREF _Toc216344624 \h </w:instrText>
            </w:r>
            <w:r>
              <w:rPr>
                <w:noProof/>
                <w:webHidden/>
              </w:rPr>
            </w:r>
            <w:r>
              <w:rPr>
                <w:noProof/>
                <w:webHidden/>
              </w:rPr>
              <w:fldChar w:fldCharType="separate"/>
            </w:r>
            <w:r w:rsidR="004075B9">
              <w:rPr>
                <w:noProof/>
                <w:webHidden/>
              </w:rPr>
              <w:t>11</w:t>
            </w:r>
            <w:r>
              <w:rPr>
                <w:noProof/>
                <w:webHidden/>
              </w:rPr>
              <w:fldChar w:fldCharType="end"/>
            </w:r>
          </w:hyperlink>
        </w:p>
        <w:p w14:paraId="642C46D4" w14:textId="6C15BB70"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5" w:history="1">
            <w:r w:rsidRPr="00887ED6">
              <w:rPr>
                <w:rStyle w:val="Collegamentoipertestuale"/>
                <w:rFonts w:eastAsia="Arial"/>
                <w:noProof/>
              </w:rPr>
              <w:t>Allegato 9. Comunicazione di Rinuncia tacita</w:t>
            </w:r>
            <w:r>
              <w:rPr>
                <w:noProof/>
                <w:webHidden/>
              </w:rPr>
              <w:tab/>
            </w:r>
            <w:r>
              <w:rPr>
                <w:noProof/>
                <w:webHidden/>
              </w:rPr>
              <w:fldChar w:fldCharType="begin"/>
            </w:r>
            <w:r>
              <w:rPr>
                <w:noProof/>
                <w:webHidden/>
              </w:rPr>
              <w:instrText xml:space="preserve"> PAGEREF _Toc216344625 \h </w:instrText>
            </w:r>
            <w:r>
              <w:rPr>
                <w:noProof/>
                <w:webHidden/>
              </w:rPr>
            </w:r>
            <w:r>
              <w:rPr>
                <w:noProof/>
                <w:webHidden/>
              </w:rPr>
              <w:fldChar w:fldCharType="separate"/>
            </w:r>
            <w:r w:rsidR="004075B9">
              <w:rPr>
                <w:noProof/>
                <w:webHidden/>
              </w:rPr>
              <w:t>12</w:t>
            </w:r>
            <w:r>
              <w:rPr>
                <w:noProof/>
                <w:webHidden/>
              </w:rPr>
              <w:fldChar w:fldCharType="end"/>
            </w:r>
          </w:hyperlink>
        </w:p>
        <w:p w14:paraId="11A61852" w14:textId="48C1F1C5"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6" w:history="1">
            <w:r w:rsidRPr="00887ED6">
              <w:rPr>
                <w:rStyle w:val="Collegamentoipertestuale"/>
                <w:rFonts w:eastAsia="Arial"/>
                <w:noProof/>
              </w:rPr>
              <w:t>Allegato 10. Comunicazione di Rinuncia espressa</w:t>
            </w:r>
            <w:r>
              <w:rPr>
                <w:noProof/>
                <w:webHidden/>
              </w:rPr>
              <w:tab/>
            </w:r>
            <w:r>
              <w:rPr>
                <w:noProof/>
                <w:webHidden/>
              </w:rPr>
              <w:fldChar w:fldCharType="begin"/>
            </w:r>
            <w:r>
              <w:rPr>
                <w:noProof/>
                <w:webHidden/>
              </w:rPr>
              <w:instrText xml:space="preserve"> PAGEREF _Toc216344626 \h </w:instrText>
            </w:r>
            <w:r>
              <w:rPr>
                <w:noProof/>
                <w:webHidden/>
              </w:rPr>
            </w:r>
            <w:r>
              <w:rPr>
                <w:noProof/>
                <w:webHidden/>
              </w:rPr>
              <w:fldChar w:fldCharType="separate"/>
            </w:r>
            <w:r w:rsidR="004075B9">
              <w:rPr>
                <w:noProof/>
                <w:webHidden/>
              </w:rPr>
              <w:t>13</w:t>
            </w:r>
            <w:r>
              <w:rPr>
                <w:noProof/>
                <w:webHidden/>
              </w:rPr>
              <w:fldChar w:fldCharType="end"/>
            </w:r>
          </w:hyperlink>
        </w:p>
        <w:p w14:paraId="2BFFCB72" w14:textId="64BC61B2"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7" w:history="1">
            <w:r w:rsidRPr="00887ED6">
              <w:rPr>
                <w:rStyle w:val="Collegamentoipertestuale"/>
                <w:rFonts w:eastAsia="Arial"/>
                <w:noProof/>
              </w:rPr>
              <w:t>Allegato 11. Richiesta di proroga</w:t>
            </w:r>
            <w:r>
              <w:rPr>
                <w:noProof/>
                <w:webHidden/>
              </w:rPr>
              <w:tab/>
            </w:r>
            <w:r>
              <w:rPr>
                <w:noProof/>
                <w:webHidden/>
              </w:rPr>
              <w:fldChar w:fldCharType="begin"/>
            </w:r>
            <w:r>
              <w:rPr>
                <w:noProof/>
                <w:webHidden/>
              </w:rPr>
              <w:instrText xml:space="preserve"> PAGEREF _Toc216344627 \h </w:instrText>
            </w:r>
            <w:r>
              <w:rPr>
                <w:noProof/>
                <w:webHidden/>
              </w:rPr>
            </w:r>
            <w:r>
              <w:rPr>
                <w:noProof/>
                <w:webHidden/>
              </w:rPr>
              <w:fldChar w:fldCharType="separate"/>
            </w:r>
            <w:r w:rsidR="004075B9">
              <w:rPr>
                <w:noProof/>
                <w:webHidden/>
              </w:rPr>
              <w:t>15</w:t>
            </w:r>
            <w:r>
              <w:rPr>
                <w:noProof/>
                <w:webHidden/>
              </w:rPr>
              <w:fldChar w:fldCharType="end"/>
            </w:r>
          </w:hyperlink>
        </w:p>
        <w:p w14:paraId="0F2C9D19" w14:textId="665CDE8D"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8" w:history="1">
            <w:r w:rsidRPr="00887ED6">
              <w:rPr>
                <w:rStyle w:val="Collegamentoipertestuale"/>
                <w:rFonts w:eastAsia="Arial"/>
                <w:noProof/>
              </w:rPr>
              <w:t>Allegato 12_I. Relazione delle attività svolte e dei risultati raggiunti – servizio di incontro domanda-offerta</w:t>
            </w:r>
            <w:r>
              <w:rPr>
                <w:noProof/>
                <w:webHidden/>
              </w:rPr>
              <w:tab/>
            </w:r>
            <w:r>
              <w:rPr>
                <w:noProof/>
                <w:webHidden/>
              </w:rPr>
              <w:fldChar w:fldCharType="begin"/>
            </w:r>
            <w:r>
              <w:rPr>
                <w:noProof/>
                <w:webHidden/>
              </w:rPr>
              <w:instrText xml:space="preserve"> PAGEREF _Toc216344628 \h </w:instrText>
            </w:r>
            <w:r>
              <w:rPr>
                <w:noProof/>
                <w:webHidden/>
              </w:rPr>
            </w:r>
            <w:r>
              <w:rPr>
                <w:noProof/>
                <w:webHidden/>
              </w:rPr>
              <w:fldChar w:fldCharType="separate"/>
            </w:r>
            <w:r w:rsidR="004075B9">
              <w:rPr>
                <w:noProof/>
                <w:webHidden/>
              </w:rPr>
              <w:t>17</w:t>
            </w:r>
            <w:r>
              <w:rPr>
                <w:noProof/>
                <w:webHidden/>
              </w:rPr>
              <w:fldChar w:fldCharType="end"/>
            </w:r>
          </w:hyperlink>
        </w:p>
        <w:p w14:paraId="3D9382E7" w14:textId="165967D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9" w:history="1">
            <w:r w:rsidRPr="00887ED6">
              <w:rPr>
                <w:rStyle w:val="Collegamentoipertestuale"/>
                <w:rFonts w:eastAsia="Arial"/>
                <w:noProof/>
              </w:rPr>
              <w:t>Allegato 12_M. Relazione delle attività svolte e dei risultati raggiunti – servizio di mantenimento lavorativo</w:t>
            </w:r>
            <w:r>
              <w:rPr>
                <w:noProof/>
                <w:webHidden/>
              </w:rPr>
              <w:tab/>
            </w:r>
            <w:r>
              <w:rPr>
                <w:noProof/>
                <w:webHidden/>
              </w:rPr>
              <w:fldChar w:fldCharType="begin"/>
            </w:r>
            <w:r>
              <w:rPr>
                <w:noProof/>
                <w:webHidden/>
              </w:rPr>
              <w:instrText xml:space="preserve"> PAGEREF _Toc216344629 \h </w:instrText>
            </w:r>
            <w:r>
              <w:rPr>
                <w:noProof/>
                <w:webHidden/>
              </w:rPr>
            </w:r>
            <w:r>
              <w:rPr>
                <w:noProof/>
                <w:webHidden/>
              </w:rPr>
              <w:fldChar w:fldCharType="separate"/>
            </w:r>
            <w:r w:rsidR="004075B9">
              <w:rPr>
                <w:noProof/>
                <w:webHidden/>
              </w:rPr>
              <w:t>18</w:t>
            </w:r>
            <w:r>
              <w:rPr>
                <w:noProof/>
                <w:webHidden/>
              </w:rPr>
              <w:fldChar w:fldCharType="end"/>
            </w:r>
          </w:hyperlink>
        </w:p>
        <w:p w14:paraId="5F11A1F2" w14:textId="3926F6DE"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0" w:history="1">
            <w:r w:rsidRPr="00887ED6">
              <w:rPr>
                <w:rStyle w:val="Collegamentoipertestuale"/>
                <w:rFonts w:eastAsia="Arial"/>
                <w:noProof/>
              </w:rPr>
              <w:t>Allegato 13. Testo della PEC indirizzata al datore di lavoro in relazione al servizio di “incontro domanda-offerta”</w:t>
            </w:r>
            <w:r>
              <w:rPr>
                <w:noProof/>
                <w:webHidden/>
              </w:rPr>
              <w:tab/>
            </w:r>
            <w:r>
              <w:rPr>
                <w:noProof/>
                <w:webHidden/>
              </w:rPr>
              <w:fldChar w:fldCharType="begin"/>
            </w:r>
            <w:r>
              <w:rPr>
                <w:noProof/>
                <w:webHidden/>
              </w:rPr>
              <w:instrText xml:space="preserve"> PAGEREF _Toc216344630 \h </w:instrText>
            </w:r>
            <w:r>
              <w:rPr>
                <w:noProof/>
                <w:webHidden/>
              </w:rPr>
            </w:r>
            <w:r>
              <w:rPr>
                <w:noProof/>
                <w:webHidden/>
              </w:rPr>
              <w:fldChar w:fldCharType="separate"/>
            </w:r>
            <w:r w:rsidR="004075B9">
              <w:rPr>
                <w:noProof/>
                <w:webHidden/>
              </w:rPr>
              <w:t>19</w:t>
            </w:r>
            <w:r>
              <w:rPr>
                <w:noProof/>
                <w:webHidden/>
              </w:rPr>
              <w:fldChar w:fldCharType="end"/>
            </w:r>
          </w:hyperlink>
        </w:p>
        <w:p w14:paraId="427EAC70" w14:textId="0055DB6A"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1" w:history="1">
            <w:r w:rsidRPr="00887ED6">
              <w:rPr>
                <w:rStyle w:val="Collegamentoipertestuale"/>
                <w:rFonts w:eastAsia="Arial"/>
                <w:noProof/>
              </w:rPr>
              <w:t>Allegato 14. Testo della PEC indirizzata all’azienda utilizzatrice in relazione al servizio di “incontro domanda-offerta”</w:t>
            </w:r>
            <w:r>
              <w:rPr>
                <w:noProof/>
                <w:webHidden/>
              </w:rPr>
              <w:tab/>
            </w:r>
            <w:r>
              <w:rPr>
                <w:noProof/>
                <w:webHidden/>
              </w:rPr>
              <w:fldChar w:fldCharType="begin"/>
            </w:r>
            <w:r>
              <w:rPr>
                <w:noProof/>
                <w:webHidden/>
              </w:rPr>
              <w:instrText xml:space="preserve"> PAGEREF _Toc216344631 \h </w:instrText>
            </w:r>
            <w:r>
              <w:rPr>
                <w:noProof/>
                <w:webHidden/>
              </w:rPr>
            </w:r>
            <w:r>
              <w:rPr>
                <w:noProof/>
                <w:webHidden/>
              </w:rPr>
              <w:fldChar w:fldCharType="separate"/>
            </w:r>
            <w:r w:rsidR="004075B9">
              <w:rPr>
                <w:noProof/>
                <w:webHidden/>
              </w:rPr>
              <w:t>20</w:t>
            </w:r>
            <w:r>
              <w:rPr>
                <w:noProof/>
                <w:webHidden/>
              </w:rPr>
              <w:fldChar w:fldCharType="end"/>
            </w:r>
          </w:hyperlink>
        </w:p>
        <w:p w14:paraId="10AA1144" w14:textId="3D57AE65"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2" w:history="1">
            <w:r w:rsidRPr="00887ED6">
              <w:rPr>
                <w:rStyle w:val="Collegamentoipertestuale"/>
                <w:rFonts w:eastAsia="Arial"/>
                <w:noProof/>
              </w:rPr>
              <w:t>Allegato 15. Autodichiarazione di impossibilitò all’utilizzo App FirmaLOM o SPID/CieD/Crs con PIN</w:t>
            </w:r>
            <w:r>
              <w:rPr>
                <w:noProof/>
                <w:webHidden/>
              </w:rPr>
              <w:tab/>
            </w:r>
            <w:r>
              <w:rPr>
                <w:noProof/>
                <w:webHidden/>
              </w:rPr>
              <w:fldChar w:fldCharType="begin"/>
            </w:r>
            <w:r>
              <w:rPr>
                <w:noProof/>
                <w:webHidden/>
              </w:rPr>
              <w:instrText xml:space="preserve"> PAGEREF _Toc216344632 \h </w:instrText>
            </w:r>
            <w:r>
              <w:rPr>
                <w:noProof/>
                <w:webHidden/>
              </w:rPr>
            </w:r>
            <w:r>
              <w:rPr>
                <w:noProof/>
                <w:webHidden/>
              </w:rPr>
              <w:fldChar w:fldCharType="separate"/>
            </w:r>
            <w:r w:rsidR="004075B9">
              <w:rPr>
                <w:noProof/>
                <w:webHidden/>
              </w:rPr>
              <w:t>21</w:t>
            </w:r>
            <w:r>
              <w:rPr>
                <w:noProof/>
                <w:webHidden/>
              </w:rPr>
              <w:fldChar w:fldCharType="end"/>
            </w:r>
          </w:hyperlink>
        </w:p>
        <w:p w14:paraId="6765299A" w14:textId="510D339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3" w:history="1">
            <w:r w:rsidRPr="00887ED6">
              <w:rPr>
                <w:rStyle w:val="Collegamentoipertestuale"/>
                <w:rFonts w:eastAsia="Arial"/>
                <w:noProof/>
              </w:rPr>
              <w:t>Allegato 16. Indicazioni operative relative alla formazione</w:t>
            </w:r>
            <w:r>
              <w:rPr>
                <w:noProof/>
                <w:webHidden/>
              </w:rPr>
              <w:tab/>
            </w:r>
            <w:r>
              <w:rPr>
                <w:noProof/>
                <w:webHidden/>
              </w:rPr>
              <w:fldChar w:fldCharType="begin"/>
            </w:r>
            <w:r>
              <w:rPr>
                <w:noProof/>
                <w:webHidden/>
              </w:rPr>
              <w:instrText xml:space="preserve"> PAGEREF _Toc216344633 \h </w:instrText>
            </w:r>
            <w:r>
              <w:rPr>
                <w:noProof/>
                <w:webHidden/>
              </w:rPr>
            </w:r>
            <w:r>
              <w:rPr>
                <w:noProof/>
                <w:webHidden/>
              </w:rPr>
              <w:fldChar w:fldCharType="separate"/>
            </w:r>
            <w:r w:rsidR="004075B9">
              <w:rPr>
                <w:noProof/>
                <w:webHidden/>
              </w:rPr>
              <w:t>22</w:t>
            </w:r>
            <w:r>
              <w:rPr>
                <w:noProof/>
                <w:webHidden/>
              </w:rPr>
              <w:fldChar w:fldCharType="end"/>
            </w:r>
          </w:hyperlink>
        </w:p>
        <w:p w14:paraId="2EF9F939" w14:textId="1CD3F4FA"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4" w:history="1">
            <w:r w:rsidRPr="00887ED6">
              <w:rPr>
                <w:rStyle w:val="Collegamentoipertestuale"/>
                <w:noProof/>
              </w:rPr>
              <w:t>Allegato 17. Attestato di partecipazione con il riconoscimento di abilità e conoscenze rilasciato ai sensi dell’Avviso Pubblico DULD</w:t>
            </w:r>
            <w:r>
              <w:rPr>
                <w:noProof/>
                <w:webHidden/>
              </w:rPr>
              <w:tab/>
            </w:r>
            <w:r>
              <w:rPr>
                <w:noProof/>
                <w:webHidden/>
              </w:rPr>
              <w:fldChar w:fldCharType="begin"/>
            </w:r>
            <w:r>
              <w:rPr>
                <w:noProof/>
                <w:webHidden/>
              </w:rPr>
              <w:instrText xml:space="preserve"> PAGEREF _Toc216344634 \h </w:instrText>
            </w:r>
            <w:r>
              <w:rPr>
                <w:noProof/>
                <w:webHidden/>
              </w:rPr>
            </w:r>
            <w:r>
              <w:rPr>
                <w:noProof/>
                <w:webHidden/>
              </w:rPr>
              <w:fldChar w:fldCharType="separate"/>
            </w:r>
            <w:r w:rsidR="004075B9">
              <w:rPr>
                <w:noProof/>
                <w:webHidden/>
              </w:rPr>
              <w:t>31</w:t>
            </w:r>
            <w:r>
              <w:rPr>
                <w:noProof/>
                <w:webHidden/>
              </w:rPr>
              <w:fldChar w:fldCharType="end"/>
            </w:r>
          </w:hyperlink>
        </w:p>
        <w:p w14:paraId="46DAD859" w14:textId="1B973A32"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5" w:history="1">
            <w:r w:rsidRPr="00887ED6">
              <w:rPr>
                <w:rStyle w:val="Collegamentoipertestuale"/>
                <w:noProof/>
              </w:rPr>
              <w:t>Allegato 18. Attestato di competenza</w:t>
            </w:r>
            <w:r>
              <w:rPr>
                <w:noProof/>
                <w:webHidden/>
              </w:rPr>
              <w:tab/>
            </w:r>
            <w:r>
              <w:rPr>
                <w:noProof/>
                <w:webHidden/>
              </w:rPr>
              <w:fldChar w:fldCharType="begin"/>
            </w:r>
            <w:r>
              <w:rPr>
                <w:noProof/>
                <w:webHidden/>
              </w:rPr>
              <w:instrText xml:space="preserve"> PAGEREF _Toc216344635 \h </w:instrText>
            </w:r>
            <w:r>
              <w:rPr>
                <w:noProof/>
                <w:webHidden/>
              </w:rPr>
            </w:r>
            <w:r>
              <w:rPr>
                <w:noProof/>
                <w:webHidden/>
              </w:rPr>
              <w:fldChar w:fldCharType="separate"/>
            </w:r>
            <w:r w:rsidR="004075B9">
              <w:rPr>
                <w:noProof/>
                <w:webHidden/>
              </w:rPr>
              <w:t>32</w:t>
            </w:r>
            <w:r>
              <w:rPr>
                <w:noProof/>
                <w:webHidden/>
              </w:rPr>
              <w:fldChar w:fldCharType="end"/>
            </w:r>
          </w:hyperlink>
        </w:p>
        <w:p w14:paraId="54AAA399" w14:textId="08E7BE61"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6" w:history="1">
            <w:r w:rsidRPr="00887ED6">
              <w:rPr>
                <w:rStyle w:val="Collegamentoipertestuale"/>
                <w:rFonts w:eastAsia="Arial"/>
                <w:noProof/>
              </w:rPr>
              <w:t>Allegato 19. Profilo Competenze Orientato alla Ricerca di Lavoro</w:t>
            </w:r>
            <w:r>
              <w:rPr>
                <w:noProof/>
                <w:webHidden/>
              </w:rPr>
              <w:tab/>
            </w:r>
            <w:r>
              <w:rPr>
                <w:noProof/>
                <w:webHidden/>
              </w:rPr>
              <w:fldChar w:fldCharType="begin"/>
            </w:r>
            <w:r>
              <w:rPr>
                <w:noProof/>
                <w:webHidden/>
              </w:rPr>
              <w:instrText xml:space="preserve"> PAGEREF _Toc216344636 \h </w:instrText>
            </w:r>
            <w:r>
              <w:rPr>
                <w:noProof/>
                <w:webHidden/>
              </w:rPr>
            </w:r>
            <w:r>
              <w:rPr>
                <w:noProof/>
                <w:webHidden/>
              </w:rPr>
              <w:fldChar w:fldCharType="separate"/>
            </w:r>
            <w:r w:rsidR="004075B9">
              <w:rPr>
                <w:noProof/>
                <w:webHidden/>
              </w:rPr>
              <w:t>34</w:t>
            </w:r>
            <w:r>
              <w:rPr>
                <w:noProof/>
                <w:webHidden/>
              </w:rPr>
              <w:fldChar w:fldCharType="end"/>
            </w:r>
          </w:hyperlink>
        </w:p>
        <w:p w14:paraId="3153198C" w14:textId="572F0CA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7" w:history="1">
            <w:r w:rsidRPr="00887ED6">
              <w:rPr>
                <w:rStyle w:val="Collegamentoipertestuale"/>
                <w:rFonts w:eastAsia="Calibri" w:cs="Calibri"/>
                <w:noProof/>
              </w:rPr>
              <w:t>Allegato 21. Verifiche Checklist</w:t>
            </w:r>
            <w:r>
              <w:rPr>
                <w:noProof/>
                <w:webHidden/>
              </w:rPr>
              <w:tab/>
            </w:r>
            <w:r>
              <w:rPr>
                <w:noProof/>
                <w:webHidden/>
              </w:rPr>
              <w:fldChar w:fldCharType="begin"/>
            </w:r>
            <w:r>
              <w:rPr>
                <w:noProof/>
                <w:webHidden/>
              </w:rPr>
              <w:instrText xml:space="preserve"> PAGEREF _Toc216344637 \h </w:instrText>
            </w:r>
            <w:r>
              <w:rPr>
                <w:noProof/>
                <w:webHidden/>
              </w:rPr>
            </w:r>
            <w:r>
              <w:rPr>
                <w:noProof/>
                <w:webHidden/>
              </w:rPr>
              <w:fldChar w:fldCharType="separate"/>
            </w:r>
            <w:r w:rsidR="004075B9">
              <w:rPr>
                <w:noProof/>
                <w:webHidden/>
              </w:rPr>
              <w:t>36</w:t>
            </w:r>
            <w:r>
              <w:rPr>
                <w:noProof/>
                <w:webHidden/>
              </w:rPr>
              <w:fldChar w:fldCharType="end"/>
            </w:r>
          </w:hyperlink>
        </w:p>
        <w:p w14:paraId="5C07D817" w14:textId="2C256339"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8" w:history="1">
            <w:r w:rsidRPr="00887ED6">
              <w:rPr>
                <w:rStyle w:val="Collegamentoipertestuale"/>
                <w:rFonts w:eastAsia="Arial"/>
                <w:noProof/>
              </w:rPr>
              <w:t>Allegato 22. Domanda di liquidazione</w:t>
            </w:r>
            <w:r>
              <w:rPr>
                <w:noProof/>
                <w:webHidden/>
              </w:rPr>
              <w:tab/>
            </w:r>
            <w:r>
              <w:rPr>
                <w:noProof/>
                <w:webHidden/>
              </w:rPr>
              <w:fldChar w:fldCharType="begin"/>
            </w:r>
            <w:r>
              <w:rPr>
                <w:noProof/>
                <w:webHidden/>
              </w:rPr>
              <w:instrText xml:space="preserve"> PAGEREF _Toc216344638 \h </w:instrText>
            </w:r>
            <w:r>
              <w:rPr>
                <w:noProof/>
                <w:webHidden/>
              </w:rPr>
            </w:r>
            <w:r>
              <w:rPr>
                <w:noProof/>
                <w:webHidden/>
              </w:rPr>
              <w:fldChar w:fldCharType="separate"/>
            </w:r>
            <w:r w:rsidR="004075B9">
              <w:rPr>
                <w:noProof/>
                <w:webHidden/>
              </w:rPr>
              <w:t>38</w:t>
            </w:r>
            <w:r>
              <w:rPr>
                <w:noProof/>
                <w:webHidden/>
              </w:rPr>
              <w:fldChar w:fldCharType="end"/>
            </w:r>
          </w:hyperlink>
        </w:p>
        <w:p w14:paraId="33F9C818" w14:textId="3C1A5F19"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9" w:history="1">
            <w:r w:rsidRPr="00887ED6">
              <w:rPr>
                <w:rStyle w:val="Collegamentoipertestuale"/>
                <w:rFonts w:eastAsia="Arial"/>
                <w:noProof/>
              </w:rPr>
              <w:t>Allegato 23. Trattamento dei dati personali</w:t>
            </w:r>
            <w:r>
              <w:rPr>
                <w:noProof/>
                <w:webHidden/>
              </w:rPr>
              <w:tab/>
            </w:r>
            <w:r>
              <w:rPr>
                <w:noProof/>
                <w:webHidden/>
              </w:rPr>
              <w:fldChar w:fldCharType="begin"/>
            </w:r>
            <w:r>
              <w:rPr>
                <w:noProof/>
                <w:webHidden/>
              </w:rPr>
              <w:instrText xml:space="preserve"> PAGEREF _Toc216344639 \h </w:instrText>
            </w:r>
            <w:r>
              <w:rPr>
                <w:noProof/>
                <w:webHidden/>
              </w:rPr>
            </w:r>
            <w:r>
              <w:rPr>
                <w:noProof/>
                <w:webHidden/>
              </w:rPr>
              <w:fldChar w:fldCharType="separate"/>
            </w:r>
            <w:r w:rsidR="004075B9">
              <w:rPr>
                <w:noProof/>
                <w:webHidden/>
              </w:rPr>
              <w:t>41</w:t>
            </w:r>
            <w:r>
              <w:rPr>
                <w:noProof/>
                <w:webHidden/>
              </w:rPr>
              <w:fldChar w:fldCharType="end"/>
            </w:r>
          </w:hyperlink>
        </w:p>
        <w:p w14:paraId="5E82E457" w14:textId="107DFD1D" w:rsidR="00BD7E84" w:rsidRPr="00D01880" w:rsidRDefault="00BD7E84" w:rsidP="0A6DCD62">
          <w:pPr>
            <w:pStyle w:val="Sommario1"/>
            <w:tabs>
              <w:tab w:val="left" w:pos="435"/>
              <w:tab w:val="right" w:leader="dot" w:pos="10185"/>
            </w:tabs>
            <w:rPr>
              <w:rStyle w:val="Collegamentoipertestuale"/>
              <w:noProof/>
              <w:kern w:val="2"/>
              <w14:ligatures w14:val="standardContextual"/>
            </w:rPr>
          </w:pPr>
          <w:r w:rsidRPr="008F4450">
            <w:fldChar w:fldCharType="end"/>
          </w:r>
        </w:p>
      </w:sdtContent>
    </w:sdt>
    <w:p w14:paraId="5E7ECAED" w14:textId="77777777" w:rsidR="00EB0846" w:rsidRDefault="00EB0846"/>
    <w:p w14:paraId="49AF6B82" w14:textId="77777777" w:rsidR="00432C08" w:rsidRDefault="00432C08"/>
    <w:p w14:paraId="1FBAC20F" w14:textId="0FE1F755" w:rsidR="00432C08" w:rsidRPr="00D01880" w:rsidRDefault="00E96DDA" w:rsidP="00E96DDA">
      <w:pPr>
        <w:spacing w:after="160" w:line="259" w:lineRule="auto"/>
        <w:jc w:val="left"/>
      </w:pPr>
      <w:r>
        <w:br w:type="page"/>
      </w:r>
    </w:p>
    <w:p w14:paraId="12B3E3F2" w14:textId="50E7952B" w:rsidR="00432C08" w:rsidRPr="00F87567" w:rsidRDefault="00432C08" w:rsidP="00432C08">
      <w:pPr>
        <w:pStyle w:val="Titolo1"/>
      </w:pPr>
      <w:bookmarkStart w:id="0" w:name="_Toc211595023"/>
      <w:bookmarkStart w:id="1" w:name="_Toc216344617"/>
      <w:r w:rsidRPr="00F87567">
        <w:lastRenderedPageBreak/>
        <w:t>Allegato 1</w:t>
      </w:r>
      <w:r>
        <w:t>.</w:t>
      </w:r>
      <w:r w:rsidRPr="00F87567">
        <w:t xml:space="preserve"> Atto di adesione unico</w:t>
      </w:r>
      <w:bookmarkEnd w:id="0"/>
      <w:bookmarkEnd w:id="1"/>
    </w:p>
    <w:p w14:paraId="1C18DBDB" w14:textId="3BBED174" w:rsidR="00432C08" w:rsidRDefault="00432C08" w:rsidP="00432C08">
      <w:pPr>
        <w:spacing w:after="0"/>
        <w:jc w:val="center"/>
        <w:rPr>
          <w:b/>
          <w:bCs/>
        </w:rPr>
      </w:pPr>
    </w:p>
    <w:p w14:paraId="5C29AA96" w14:textId="1F875E1B"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45821A31"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2B3395EE"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750B93EA" w14:textId="77777777" w:rsidR="00432C08" w:rsidRDefault="00432C08" w:rsidP="00432C08">
      <w:pPr>
        <w:jc w:val="center"/>
        <w:rPr>
          <w:b/>
          <w:bCs/>
        </w:rPr>
      </w:pPr>
    </w:p>
    <w:p w14:paraId="58366AA6" w14:textId="77777777" w:rsidR="00432C08" w:rsidRPr="005B7E0A" w:rsidRDefault="00432C08" w:rsidP="00432C08">
      <w:pPr>
        <w:jc w:val="center"/>
        <w:rPr>
          <w:b/>
          <w:bCs/>
        </w:rPr>
      </w:pPr>
      <w:r w:rsidRPr="005B7E0A">
        <w:rPr>
          <w:b/>
          <w:bCs/>
        </w:rPr>
        <w:t>Atto</w:t>
      </w:r>
      <w:r w:rsidRPr="005B7E0A">
        <w:rPr>
          <w:b/>
          <w:bCs/>
          <w:spacing w:val="-2"/>
        </w:rPr>
        <w:t xml:space="preserve"> </w:t>
      </w:r>
      <w:r w:rsidRPr="005B7E0A">
        <w:rPr>
          <w:b/>
          <w:bCs/>
        </w:rPr>
        <w:t>di</w:t>
      </w:r>
      <w:r w:rsidRPr="005B7E0A">
        <w:rPr>
          <w:b/>
          <w:bCs/>
          <w:spacing w:val="-5"/>
        </w:rPr>
        <w:t xml:space="preserve"> </w:t>
      </w:r>
      <w:r w:rsidRPr="005B7E0A">
        <w:rPr>
          <w:b/>
          <w:bCs/>
        </w:rPr>
        <w:t>adesione</w:t>
      </w:r>
      <w:r w:rsidRPr="005B7E0A">
        <w:rPr>
          <w:b/>
          <w:bCs/>
          <w:spacing w:val="-4"/>
        </w:rPr>
        <w:t xml:space="preserve"> </w:t>
      </w:r>
      <w:r w:rsidRPr="005B7E0A">
        <w:rPr>
          <w:b/>
          <w:bCs/>
        </w:rPr>
        <w:t>unico</w:t>
      </w:r>
    </w:p>
    <w:p w14:paraId="3AA638D9" w14:textId="77777777" w:rsidR="00432C08" w:rsidRPr="00DE02FA" w:rsidRDefault="00432C08" w:rsidP="00432C08">
      <w:pPr>
        <w:spacing w:after="0"/>
        <w:rPr>
          <w:rFonts w:eastAsia="Calibri"/>
          <w:i/>
          <w:sz w:val="19"/>
        </w:rPr>
      </w:pPr>
    </w:p>
    <w:p w14:paraId="15DFAECE" w14:textId="77777777" w:rsidR="00432C08" w:rsidRDefault="00432C08" w:rsidP="00432C08">
      <w:pPr>
        <w:spacing w:after="0"/>
        <w:rPr>
          <w:rFonts w:eastAsia="Calibri"/>
          <w:spacing w:val="2"/>
        </w:rPr>
      </w:pPr>
      <w:r w:rsidRPr="00DE02FA">
        <w:rPr>
          <w:rFonts w:eastAsia="Calibri"/>
        </w:rPr>
        <w:t>Il/la</w:t>
      </w:r>
      <w:r w:rsidRPr="00DE02FA">
        <w:rPr>
          <w:rFonts w:eastAsia="Calibri"/>
          <w:spacing w:val="-3"/>
        </w:rPr>
        <w:t xml:space="preserve"> </w:t>
      </w:r>
      <w:r w:rsidRPr="00DE02FA">
        <w:rPr>
          <w:rFonts w:eastAsia="Calibri"/>
        </w:rPr>
        <w:t>sottoscritto/a</w:t>
      </w:r>
      <w:r>
        <w:rPr>
          <w:rFonts w:eastAsia="Calibri"/>
        </w:rPr>
        <w:t xml:space="preserve"> ________________________</w:t>
      </w:r>
      <w:r w:rsidRPr="00DE02FA">
        <w:rPr>
          <w:rFonts w:eastAsia="Calibri"/>
          <w:spacing w:val="-3"/>
        </w:rPr>
        <w:t xml:space="preserve"> </w:t>
      </w:r>
      <w:r w:rsidRPr="00DE02FA">
        <w:rPr>
          <w:rFonts w:eastAsia="Calibri"/>
        </w:rPr>
        <w:t xml:space="preserve">nato/a </w:t>
      </w:r>
      <w:proofErr w:type="spellStart"/>
      <w:r w:rsidRPr="00DE02FA">
        <w:rPr>
          <w:rFonts w:eastAsia="Calibri"/>
        </w:rPr>
        <w:t>a</w:t>
      </w:r>
      <w:proofErr w:type="spellEnd"/>
      <w:r>
        <w:rPr>
          <w:rFonts w:eastAsia="Calibri"/>
        </w:rPr>
        <w:t xml:space="preserve"> _______________</w:t>
      </w:r>
      <w:r w:rsidRPr="00DE02FA">
        <w:rPr>
          <w:rFonts w:eastAsia="Calibri"/>
        </w:rPr>
        <w:t>,</w:t>
      </w:r>
      <w:r w:rsidRPr="00DE02FA">
        <w:rPr>
          <w:rFonts w:eastAsia="Calibri"/>
          <w:spacing w:val="-2"/>
        </w:rPr>
        <w:t xml:space="preserve"> </w:t>
      </w:r>
      <w:r w:rsidRPr="00DE02FA">
        <w:rPr>
          <w:rFonts w:eastAsia="Calibri"/>
        </w:rPr>
        <w:t>prov</w:t>
      </w:r>
      <w:r>
        <w:rPr>
          <w:rFonts w:eastAsia="Calibri"/>
        </w:rPr>
        <w:t>. _____</w:t>
      </w:r>
      <w:r w:rsidRPr="00DE02FA">
        <w:rPr>
          <w:rFonts w:eastAsia="Calibri"/>
        </w:rPr>
        <w:t>,</w:t>
      </w:r>
      <w:r w:rsidRPr="00DE02FA">
        <w:rPr>
          <w:rFonts w:eastAsia="Calibri"/>
          <w:spacing w:val="-3"/>
        </w:rPr>
        <w:t xml:space="preserve"> </w:t>
      </w:r>
      <w:r w:rsidRPr="00DE02FA">
        <w:rPr>
          <w:rFonts w:eastAsia="Calibri"/>
        </w:rPr>
        <w:t>il</w:t>
      </w:r>
      <w:r w:rsidRPr="00DE02FA">
        <w:rPr>
          <w:rFonts w:eastAsia="Calibri"/>
          <w:spacing w:val="-2"/>
        </w:rPr>
        <w:t xml:space="preserve"> </w:t>
      </w:r>
      <w:r>
        <w:rPr>
          <w:rFonts w:eastAsia="Calibri"/>
        </w:rPr>
        <w:t>_________</w:t>
      </w:r>
      <w:r w:rsidRPr="00DE02FA">
        <w:rPr>
          <w:rFonts w:eastAsia="Calibri"/>
        </w:rPr>
        <w:t>,</w:t>
      </w:r>
      <w:r w:rsidRPr="00DE02FA">
        <w:rPr>
          <w:rFonts w:eastAsia="Calibri"/>
          <w:spacing w:val="-3"/>
        </w:rPr>
        <w:t xml:space="preserve"> </w:t>
      </w:r>
      <w:r w:rsidRPr="00DE02FA">
        <w:rPr>
          <w:rFonts w:eastAsia="Calibri"/>
        </w:rPr>
        <w:t>Cod.</w:t>
      </w:r>
      <w:r w:rsidRPr="00DE02FA">
        <w:rPr>
          <w:rFonts w:eastAsia="Calibri"/>
          <w:spacing w:val="-3"/>
        </w:rPr>
        <w:t xml:space="preserve"> </w:t>
      </w:r>
      <w:r w:rsidRPr="00DE02FA">
        <w:rPr>
          <w:rFonts w:eastAsia="Calibri"/>
        </w:rPr>
        <w:t>Fiscale</w:t>
      </w:r>
      <w:r w:rsidRPr="00DE02FA">
        <w:rPr>
          <w:rFonts w:eastAsia="Calibri"/>
          <w:spacing w:val="-2"/>
        </w:rPr>
        <w:t xml:space="preserve"> </w:t>
      </w:r>
      <w:r>
        <w:rPr>
          <w:rFonts w:eastAsia="Calibri"/>
        </w:rPr>
        <w:t xml:space="preserve">_____________________________ </w:t>
      </w:r>
      <w:r w:rsidRPr="00DE02FA">
        <w:rPr>
          <w:rFonts w:eastAsia="Calibri"/>
        </w:rPr>
        <w:t>in</w:t>
      </w:r>
      <w:r w:rsidRPr="00DE02FA">
        <w:rPr>
          <w:rFonts w:eastAsia="Calibri"/>
          <w:spacing w:val="2"/>
        </w:rPr>
        <w:t xml:space="preserve"> </w:t>
      </w:r>
      <w:r w:rsidRPr="00DE02FA">
        <w:rPr>
          <w:rFonts w:eastAsia="Calibri"/>
        </w:rPr>
        <w:t>qualità</w:t>
      </w:r>
      <w:r w:rsidRPr="00DE02FA">
        <w:rPr>
          <w:rFonts w:eastAsia="Calibri"/>
          <w:spacing w:val="-2"/>
        </w:rPr>
        <w:t xml:space="preserve"> </w:t>
      </w:r>
      <w:r w:rsidRPr="00DE02FA">
        <w:rPr>
          <w:rFonts w:eastAsia="Calibri"/>
        </w:rPr>
        <w:t>di</w:t>
      </w:r>
      <w:r w:rsidRPr="00DE02FA">
        <w:rPr>
          <w:rFonts w:eastAsia="Calibri"/>
          <w:spacing w:val="2"/>
        </w:rPr>
        <w:t xml:space="preserve"> </w:t>
      </w:r>
    </w:p>
    <w:p w14:paraId="4141E3BC" w14:textId="77777777" w:rsidR="00432C08" w:rsidRDefault="00432C08" w:rsidP="00432C08">
      <w:pPr>
        <w:spacing w:after="0"/>
        <w:rPr>
          <w:rFonts w:eastAsia="Calibri"/>
          <w:spacing w:val="2"/>
        </w:rPr>
      </w:pPr>
      <w:r w:rsidRPr="00DE02FA">
        <w:rPr>
          <w:rFonts w:eastAsia="Calibri"/>
        </w:rPr>
        <w:t>□ rappresentante</w:t>
      </w:r>
      <w:r w:rsidRPr="00DE02FA">
        <w:rPr>
          <w:rFonts w:eastAsia="Calibri"/>
          <w:spacing w:val="2"/>
        </w:rPr>
        <w:t xml:space="preserve"> </w:t>
      </w:r>
      <w:r w:rsidRPr="00DE02FA">
        <w:rPr>
          <w:rFonts w:eastAsia="Calibri"/>
        </w:rPr>
        <w:t>legale</w:t>
      </w:r>
      <w:r w:rsidRPr="00DE02FA">
        <w:rPr>
          <w:rFonts w:eastAsia="Calibri"/>
          <w:spacing w:val="2"/>
        </w:rPr>
        <w:t xml:space="preserve"> </w:t>
      </w:r>
    </w:p>
    <w:p w14:paraId="17CA8767" w14:textId="77777777" w:rsidR="00432C08" w:rsidRDefault="00432C08" w:rsidP="00432C08">
      <w:pPr>
        <w:spacing w:after="0"/>
        <w:rPr>
          <w:rFonts w:eastAsia="Calibri"/>
          <w:spacing w:val="2"/>
        </w:rPr>
      </w:pPr>
      <w:r w:rsidRPr="00DE02FA">
        <w:rPr>
          <w:rFonts w:eastAsia="Calibri"/>
        </w:rPr>
        <w:t>□ altro</w:t>
      </w:r>
      <w:r w:rsidRPr="00DE02FA">
        <w:rPr>
          <w:rFonts w:eastAsia="Calibri"/>
          <w:spacing w:val="2"/>
        </w:rPr>
        <w:t xml:space="preserve"> </w:t>
      </w:r>
      <w:r w:rsidRPr="00DE02FA">
        <w:rPr>
          <w:rFonts w:eastAsia="Calibri"/>
        </w:rPr>
        <w:t>soggetto</w:t>
      </w:r>
      <w:r w:rsidRPr="00DE02FA">
        <w:rPr>
          <w:rFonts w:eastAsia="Calibri"/>
          <w:spacing w:val="1"/>
        </w:rPr>
        <w:t xml:space="preserve"> </w:t>
      </w:r>
      <w:r w:rsidRPr="00DE02FA">
        <w:rPr>
          <w:rFonts w:eastAsia="Calibri"/>
        </w:rPr>
        <w:t>con</w:t>
      </w:r>
      <w:r w:rsidRPr="00DE02FA">
        <w:rPr>
          <w:rFonts w:eastAsia="Calibri"/>
          <w:spacing w:val="2"/>
        </w:rPr>
        <w:t xml:space="preserve"> </w:t>
      </w:r>
      <w:r w:rsidRPr="00DE02FA">
        <w:rPr>
          <w:rFonts w:eastAsia="Calibri"/>
        </w:rPr>
        <w:t>potere</w:t>
      </w:r>
      <w:r w:rsidRPr="00DE02FA">
        <w:rPr>
          <w:rFonts w:eastAsia="Calibri"/>
          <w:spacing w:val="1"/>
        </w:rPr>
        <w:t xml:space="preserve"> </w:t>
      </w:r>
      <w:r w:rsidRPr="00DE02FA">
        <w:rPr>
          <w:rFonts w:eastAsia="Calibri"/>
        </w:rPr>
        <w:t>di</w:t>
      </w:r>
      <w:r w:rsidRPr="00DE02FA">
        <w:rPr>
          <w:rFonts w:eastAsia="Calibri"/>
          <w:spacing w:val="-2"/>
        </w:rPr>
        <w:t xml:space="preserve"> </w:t>
      </w:r>
      <w:r w:rsidRPr="00DE02FA">
        <w:rPr>
          <w:rFonts w:eastAsia="Calibri"/>
        </w:rPr>
        <w:t>firma</w:t>
      </w:r>
    </w:p>
    <w:p w14:paraId="4FB947AB" w14:textId="77777777" w:rsidR="00432C08" w:rsidRPr="00DE02FA" w:rsidRDefault="00432C08" w:rsidP="00432C08">
      <w:pPr>
        <w:spacing w:after="0"/>
        <w:rPr>
          <w:rFonts w:eastAsia="Calibri"/>
        </w:rPr>
      </w:pPr>
      <w:r w:rsidRPr="00DE02FA">
        <w:rPr>
          <w:rFonts w:eastAsia="Calibri"/>
        </w:rPr>
        <w:t>del</w:t>
      </w:r>
      <w:r>
        <w:rPr>
          <w:rFonts w:eastAsia="Calibri"/>
        </w:rPr>
        <w:t xml:space="preserve"> </w:t>
      </w:r>
      <w:r w:rsidRPr="00DE02FA">
        <w:rPr>
          <w:rFonts w:eastAsia="Calibri"/>
        </w:rPr>
        <w:t>soggetto</w:t>
      </w:r>
      <w:r w:rsidRPr="00DE02FA">
        <w:rPr>
          <w:rFonts w:eastAsia="Calibri"/>
          <w:spacing w:val="-3"/>
        </w:rPr>
        <w:t xml:space="preserve"> </w:t>
      </w:r>
      <w:r w:rsidRPr="00DE02FA">
        <w:rPr>
          <w:rFonts w:eastAsia="Calibri"/>
        </w:rPr>
        <w:t>esecutore</w:t>
      </w:r>
      <w:r w:rsidRPr="00DE02FA">
        <w:rPr>
          <w:rFonts w:eastAsia="Calibri"/>
          <w:spacing w:val="-3"/>
        </w:rPr>
        <w:t xml:space="preserve"> </w:t>
      </w:r>
      <w:r>
        <w:rPr>
          <w:rFonts w:eastAsia="Calibri"/>
        </w:rPr>
        <w:t>____________</w:t>
      </w:r>
      <w:r w:rsidRPr="00DE02FA">
        <w:rPr>
          <w:rFonts w:eastAsia="Calibri"/>
          <w:spacing w:val="-4"/>
        </w:rPr>
        <w:t xml:space="preserve"> </w:t>
      </w:r>
      <w:r w:rsidRPr="00DE02FA">
        <w:rPr>
          <w:rFonts w:eastAsia="Calibri"/>
        </w:rPr>
        <w:t>con</w:t>
      </w:r>
      <w:r w:rsidRPr="00DE02FA">
        <w:rPr>
          <w:rFonts w:eastAsia="Calibri"/>
          <w:spacing w:val="-2"/>
        </w:rPr>
        <w:t xml:space="preserve"> </w:t>
      </w:r>
      <w:r w:rsidRPr="00DE02FA">
        <w:rPr>
          <w:rFonts w:eastAsia="Calibri"/>
        </w:rPr>
        <w:t>sede</w:t>
      </w:r>
      <w:r w:rsidRPr="00DE02FA">
        <w:rPr>
          <w:rFonts w:eastAsia="Calibri"/>
          <w:spacing w:val="-2"/>
        </w:rPr>
        <w:t xml:space="preserve"> </w:t>
      </w:r>
      <w:r w:rsidRPr="00DE02FA">
        <w:rPr>
          <w:rFonts w:eastAsia="Calibri"/>
        </w:rPr>
        <w:t>in</w:t>
      </w:r>
      <w:r w:rsidRPr="00DE02FA">
        <w:rPr>
          <w:rFonts w:eastAsia="Calibri"/>
          <w:spacing w:val="-5"/>
        </w:rPr>
        <w:t xml:space="preserve"> </w:t>
      </w:r>
      <w:r w:rsidRPr="00DE02FA">
        <w:rPr>
          <w:rFonts w:eastAsia="Calibri"/>
        </w:rPr>
        <w:t>via/piazza</w:t>
      </w:r>
      <w:r w:rsidRPr="00DE02FA">
        <w:rPr>
          <w:rFonts w:eastAsia="Calibri"/>
          <w:spacing w:val="-5"/>
        </w:rPr>
        <w:t xml:space="preserve"> </w:t>
      </w:r>
      <w:r>
        <w:rPr>
          <w:rFonts w:eastAsia="Calibri"/>
        </w:rPr>
        <w:t>__________________________</w:t>
      </w:r>
      <w:r w:rsidRPr="00DE02FA">
        <w:rPr>
          <w:rFonts w:eastAsia="Calibri"/>
        </w:rPr>
        <w:t>,</w:t>
      </w:r>
      <w:r w:rsidRPr="00DE02FA">
        <w:rPr>
          <w:rFonts w:eastAsia="Calibri"/>
          <w:spacing w:val="-5"/>
        </w:rPr>
        <w:t xml:space="preserve"> </w:t>
      </w:r>
      <w:r w:rsidRPr="00DE02FA">
        <w:rPr>
          <w:rFonts w:eastAsia="Calibri"/>
        </w:rPr>
        <w:t>n.</w:t>
      </w:r>
      <w:r>
        <w:rPr>
          <w:rFonts w:eastAsia="Calibri"/>
          <w:spacing w:val="-4"/>
        </w:rPr>
        <w:t>____</w:t>
      </w:r>
      <w:r w:rsidRPr="00DE02FA">
        <w:rPr>
          <w:rFonts w:eastAsia="Calibri"/>
        </w:rPr>
        <w:t>,</w:t>
      </w:r>
      <w:r w:rsidRPr="00DE02FA">
        <w:rPr>
          <w:rFonts w:eastAsia="Calibri"/>
          <w:spacing w:val="-4"/>
        </w:rPr>
        <w:t xml:space="preserve"> </w:t>
      </w:r>
      <w:r w:rsidRPr="00DE02FA">
        <w:rPr>
          <w:rFonts w:eastAsia="Calibri"/>
        </w:rPr>
        <w:t>CAP</w:t>
      </w:r>
      <w:r>
        <w:rPr>
          <w:rFonts w:eastAsia="Calibri"/>
        </w:rPr>
        <w:t>________</w:t>
      </w:r>
      <w:r w:rsidRPr="00DE02FA">
        <w:rPr>
          <w:rFonts w:eastAsia="Calibri"/>
          <w:spacing w:val="-5"/>
        </w:rPr>
        <w:t xml:space="preserve"> </w:t>
      </w:r>
      <w:r w:rsidRPr="00DE02FA">
        <w:rPr>
          <w:rFonts w:eastAsia="Calibri"/>
        </w:rPr>
        <w:t>Prov.</w:t>
      </w:r>
      <w:r>
        <w:rPr>
          <w:rFonts w:eastAsia="Calibri"/>
          <w:spacing w:val="-3"/>
        </w:rPr>
        <w:t>____</w:t>
      </w:r>
    </w:p>
    <w:p w14:paraId="11FF4F61" w14:textId="77777777" w:rsidR="00432C08" w:rsidRPr="00DE02FA" w:rsidRDefault="00432C08" w:rsidP="00432C08">
      <w:pPr>
        <w:spacing w:after="0"/>
        <w:rPr>
          <w:rFonts w:eastAsia="Calibri"/>
        </w:rPr>
      </w:pPr>
    </w:p>
    <w:p w14:paraId="0A94F111" w14:textId="77777777" w:rsidR="00432C08" w:rsidRPr="00B42539" w:rsidRDefault="00432C08" w:rsidP="00432C08">
      <w:pPr>
        <w:jc w:val="center"/>
        <w:rPr>
          <w:rFonts w:eastAsia="Calibri"/>
          <w:b/>
          <w:bCs/>
        </w:rPr>
      </w:pPr>
      <w:r w:rsidRPr="00B42539">
        <w:rPr>
          <w:rFonts w:eastAsia="Calibri"/>
          <w:b/>
          <w:bCs/>
        </w:rPr>
        <w:t>PREMESSO</w:t>
      </w:r>
      <w:r w:rsidRPr="00B42539">
        <w:rPr>
          <w:rFonts w:eastAsia="Calibri"/>
          <w:b/>
          <w:bCs/>
          <w:spacing w:val="-2"/>
        </w:rPr>
        <w:t xml:space="preserve"> </w:t>
      </w:r>
      <w:r w:rsidRPr="00B42539">
        <w:rPr>
          <w:rFonts w:eastAsia="Calibri"/>
          <w:b/>
          <w:bCs/>
        </w:rPr>
        <w:t>CHE</w:t>
      </w:r>
    </w:p>
    <w:p w14:paraId="0EF0CED4" w14:textId="09805CAC" w:rsidR="00432C08" w:rsidRPr="00DE02FA" w:rsidRDefault="00432C08" w:rsidP="00432C08">
      <w:r w:rsidRPr="00DE02FA">
        <w:t>l’ammissione al finanziamento relativo all’iniziativa comporta da parte del soggetto esecutore la</w:t>
      </w:r>
      <w:r w:rsidRPr="00DE02FA">
        <w:rPr>
          <w:spacing w:val="1"/>
        </w:rPr>
        <w:t xml:space="preserve"> </w:t>
      </w:r>
      <w:r w:rsidRPr="00DE02FA">
        <w:t>realizzazione delle doti nel rispetto delle prescrizioni contenute nel provvedimento attuativo, delle</w:t>
      </w:r>
      <w:r>
        <w:t xml:space="preserve"> </w:t>
      </w:r>
      <w:r w:rsidRPr="00DE02FA">
        <w:rPr>
          <w:spacing w:val="-52"/>
        </w:rPr>
        <w:t xml:space="preserve"> </w:t>
      </w:r>
      <w:r>
        <w:rPr>
          <w:spacing w:val="-52"/>
        </w:rPr>
        <w:t xml:space="preserve">  </w:t>
      </w:r>
      <w:r w:rsidRPr="00DE02FA">
        <w:t>normative europee, nazionali</w:t>
      </w:r>
      <w:r>
        <w:t xml:space="preserve">, </w:t>
      </w:r>
      <w:r w:rsidRPr="00DE02FA">
        <w:t>regionali</w:t>
      </w:r>
      <w:r>
        <w:t xml:space="preserve"> e provinciali/Città metropolitana</w:t>
      </w:r>
      <w:r w:rsidRPr="00DE02FA">
        <w:t>, nonché delle condizioni e modalità approvate nell’Avviso</w:t>
      </w:r>
      <w:r>
        <w:t xml:space="preserve"> </w:t>
      </w:r>
      <w:proofErr w:type="gramStart"/>
      <w:r w:rsidRPr="00DE02FA">
        <w:rPr>
          <w:spacing w:val="-52"/>
        </w:rPr>
        <w:t>di</w:t>
      </w:r>
      <w:r w:rsidRPr="00DE02FA">
        <w:rPr>
          <w:spacing w:val="-1"/>
        </w:rPr>
        <w:t xml:space="preserve"> </w:t>
      </w:r>
      <w:r>
        <w:rPr>
          <w:spacing w:val="-1"/>
        </w:rPr>
        <w:t>i</w:t>
      </w:r>
      <w:proofErr w:type="gramEnd"/>
      <w:r>
        <w:rPr>
          <w:spacing w:val="-1"/>
        </w:rPr>
        <w:t xml:space="preserve"> </w:t>
      </w:r>
      <w:r w:rsidRPr="00DE02FA">
        <w:t>cui</w:t>
      </w:r>
      <w:r w:rsidRPr="00DE02FA">
        <w:rPr>
          <w:spacing w:val="-2"/>
        </w:rPr>
        <w:t xml:space="preserve"> </w:t>
      </w:r>
      <w:r w:rsidRPr="00DE02FA">
        <w:t xml:space="preserve">al decreto </w:t>
      </w:r>
      <w:bookmarkStart w:id="2" w:name="_Hlk216789468"/>
      <w:r w:rsidRPr="00950300">
        <w:t>n.</w:t>
      </w:r>
      <w:r w:rsidRPr="00950300">
        <w:rPr>
          <w:spacing w:val="-3"/>
        </w:rPr>
        <w:t xml:space="preserve"> </w:t>
      </w:r>
      <w:r w:rsidR="00C40B83">
        <w:t>18260</w:t>
      </w:r>
      <w:r w:rsidRPr="00950300">
        <w:t xml:space="preserve"> del</w:t>
      </w:r>
      <w:r w:rsidRPr="00950300">
        <w:rPr>
          <w:spacing w:val="-2"/>
        </w:rPr>
        <w:t xml:space="preserve"> </w:t>
      </w:r>
      <w:r w:rsidR="00C40B83">
        <w:t xml:space="preserve">11/12/2025 </w:t>
      </w:r>
      <w:bookmarkEnd w:id="2"/>
      <w:r w:rsidRPr="00DE02FA">
        <w:t>e</w:t>
      </w:r>
      <w:r w:rsidRPr="00DE02FA">
        <w:rPr>
          <w:spacing w:val="1"/>
        </w:rPr>
        <w:t xml:space="preserve"> </w:t>
      </w:r>
      <w:r w:rsidRPr="00DE02FA">
        <w:t>successive</w:t>
      </w:r>
      <w:r w:rsidRPr="00DE02FA">
        <w:rPr>
          <w:spacing w:val="-2"/>
        </w:rPr>
        <w:t xml:space="preserve"> </w:t>
      </w:r>
      <w:r w:rsidRPr="00DE02FA">
        <w:t>modifiche</w:t>
      </w:r>
      <w:r w:rsidRPr="00DE02FA">
        <w:rPr>
          <w:spacing w:val="1"/>
        </w:rPr>
        <w:t xml:space="preserve"> </w:t>
      </w:r>
      <w:r w:rsidRPr="00DE02FA">
        <w:t>e</w:t>
      </w:r>
      <w:r w:rsidRPr="00DE02FA">
        <w:rPr>
          <w:spacing w:val="-3"/>
        </w:rPr>
        <w:t xml:space="preserve"> </w:t>
      </w:r>
      <w:r w:rsidRPr="00DE02FA">
        <w:t>integrazioni,</w:t>
      </w:r>
    </w:p>
    <w:p w14:paraId="473B5097" w14:textId="77777777" w:rsidR="00432C08" w:rsidRPr="00B42539" w:rsidRDefault="00432C08" w:rsidP="00432C08">
      <w:pPr>
        <w:jc w:val="center"/>
        <w:rPr>
          <w:rFonts w:eastAsia="Calibri"/>
          <w:b/>
          <w:bCs/>
        </w:rPr>
      </w:pPr>
      <w:r w:rsidRPr="00B42539">
        <w:rPr>
          <w:rFonts w:eastAsia="Calibri"/>
          <w:b/>
          <w:bCs/>
        </w:rPr>
        <w:t>accetta</w:t>
      </w:r>
      <w:r w:rsidRPr="00B42539">
        <w:rPr>
          <w:rFonts w:eastAsia="Calibri"/>
          <w:b/>
          <w:bCs/>
          <w:spacing w:val="-2"/>
        </w:rPr>
        <w:t xml:space="preserve"> </w:t>
      </w:r>
      <w:r w:rsidRPr="00B42539">
        <w:rPr>
          <w:rFonts w:eastAsia="Calibri"/>
          <w:b/>
          <w:bCs/>
        </w:rPr>
        <w:t>di</w:t>
      </w:r>
    </w:p>
    <w:p w14:paraId="498F85D3" w14:textId="6EF4C3F3"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spacing w:val="-1"/>
        </w:rPr>
        <w:t>realizzare</w:t>
      </w:r>
      <w:r w:rsidRPr="00B96F84">
        <w:rPr>
          <w:rFonts w:eastAsia="Calibri"/>
          <w:spacing w:val="-11"/>
        </w:rPr>
        <w:t xml:space="preserve"> </w:t>
      </w:r>
      <w:r w:rsidRPr="00B96F84">
        <w:rPr>
          <w:rFonts w:eastAsia="Calibri"/>
          <w:spacing w:val="-1"/>
        </w:rPr>
        <w:t>i</w:t>
      </w:r>
      <w:r w:rsidRPr="00B96F84">
        <w:rPr>
          <w:rFonts w:eastAsia="Calibri"/>
          <w:spacing w:val="-11"/>
        </w:rPr>
        <w:t xml:space="preserve"> </w:t>
      </w:r>
      <w:r w:rsidRPr="00B96F84">
        <w:rPr>
          <w:rFonts w:eastAsia="Calibri"/>
          <w:spacing w:val="-1"/>
        </w:rPr>
        <w:t>servizi</w:t>
      </w:r>
      <w:r w:rsidRPr="00B96F84">
        <w:rPr>
          <w:rFonts w:eastAsia="Calibri"/>
          <w:spacing w:val="-11"/>
        </w:rPr>
        <w:t xml:space="preserve"> </w:t>
      </w:r>
      <w:r w:rsidRPr="00B96F84">
        <w:rPr>
          <w:rFonts w:eastAsia="Calibri"/>
          <w:spacing w:val="-1"/>
        </w:rPr>
        <w:t>indicati</w:t>
      </w:r>
      <w:r w:rsidRPr="00B96F84">
        <w:rPr>
          <w:rFonts w:eastAsia="Calibri"/>
          <w:spacing w:val="-14"/>
        </w:rPr>
        <w:t xml:space="preserve"> </w:t>
      </w:r>
      <w:r w:rsidRPr="00B96F84">
        <w:rPr>
          <w:rFonts w:eastAsia="Calibri"/>
          <w:spacing w:val="-1"/>
        </w:rPr>
        <w:t>nei</w:t>
      </w:r>
      <w:r w:rsidRPr="00B96F84">
        <w:rPr>
          <w:rFonts w:eastAsia="Calibri"/>
          <w:spacing w:val="-11"/>
        </w:rPr>
        <w:t xml:space="preserve"> </w:t>
      </w:r>
      <w:r w:rsidRPr="00B96F84">
        <w:rPr>
          <w:rFonts w:eastAsia="Calibri"/>
          <w:spacing w:val="-1"/>
        </w:rPr>
        <w:t>PIP</w:t>
      </w:r>
      <w:r w:rsidRPr="00B96F84">
        <w:rPr>
          <w:rFonts w:eastAsia="Calibri"/>
          <w:spacing w:val="-11"/>
        </w:rPr>
        <w:t xml:space="preserve"> </w:t>
      </w:r>
      <w:r w:rsidRPr="00B96F84">
        <w:rPr>
          <w:rFonts w:eastAsia="Calibri"/>
        </w:rPr>
        <w:t>di</w:t>
      </w:r>
      <w:r w:rsidRPr="00B96F84">
        <w:rPr>
          <w:rFonts w:eastAsia="Calibri"/>
          <w:spacing w:val="-14"/>
        </w:rPr>
        <w:t xml:space="preserve"> </w:t>
      </w:r>
      <w:r w:rsidRPr="00B96F84">
        <w:rPr>
          <w:rFonts w:eastAsia="Calibri"/>
        </w:rPr>
        <w:t>propria</w:t>
      </w:r>
      <w:r w:rsidRPr="00B96F84">
        <w:rPr>
          <w:rFonts w:eastAsia="Calibri"/>
          <w:spacing w:val="-11"/>
        </w:rPr>
        <w:t xml:space="preserve"> </w:t>
      </w:r>
      <w:r w:rsidRPr="00B96F84">
        <w:rPr>
          <w:rFonts w:eastAsia="Calibri"/>
        </w:rPr>
        <w:t>competenza,</w:t>
      </w:r>
      <w:r w:rsidRPr="00B96F84">
        <w:rPr>
          <w:rFonts w:eastAsia="Calibri"/>
          <w:spacing w:val="-11"/>
        </w:rPr>
        <w:t xml:space="preserve"> </w:t>
      </w:r>
      <w:r w:rsidRPr="00B96F84">
        <w:rPr>
          <w:rFonts w:eastAsia="Calibri"/>
        </w:rPr>
        <w:t>entro</w:t>
      </w:r>
      <w:r w:rsidRPr="00B96F84">
        <w:rPr>
          <w:rFonts w:eastAsia="Calibri"/>
          <w:spacing w:val="-11"/>
        </w:rPr>
        <w:t xml:space="preserve"> </w:t>
      </w:r>
      <w:r w:rsidRPr="00B96F84">
        <w:rPr>
          <w:rFonts w:eastAsia="Calibri"/>
        </w:rPr>
        <w:t>i</w:t>
      </w:r>
      <w:r w:rsidRPr="00B96F84">
        <w:rPr>
          <w:rFonts w:eastAsia="Calibri"/>
          <w:spacing w:val="-14"/>
        </w:rPr>
        <w:t xml:space="preserve"> </w:t>
      </w:r>
      <w:r w:rsidRPr="00B96F84">
        <w:rPr>
          <w:rFonts w:eastAsia="Calibri"/>
        </w:rPr>
        <w:t>termini</w:t>
      </w:r>
      <w:r w:rsidRPr="00B96F84">
        <w:rPr>
          <w:rFonts w:eastAsia="Calibri"/>
          <w:spacing w:val="-11"/>
        </w:rPr>
        <w:t xml:space="preserve"> </w:t>
      </w:r>
      <w:r w:rsidRPr="00B96F84">
        <w:rPr>
          <w:rFonts w:eastAsia="Calibri"/>
        </w:rPr>
        <w:t>stabiliti,</w:t>
      </w:r>
      <w:r w:rsidRPr="00B96F84">
        <w:rPr>
          <w:rFonts w:eastAsia="Calibri"/>
          <w:spacing w:val="-14"/>
        </w:rPr>
        <w:t xml:space="preserve"> </w:t>
      </w:r>
      <w:r w:rsidRPr="00B96F84">
        <w:rPr>
          <w:rFonts w:eastAsia="Calibri"/>
        </w:rPr>
        <w:t>nel</w:t>
      </w:r>
      <w:r w:rsidRPr="00B96F84">
        <w:rPr>
          <w:rFonts w:eastAsia="Calibri"/>
          <w:spacing w:val="-11"/>
        </w:rPr>
        <w:t xml:space="preserve"> </w:t>
      </w:r>
      <w:r w:rsidRPr="00B96F84">
        <w:rPr>
          <w:rFonts w:eastAsia="Calibri"/>
        </w:rPr>
        <w:t>rispetto</w:t>
      </w:r>
      <w:r w:rsidRPr="00B96F84">
        <w:rPr>
          <w:rFonts w:eastAsia="Calibri"/>
          <w:spacing w:val="-10"/>
        </w:rPr>
        <w:t xml:space="preserve"> </w:t>
      </w:r>
      <w:r w:rsidRPr="00B96F84">
        <w:rPr>
          <w:rFonts w:eastAsia="Calibri"/>
        </w:rPr>
        <w:t>delle</w:t>
      </w:r>
      <w:r w:rsidRPr="00B96F84">
        <w:rPr>
          <w:rFonts w:eastAsia="Calibri"/>
          <w:spacing w:val="-51"/>
        </w:rPr>
        <w:t xml:space="preserve"> </w:t>
      </w:r>
      <w:r w:rsidRPr="00B96F84">
        <w:rPr>
          <w:rFonts w:eastAsia="Calibri"/>
        </w:rPr>
        <w:t>normative</w:t>
      </w:r>
      <w:r w:rsidRPr="00B96F84">
        <w:rPr>
          <w:rFonts w:eastAsia="Calibri"/>
          <w:spacing w:val="1"/>
        </w:rPr>
        <w:t xml:space="preserve"> </w:t>
      </w:r>
      <w:r w:rsidRPr="00B96F84">
        <w:rPr>
          <w:rFonts w:eastAsia="Calibri"/>
        </w:rPr>
        <w:t>europee,</w:t>
      </w:r>
      <w:r w:rsidRPr="00B96F84">
        <w:rPr>
          <w:rFonts w:eastAsia="Calibri"/>
          <w:spacing w:val="1"/>
        </w:rPr>
        <w:t xml:space="preserve"> </w:t>
      </w:r>
      <w:r w:rsidRPr="00B96F84">
        <w:rPr>
          <w:rFonts w:eastAsia="Calibri"/>
        </w:rPr>
        <w:t>nazionali</w:t>
      </w:r>
      <w:r w:rsidRPr="00B96F84">
        <w:rPr>
          <w:rFonts w:eastAsia="Calibri"/>
          <w:spacing w:val="1"/>
        </w:rPr>
        <w:t xml:space="preserve">, </w:t>
      </w:r>
      <w:r w:rsidRPr="00B96F84">
        <w:rPr>
          <w:rFonts w:eastAsia="Calibri"/>
        </w:rPr>
        <w:t>regionali e provinciali/Città metropolitana,</w:t>
      </w:r>
      <w:r w:rsidRPr="00B96F84">
        <w:rPr>
          <w:rFonts w:eastAsia="Calibri"/>
          <w:spacing w:val="1"/>
        </w:rPr>
        <w:t xml:space="preserve"> </w:t>
      </w:r>
      <w:r w:rsidRPr="00B96F84">
        <w:rPr>
          <w:rFonts w:eastAsia="Calibri"/>
        </w:rPr>
        <w:t>nonché</w:t>
      </w:r>
      <w:r w:rsidRPr="00B96F84">
        <w:rPr>
          <w:rFonts w:eastAsia="Calibri"/>
          <w:spacing w:val="1"/>
        </w:rPr>
        <w:t xml:space="preserve"> </w:t>
      </w:r>
      <w:r w:rsidRPr="00B96F84">
        <w:rPr>
          <w:rFonts w:eastAsia="Calibri"/>
        </w:rPr>
        <w:t>delle</w:t>
      </w:r>
      <w:r w:rsidRPr="00B96F84">
        <w:rPr>
          <w:rFonts w:eastAsia="Calibri"/>
          <w:spacing w:val="1"/>
        </w:rPr>
        <w:t xml:space="preserve"> </w:t>
      </w:r>
      <w:r w:rsidRPr="00B96F84">
        <w:rPr>
          <w:rFonts w:eastAsia="Calibri"/>
        </w:rPr>
        <w:t>condizioni</w:t>
      </w:r>
      <w:r w:rsidRPr="00B96F84">
        <w:rPr>
          <w:rFonts w:eastAsia="Calibri"/>
          <w:spacing w:val="1"/>
        </w:rPr>
        <w:t xml:space="preserve"> </w:t>
      </w:r>
      <w:r w:rsidRPr="00B96F84">
        <w:rPr>
          <w:rFonts w:eastAsia="Calibri"/>
        </w:rPr>
        <w:t>e</w:t>
      </w:r>
      <w:r w:rsidRPr="00B96F84">
        <w:rPr>
          <w:rFonts w:eastAsia="Calibri"/>
          <w:spacing w:val="1"/>
        </w:rPr>
        <w:t xml:space="preserve"> </w:t>
      </w:r>
      <w:r w:rsidRPr="00B96F84">
        <w:rPr>
          <w:rFonts w:eastAsia="Calibri"/>
        </w:rPr>
        <w:t>modalità</w:t>
      </w:r>
      <w:r w:rsidRPr="00B96F84">
        <w:rPr>
          <w:rFonts w:eastAsia="Calibri"/>
          <w:spacing w:val="1"/>
        </w:rPr>
        <w:t xml:space="preserve"> </w:t>
      </w:r>
      <w:r w:rsidRPr="00B96F84">
        <w:rPr>
          <w:rFonts w:eastAsia="Calibri"/>
        </w:rPr>
        <w:t>approvate</w:t>
      </w:r>
      <w:r w:rsidRPr="00B96F84">
        <w:rPr>
          <w:rFonts w:eastAsia="Calibri"/>
          <w:spacing w:val="1"/>
        </w:rPr>
        <w:t xml:space="preserve"> </w:t>
      </w:r>
      <w:r w:rsidRPr="00B96F84">
        <w:rPr>
          <w:rFonts w:eastAsia="Calibri"/>
        </w:rPr>
        <w:t>nell’Avviso</w:t>
      </w:r>
      <w:r w:rsidRPr="00B96F84">
        <w:rPr>
          <w:rFonts w:eastAsia="Calibri"/>
          <w:spacing w:val="-2"/>
        </w:rPr>
        <w:t xml:space="preserve"> </w:t>
      </w:r>
      <w:r w:rsidRPr="00B96F84">
        <w:rPr>
          <w:rFonts w:eastAsia="Calibri"/>
        </w:rPr>
        <w:t>di</w:t>
      </w:r>
      <w:r w:rsidRPr="00B96F84">
        <w:rPr>
          <w:rFonts w:eastAsia="Calibri"/>
          <w:spacing w:val="-1"/>
        </w:rPr>
        <w:t xml:space="preserve"> </w:t>
      </w:r>
      <w:r w:rsidRPr="00B96F84">
        <w:rPr>
          <w:rFonts w:eastAsia="Calibri"/>
        </w:rPr>
        <w:t>cui</w:t>
      </w:r>
      <w:r w:rsidRPr="00B96F84">
        <w:rPr>
          <w:rFonts w:eastAsia="Calibri"/>
          <w:spacing w:val="-2"/>
        </w:rPr>
        <w:t xml:space="preserve"> </w:t>
      </w:r>
      <w:r w:rsidRPr="00B96F84">
        <w:rPr>
          <w:rFonts w:eastAsia="Calibri"/>
        </w:rPr>
        <w:t>al</w:t>
      </w:r>
      <w:r w:rsidRPr="00B96F84">
        <w:rPr>
          <w:rFonts w:eastAsia="Calibri"/>
          <w:spacing w:val="-3"/>
        </w:rPr>
        <w:t xml:space="preserve"> </w:t>
      </w:r>
      <w:r w:rsidRPr="00DE02FA">
        <w:t xml:space="preserve">decreto </w:t>
      </w:r>
      <w:r w:rsidR="00C40B83" w:rsidRPr="00950300">
        <w:t>n.</w:t>
      </w:r>
      <w:r w:rsidR="00C40B83">
        <w:rPr>
          <w:spacing w:val="-3"/>
        </w:rPr>
        <w:t xml:space="preserve"> </w:t>
      </w:r>
      <w:r w:rsidR="00C40B83">
        <w:t>18260</w:t>
      </w:r>
      <w:r w:rsidR="00C40B83" w:rsidRPr="00950300">
        <w:t xml:space="preserve"> del</w:t>
      </w:r>
      <w:r w:rsidR="00C40B83" w:rsidRPr="00950300">
        <w:rPr>
          <w:spacing w:val="-2"/>
        </w:rPr>
        <w:t xml:space="preserve"> </w:t>
      </w:r>
      <w:r w:rsidR="00C40B83">
        <w:t xml:space="preserve">11/12/2025 </w:t>
      </w:r>
      <w:r w:rsidRPr="00B96F84">
        <w:rPr>
          <w:rFonts w:eastAsia="Calibri"/>
        </w:rPr>
        <w:t>e</w:t>
      </w:r>
      <w:r w:rsidRPr="00B96F84">
        <w:rPr>
          <w:rFonts w:eastAsia="Calibri"/>
          <w:spacing w:val="-2"/>
        </w:rPr>
        <w:t xml:space="preserve"> </w:t>
      </w:r>
      <w:r w:rsidRPr="00B96F84">
        <w:rPr>
          <w:rFonts w:eastAsia="Calibri"/>
        </w:rPr>
        <w:t>successive</w:t>
      </w:r>
      <w:r w:rsidRPr="00B96F84">
        <w:rPr>
          <w:rFonts w:eastAsia="Calibri"/>
          <w:spacing w:val="-1"/>
        </w:rPr>
        <w:t xml:space="preserve"> </w:t>
      </w:r>
      <w:r w:rsidRPr="00B96F84">
        <w:rPr>
          <w:rFonts w:eastAsia="Calibri"/>
        </w:rPr>
        <w:t>modifiche</w:t>
      </w:r>
      <w:r w:rsidRPr="00B96F84">
        <w:rPr>
          <w:rFonts w:eastAsia="Calibri"/>
          <w:spacing w:val="-3"/>
        </w:rPr>
        <w:t xml:space="preserve"> </w:t>
      </w:r>
      <w:r w:rsidRPr="00B96F84">
        <w:rPr>
          <w:rFonts w:eastAsia="Calibri"/>
        </w:rPr>
        <w:t>e</w:t>
      </w:r>
      <w:r w:rsidRPr="00B96F84">
        <w:rPr>
          <w:rFonts w:eastAsia="Calibri"/>
          <w:spacing w:val="-2"/>
        </w:rPr>
        <w:t xml:space="preserve"> </w:t>
      </w:r>
      <w:r w:rsidRPr="00B96F84">
        <w:rPr>
          <w:rFonts w:eastAsia="Calibri"/>
        </w:rPr>
        <w:t>integrazioni;</w:t>
      </w:r>
    </w:p>
    <w:p w14:paraId="220DC8BF"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rispettare</w:t>
      </w:r>
      <w:r w:rsidRPr="00B96F84">
        <w:rPr>
          <w:rFonts w:eastAsia="Calibri"/>
          <w:spacing w:val="2"/>
        </w:rPr>
        <w:t xml:space="preserve"> </w:t>
      </w:r>
      <w:r w:rsidRPr="00B96F84">
        <w:rPr>
          <w:rFonts w:eastAsia="Calibri"/>
        </w:rPr>
        <w:t>la</w:t>
      </w:r>
      <w:r w:rsidRPr="00B96F84">
        <w:rPr>
          <w:rFonts w:eastAsia="Calibri"/>
          <w:spacing w:val="54"/>
        </w:rPr>
        <w:t xml:space="preserve"> </w:t>
      </w:r>
      <w:r w:rsidRPr="00B96F84">
        <w:rPr>
          <w:rFonts w:eastAsia="Calibri"/>
        </w:rPr>
        <w:t>normativa in</w:t>
      </w:r>
      <w:r w:rsidRPr="00B96F84">
        <w:rPr>
          <w:rFonts w:eastAsia="Calibri"/>
          <w:spacing w:val="55"/>
        </w:rPr>
        <w:t xml:space="preserve"> </w:t>
      </w:r>
      <w:r w:rsidRPr="00B96F84">
        <w:rPr>
          <w:rFonts w:eastAsia="Calibri"/>
        </w:rPr>
        <w:t>materia</w:t>
      </w:r>
      <w:r w:rsidRPr="00B96F84">
        <w:rPr>
          <w:rFonts w:eastAsia="Calibri"/>
          <w:spacing w:val="54"/>
        </w:rPr>
        <w:t xml:space="preserve"> </w:t>
      </w:r>
      <w:r w:rsidRPr="00B96F84">
        <w:rPr>
          <w:rFonts w:eastAsia="Calibri"/>
        </w:rPr>
        <w:t>fiscale, previdenziale</w:t>
      </w:r>
      <w:r w:rsidRPr="00B96F84">
        <w:rPr>
          <w:rFonts w:eastAsia="Calibri"/>
          <w:spacing w:val="55"/>
        </w:rPr>
        <w:t xml:space="preserve"> </w:t>
      </w:r>
      <w:r w:rsidRPr="00B96F84">
        <w:rPr>
          <w:rFonts w:eastAsia="Calibri"/>
        </w:rPr>
        <w:t>e</w:t>
      </w:r>
      <w:r w:rsidRPr="00B96F84">
        <w:rPr>
          <w:rFonts w:eastAsia="Calibri"/>
          <w:spacing w:val="55"/>
        </w:rPr>
        <w:t xml:space="preserve"> </w:t>
      </w:r>
      <w:r w:rsidRPr="00B96F84">
        <w:rPr>
          <w:rFonts w:eastAsia="Calibri"/>
        </w:rPr>
        <w:t>di</w:t>
      </w:r>
      <w:r w:rsidRPr="00B96F84">
        <w:rPr>
          <w:rFonts w:eastAsia="Calibri"/>
          <w:spacing w:val="56"/>
        </w:rPr>
        <w:t xml:space="preserve"> </w:t>
      </w:r>
      <w:r w:rsidRPr="00B96F84">
        <w:rPr>
          <w:rFonts w:eastAsia="Calibri"/>
        </w:rPr>
        <w:t>sicurezza</w:t>
      </w:r>
      <w:r w:rsidRPr="00B96F84">
        <w:rPr>
          <w:rFonts w:eastAsia="Calibri"/>
          <w:spacing w:val="57"/>
        </w:rPr>
        <w:t xml:space="preserve"> </w:t>
      </w:r>
      <w:r w:rsidRPr="00B96F84">
        <w:rPr>
          <w:rFonts w:eastAsia="Calibri"/>
        </w:rPr>
        <w:t>dei</w:t>
      </w:r>
      <w:r w:rsidRPr="00B96F84">
        <w:rPr>
          <w:rFonts w:eastAsia="Calibri"/>
          <w:spacing w:val="55"/>
        </w:rPr>
        <w:t xml:space="preserve"> </w:t>
      </w:r>
      <w:r w:rsidRPr="00B96F84">
        <w:rPr>
          <w:rFonts w:eastAsia="Calibri"/>
        </w:rPr>
        <w:t>lavoratori e</w:t>
      </w:r>
      <w:r w:rsidRPr="00B96F84">
        <w:rPr>
          <w:rFonts w:eastAsia="Calibri"/>
          <w:spacing w:val="54"/>
        </w:rPr>
        <w:t xml:space="preserve"> </w:t>
      </w:r>
      <w:r w:rsidRPr="00B96F84">
        <w:rPr>
          <w:rFonts w:eastAsia="Calibri"/>
        </w:rPr>
        <w:t>dei partecipanti</w:t>
      </w:r>
      <w:r w:rsidRPr="00B96F84">
        <w:rPr>
          <w:rFonts w:eastAsia="Calibri"/>
          <w:spacing w:val="-4"/>
        </w:rPr>
        <w:t xml:space="preserve"> </w:t>
      </w:r>
      <w:r w:rsidRPr="00B96F84">
        <w:rPr>
          <w:rFonts w:eastAsia="Calibri"/>
        </w:rPr>
        <w:t>impegnati</w:t>
      </w:r>
      <w:r w:rsidRPr="00B96F84">
        <w:rPr>
          <w:rFonts w:eastAsia="Calibri"/>
          <w:spacing w:val="-5"/>
        </w:rPr>
        <w:t xml:space="preserve"> </w:t>
      </w:r>
      <w:r w:rsidRPr="00B96F84">
        <w:rPr>
          <w:rFonts w:eastAsia="Calibri"/>
        </w:rPr>
        <w:t>nell’iniziativa</w:t>
      </w:r>
      <w:r w:rsidRPr="00B96F84">
        <w:rPr>
          <w:rFonts w:eastAsia="Calibri"/>
          <w:spacing w:val="-5"/>
        </w:rPr>
        <w:t xml:space="preserve"> </w:t>
      </w:r>
      <w:r w:rsidRPr="00B96F84">
        <w:rPr>
          <w:rFonts w:eastAsia="Calibri"/>
        </w:rPr>
        <w:t>approvata;</w:t>
      </w:r>
    </w:p>
    <w:p w14:paraId="05DAF9BE"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consentire</w:t>
      </w:r>
      <w:r w:rsidRPr="00B96F84">
        <w:rPr>
          <w:rFonts w:eastAsia="Calibri"/>
          <w:spacing w:val="11"/>
        </w:rPr>
        <w:t xml:space="preserve"> </w:t>
      </w:r>
      <w:r w:rsidRPr="00B96F84">
        <w:rPr>
          <w:rFonts w:eastAsia="Calibri"/>
        </w:rPr>
        <w:t>le</w:t>
      </w:r>
      <w:r w:rsidRPr="00B96F84">
        <w:rPr>
          <w:rFonts w:eastAsia="Calibri"/>
          <w:spacing w:val="11"/>
        </w:rPr>
        <w:t xml:space="preserve"> </w:t>
      </w:r>
      <w:r w:rsidRPr="00B96F84">
        <w:rPr>
          <w:rFonts w:eastAsia="Calibri"/>
        </w:rPr>
        <w:t>attività</w:t>
      </w:r>
      <w:r w:rsidRPr="00B96F84">
        <w:rPr>
          <w:rFonts w:eastAsia="Calibri"/>
          <w:spacing w:val="11"/>
        </w:rPr>
        <w:t xml:space="preserve"> </w:t>
      </w:r>
      <w:r w:rsidRPr="00B96F84">
        <w:rPr>
          <w:rFonts w:eastAsia="Calibri"/>
        </w:rPr>
        <w:t>di</w:t>
      </w:r>
      <w:r w:rsidRPr="00B96F84">
        <w:rPr>
          <w:rFonts w:eastAsia="Calibri"/>
          <w:spacing w:val="8"/>
        </w:rPr>
        <w:t xml:space="preserve"> </w:t>
      </w:r>
      <w:r w:rsidRPr="00B96F84">
        <w:rPr>
          <w:rFonts w:eastAsia="Calibri"/>
        </w:rPr>
        <w:t>verifica</w:t>
      </w:r>
      <w:r w:rsidRPr="00B96F84">
        <w:rPr>
          <w:rFonts w:eastAsia="Calibri"/>
          <w:spacing w:val="13"/>
        </w:rPr>
        <w:t xml:space="preserve"> </w:t>
      </w:r>
      <w:r w:rsidRPr="00B96F84">
        <w:rPr>
          <w:rFonts w:eastAsia="Calibri"/>
        </w:rPr>
        <w:t>e</w:t>
      </w:r>
      <w:r w:rsidRPr="00B96F84">
        <w:rPr>
          <w:rFonts w:eastAsia="Calibri"/>
          <w:spacing w:val="12"/>
        </w:rPr>
        <w:t xml:space="preserve"> </w:t>
      </w:r>
      <w:r w:rsidRPr="00B96F84">
        <w:rPr>
          <w:rFonts w:eastAsia="Calibri"/>
        </w:rPr>
        <w:t>controllo</w:t>
      </w:r>
      <w:r w:rsidRPr="00B96F84">
        <w:rPr>
          <w:rFonts w:eastAsia="Calibri"/>
          <w:spacing w:val="13"/>
        </w:rPr>
        <w:t xml:space="preserve"> </w:t>
      </w:r>
      <w:r w:rsidRPr="00B96F84">
        <w:rPr>
          <w:rFonts w:eastAsia="Calibri"/>
        </w:rPr>
        <w:t>sulla</w:t>
      </w:r>
      <w:r w:rsidRPr="00B96F84">
        <w:rPr>
          <w:rFonts w:eastAsia="Calibri"/>
          <w:spacing w:val="8"/>
        </w:rPr>
        <w:t xml:space="preserve"> </w:t>
      </w:r>
      <w:r w:rsidRPr="00B96F84">
        <w:rPr>
          <w:rFonts w:eastAsia="Calibri"/>
        </w:rPr>
        <w:t>realizzazione</w:t>
      </w:r>
      <w:r w:rsidRPr="00B96F84">
        <w:rPr>
          <w:rFonts w:eastAsia="Calibri"/>
          <w:spacing w:val="12"/>
        </w:rPr>
        <w:t xml:space="preserve"> </w:t>
      </w:r>
      <w:r w:rsidRPr="00B96F84">
        <w:rPr>
          <w:rFonts w:eastAsia="Calibri"/>
        </w:rPr>
        <w:t>delle</w:t>
      </w:r>
      <w:r w:rsidRPr="00B96F84">
        <w:rPr>
          <w:rFonts w:eastAsia="Calibri"/>
          <w:spacing w:val="11"/>
        </w:rPr>
        <w:t xml:space="preserve"> </w:t>
      </w:r>
      <w:r w:rsidRPr="00B96F84">
        <w:rPr>
          <w:rFonts w:eastAsia="Calibri"/>
        </w:rPr>
        <w:t>doti</w:t>
      </w:r>
      <w:r w:rsidRPr="00B96F84">
        <w:rPr>
          <w:rFonts w:eastAsia="Calibri"/>
          <w:spacing w:val="10"/>
        </w:rPr>
        <w:t xml:space="preserve"> </w:t>
      </w:r>
      <w:r w:rsidRPr="00B96F84">
        <w:rPr>
          <w:rFonts w:eastAsia="Calibri"/>
        </w:rPr>
        <w:t>da</w:t>
      </w:r>
      <w:r w:rsidRPr="00B96F84">
        <w:rPr>
          <w:rFonts w:eastAsia="Calibri"/>
          <w:spacing w:val="14"/>
        </w:rPr>
        <w:t xml:space="preserve"> </w:t>
      </w:r>
      <w:r w:rsidRPr="00B96F84">
        <w:rPr>
          <w:rFonts w:eastAsia="Calibri"/>
        </w:rPr>
        <w:t>parte</w:t>
      </w:r>
      <w:r w:rsidRPr="00B96F84">
        <w:rPr>
          <w:rFonts w:eastAsia="Calibri"/>
          <w:spacing w:val="11"/>
        </w:rPr>
        <w:t xml:space="preserve"> </w:t>
      </w:r>
      <w:r w:rsidRPr="00B96F84">
        <w:rPr>
          <w:rFonts w:eastAsia="Calibri"/>
        </w:rPr>
        <w:t>dei</w:t>
      </w:r>
      <w:r w:rsidRPr="00B96F84">
        <w:rPr>
          <w:rFonts w:eastAsia="Calibri"/>
          <w:spacing w:val="10"/>
        </w:rPr>
        <w:t xml:space="preserve"> </w:t>
      </w:r>
      <w:r w:rsidRPr="00B96F84">
        <w:rPr>
          <w:rFonts w:eastAsia="Calibri"/>
        </w:rPr>
        <w:t>funzionari regionali,</w:t>
      </w:r>
      <w:r w:rsidRPr="00B96F84">
        <w:rPr>
          <w:rFonts w:eastAsia="Calibri"/>
          <w:spacing w:val="-5"/>
        </w:rPr>
        <w:t xml:space="preserve"> </w:t>
      </w:r>
      <w:r w:rsidRPr="00B96F84">
        <w:rPr>
          <w:rFonts w:eastAsia="Calibri"/>
        </w:rPr>
        <w:t>nazionali</w:t>
      </w:r>
      <w:r w:rsidRPr="00B96F84">
        <w:rPr>
          <w:rFonts w:eastAsia="Calibri"/>
          <w:spacing w:val="-2"/>
        </w:rPr>
        <w:t xml:space="preserve"> </w:t>
      </w:r>
      <w:r w:rsidRPr="00B96F84">
        <w:rPr>
          <w:rFonts w:eastAsia="Calibri"/>
        </w:rPr>
        <w:t>e</w:t>
      </w:r>
      <w:r w:rsidRPr="00B96F84">
        <w:rPr>
          <w:rFonts w:eastAsia="Calibri"/>
          <w:spacing w:val="-4"/>
        </w:rPr>
        <w:t xml:space="preserve"> </w:t>
      </w:r>
      <w:r w:rsidRPr="00B96F84">
        <w:rPr>
          <w:rFonts w:eastAsia="Calibri"/>
        </w:rPr>
        <w:t>della Provincia/Città metropolitana titolare dell’Avviso</w:t>
      </w:r>
      <w:r w:rsidRPr="00B96F84">
        <w:rPr>
          <w:rFonts w:eastAsia="Calibri"/>
          <w:spacing w:val="-1"/>
        </w:rPr>
        <w:t xml:space="preserve"> </w:t>
      </w:r>
      <w:r w:rsidRPr="00B96F84">
        <w:rPr>
          <w:rFonts w:eastAsia="Calibri"/>
        </w:rPr>
        <w:t>competenti;</w:t>
      </w:r>
    </w:p>
    <w:p w14:paraId="3CABA3E6"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fornire</w:t>
      </w:r>
      <w:r w:rsidRPr="00B96F84">
        <w:rPr>
          <w:rFonts w:eastAsia="Calibri"/>
          <w:spacing w:val="1"/>
        </w:rPr>
        <w:t xml:space="preserve"> </w:t>
      </w:r>
      <w:r w:rsidRPr="00B96F84">
        <w:rPr>
          <w:rFonts w:eastAsia="Calibri"/>
        </w:rPr>
        <w:t>informazioni</w:t>
      </w:r>
      <w:r w:rsidRPr="00B96F84">
        <w:rPr>
          <w:rFonts w:eastAsia="Calibri"/>
          <w:spacing w:val="1"/>
        </w:rPr>
        <w:t xml:space="preserve"> </w:t>
      </w:r>
      <w:r w:rsidRPr="00B96F84">
        <w:rPr>
          <w:rFonts w:eastAsia="Calibri"/>
        </w:rPr>
        <w:t>sui</w:t>
      </w:r>
      <w:r w:rsidRPr="00B96F84">
        <w:rPr>
          <w:rFonts w:eastAsia="Calibri"/>
          <w:spacing w:val="1"/>
        </w:rPr>
        <w:t xml:space="preserve"> </w:t>
      </w:r>
      <w:r w:rsidRPr="00B96F84">
        <w:rPr>
          <w:rFonts w:eastAsia="Calibri"/>
        </w:rPr>
        <w:t>destinatari</w:t>
      </w:r>
      <w:r w:rsidRPr="00B96F84">
        <w:rPr>
          <w:rFonts w:eastAsia="Calibri"/>
          <w:spacing w:val="1"/>
        </w:rPr>
        <w:t xml:space="preserve"> </w:t>
      </w:r>
      <w:r w:rsidRPr="00B96F84">
        <w:rPr>
          <w:rFonts w:eastAsia="Calibri"/>
        </w:rPr>
        <w:t>finali</w:t>
      </w:r>
      <w:r w:rsidRPr="00B96F84">
        <w:rPr>
          <w:rFonts w:eastAsia="Calibri"/>
          <w:spacing w:val="1"/>
        </w:rPr>
        <w:t xml:space="preserve"> </w:t>
      </w:r>
      <w:r w:rsidRPr="00B96F84">
        <w:rPr>
          <w:rFonts w:eastAsia="Calibri"/>
        </w:rPr>
        <w:t>su</w:t>
      </w:r>
      <w:r w:rsidRPr="00B96F84">
        <w:rPr>
          <w:rFonts w:eastAsia="Calibri"/>
          <w:spacing w:val="1"/>
        </w:rPr>
        <w:t xml:space="preserve"> </w:t>
      </w:r>
      <w:r w:rsidRPr="00B96F84">
        <w:rPr>
          <w:rFonts w:eastAsia="Calibri"/>
        </w:rPr>
        <w:t>richiesta</w:t>
      </w:r>
      <w:r w:rsidRPr="00B96F84">
        <w:rPr>
          <w:rFonts w:eastAsia="Calibri"/>
          <w:spacing w:val="1"/>
        </w:rPr>
        <w:t xml:space="preserve"> </w:t>
      </w:r>
      <w:r w:rsidRPr="00B96F84">
        <w:rPr>
          <w:rFonts w:eastAsia="Calibri"/>
        </w:rPr>
        <w:t>della Provincia/Città metropolitana titolare dell’Avviso</w:t>
      </w:r>
      <w:r w:rsidRPr="00B96F84">
        <w:rPr>
          <w:rFonts w:eastAsia="Calibri"/>
          <w:spacing w:val="-1"/>
        </w:rPr>
        <w:t xml:space="preserve"> </w:t>
      </w:r>
      <w:r w:rsidRPr="00B96F84">
        <w:rPr>
          <w:rFonts w:eastAsia="Calibri"/>
        </w:rPr>
        <w:t>per</w:t>
      </w:r>
      <w:r w:rsidRPr="00B96F84">
        <w:rPr>
          <w:rFonts w:eastAsia="Calibri"/>
          <w:spacing w:val="1"/>
        </w:rPr>
        <w:t xml:space="preserve"> </w:t>
      </w:r>
      <w:r w:rsidRPr="00B96F84">
        <w:rPr>
          <w:rFonts w:eastAsia="Calibri"/>
        </w:rPr>
        <w:t>fini</w:t>
      </w:r>
      <w:r w:rsidRPr="00B96F84">
        <w:rPr>
          <w:rFonts w:eastAsia="Calibri"/>
          <w:spacing w:val="1"/>
        </w:rPr>
        <w:t xml:space="preserve"> </w:t>
      </w:r>
      <w:r w:rsidRPr="00B96F84">
        <w:rPr>
          <w:rFonts w:eastAsia="Calibri"/>
        </w:rPr>
        <w:t>statistici</w:t>
      </w:r>
      <w:r w:rsidRPr="00B96F84">
        <w:rPr>
          <w:rFonts w:eastAsia="Calibri"/>
          <w:spacing w:val="1"/>
        </w:rPr>
        <w:t xml:space="preserve"> </w:t>
      </w:r>
      <w:r w:rsidRPr="00B96F84">
        <w:rPr>
          <w:rFonts w:eastAsia="Calibri"/>
        </w:rPr>
        <w:t>e</w:t>
      </w:r>
      <w:r w:rsidRPr="00B96F84">
        <w:rPr>
          <w:rFonts w:eastAsia="Calibri"/>
          <w:spacing w:val="1"/>
        </w:rPr>
        <w:t xml:space="preserve"> </w:t>
      </w:r>
      <w:r w:rsidRPr="00B96F84">
        <w:rPr>
          <w:rFonts w:eastAsia="Calibri"/>
        </w:rPr>
        <w:t>di</w:t>
      </w:r>
      <w:r w:rsidRPr="00B96F84">
        <w:rPr>
          <w:rFonts w:eastAsia="Calibri"/>
          <w:spacing w:val="1"/>
        </w:rPr>
        <w:t xml:space="preserve"> </w:t>
      </w:r>
      <w:r w:rsidRPr="00B96F84">
        <w:rPr>
          <w:rFonts w:eastAsia="Calibri"/>
        </w:rPr>
        <w:t>monitoraggio;</w:t>
      </w:r>
    </w:p>
    <w:p w14:paraId="1FBB7909"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adempiere</w:t>
      </w:r>
      <w:r w:rsidRPr="00B96F84">
        <w:rPr>
          <w:rFonts w:eastAsia="Calibri"/>
          <w:spacing w:val="-3"/>
        </w:rPr>
        <w:t xml:space="preserve"> </w:t>
      </w:r>
      <w:r w:rsidRPr="00B96F84">
        <w:rPr>
          <w:rFonts w:eastAsia="Calibri"/>
        </w:rPr>
        <w:t>agli</w:t>
      </w:r>
      <w:r w:rsidRPr="00B96F84">
        <w:rPr>
          <w:rFonts w:eastAsia="Calibri"/>
          <w:spacing w:val="-3"/>
        </w:rPr>
        <w:t xml:space="preserve"> </w:t>
      </w:r>
      <w:r w:rsidRPr="00B96F84">
        <w:rPr>
          <w:rFonts w:eastAsia="Calibri"/>
        </w:rPr>
        <w:t>obblighi</w:t>
      </w:r>
      <w:r w:rsidRPr="00B96F84">
        <w:rPr>
          <w:rFonts w:eastAsia="Calibri"/>
          <w:spacing w:val="-3"/>
        </w:rPr>
        <w:t xml:space="preserve"> </w:t>
      </w:r>
      <w:r w:rsidRPr="00B96F84">
        <w:rPr>
          <w:rFonts w:eastAsia="Calibri"/>
        </w:rPr>
        <w:t>definiti</w:t>
      </w:r>
      <w:r w:rsidRPr="00B96F84">
        <w:rPr>
          <w:rFonts w:eastAsia="Calibri"/>
          <w:spacing w:val="-4"/>
        </w:rPr>
        <w:t xml:space="preserve"> </w:t>
      </w:r>
      <w:r w:rsidRPr="00B96F84">
        <w:rPr>
          <w:rFonts w:eastAsia="Calibri"/>
        </w:rPr>
        <w:t>dal</w:t>
      </w:r>
      <w:r w:rsidRPr="00B96F84">
        <w:rPr>
          <w:rFonts w:eastAsia="Calibri"/>
          <w:spacing w:val="-4"/>
        </w:rPr>
        <w:t xml:space="preserve"> </w:t>
      </w:r>
      <w:r w:rsidRPr="00B96F84">
        <w:rPr>
          <w:rFonts w:eastAsia="Calibri"/>
        </w:rPr>
        <w:t>presente</w:t>
      </w:r>
      <w:r w:rsidRPr="00B96F84">
        <w:rPr>
          <w:rFonts w:eastAsia="Calibri"/>
          <w:spacing w:val="-1"/>
        </w:rPr>
        <w:t xml:space="preserve"> </w:t>
      </w:r>
      <w:r w:rsidRPr="00B96F84">
        <w:rPr>
          <w:rFonts w:eastAsia="Calibri"/>
        </w:rPr>
        <w:t>Atto</w:t>
      </w:r>
      <w:r w:rsidRPr="00B96F84">
        <w:rPr>
          <w:rFonts w:eastAsia="Calibri"/>
          <w:spacing w:val="-4"/>
        </w:rPr>
        <w:t xml:space="preserve"> </w:t>
      </w:r>
      <w:r w:rsidRPr="00B96F84">
        <w:rPr>
          <w:rFonts w:eastAsia="Calibri"/>
        </w:rPr>
        <w:t>di</w:t>
      </w:r>
      <w:r w:rsidRPr="00B96F84">
        <w:rPr>
          <w:rFonts w:eastAsia="Calibri"/>
          <w:spacing w:val="-2"/>
        </w:rPr>
        <w:t xml:space="preserve"> </w:t>
      </w:r>
      <w:r w:rsidRPr="00B96F84">
        <w:rPr>
          <w:rFonts w:eastAsia="Calibri"/>
        </w:rPr>
        <w:t>Adesione</w:t>
      </w:r>
      <w:r w:rsidRPr="00B96F84">
        <w:rPr>
          <w:rFonts w:eastAsia="Calibri"/>
          <w:spacing w:val="-3"/>
        </w:rPr>
        <w:t xml:space="preserve"> </w:t>
      </w:r>
      <w:r w:rsidRPr="00B96F84">
        <w:rPr>
          <w:rFonts w:eastAsia="Calibri"/>
        </w:rPr>
        <w:t>per</w:t>
      </w:r>
      <w:r w:rsidRPr="00B96F84">
        <w:rPr>
          <w:rFonts w:eastAsia="Calibri"/>
          <w:spacing w:val="-3"/>
        </w:rPr>
        <w:t xml:space="preserve"> </w:t>
      </w:r>
      <w:r w:rsidRPr="00B96F84">
        <w:rPr>
          <w:rFonts w:eastAsia="Calibri"/>
        </w:rPr>
        <w:t>tutta</w:t>
      </w:r>
      <w:r w:rsidRPr="00B96F84">
        <w:rPr>
          <w:rFonts w:eastAsia="Calibri"/>
          <w:spacing w:val="-2"/>
        </w:rPr>
        <w:t xml:space="preserve"> </w:t>
      </w:r>
      <w:r w:rsidRPr="00B96F84">
        <w:rPr>
          <w:rFonts w:eastAsia="Calibri"/>
        </w:rPr>
        <w:t>la</w:t>
      </w:r>
      <w:r w:rsidRPr="00B96F84">
        <w:rPr>
          <w:rFonts w:eastAsia="Calibri"/>
          <w:spacing w:val="-1"/>
        </w:rPr>
        <w:t xml:space="preserve"> </w:t>
      </w:r>
      <w:r w:rsidRPr="00B96F84">
        <w:rPr>
          <w:rFonts w:eastAsia="Calibri"/>
        </w:rPr>
        <w:t>durata</w:t>
      </w:r>
      <w:r w:rsidRPr="00B96F84">
        <w:rPr>
          <w:rFonts w:eastAsia="Calibri"/>
          <w:spacing w:val="-3"/>
        </w:rPr>
        <w:t xml:space="preserve"> </w:t>
      </w:r>
      <w:r w:rsidRPr="00B96F84">
        <w:rPr>
          <w:rFonts w:eastAsia="Calibri"/>
        </w:rPr>
        <w:t>dell’iniziativa.</w:t>
      </w:r>
    </w:p>
    <w:p w14:paraId="2E94B08E" w14:textId="5C2F5972" w:rsidR="00B96F84" w:rsidRPr="008622A7" w:rsidRDefault="00432C08" w:rsidP="00432C08">
      <w:pPr>
        <w:rPr>
          <w:rFonts w:eastAsia="Calibri"/>
          <w:b/>
          <w:bCs/>
        </w:rPr>
      </w:pPr>
      <w:r w:rsidRPr="00950300">
        <w:rPr>
          <w:rFonts w:eastAsia="Calibri"/>
          <w:b/>
          <w:bCs/>
        </w:rPr>
        <w:t>Il sottoscritto, consapevole, in caso di dichiarazioni mendaci, della responsabilità penale ex art.</w:t>
      </w:r>
      <w:r w:rsidRPr="00950300">
        <w:rPr>
          <w:rFonts w:eastAsia="Calibri"/>
          <w:b/>
          <w:bCs/>
          <w:spacing w:val="1"/>
        </w:rPr>
        <w:t xml:space="preserve"> </w:t>
      </w:r>
      <w:r w:rsidRPr="00950300">
        <w:rPr>
          <w:rFonts w:eastAsia="Calibri"/>
          <w:b/>
          <w:bCs/>
        </w:rPr>
        <w:t>76</w:t>
      </w:r>
      <w:r w:rsidRPr="00950300">
        <w:rPr>
          <w:rFonts w:eastAsia="Calibri"/>
          <w:b/>
          <w:bCs/>
          <w:spacing w:val="-2"/>
        </w:rPr>
        <w:t xml:space="preserve"> </w:t>
      </w:r>
      <w:r w:rsidRPr="00950300">
        <w:rPr>
          <w:rFonts w:eastAsia="Calibri"/>
          <w:b/>
          <w:bCs/>
        </w:rPr>
        <w:t>del</w:t>
      </w:r>
      <w:r w:rsidRPr="00950300">
        <w:rPr>
          <w:rFonts w:eastAsia="Calibri"/>
          <w:b/>
          <w:bCs/>
          <w:spacing w:val="-3"/>
        </w:rPr>
        <w:t xml:space="preserve"> </w:t>
      </w:r>
      <w:r w:rsidRPr="00950300">
        <w:rPr>
          <w:rFonts w:eastAsia="Calibri"/>
          <w:b/>
          <w:bCs/>
        </w:rPr>
        <w:t>DPR</w:t>
      </w:r>
      <w:r w:rsidRPr="00950300">
        <w:rPr>
          <w:rFonts w:eastAsia="Calibri"/>
          <w:b/>
          <w:bCs/>
          <w:spacing w:val="-3"/>
        </w:rPr>
        <w:t xml:space="preserve"> </w:t>
      </w:r>
      <w:r w:rsidRPr="00950300">
        <w:rPr>
          <w:rFonts w:eastAsia="Calibri"/>
          <w:b/>
          <w:bCs/>
        </w:rPr>
        <w:t>445/2000,</w:t>
      </w:r>
      <w:r w:rsidRPr="00950300">
        <w:rPr>
          <w:rFonts w:eastAsia="Calibri"/>
          <w:b/>
          <w:bCs/>
          <w:spacing w:val="-4"/>
        </w:rPr>
        <w:t xml:space="preserve"> </w:t>
      </w:r>
      <w:r w:rsidRPr="00950300">
        <w:rPr>
          <w:rFonts w:eastAsia="Calibri"/>
          <w:b/>
          <w:bCs/>
        </w:rPr>
        <w:t>nonché</w:t>
      </w:r>
      <w:r w:rsidRPr="00950300">
        <w:rPr>
          <w:rFonts w:eastAsia="Calibri"/>
          <w:b/>
          <w:bCs/>
          <w:spacing w:val="-3"/>
        </w:rPr>
        <w:t xml:space="preserve"> </w:t>
      </w:r>
      <w:r w:rsidRPr="00950300">
        <w:rPr>
          <w:rFonts w:eastAsia="Calibri"/>
          <w:b/>
          <w:bCs/>
        </w:rPr>
        <w:t>della</w:t>
      </w:r>
      <w:r w:rsidRPr="00950300">
        <w:rPr>
          <w:rFonts w:eastAsia="Calibri"/>
          <w:b/>
          <w:bCs/>
          <w:spacing w:val="-3"/>
        </w:rPr>
        <w:t xml:space="preserve"> </w:t>
      </w:r>
      <w:r w:rsidRPr="00950300">
        <w:rPr>
          <w:rFonts w:eastAsia="Calibri"/>
          <w:b/>
          <w:bCs/>
        </w:rPr>
        <w:t>decadenza</w:t>
      </w:r>
      <w:r w:rsidRPr="00950300">
        <w:rPr>
          <w:rFonts w:eastAsia="Calibri"/>
          <w:b/>
          <w:bCs/>
          <w:spacing w:val="-5"/>
        </w:rPr>
        <w:t xml:space="preserve"> </w:t>
      </w:r>
      <w:r w:rsidRPr="00950300">
        <w:rPr>
          <w:rFonts w:eastAsia="Calibri"/>
          <w:b/>
          <w:bCs/>
        </w:rPr>
        <w:t>dal</w:t>
      </w:r>
      <w:r w:rsidRPr="00950300">
        <w:rPr>
          <w:rFonts w:eastAsia="Calibri"/>
          <w:b/>
          <w:bCs/>
          <w:spacing w:val="-2"/>
        </w:rPr>
        <w:t xml:space="preserve"> </w:t>
      </w:r>
      <w:r w:rsidRPr="00950300">
        <w:rPr>
          <w:rFonts w:eastAsia="Calibri"/>
          <w:b/>
          <w:bCs/>
        </w:rPr>
        <w:t>contributo</w:t>
      </w:r>
      <w:r w:rsidRPr="00950300">
        <w:rPr>
          <w:rFonts w:eastAsia="Calibri"/>
          <w:b/>
          <w:bCs/>
          <w:spacing w:val="-1"/>
        </w:rPr>
        <w:t xml:space="preserve"> </w:t>
      </w:r>
      <w:r w:rsidRPr="00950300">
        <w:rPr>
          <w:rFonts w:eastAsia="Calibri"/>
          <w:b/>
          <w:bCs/>
        </w:rPr>
        <w:t>concesso</w:t>
      </w:r>
      <w:r w:rsidRPr="00950300">
        <w:rPr>
          <w:rFonts w:eastAsia="Calibri"/>
          <w:b/>
          <w:bCs/>
          <w:spacing w:val="-2"/>
        </w:rPr>
        <w:t xml:space="preserve"> </w:t>
      </w:r>
      <w:r w:rsidRPr="00950300">
        <w:rPr>
          <w:rFonts w:eastAsia="Calibri"/>
          <w:b/>
          <w:bCs/>
        </w:rPr>
        <w:t>ex</w:t>
      </w:r>
      <w:r w:rsidRPr="00950300">
        <w:rPr>
          <w:rFonts w:eastAsia="Calibri"/>
          <w:b/>
          <w:bCs/>
          <w:spacing w:val="-2"/>
        </w:rPr>
        <w:t xml:space="preserve"> </w:t>
      </w:r>
      <w:r w:rsidRPr="00950300">
        <w:rPr>
          <w:rFonts w:eastAsia="Calibri"/>
          <w:b/>
          <w:bCs/>
        </w:rPr>
        <w:t>art.</w:t>
      </w:r>
      <w:r w:rsidRPr="00950300">
        <w:rPr>
          <w:rFonts w:eastAsia="Calibri"/>
          <w:b/>
          <w:bCs/>
          <w:spacing w:val="-3"/>
        </w:rPr>
        <w:t xml:space="preserve"> </w:t>
      </w:r>
      <w:r w:rsidRPr="00950300">
        <w:rPr>
          <w:rFonts w:eastAsia="Calibri"/>
          <w:b/>
          <w:bCs/>
        </w:rPr>
        <w:t>75</w:t>
      </w:r>
      <w:r w:rsidRPr="00950300">
        <w:rPr>
          <w:rFonts w:eastAsia="Calibri"/>
          <w:b/>
          <w:bCs/>
          <w:spacing w:val="-4"/>
        </w:rPr>
        <w:t xml:space="preserve"> </w:t>
      </w:r>
      <w:r w:rsidRPr="00950300">
        <w:rPr>
          <w:rFonts w:eastAsia="Calibri"/>
          <w:b/>
          <w:bCs/>
        </w:rPr>
        <w:t>DPR</w:t>
      </w:r>
      <w:r w:rsidRPr="00950300">
        <w:rPr>
          <w:rFonts w:eastAsia="Calibri"/>
          <w:b/>
          <w:bCs/>
          <w:spacing w:val="-3"/>
        </w:rPr>
        <w:t xml:space="preserve"> </w:t>
      </w:r>
      <w:r w:rsidRPr="00950300">
        <w:rPr>
          <w:rFonts w:eastAsia="Calibri"/>
          <w:b/>
          <w:bCs/>
        </w:rPr>
        <w:t>445/2000</w:t>
      </w:r>
      <w:r w:rsidR="00B96F84">
        <w:rPr>
          <w:rFonts w:eastAsia="Calibri"/>
          <w:b/>
          <w:bCs/>
        </w:rPr>
        <w:t>.</w:t>
      </w:r>
    </w:p>
    <w:p w14:paraId="21BD6997" w14:textId="77777777" w:rsidR="00432C08" w:rsidRPr="00B42539" w:rsidRDefault="00432C08" w:rsidP="00B96F84">
      <w:pPr>
        <w:pStyle w:val="Corpotesto"/>
        <w:jc w:val="center"/>
        <w:rPr>
          <w:b/>
          <w:bCs/>
        </w:rPr>
      </w:pPr>
      <w:r w:rsidRPr="00B42539">
        <w:rPr>
          <w:b/>
          <w:bCs/>
        </w:rPr>
        <w:t>Dichiara</w:t>
      </w:r>
    </w:p>
    <w:p w14:paraId="7A889401"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[solo per gli operatori accreditati] che non sono intervenute variazioni rispetto ai requisiti di accreditamento e che eventuali successive variazioni verranno comunicate tempestivamente alla struttura competente di Regione Lombardia;</w:t>
      </w:r>
    </w:p>
    <w:p w14:paraId="64A2D582"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[solo per gli operatori accreditati] di non essere sottoposto a misure, giudiziarie o amministrative, che limitano la possibilità giuridica di contrattare con la P.A.;</w:t>
      </w:r>
    </w:p>
    <w:p w14:paraId="55E5D2D6"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lastRenderedPageBreak/>
        <w:t>di non essere sottoposto a misure di prevenzione o ad altri impedimenti previsti dalla legislazione antimafia;</w:t>
      </w:r>
    </w:p>
    <w:p w14:paraId="6CD64A2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accettare le condizioni economiche previste dalla Provincia/Città metropolitana titolare dell’Avviso e di vincolarsi a non richiedere erogazioni di somme a qualsiasi titolo ai destinatari per i servizi previsti nei PIP;</w:t>
      </w:r>
    </w:p>
    <w:p w14:paraId="73E8E33C"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accettare le condizioni stabilite dalla Provincia/Città metropolitana titolare dell’Avviso per l’erogazione dei servizi formativi e/o al lavoro in regime di concessione;</w:t>
      </w:r>
    </w:p>
    <w:p w14:paraId="48625FD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impegnarsi a rispettare gli obblighi contrattuali assunti con i soggetti impegnati nella realizzazione dell'iniziativa;</w:t>
      </w:r>
    </w:p>
    <w:p w14:paraId="0104B739"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essere consapevole della facoltà dalla Provincia/Città metropolitana titolare dell’Avviso di recuperare somme indebitamente erogate qualora a seguito delle attività di verifica e controllo si rilevassero irregolarità nella realizzazione dei PIP;</w:t>
      </w:r>
    </w:p>
    <w:p w14:paraId="2CF5A494"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 xml:space="preserve">di impegnarsi ad accettare le eventuali modifiche all’assetto regolamentare che si rendessero necessarie per effetto dell’entrata in vigore di nuove disposizioni europee, nazionali, regionali o provinciali/città metropolitana; </w:t>
      </w:r>
    </w:p>
    <w:p w14:paraId="66B7954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essere consapevole delle disposizioni relative all’Avviso pubblico, e delle altre normative propedeutiche alla corretta gestione della misura;</w:t>
      </w:r>
    </w:p>
    <w:p w14:paraId="2BE7F159"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attivare adeguati controlli e misure tese ad accertare l’assenza di doppio finanziamento, conflitto di interesse ed il rispetto della normativa in materia di antiriciclaggio, ai sensi della normativa vigente ed in particolare delle Linee Guida allegate alla circolare MEF 30/2022 del 11 agosto 2022;</w:t>
      </w:r>
    </w:p>
    <w:p w14:paraId="7C22A5DD"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i servizi erogati non vengono finanziati da altri finanziamenti pubblici ovvero da fonti del bilancio dell’Unione europea;</w:t>
      </w:r>
    </w:p>
    <w:p w14:paraId="58421AE0"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attivare adeguati controlli e misure tese ad accertare l’assenza di doppio finanziamento, conflitto di interesse ed il rispetto della normativa in materia di antiriciclaggio, ai sensi della normativa vigente;</w:t>
      </w:r>
    </w:p>
    <w:p w14:paraId="7B0DEC7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 xml:space="preserve">di essere il “Titolare Effettivo” (Rappresentante Legale) o di individuare il Titolare Effettivo nella persona di (Nome Cognome e Codice fiscale……………………………………) ai sensi del d.lgs. n. 231/2007 </w:t>
      </w:r>
      <w:proofErr w:type="spellStart"/>
      <w:proofErr w:type="gramStart"/>
      <w:r w:rsidRPr="00B96F84">
        <w:rPr>
          <w:rFonts w:eastAsia="Calibri"/>
        </w:rPr>
        <w:t>ss.mm.ii</w:t>
      </w:r>
      <w:proofErr w:type="spellEnd"/>
      <w:proofErr w:type="gramEnd"/>
      <w:r w:rsidRPr="00B96F84">
        <w:rPr>
          <w:rFonts w:eastAsia="Calibri"/>
        </w:rPr>
        <w:t xml:space="preserve"> . </w:t>
      </w:r>
    </w:p>
    <w:p w14:paraId="6036BE45"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 realizzazione delle attività prevede di non arrecare un danno significativo agli obiettivi ambientali, ai sensi dell'articolo 17 del Regolamento (UE) 2020/852;</w:t>
      </w:r>
    </w:p>
    <w:p w14:paraId="2F2E39E7"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l’attuazione delle doti prevede il rispetto delle norme nazionali applicabili, ivi incluse quelle in materia di trasparenza, uguaglianza di genere e pari opportunità e tutela dei diversamente abili;</w:t>
      </w:r>
    </w:p>
    <w:p w14:paraId="1B702EC8"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l’attuazione delle doti prevede il rispetto della normativa nazionale applicabile, con particolare riferimento ai principi di parità di trattamento, non discriminazione, trasparenza, proporzionalità e pubblicità;</w:t>
      </w:r>
    </w:p>
    <w:p w14:paraId="39BF7CA8"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 xml:space="preserve">che adotterà misure adeguate volte a rispettare il principio di sana gestione finanziaria secondo quanto disciplinato nel Regolamento finanziario (UE, </w:t>
      </w:r>
      <w:proofErr w:type="spellStart"/>
      <w:r w:rsidRPr="00B96F84">
        <w:rPr>
          <w:rFonts w:eastAsia="Calibri"/>
        </w:rPr>
        <w:t>Euratom</w:t>
      </w:r>
      <w:proofErr w:type="spellEnd"/>
      <w:r w:rsidRPr="00B96F84">
        <w:rPr>
          <w:rFonts w:eastAsia="Calibri"/>
        </w:rPr>
        <w:t>) 2018/1046 in particolare in materia di prevenzione dei conflitti di interessi, delle frodi, della corruzione e di recupero e restituzione dei fondi che sono stati indebitamente assegnati;</w:t>
      </w:r>
    </w:p>
    <w:p w14:paraId="021E163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disporre delle competenze, risorse e qualifiche professionali, sia tecniche che amministrative, necessarie per portare a termine i servizi di cui è titolare;</w:t>
      </w:r>
    </w:p>
    <w:p w14:paraId="574820DD" w14:textId="77777777" w:rsidR="00432C08" w:rsidRPr="009149F1" w:rsidRDefault="00432C08" w:rsidP="000D3721">
      <w:pPr>
        <w:pStyle w:val="Paragrafoelenco"/>
        <w:numPr>
          <w:ilvl w:val="0"/>
          <w:numId w:val="9"/>
        </w:numPr>
        <w:spacing w:after="0" w:line="278" w:lineRule="auto"/>
      </w:pPr>
      <w:r>
        <w:lastRenderedPageBreak/>
        <w:t xml:space="preserve">di essere a conoscenza che </w:t>
      </w:r>
      <w:r w:rsidRPr="00B96F84">
        <w:rPr>
          <w:rFonts w:eastAsia="Calibri"/>
        </w:rPr>
        <w:t>la Provincia/Città metropolitana titolare dell’Avviso</w:t>
      </w:r>
      <w:r>
        <w:t xml:space="preserve"> responsabile di intervento si riserva il</w:t>
      </w:r>
      <w:r w:rsidRPr="00B96F84">
        <w:rPr>
          <w:spacing w:val="1"/>
        </w:rPr>
        <w:t xml:space="preserve"> </w:t>
      </w:r>
      <w:r>
        <w:t>diritto</w:t>
      </w:r>
      <w:r w:rsidRPr="00B96F84">
        <w:rPr>
          <w:spacing w:val="1"/>
        </w:rPr>
        <w:t xml:space="preserve"> </w:t>
      </w:r>
      <w:r>
        <w:t>di</w:t>
      </w:r>
      <w:r w:rsidRPr="00B96F84">
        <w:rPr>
          <w:spacing w:val="1"/>
        </w:rPr>
        <w:t xml:space="preserve"> </w:t>
      </w:r>
      <w:r>
        <w:t>procedere</w:t>
      </w:r>
      <w:r w:rsidRPr="00B96F84">
        <w:rPr>
          <w:spacing w:val="1"/>
        </w:rPr>
        <w:t xml:space="preserve"> </w:t>
      </w:r>
      <w:r>
        <w:t>d’ufficio</w:t>
      </w:r>
      <w:r w:rsidRPr="00B96F84">
        <w:rPr>
          <w:spacing w:val="1"/>
        </w:rPr>
        <w:t xml:space="preserve"> </w:t>
      </w:r>
      <w:r>
        <w:t>a</w:t>
      </w:r>
      <w:r w:rsidRPr="00B96F84">
        <w:rPr>
          <w:spacing w:val="1"/>
        </w:rPr>
        <w:t xml:space="preserve"> </w:t>
      </w:r>
      <w:r>
        <w:t>verifiche,</w:t>
      </w:r>
      <w:r w:rsidRPr="00B96F84">
        <w:rPr>
          <w:spacing w:val="1"/>
        </w:rPr>
        <w:t xml:space="preserve"> </w:t>
      </w:r>
      <w:r>
        <w:t>anche</w:t>
      </w:r>
      <w:r w:rsidRPr="00B96F84">
        <w:rPr>
          <w:spacing w:val="1"/>
        </w:rPr>
        <w:t xml:space="preserve"> </w:t>
      </w:r>
      <w:r>
        <w:t>a</w:t>
      </w:r>
      <w:r w:rsidRPr="00B96F84">
        <w:rPr>
          <w:spacing w:val="1"/>
        </w:rPr>
        <w:t xml:space="preserve"> </w:t>
      </w:r>
      <w:r>
        <w:t>campione,</w:t>
      </w:r>
      <w:r w:rsidRPr="00B96F84">
        <w:rPr>
          <w:spacing w:val="1"/>
        </w:rPr>
        <w:t xml:space="preserve"> </w:t>
      </w:r>
      <w:r>
        <w:t>in</w:t>
      </w:r>
      <w:r w:rsidRPr="00B96F84">
        <w:rPr>
          <w:spacing w:val="1"/>
        </w:rPr>
        <w:t xml:space="preserve"> </w:t>
      </w:r>
      <w:r>
        <w:t>ordine</w:t>
      </w:r>
      <w:r w:rsidRPr="00B96F84">
        <w:rPr>
          <w:spacing w:val="1"/>
        </w:rPr>
        <w:t xml:space="preserve"> </w:t>
      </w:r>
      <w:r>
        <w:t>alla</w:t>
      </w:r>
      <w:r w:rsidRPr="00B96F84">
        <w:rPr>
          <w:spacing w:val="1"/>
        </w:rPr>
        <w:t xml:space="preserve"> </w:t>
      </w:r>
      <w:r>
        <w:t>veridicità</w:t>
      </w:r>
      <w:r w:rsidRPr="00B96F84">
        <w:rPr>
          <w:spacing w:val="1"/>
        </w:rPr>
        <w:t xml:space="preserve"> </w:t>
      </w:r>
      <w:r>
        <w:t>delle</w:t>
      </w:r>
      <w:r w:rsidRPr="00B96F84">
        <w:rPr>
          <w:spacing w:val="1"/>
        </w:rPr>
        <w:t xml:space="preserve"> </w:t>
      </w:r>
      <w:r>
        <w:t>dichiarazioni rilasciate in sede di domanda di finanziamento e/o, comunque, nel corso della</w:t>
      </w:r>
      <w:r w:rsidRPr="00B96F84">
        <w:rPr>
          <w:spacing w:val="1"/>
        </w:rPr>
        <w:t xml:space="preserve"> </w:t>
      </w:r>
      <w:r>
        <w:t>procedura, ai sensi e</w:t>
      </w:r>
      <w:r w:rsidRPr="00B96F84">
        <w:rPr>
          <w:spacing w:val="-1"/>
        </w:rPr>
        <w:t xml:space="preserve"> </w:t>
      </w:r>
      <w:r>
        <w:t>per</w:t>
      </w:r>
      <w:r w:rsidRPr="00B96F84">
        <w:rPr>
          <w:spacing w:val="-5"/>
        </w:rPr>
        <w:t xml:space="preserve"> </w:t>
      </w:r>
      <w:r>
        <w:t>gli effetti</w:t>
      </w:r>
      <w:r w:rsidRPr="00B96F84">
        <w:rPr>
          <w:spacing w:val="-2"/>
        </w:rPr>
        <w:t xml:space="preserve"> </w:t>
      </w:r>
      <w:r>
        <w:t>della</w:t>
      </w:r>
      <w:r w:rsidRPr="00B96F84">
        <w:rPr>
          <w:spacing w:val="-1"/>
        </w:rPr>
        <w:t xml:space="preserve"> </w:t>
      </w:r>
      <w:r>
        <w:t>normativa</w:t>
      </w:r>
      <w:r w:rsidRPr="00B96F84">
        <w:rPr>
          <w:spacing w:val="-1"/>
        </w:rPr>
        <w:t xml:space="preserve"> </w:t>
      </w:r>
      <w:r>
        <w:t>vigente.</w:t>
      </w:r>
    </w:p>
    <w:p w14:paraId="05219E0D" w14:textId="77777777" w:rsidR="00432C08" w:rsidRPr="00B96F84" w:rsidRDefault="00432C08" w:rsidP="00B96F84">
      <w:pPr>
        <w:pStyle w:val="Corpotesto"/>
        <w:jc w:val="center"/>
        <w:rPr>
          <w:b/>
          <w:bCs/>
        </w:rPr>
      </w:pPr>
      <w:r w:rsidRPr="00B96F84">
        <w:rPr>
          <w:b/>
          <w:bCs/>
        </w:rPr>
        <w:t>S’impegna altresì</w:t>
      </w:r>
    </w:p>
    <w:p w14:paraId="75B90215" w14:textId="77777777" w:rsidR="00432C08" w:rsidRDefault="00432C08" w:rsidP="000D3721">
      <w:pPr>
        <w:pStyle w:val="Paragrafoelenco"/>
        <w:numPr>
          <w:ilvl w:val="0"/>
          <w:numId w:val="9"/>
        </w:numPr>
        <w:spacing w:after="0" w:line="278" w:lineRule="auto"/>
      </w:pPr>
      <w:r>
        <w:t>avviare</w:t>
      </w:r>
      <w:r w:rsidRPr="00B42539">
        <w:rPr>
          <w:spacing w:val="-11"/>
        </w:rPr>
        <w:t xml:space="preserve"> </w:t>
      </w:r>
      <w:r>
        <w:t>tempestivamente</w:t>
      </w:r>
      <w:r w:rsidRPr="00B42539">
        <w:rPr>
          <w:spacing w:val="-11"/>
        </w:rPr>
        <w:t xml:space="preserve"> </w:t>
      </w:r>
      <w:r>
        <w:t>le</w:t>
      </w:r>
      <w:r w:rsidRPr="00B42539">
        <w:rPr>
          <w:spacing w:val="-13"/>
        </w:rPr>
        <w:t xml:space="preserve"> </w:t>
      </w:r>
      <w:r>
        <w:t>attività</w:t>
      </w:r>
      <w:r w:rsidRPr="00B42539">
        <w:rPr>
          <w:spacing w:val="-13"/>
        </w:rPr>
        <w:t xml:space="preserve"> </w:t>
      </w:r>
      <w:r>
        <w:t>per</w:t>
      </w:r>
      <w:r w:rsidRPr="00B42539">
        <w:rPr>
          <w:spacing w:val="-14"/>
        </w:rPr>
        <w:t xml:space="preserve"> </w:t>
      </w:r>
      <w:r>
        <w:t>non</w:t>
      </w:r>
      <w:r w:rsidRPr="00B42539">
        <w:rPr>
          <w:spacing w:val="-10"/>
        </w:rPr>
        <w:t xml:space="preserve"> </w:t>
      </w:r>
      <w:r>
        <w:t>incorrere</w:t>
      </w:r>
      <w:r w:rsidRPr="00B42539">
        <w:rPr>
          <w:spacing w:val="-12"/>
        </w:rPr>
        <w:t xml:space="preserve"> </w:t>
      </w:r>
      <w:r>
        <w:t>in</w:t>
      </w:r>
      <w:r w:rsidRPr="00B42539">
        <w:rPr>
          <w:spacing w:val="-12"/>
        </w:rPr>
        <w:t xml:space="preserve"> </w:t>
      </w:r>
      <w:r>
        <w:t>ritardi</w:t>
      </w:r>
      <w:r w:rsidRPr="00B42539">
        <w:rPr>
          <w:spacing w:val="-14"/>
        </w:rPr>
        <w:t xml:space="preserve"> </w:t>
      </w:r>
      <w:r>
        <w:t>attuativi</w:t>
      </w:r>
      <w:r w:rsidRPr="00B42539">
        <w:rPr>
          <w:spacing w:val="-11"/>
        </w:rPr>
        <w:t xml:space="preserve"> </w:t>
      </w:r>
      <w:r>
        <w:t>e</w:t>
      </w:r>
      <w:r w:rsidRPr="00B42539">
        <w:rPr>
          <w:spacing w:val="-14"/>
        </w:rPr>
        <w:t xml:space="preserve"> </w:t>
      </w:r>
      <w:r>
        <w:t>concludere</w:t>
      </w:r>
      <w:r w:rsidRPr="00B42539">
        <w:rPr>
          <w:spacing w:val="-13"/>
        </w:rPr>
        <w:t xml:space="preserve"> </w:t>
      </w:r>
      <w:r>
        <w:t>le</w:t>
      </w:r>
      <w:r w:rsidRPr="00B42539">
        <w:rPr>
          <w:spacing w:val="-14"/>
        </w:rPr>
        <w:t xml:space="preserve"> </w:t>
      </w:r>
      <w:r>
        <w:t>doti</w:t>
      </w:r>
      <w:r w:rsidRPr="00B42539">
        <w:rPr>
          <w:spacing w:val="-13"/>
        </w:rPr>
        <w:t xml:space="preserve"> </w:t>
      </w:r>
      <w:r>
        <w:t>nella</w:t>
      </w:r>
      <w:r w:rsidRPr="00B42539">
        <w:rPr>
          <w:spacing w:val="-52"/>
        </w:rPr>
        <w:t xml:space="preserve"> </w:t>
      </w:r>
      <w:r>
        <w:t>forma,</w:t>
      </w:r>
      <w:r w:rsidRPr="00B42539">
        <w:rPr>
          <w:spacing w:val="-6"/>
        </w:rPr>
        <w:t xml:space="preserve"> </w:t>
      </w:r>
      <w:r>
        <w:t>nei</w:t>
      </w:r>
      <w:r w:rsidRPr="00B42539">
        <w:rPr>
          <w:spacing w:val="-6"/>
        </w:rPr>
        <w:t xml:space="preserve"> </w:t>
      </w:r>
      <w:r>
        <w:t>modi</w:t>
      </w:r>
      <w:r w:rsidRPr="00B42539">
        <w:rPr>
          <w:spacing w:val="-4"/>
        </w:rPr>
        <w:t xml:space="preserve"> </w:t>
      </w:r>
      <w:r>
        <w:t>e</w:t>
      </w:r>
      <w:r w:rsidRPr="00B42539">
        <w:rPr>
          <w:spacing w:val="-6"/>
        </w:rPr>
        <w:t xml:space="preserve"> </w:t>
      </w:r>
      <w:r>
        <w:t>nei</w:t>
      </w:r>
      <w:r w:rsidRPr="00B42539">
        <w:rPr>
          <w:spacing w:val="-5"/>
        </w:rPr>
        <w:t xml:space="preserve"> </w:t>
      </w:r>
      <w:r>
        <w:t>tempi</w:t>
      </w:r>
      <w:r w:rsidRPr="00B42539">
        <w:rPr>
          <w:spacing w:val="-4"/>
        </w:rPr>
        <w:t xml:space="preserve"> </w:t>
      </w:r>
      <w:r>
        <w:t>previsti</w:t>
      </w:r>
      <w:r w:rsidRPr="00B42539">
        <w:rPr>
          <w:spacing w:val="-6"/>
        </w:rPr>
        <w:t xml:space="preserve"> </w:t>
      </w:r>
      <w:r>
        <w:t>e</w:t>
      </w:r>
      <w:r w:rsidRPr="00B42539">
        <w:rPr>
          <w:spacing w:val="-6"/>
        </w:rPr>
        <w:t xml:space="preserve"> </w:t>
      </w:r>
      <w:r>
        <w:t>di</w:t>
      </w:r>
      <w:r w:rsidRPr="00B42539">
        <w:rPr>
          <w:spacing w:val="-4"/>
        </w:rPr>
        <w:t xml:space="preserve"> </w:t>
      </w:r>
      <w:r>
        <w:t>sottoporre</w:t>
      </w:r>
      <w:r w:rsidRPr="00B42539">
        <w:rPr>
          <w:spacing w:val="-3"/>
        </w:rPr>
        <w:t xml:space="preserve"> </w:t>
      </w:r>
      <w:r w:rsidRPr="00B42539">
        <w:rPr>
          <w:rFonts w:eastAsia="Calibri"/>
        </w:rPr>
        <w:t>a</w:t>
      </w:r>
      <w:r>
        <w:rPr>
          <w:rFonts w:eastAsia="Calibri"/>
        </w:rPr>
        <w:t>lla Provincia/Città metropolitana titolare dell’Avviso</w:t>
      </w:r>
      <w:r>
        <w:t xml:space="preserve"> le</w:t>
      </w:r>
      <w:r w:rsidRPr="00B42539">
        <w:rPr>
          <w:spacing w:val="-3"/>
        </w:rPr>
        <w:t xml:space="preserve"> </w:t>
      </w:r>
      <w:r>
        <w:t>eventuali</w:t>
      </w:r>
      <w:r w:rsidRPr="00B42539">
        <w:rPr>
          <w:spacing w:val="-4"/>
        </w:rPr>
        <w:t xml:space="preserve"> </w:t>
      </w:r>
      <w:r>
        <w:t>modifiche;</w:t>
      </w:r>
    </w:p>
    <w:p w14:paraId="5591C3A8" w14:textId="77777777" w:rsidR="00432C08" w:rsidRPr="00C068B6" w:rsidRDefault="00432C08" w:rsidP="000D3721">
      <w:pPr>
        <w:pStyle w:val="Paragrafoelenco"/>
        <w:numPr>
          <w:ilvl w:val="0"/>
          <w:numId w:val="9"/>
        </w:numPr>
        <w:spacing w:after="0" w:line="278" w:lineRule="auto"/>
      </w:pPr>
      <w:r w:rsidRPr="00C068B6">
        <w:t>adottare</w:t>
      </w:r>
      <w:r w:rsidRPr="00B96F84">
        <w:t xml:space="preserve"> </w:t>
      </w:r>
      <w:r w:rsidRPr="00C068B6">
        <w:t>un</w:t>
      </w:r>
      <w:r w:rsidRPr="00B96F84">
        <w:t xml:space="preserve"> </w:t>
      </w:r>
      <w:r w:rsidRPr="00C068B6">
        <w:t>sistema</w:t>
      </w:r>
      <w:r w:rsidRPr="00B96F84">
        <w:t xml:space="preserve"> </w:t>
      </w:r>
      <w:r w:rsidRPr="00C068B6">
        <w:t>di</w:t>
      </w:r>
      <w:r w:rsidRPr="00B96F84">
        <w:t xml:space="preserve"> </w:t>
      </w:r>
      <w:r w:rsidRPr="00C068B6">
        <w:t>contabilità</w:t>
      </w:r>
      <w:r w:rsidRPr="00B96F84">
        <w:t xml:space="preserve"> </w:t>
      </w:r>
      <w:r w:rsidRPr="00C068B6">
        <w:t>separata</w:t>
      </w:r>
      <w:r w:rsidRPr="00B96F84">
        <w:t xml:space="preserve"> </w:t>
      </w:r>
      <w:r w:rsidRPr="00C068B6">
        <w:t>(o</w:t>
      </w:r>
      <w:r w:rsidRPr="00B96F84">
        <w:t xml:space="preserve"> </w:t>
      </w:r>
      <w:r w:rsidRPr="00C068B6">
        <w:t>una</w:t>
      </w:r>
      <w:r w:rsidRPr="00B96F84">
        <w:t xml:space="preserve"> </w:t>
      </w:r>
      <w:r w:rsidRPr="00C068B6">
        <w:t>codificazione</w:t>
      </w:r>
      <w:r w:rsidRPr="00B96F84">
        <w:t xml:space="preserve"> </w:t>
      </w:r>
      <w:r w:rsidRPr="00C068B6">
        <w:t>contabile</w:t>
      </w:r>
      <w:r w:rsidRPr="00B96F84">
        <w:t xml:space="preserve"> </w:t>
      </w:r>
      <w:r w:rsidRPr="00C068B6">
        <w:t>adeguata</w:t>
      </w:r>
      <w:r w:rsidRPr="00B96F84">
        <w:t>1</w:t>
      </w:r>
      <w:r w:rsidRPr="00C068B6">
        <w:t>)</w:t>
      </w:r>
      <w:r w:rsidRPr="00B96F84">
        <w:t xml:space="preserve"> </w:t>
      </w:r>
      <w:r w:rsidRPr="00C068B6">
        <w:t>e</w:t>
      </w:r>
      <w:r w:rsidRPr="00B96F84">
        <w:t xml:space="preserve"> </w:t>
      </w:r>
      <w:r w:rsidRPr="00C068B6">
        <w:t xml:space="preserve">informatizzata per tutte le transazioni relative alle doti per assicurare la tracciabilità dell’utilizzo </w:t>
      </w:r>
      <w:r w:rsidRPr="00B96F84">
        <w:t xml:space="preserve">     </w:t>
      </w:r>
      <w:r w:rsidRPr="00C068B6">
        <w:t>delle</w:t>
      </w:r>
      <w:r w:rsidRPr="00B96F84">
        <w:t xml:space="preserve"> </w:t>
      </w:r>
      <w:r w:rsidRPr="00C068B6">
        <w:t>risorse</w:t>
      </w:r>
      <w:r w:rsidRPr="00B96F84">
        <w:t xml:space="preserve"> </w:t>
      </w:r>
      <w:r w:rsidRPr="00C068B6">
        <w:t>finanziarie;</w:t>
      </w:r>
    </w:p>
    <w:p w14:paraId="540BF0C0" w14:textId="77777777" w:rsidR="00432C08" w:rsidRPr="00620D48" w:rsidRDefault="00432C08" w:rsidP="000D3721">
      <w:pPr>
        <w:pStyle w:val="Paragrafoelenco"/>
        <w:numPr>
          <w:ilvl w:val="0"/>
          <w:numId w:val="9"/>
        </w:numPr>
        <w:spacing w:after="0" w:line="278" w:lineRule="auto"/>
      </w:pPr>
      <w:r w:rsidRPr="00620D48">
        <w:t>effettuare i controlli di gestione e i controlli amministrativo-contabili previsti dalla legislazione</w:t>
      </w:r>
      <w:r w:rsidRPr="00B96F84">
        <w:t xml:space="preserve"> </w:t>
      </w:r>
      <w:r w:rsidRPr="00620D48">
        <w:t>nazionale applicabile per garantire la regolarità delle procedure e delle spese sostenute prima</w:t>
      </w:r>
      <w:r w:rsidRPr="00B96F84">
        <w:t xml:space="preserve"> </w:t>
      </w:r>
      <w:r w:rsidRPr="00620D48">
        <w:t>che</w:t>
      </w:r>
      <w:r w:rsidRPr="00B96F84">
        <w:t xml:space="preserve"> </w:t>
      </w:r>
      <w:r w:rsidRPr="00620D48">
        <w:t>queste</w:t>
      </w:r>
      <w:r w:rsidRPr="00B96F84">
        <w:t xml:space="preserve"> </w:t>
      </w:r>
      <w:r w:rsidRPr="00620D48">
        <w:t>vengano</w:t>
      </w:r>
      <w:r w:rsidRPr="00B96F84">
        <w:t xml:space="preserve"> </w:t>
      </w:r>
      <w:r w:rsidRPr="00620D48">
        <w:t>rendicontate</w:t>
      </w:r>
      <w:r w:rsidRPr="00B96F84">
        <w:t xml:space="preserve"> alla Provincia/Città metropolitana </w:t>
      </w:r>
      <w:r w:rsidRPr="00620D48">
        <w:t>responsabile</w:t>
      </w:r>
      <w:r w:rsidRPr="00B96F84">
        <w:t xml:space="preserve"> </w:t>
      </w:r>
      <w:r w:rsidRPr="00620D48">
        <w:t>di</w:t>
      </w:r>
      <w:r w:rsidRPr="00B96F84">
        <w:t xml:space="preserve"> </w:t>
      </w:r>
      <w:r w:rsidRPr="00620D48">
        <w:t>intervento,</w:t>
      </w:r>
      <w:r w:rsidRPr="00B96F84">
        <w:t xml:space="preserve"> </w:t>
      </w:r>
      <w:r w:rsidRPr="00620D48">
        <w:t>nonché la</w:t>
      </w:r>
      <w:r w:rsidRPr="00B96F84">
        <w:t xml:space="preserve"> </w:t>
      </w:r>
      <w:r w:rsidRPr="00620D48">
        <w:t>riferibilità</w:t>
      </w:r>
      <w:r w:rsidRPr="00B96F84">
        <w:t xml:space="preserve"> </w:t>
      </w:r>
      <w:r w:rsidRPr="00620D48">
        <w:t>delle spese</w:t>
      </w:r>
      <w:r w:rsidRPr="00B96F84">
        <w:t xml:space="preserve"> </w:t>
      </w:r>
      <w:r w:rsidRPr="00620D48">
        <w:t>all’intervento ammesso al</w:t>
      </w:r>
      <w:r w:rsidRPr="00B96F84">
        <w:t xml:space="preserve"> </w:t>
      </w:r>
      <w:r w:rsidRPr="00620D48">
        <w:t>finanziamento;</w:t>
      </w:r>
    </w:p>
    <w:p w14:paraId="691FE517" w14:textId="77777777" w:rsidR="00432C08" w:rsidRDefault="00432C08" w:rsidP="000D3721">
      <w:pPr>
        <w:pStyle w:val="Paragrafoelenco"/>
        <w:numPr>
          <w:ilvl w:val="0"/>
          <w:numId w:val="9"/>
        </w:numPr>
        <w:spacing w:after="0" w:line="278" w:lineRule="auto"/>
      </w:pPr>
      <w:r>
        <w:t>a</w:t>
      </w:r>
      <w:r w:rsidRPr="00B96F84">
        <w:t xml:space="preserve"> </w:t>
      </w:r>
      <w:r>
        <w:t>presentare</w:t>
      </w:r>
      <w:r w:rsidRPr="00B96F84">
        <w:t xml:space="preserve"> </w:t>
      </w:r>
      <w:r>
        <w:t>la</w:t>
      </w:r>
      <w:r w:rsidRPr="00B96F84">
        <w:t xml:space="preserve"> </w:t>
      </w:r>
      <w:r>
        <w:t>rendicontazione</w:t>
      </w:r>
      <w:r w:rsidRPr="00B96F84">
        <w:t xml:space="preserve"> </w:t>
      </w:r>
      <w:r>
        <w:t>delle</w:t>
      </w:r>
      <w:r w:rsidRPr="00B96F84">
        <w:t xml:space="preserve"> </w:t>
      </w:r>
      <w:r>
        <w:t>spese</w:t>
      </w:r>
      <w:r w:rsidRPr="00B96F84">
        <w:t xml:space="preserve"> </w:t>
      </w:r>
      <w:r>
        <w:t>effettivamente</w:t>
      </w:r>
      <w:r w:rsidRPr="00B96F84">
        <w:t xml:space="preserve"> </w:t>
      </w:r>
      <w:r>
        <w:t>sostenute</w:t>
      </w:r>
      <w:r w:rsidRPr="00B96F84">
        <w:t xml:space="preserve"> </w:t>
      </w:r>
      <w:r>
        <w:t>o</w:t>
      </w:r>
      <w:r w:rsidRPr="00B96F84">
        <w:t xml:space="preserve"> </w:t>
      </w:r>
      <w:r>
        <w:t>dei</w:t>
      </w:r>
      <w:r w:rsidRPr="00B96F84">
        <w:t xml:space="preserve"> </w:t>
      </w:r>
      <w:r>
        <w:t>costi</w:t>
      </w:r>
      <w:r w:rsidRPr="00B96F84">
        <w:t xml:space="preserve"> </w:t>
      </w:r>
      <w:r>
        <w:t>esposti</w:t>
      </w:r>
      <w:r w:rsidRPr="00B96F84">
        <w:t xml:space="preserve"> </w:t>
      </w:r>
      <w:r>
        <w:t>maturati</w:t>
      </w:r>
      <w:r w:rsidRPr="00B96F84">
        <w:t xml:space="preserve">     </w:t>
      </w:r>
      <w:r>
        <w:t>nel caso di ricorso alle opzioni semplificate in materia di costi, nei tempi e nei modi previsti</w:t>
      </w:r>
      <w:r w:rsidRPr="00B96F84">
        <w:t xml:space="preserve"> </w:t>
      </w:r>
      <w:r>
        <w:t>dall’Avviso</w:t>
      </w:r>
      <w:r w:rsidRPr="00B96F84">
        <w:t xml:space="preserve"> </w:t>
      </w:r>
      <w:r>
        <w:t>pubblico;</w:t>
      </w:r>
    </w:p>
    <w:p w14:paraId="07A4A06A" w14:textId="77777777" w:rsidR="00432C08" w:rsidRDefault="00432C08" w:rsidP="000D3721">
      <w:pPr>
        <w:pStyle w:val="Paragrafoelenco"/>
        <w:numPr>
          <w:ilvl w:val="0"/>
          <w:numId w:val="9"/>
        </w:numPr>
        <w:spacing w:after="0" w:line="278" w:lineRule="auto"/>
      </w:pPr>
      <w:r>
        <w:t>a</w:t>
      </w:r>
      <w:r w:rsidRPr="00B96F84">
        <w:t xml:space="preserve"> </w:t>
      </w:r>
      <w:r>
        <w:t>rispettare</w:t>
      </w:r>
      <w:r w:rsidRPr="00B96F84">
        <w:t xml:space="preserve"> </w:t>
      </w:r>
      <w:r>
        <w:t>gli adempimenti</w:t>
      </w:r>
      <w:r w:rsidRPr="00B96F84">
        <w:t xml:space="preserve"> </w:t>
      </w:r>
      <w:r>
        <w:t>in</w:t>
      </w:r>
      <w:r w:rsidRPr="00B96F84">
        <w:t xml:space="preserve"> </w:t>
      </w:r>
      <w:r>
        <w:t>materia</w:t>
      </w:r>
      <w:r w:rsidRPr="00B96F84">
        <w:t xml:space="preserve"> </w:t>
      </w:r>
      <w:r>
        <w:t>di</w:t>
      </w:r>
      <w:r w:rsidRPr="00B96F84">
        <w:t xml:space="preserve"> </w:t>
      </w:r>
      <w:r>
        <w:t>trasparenza</w:t>
      </w:r>
      <w:r w:rsidRPr="00B96F84">
        <w:t xml:space="preserve"> </w:t>
      </w:r>
      <w:r>
        <w:t>amministrativa ex</w:t>
      </w:r>
      <w:r w:rsidRPr="00B96F84">
        <w:t xml:space="preserve"> </w:t>
      </w:r>
      <w:r>
        <w:t>D.lgs.</w:t>
      </w:r>
      <w:r w:rsidRPr="00B96F84">
        <w:t xml:space="preserve"> </w:t>
      </w:r>
      <w:r>
        <w:t>25</w:t>
      </w:r>
      <w:r w:rsidRPr="00B96F84">
        <w:t xml:space="preserve"> </w:t>
      </w:r>
      <w:r>
        <w:t>maggio</w:t>
      </w:r>
      <w:r w:rsidRPr="00B96F84">
        <w:t xml:space="preserve"> </w:t>
      </w:r>
      <w:r>
        <w:t>2016;</w:t>
      </w:r>
    </w:p>
    <w:p w14:paraId="51AABC0D" w14:textId="77777777" w:rsidR="00432C08" w:rsidRPr="006E3DA9" w:rsidRDefault="00432C08" w:rsidP="000D3721">
      <w:pPr>
        <w:pStyle w:val="Paragrafoelenco"/>
        <w:numPr>
          <w:ilvl w:val="0"/>
          <w:numId w:val="9"/>
        </w:numPr>
        <w:spacing w:after="0" w:line="278" w:lineRule="auto"/>
      </w:pPr>
      <w:r w:rsidRPr="006E3DA9">
        <w:t>a</w:t>
      </w:r>
      <w:r w:rsidRPr="00B96F84">
        <w:t xml:space="preserve"> </w:t>
      </w:r>
      <w:r w:rsidRPr="006E3DA9">
        <w:t>rispettare</w:t>
      </w:r>
      <w:r w:rsidRPr="00B96F84">
        <w:t xml:space="preserve"> </w:t>
      </w:r>
      <w:r w:rsidRPr="006E3DA9">
        <w:t>l’obbligo</w:t>
      </w:r>
      <w:r w:rsidRPr="00B96F84">
        <w:t xml:space="preserve"> </w:t>
      </w:r>
      <w:r w:rsidRPr="006E3DA9">
        <w:t>di</w:t>
      </w:r>
      <w:r w:rsidRPr="00B96F84">
        <w:t xml:space="preserve"> </w:t>
      </w:r>
      <w:r w:rsidRPr="006E3DA9">
        <w:t>rilevazione</w:t>
      </w:r>
      <w:r w:rsidRPr="00B96F84">
        <w:t xml:space="preserve"> </w:t>
      </w:r>
      <w:r w:rsidRPr="006E3DA9">
        <w:t>e</w:t>
      </w:r>
      <w:r w:rsidRPr="00B96F84">
        <w:t xml:space="preserve"> </w:t>
      </w:r>
      <w:r w:rsidRPr="006E3DA9">
        <w:t>imputazione</w:t>
      </w:r>
      <w:r w:rsidRPr="00B96F84">
        <w:t xml:space="preserve"> </w:t>
      </w:r>
      <w:r w:rsidRPr="006E3DA9">
        <w:t>nel</w:t>
      </w:r>
      <w:r w:rsidRPr="00B96F84">
        <w:t xml:space="preserve"> </w:t>
      </w:r>
      <w:r w:rsidRPr="006E3DA9">
        <w:t>sistema</w:t>
      </w:r>
      <w:r w:rsidRPr="00B96F84">
        <w:t xml:space="preserve"> </w:t>
      </w:r>
      <w:r w:rsidRPr="006E3DA9">
        <w:t>informatico</w:t>
      </w:r>
      <w:r w:rsidRPr="00B96F84">
        <w:t xml:space="preserve"> </w:t>
      </w:r>
      <w:r w:rsidRPr="006E3DA9">
        <w:t>dei</w:t>
      </w:r>
      <w:r w:rsidRPr="00B96F84">
        <w:t xml:space="preserve"> </w:t>
      </w:r>
      <w:r w:rsidRPr="006E3DA9">
        <w:t>dati</w:t>
      </w:r>
      <w:r w:rsidRPr="00B96F84">
        <w:t xml:space="preserve"> </w:t>
      </w:r>
      <w:r w:rsidRPr="006E3DA9">
        <w:t>di</w:t>
      </w:r>
      <w:r w:rsidRPr="00B96F84">
        <w:t xml:space="preserve"> </w:t>
      </w:r>
      <w:r w:rsidRPr="006E3DA9">
        <w:t>monitoraggio sull’avanzamento procedurale, fisico e finanziario dell’iniziativa, dall’art.</w:t>
      </w:r>
      <w:r w:rsidRPr="00B96F84">
        <w:t xml:space="preserve"> </w:t>
      </w:r>
      <w:r w:rsidRPr="006E3DA9">
        <w:t>22.2</w:t>
      </w:r>
      <w:r w:rsidRPr="00B96F84">
        <w:t xml:space="preserve"> </w:t>
      </w:r>
      <w:r w:rsidRPr="006E3DA9">
        <w:t>lettera</w:t>
      </w:r>
      <w:r w:rsidRPr="00B96F84">
        <w:t xml:space="preserve"> </w:t>
      </w:r>
      <w:r w:rsidRPr="006E3DA9">
        <w:t>d)</w:t>
      </w:r>
      <w:r w:rsidRPr="00B96F84">
        <w:t xml:space="preserve"> </w:t>
      </w:r>
      <w:r w:rsidRPr="006E3DA9">
        <w:t>del</w:t>
      </w:r>
      <w:r w:rsidRPr="00B96F84">
        <w:t xml:space="preserve"> </w:t>
      </w:r>
      <w:r w:rsidRPr="006E3DA9">
        <w:t>Regolamento</w:t>
      </w:r>
      <w:r w:rsidRPr="00B96F84">
        <w:t xml:space="preserve"> </w:t>
      </w:r>
      <w:r w:rsidRPr="006E3DA9">
        <w:t>(UE) 2021/241;</w:t>
      </w:r>
    </w:p>
    <w:p w14:paraId="1DFD2BBF" w14:textId="77777777" w:rsidR="00432C08" w:rsidRDefault="00432C08" w:rsidP="000D3721">
      <w:pPr>
        <w:pStyle w:val="Paragrafoelenco"/>
        <w:numPr>
          <w:ilvl w:val="0"/>
          <w:numId w:val="9"/>
        </w:numPr>
        <w:spacing w:after="0" w:line="278" w:lineRule="auto"/>
      </w:pPr>
      <w:r w:rsidRPr="00B96F84">
        <w:t xml:space="preserve">ad assicurare la conservazione </w:t>
      </w:r>
      <w:r>
        <w:t>della</w:t>
      </w:r>
      <w:r w:rsidRPr="00B96F84">
        <w:t xml:space="preserve"> </w:t>
      </w:r>
      <w:r>
        <w:t>documentazione</w:t>
      </w:r>
      <w:r w:rsidRPr="00B96F84">
        <w:t xml:space="preserve"> </w:t>
      </w:r>
      <w:r>
        <w:t>in</w:t>
      </w:r>
      <w:r w:rsidRPr="00B96F84">
        <w:t xml:space="preserve"> </w:t>
      </w:r>
      <w:r>
        <w:t>fascicoli</w:t>
      </w:r>
      <w:r w:rsidRPr="00B96F84">
        <w:t xml:space="preserve"> </w:t>
      </w:r>
      <w:r>
        <w:t>cartacei</w:t>
      </w:r>
      <w:r w:rsidRPr="00B96F84">
        <w:t xml:space="preserve"> </w:t>
      </w:r>
      <w:r>
        <w:t>o</w:t>
      </w:r>
      <w:r w:rsidRPr="00B96F84">
        <w:t xml:space="preserve"> </w:t>
      </w:r>
      <w:r>
        <w:t>informatici</w:t>
      </w:r>
      <w:r w:rsidRPr="00B96F84">
        <w:t xml:space="preserve"> </w:t>
      </w:r>
      <w:r>
        <w:t>ai</w:t>
      </w:r>
      <w:r w:rsidRPr="00B96F84">
        <w:t xml:space="preserve"> </w:t>
      </w:r>
      <w:r>
        <w:t>fini</w:t>
      </w:r>
      <w:r w:rsidRPr="00B96F84">
        <w:t xml:space="preserve"> </w:t>
      </w:r>
      <w:r>
        <w:t>della</w:t>
      </w:r>
      <w:r w:rsidRPr="00B96F84">
        <w:t xml:space="preserve"> completa</w:t>
      </w:r>
      <w:r>
        <w:t xml:space="preserve"> tracciabilità delle operazioni - nel rispetto di quanto previsto dal D.lgs. 82/2005 e</w:t>
      </w:r>
      <w:r w:rsidRPr="00B96F84">
        <w:t xml:space="preserve"> </w:t>
      </w:r>
      <w:proofErr w:type="spellStart"/>
      <w:r>
        <w:t>ss.mm.ii</w:t>
      </w:r>
      <w:proofErr w:type="spellEnd"/>
      <w:r>
        <w:t>. e all’art. 9 punto 4 del decreto-legge 77 del 31 maggio 2021, convertito con legge 29</w:t>
      </w:r>
      <w:r w:rsidRPr="00B96F84">
        <w:t xml:space="preserve"> </w:t>
      </w:r>
      <w:r>
        <w:t>luglio 2021, n. 108 - che, nelle diverse fasi di controllo e verifica previste dal sistema di gestione</w:t>
      </w:r>
      <w:r w:rsidRPr="00B96F84">
        <w:t xml:space="preserve"> </w:t>
      </w:r>
      <w:r>
        <w:t>e</w:t>
      </w:r>
      <w:r w:rsidRPr="00B96F84">
        <w:t xml:space="preserve"> </w:t>
      </w:r>
      <w:r>
        <w:t>controllo</w:t>
      </w:r>
      <w:r w:rsidRPr="00B96F84">
        <w:t xml:space="preserve"> </w:t>
      </w:r>
      <w:r>
        <w:t>del Fondo Regionale Disabili,</w:t>
      </w:r>
      <w:r w:rsidRPr="00B96F84">
        <w:t xml:space="preserve"> </w:t>
      </w:r>
      <w:r>
        <w:t>dovranno</w:t>
      </w:r>
      <w:r w:rsidRPr="00B96F84">
        <w:t xml:space="preserve"> </w:t>
      </w:r>
      <w:r>
        <w:t>essere</w:t>
      </w:r>
      <w:r w:rsidRPr="00B96F84">
        <w:t xml:space="preserve"> </w:t>
      </w:r>
      <w:r>
        <w:t>messi</w:t>
      </w:r>
      <w:r w:rsidRPr="00B96F84">
        <w:t xml:space="preserve"> </w:t>
      </w:r>
      <w:r>
        <w:t>prontamente</w:t>
      </w:r>
      <w:r w:rsidRPr="00B96F84">
        <w:t xml:space="preserve"> </w:t>
      </w:r>
      <w:r>
        <w:t>a</w:t>
      </w:r>
      <w:r w:rsidRPr="00B96F84">
        <w:t xml:space="preserve"> </w:t>
      </w:r>
      <w:r>
        <w:t>disposizione</w:t>
      </w:r>
      <w:r w:rsidRPr="00B96F84">
        <w:t xml:space="preserve"> </w:t>
      </w:r>
      <w:r>
        <w:t>su</w:t>
      </w:r>
      <w:r w:rsidRPr="00B96F84">
        <w:t xml:space="preserve"> </w:t>
      </w:r>
      <w:r>
        <w:t>richiesta</w:t>
      </w:r>
      <w:r w:rsidRPr="00B96F84">
        <w:t xml:space="preserve"> dalla Provincia/Città metropolitana </w:t>
      </w:r>
      <w:r>
        <w:t>responsabile di intervento;</w:t>
      </w:r>
    </w:p>
    <w:p w14:paraId="1483FCE1" w14:textId="77777777" w:rsidR="00432C08" w:rsidRDefault="00432C08" w:rsidP="000D3721">
      <w:pPr>
        <w:pStyle w:val="Paragrafoelenco"/>
        <w:numPr>
          <w:ilvl w:val="0"/>
          <w:numId w:val="9"/>
        </w:numPr>
        <w:spacing w:after="0" w:line="278" w:lineRule="auto"/>
      </w:pPr>
      <w:r>
        <w:t>a fornire ai destinatari che saranno indicati nei PIP tutte le informazioni necessarie sia sulla</w:t>
      </w:r>
      <w:r w:rsidRPr="00B96F84">
        <w:t xml:space="preserve"> </w:t>
      </w:r>
      <w:r>
        <w:t>realizzazione e sugli obblighi del piano da seguire, sia sugli aspetti amministrativi/contabili della</w:t>
      </w:r>
      <w:r w:rsidRPr="00B96F84">
        <w:t xml:space="preserve"> </w:t>
      </w:r>
      <w:r>
        <w:t>gestione dell’iniziativa e sulle</w:t>
      </w:r>
      <w:r w:rsidRPr="00B96F84">
        <w:t xml:space="preserve"> </w:t>
      </w:r>
      <w:r>
        <w:t>conseguenze derivanti dalla</w:t>
      </w:r>
      <w:r w:rsidRPr="00B96F84">
        <w:t xml:space="preserve"> </w:t>
      </w:r>
      <w:r>
        <w:t>mancata frequenza del percorso</w:t>
      </w:r>
      <w:r w:rsidRPr="00B96F84">
        <w:t xml:space="preserve"> </w:t>
      </w:r>
      <w:r>
        <w:t>indicato;</w:t>
      </w:r>
    </w:p>
    <w:p w14:paraId="268909F3" w14:textId="77777777" w:rsidR="00432C08" w:rsidRPr="00B42539" w:rsidRDefault="00432C08" w:rsidP="000D3721">
      <w:pPr>
        <w:pStyle w:val="Paragrafoelenco"/>
        <w:numPr>
          <w:ilvl w:val="0"/>
          <w:numId w:val="9"/>
        </w:numPr>
        <w:spacing w:after="0" w:line="278" w:lineRule="auto"/>
      </w:pPr>
      <w:r>
        <w:t>a concordare con i destinatari il percorso di fruizione dei servizi come riportati nei PIP;</w:t>
      </w:r>
      <w:r w:rsidRPr="00B96F84">
        <w:t xml:space="preserve"> </w:t>
      </w:r>
    </w:p>
    <w:p w14:paraId="724F6A51" w14:textId="77777777" w:rsidR="00432C08" w:rsidRDefault="00432C08" w:rsidP="00432C08"/>
    <w:p w14:paraId="6BAEAAB9" w14:textId="77777777" w:rsidR="00432C08" w:rsidRDefault="00432C08" w:rsidP="00432C08">
      <w:r>
        <w:t>Luogo,</w:t>
      </w:r>
      <w:r w:rsidRPr="00B42539">
        <w:rPr>
          <w:spacing w:val="-3"/>
        </w:rPr>
        <w:t xml:space="preserve"> </w:t>
      </w:r>
      <w:r>
        <w:t>lì</w:t>
      </w:r>
      <w:r>
        <w:rPr>
          <w:spacing w:val="-2"/>
        </w:rPr>
        <w:t xml:space="preserve"> _________________</w:t>
      </w:r>
    </w:p>
    <w:p w14:paraId="26D85A71" w14:textId="77777777" w:rsidR="00432C08" w:rsidRDefault="00432C08" w:rsidP="00432C08">
      <w:pPr>
        <w:rPr>
          <w:u w:val="single"/>
        </w:rPr>
      </w:pPr>
      <w:r>
        <w:t>Firma digitale o firma elettronica qualificata o firma elettronica avanzata del rappresentante legale</w:t>
      </w:r>
      <w:r>
        <w:rPr>
          <w:spacing w:val="-52"/>
        </w:rPr>
        <w:t xml:space="preserve"> </w:t>
      </w:r>
      <w:r>
        <w:t>o</w:t>
      </w:r>
      <w:r>
        <w:rPr>
          <w:spacing w:val="-1"/>
        </w:rPr>
        <w:t xml:space="preserve"> </w:t>
      </w:r>
      <w:r>
        <w:t>di</w:t>
      </w:r>
      <w:r>
        <w:rPr>
          <w:spacing w:val="-4"/>
        </w:rPr>
        <w:t xml:space="preserve"> </w:t>
      </w:r>
      <w:r>
        <w:t>altro</w:t>
      </w:r>
      <w:r>
        <w:rPr>
          <w:spacing w:val="-1"/>
        </w:rPr>
        <w:t xml:space="preserve"> </w:t>
      </w:r>
      <w:r>
        <w:t>soggetto</w:t>
      </w:r>
      <w:r>
        <w:rPr>
          <w:spacing w:val="-4"/>
        </w:rPr>
        <w:t xml:space="preserve"> </w:t>
      </w:r>
      <w:r>
        <w:t>con</w:t>
      </w:r>
      <w:r>
        <w:rPr>
          <w:spacing w:val="-3"/>
        </w:rPr>
        <w:t xml:space="preserve"> </w:t>
      </w:r>
      <w:r>
        <w:t>potere</w:t>
      </w:r>
      <w:r>
        <w:rPr>
          <w:spacing w:val="-4"/>
        </w:rPr>
        <w:t xml:space="preserve"> </w:t>
      </w:r>
      <w:r>
        <w:t>di</w:t>
      </w:r>
      <w:r>
        <w:rPr>
          <w:spacing w:val="-3"/>
        </w:rPr>
        <w:t xml:space="preserve"> </w:t>
      </w:r>
      <w:r>
        <w:t xml:space="preserve">firma </w:t>
      </w:r>
      <w:r>
        <w:rPr>
          <w:u w:val="single"/>
        </w:rPr>
        <w:t>__________________</w:t>
      </w:r>
    </w:p>
    <w:p w14:paraId="551275CB" w14:textId="77777777" w:rsidR="00432C08" w:rsidRDefault="00432C08" w:rsidP="00432C08">
      <w:r>
        <w:br w:type="page"/>
      </w:r>
    </w:p>
    <w:p w14:paraId="403DD74B" w14:textId="391BEAF1" w:rsidR="00432C08" w:rsidRDefault="00432C08" w:rsidP="00432C08">
      <w:pPr>
        <w:pStyle w:val="Titolo1"/>
      </w:pPr>
      <w:bookmarkStart w:id="3" w:name="_Toc211595024"/>
      <w:bookmarkStart w:id="4" w:name="_Toc216344618"/>
      <w:r>
        <w:lastRenderedPageBreak/>
        <w:t>Allegato 2. Domanda di partecipazione all’iniziativa e PIP</w:t>
      </w:r>
      <w:bookmarkEnd w:id="3"/>
      <w:bookmarkEnd w:id="4"/>
    </w:p>
    <w:p w14:paraId="1F793D54" w14:textId="508EBA0B" w:rsidR="00432C08" w:rsidRDefault="00432C08" w:rsidP="00432C08">
      <w:pPr>
        <w:spacing w:after="0"/>
        <w:jc w:val="center"/>
        <w:rPr>
          <w:b/>
          <w:bCs/>
        </w:rPr>
      </w:pPr>
    </w:p>
    <w:p w14:paraId="61856471" w14:textId="0D0DACA6"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556B3E28"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0E3C6F15"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3F7E3758" w14:textId="77777777" w:rsidR="00432C08" w:rsidRPr="005C54FF" w:rsidRDefault="00432C08" w:rsidP="00432C08">
      <w:pPr>
        <w:spacing w:after="0" w:line="256" w:lineRule="auto"/>
        <w:jc w:val="center"/>
        <w:rPr>
          <w:rFonts w:ascii="Calibri" w:hAnsi="Calibri" w:cs="Calibri"/>
          <w:b/>
          <w:color w:val="000000"/>
        </w:rPr>
      </w:pPr>
    </w:p>
    <w:p w14:paraId="681E0614" w14:textId="77777777" w:rsidR="00432C08" w:rsidRPr="002B65CD" w:rsidRDefault="00432C08" w:rsidP="002B65CD">
      <w:pPr>
        <w:pStyle w:val="Corpotesto"/>
        <w:jc w:val="center"/>
        <w:rPr>
          <w:b/>
          <w:bCs/>
        </w:rPr>
      </w:pPr>
      <w:r w:rsidRPr="002B65CD">
        <w:rPr>
          <w:b/>
          <w:bCs/>
        </w:rPr>
        <w:t>Domanda di partecipazione all’iniziativa</w:t>
      </w:r>
    </w:p>
    <w:p w14:paraId="33112E8B" w14:textId="77777777" w:rsidR="00432C08" w:rsidRPr="001E2142" w:rsidRDefault="00432C08" w:rsidP="002B65CD">
      <w:pPr>
        <w:pStyle w:val="Corpotesto"/>
      </w:pPr>
      <w:r w:rsidRPr="001E2142">
        <w:t>Data gg/mm/</w:t>
      </w:r>
      <w:proofErr w:type="spellStart"/>
      <w:r w:rsidRPr="001E2142">
        <w:t>aaaa</w:t>
      </w:r>
      <w:proofErr w:type="spellEnd"/>
      <w:r w:rsidRPr="001E2142">
        <w:t xml:space="preserve"> - ora</w:t>
      </w:r>
    </w:p>
    <w:p w14:paraId="35335F17" w14:textId="77777777" w:rsidR="00432C08" w:rsidRDefault="00432C08" w:rsidP="002B65CD">
      <w:pPr>
        <w:pStyle w:val="Corpotesto"/>
      </w:pPr>
      <w:r w:rsidRPr="001E2142">
        <w:t xml:space="preserve">Codice identificativo </w:t>
      </w:r>
      <w:r>
        <w:t>____</w:t>
      </w:r>
    </w:p>
    <w:p w14:paraId="6F2ADE0C" w14:textId="77777777" w:rsidR="00432C08" w:rsidRDefault="00432C08" w:rsidP="002B65CD">
      <w:pPr>
        <w:pStyle w:val="Corpotesto"/>
      </w:pPr>
      <w:r w:rsidRPr="00F87567">
        <w:t>Io sottoscritto/a</w:t>
      </w:r>
      <w:r>
        <w:t xml:space="preserve"> ____</w:t>
      </w:r>
      <w:r w:rsidRPr="00F87567">
        <w:t xml:space="preserve">nato/a </w:t>
      </w:r>
      <w:proofErr w:type="spellStart"/>
      <w:r w:rsidRPr="00F87567">
        <w:t>a</w:t>
      </w:r>
      <w:proofErr w:type="spellEnd"/>
      <w:r w:rsidRPr="00F87567">
        <w:t xml:space="preserve"> </w:t>
      </w:r>
      <w:r>
        <w:t>____</w:t>
      </w:r>
      <w:r w:rsidRPr="00F87567">
        <w:t>il</w:t>
      </w:r>
      <w:r>
        <w:t xml:space="preserve"> ___</w:t>
      </w:r>
      <w:r w:rsidRPr="00F87567">
        <w:t>, residente a</w:t>
      </w:r>
      <w:r>
        <w:t xml:space="preserve"> ___ </w:t>
      </w:r>
      <w:r w:rsidRPr="00F87567">
        <w:t>in</w:t>
      </w:r>
      <w:r>
        <w:t xml:space="preserve"> ___ </w:t>
      </w:r>
      <w:r w:rsidRPr="00F87567">
        <w:t>n.</w:t>
      </w:r>
      <w:r>
        <w:t xml:space="preserve"> ____ </w:t>
      </w:r>
      <w:r w:rsidRPr="00F87567">
        <w:t xml:space="preserve">a </w:t>
      </w:r>
      <w:r>
        <w:t xml:space="preserve">___ </w:t>
      </w:r>
      <w:r w:rsidRPr="00F87567">
        <w:t xml:space="preserve">C.A.P. </w:t>
      </w:r>
      <w:r>
        <w:t xml:space="preserve">___ </w:t>
      </w:r>
      <w:r w:rsidRPr="00F87567">
        <w:t xml:space="preserve">Provincia, </w:t>
      </w:r>
      <w:r>
        <w:t xml:space="preserve">____ </w:t>
      </w:r>
      <w:r w:rsidRPr="00F87567">
        <w:t xml:space="preserve">domicilio (se diverso dalla residenza) a </w:t>
      </w:r>
      <w:r>
        <w:t>___ i</w:t>
      </w:r>
      <w:r w:rsidRPr="00F87567">
        <w:t>n</w:t>
      </w:r>
      <w:r>
        <w:t xml:space="preserve"> ___ </w:t>
      </w:r>
      <w:r w:rsidRPr="00F87567">
        <w:t>n.</w:t>
      </w:r>
      <w:r>
        <w:t xml:space="preserve"> ____ </w:t>
      </w:r>
      <w:r w:rsidRPr="00F87567">
        <w:t xml:space="preserve">a </w:t>
      </w:r>
      <w:r>
        <w:t xml:space="preserve">___ </w:t>
      </w:r>
      <w:r w:rsidRPr="00F87567">
        <w:t xml:space="preserve">C.A.P. </w:t>
      </w:r>
      <w:r>
        <w:t xml:space="preserve">___ </w:t>
      </w:r>
      <w:r w:rsidRPr="00F87567">
        <w:t xml:space="preserve">Provincia, </w:t>
      </w:r>
      <w:r>
        <w:t>____</w:t>
      </w:r>
      <w:r w:rsidRPr="00F87567">
        <w:t>, Tel.</w:t>
      </w:r>
      <w:r>
        <w:t xml:space="preserve"> ___ </w:t>
      </w:r>
      <w:r w:rsidRPr="00F87567">
        <w:t>Codice Fiscale</w:t>
      </w:r>
      <w:r>
        <w:t xml:space="preserve"> ___</w:t>
      </w:r>
    </w:p>
    <w:p w14:paraId="326CEF3B" w14:textId="77777777" w:rsidR="00432C08" w:rsidRPr="002B65CD" w:rsidRDefault="00432C08" w:rsidP="002B65CD">
      <w:pPr>
        <w:pStyle w:val="Corpotesto"/>
        <w:jc w:val="center"/>
        <w:rPr>
          <w:b/>
          <w:bCs/>
        </w:rPr>
      </w:pPr>
      <w:r w:rsidRPr="002B65CD">
        <w:rPr>
          <w:b/>
          <w:bCs/>
        </w:rPr>
        <w:t>CHIEDO</w:t>
      </w:r>
    </w:p>
    <w:p w14:paraId="182274EA" w14:textId="5ED8DFA8" w:rsidR="00432C08" w:rsidRDefault="00432C08" w:rsidP="002B65CD">
      <w:pPr>
        <w:pStyle w:val="Corpotesto"/>
        <w:rPr>
          <w:b/>
          <w:color w:val="000000"/>
        </w:rPr>
      </w:pPr>
      <w:r w:rsidRPr="001E2142">
        <w:t xml:space="preserve">di partecipare all’iniziativa </w:t>
      </w:r>
      <w:r w:rsidR="002D7EB3" w:rsidRPr="001E2142">
        <w:fldChar w:fldCharType="begin">
          <w:ffData>
            <w:name w:val="Text11"/>
            <w:enabled/>
            <w:calcOnExit w:val="0"/>
            <w:textInput/>
          </w:ffData>
        </w:fldChar>
      </w:r>
      <w:r w:rsidR="002D7EB3" w:rsidRPr="001E2142">
        <w:instrText xml:space="preserve"> FORMTEXT </w:instrText>
      </w:r>
      <w:r w:rsidR="002D7EB3" w:rsidRPr="001E2142">
        <w:fldChar w:fldCharType="separate"/>
      </w:r>
      <w:r w:rsidR="002D7EB3" w:rsidRPr="001E2142">
        <w:rPr>
          <w:noProof/>
        </w:rPr>
        <w:t> </w:t>
      </w:r>
      <w:r w:rsidR="002D7EB3" w:rsidRPr="001E2142">
        <w:rPr>
          <w:noProof/>
        </w:rPr>
        <w:t> </w:t>
      </w:r>
      <w:r w:rsidR="002D7EB3" w:rsidRPr="001E2142">
        <w:rPr>
          <w:noProof/>
        </w:rPr>
        <w:t> </w:t>
      </w:r>
      <w:r w:rsidR="002D7EB3" w:rsidRPr="001E2142">
        <w:rPr>
          <w:noProof/>
        </w:rPr>
        <w:t> </w:t>
      </w:r>
      <w:r w:rsidR="002D7EB3" w:rsidRPr="001E2142">
        <w:rPr>
          <w:noProof/>
        </w:rPr>
        <w:t> </w:t>
      </w:r>
      <w:r w:rsidR="002D7EB3" w:rsidRPr="001E2142">
        <w:fldChar w:fldCharType="end"/>
      </w:r>
      <w:r w:rsidRPr="001E2142">
        <w:t xml:space="preserve"> per poter fruire dei servizi previsti nel PIP sottoscritto con il soggetto esecutore </w:t>
      </w:r>
      <w:r w:rsidRPr="001E2142">
        <w:fldChar w:fldCharType="begin">
          <w:ffData>
            <w:name w:val="Text11"/>
            <w:enabled/>
            <w:calcOnExit w:val="0"/>
            <w:textInput/>
          </w:ffData>
        </w:fldChar>
      </w:r>
      <w:r w:rsidRPr="001E2142">
        <w:instrText xml:space="preserve"> FORMTEXT </w:instrText>
      </w:r>
      <w:r w:rsidRPr="001E2142">
        <w:fldChar w:fldCharType="separate"/>
      </w:r>
      <w:r w:rsidRPr="001E2142">
        <w:rPr>
          <w:noProof/>
        </w:rPr>
        <w:t> </w:t>
      </w:r>
      <w:r w:rsidRPr="001E2142">
        <w:rPr>
          <w:noProof/>
        </w:rPr>
        <w:t> </w:t>
      </w:r>
      <w:r w:rsidRPr="001E2142">
        <w:rPr>
          <w:noProof/>
        </w:rPr>
        <w:t> </w:t>
      </w:r>
      <w:r w:rsidRPr="001E2142">
        <w:rPr>
          <w:noProof/>
        </w:rPr>
        <w:t> </w:t>
      </w:r>
      <w:r w:rsidRPr="001E2142">
        <w:rPr>
          <w:noProof/>
        </w:rPr>
        <w:t> </w:t>
      </w:r>
      <w:r w:rsidRPr="001E2142">
        <w:fldChar w:fldCharType="end"/>
      </w:r>
      <w:r w:rsidRPr="001E2142">
        <w:t>.</w:t>
      </w:r>
      <w:r>
        <w:t xml:space="preserve"> </w:t>
      </w:r>
      <w:r w:rsidRPr="00620D48">
        <w:rPr>
          <w:b/>
          <w:color w:val="000000"/>
        </w:rPr>
        <w:t>Avvalendomi delle disposizioni di cui all’artt. 46 e 47 del D.P.R. n.445/2000</w:t>
      </w:r>
      <w:r w:rsidRPr="001E2142">
        <w:rPr>
          <w:b/>
          <w:color w:val="000000"/>
        </w:rPr>
        <w:t xml:space="preserve"> </w:t>
      </w:r>
    </w:p>
    <w:p w14:paraId="046D4A41" w14:textId="77777777" w:rsidR="00432C08" w:rsidRPr="002B65CD" w:rsidRDefault="00432C08" w:rsidP="002B65CD">
      <w:pPr>
        <w:pStyle w:val="Corpotesto"/>
        <w:jc w:val="center"/>
        <w:rPr>
          <w:b/>
          <w:bCs/>
        </w:rPr>
      </w:pPr>
      <w:r w:rsidRPr="002B65CD">
        <w:rPr>
          <w:b/>
          <w:bCs/>
        </w:rPr>
        <w:t>DICHIARO SOTTO LA MIA RESPONSABILITÀ</w:t>
      </w:r>
    </w:p>
    <w:p w14:paraId="6FC64766" w14:textId="77777777" w:rsidR="00432C08" w:rsidRPr="002B65CD" w:rsidRDefault="00432C08" w:rsidP="000D3721">
      <w:pPr>
        <w:pStyle w:val="Paragrafoelenco"/>
        <w:numPr>
          <w:ilvl w:val="0"/>
          <w:numId w:val="9"/>
        </w:numPr>
        <w:spacing w:after="0" w:line="278" w:lineRule="auto"/>
      </w:pPr>
      <w:r w:rsidRPr="002B65CD">
        <w:t>di possedere i requisiti specifici previsti dal provvedimento attuativo;</w:t>
      </w:r>
    </w:p>
    <w:p w14:paraId="24ADFF34" w14:textId="77777777" w:rsidR="00432C08" w:rsidRPr="002B65CD" w:rsidRDefault="00432C08" w:rsidP="000D3721">
      <w:pPr>
        <w:pStyle w:val="Paragrafoelenco"/>
        <w:numPr>
          <w:ilvl w:val="0"/>
          <w:numId w:val="9"/>
        </w:numPr>
        <w:spacing w:after="0" w:line="278" w:lineRule="auto"/>
      </w:pPr>
      <w:r w:rsidRPr="002B65CD">
        <w:t>di non avere attivo nessun percorso di politica attiva finanziato attraverso risorse pubbliche incompatibile con la presente iniziativa.</w:t>
      </w:r>
    </w:p>
    <w:p w14:paraId="0370B32A" w14:textId="77777777" w:rsidR="00432C08" w:rsidRPr="002B65CD" w:rsidRDefault="00432C08" w:rsidP="002B65CD">
      <w:pPr>
        <w:pStyle w:val="Corpotesto"/>
        <w:jc w:val="center"/>
        <w:rPr>
          <w:b/>
          <w:bCs/>
        </w:rPr>
      </w:pPr>
      <w:r w:rsidRPr="002B65CD">
        <w:rPr>
          <w:b/>
          <w:bCs/>
        </w:rPr>
        <w:t>DICHIARO INOLTRE</w:t>
      </w:r>
    </w:p>
    <w:p w14:paraId="1595FBB2" w14:textId="1A5ED944" w:rsidR="00432C08" w:rsidRPr="002B65CD" w:rsidRDefault="00432C08" w:rsidP="000D3721">
      <w:pPr>
        <w:pStyle w:val="Paragrafoelenco"/>
        <w:numPr>
          <w:ilvl w:val="0"/>
          <w:numId w:val="9"/>
        </w:numPr>
        <w:spacing w:after="0" w:line="278" w:lineRule="auto"/>
      </w:pPr>
      <w:r w:rsidRPr="002B65CD">
        <w:t>di essere consapevole che su quanto dichiarato potranno essere effettuati controlli</w:t>
      </w:r>
      <w:r w:rsidR="002B65CD">
        <w:t xml:space="preserve"> </w:t>
      </w:r>
      <w:r w:rsidRPr="002B65CD">
        <w:t xml:space="preserve">ai sensi dell’art. 71 del D.P.R. 445/00; </w:t>
      </w:r>
    </w:p>
    <w:p w14:paraId="35E5A04D" w14:textId="77777777" w:rsidR="00432C08" w:rsidRPr="002B65CD" w:rsidRDefault="00432C08" w:rsidP="000D3721">
      <w:pPr>
        <w:pStyle w:val="Paragrafoelenco"/>
        <w:numPr>
          <w:ilvl w:val="0"/>
          <w:numId w:val="9"/>
        </w:numPr>
        <w:spacing w:after="0" w:line="278" w:lineRule="auto"/>
      </w:pPr>
      <w:r w:rsidRPr="002B65CD">
        <w:t xml:space="preserve">di essere altresì consapevole delle conseguenze penali e amministrative di cui agli artt. 75 e 76 del citato DPR 445/00 in caso di dichiarazioni mendaci e di formazione o uso di atti falsi, ivi compresa la decadenza immediata dai benefici conseguenti al provvedimento emanato sulla base della dichiarazione non veritiera, nonché l’inibizione dalla possibilità di presentare domande di partecipazione all’ iniziativa per 12 mesi dal momento della dichiarazione di decadenza dai benefici; </w:t>
      </w:r>
    </w:p>
    <w:p w14:paraId="45436C22" w14:textId="77777777" w:rsidR="00432C08" w:rsidRPr="002B65CD" w:rsidRDefault="00432C08" w:rsidP="000D3721">
      <w:pPr>
        <w:pStyle w:val="Paragrafoelenco"/>
        <w:numPr>
          <w:ilvl w:val="0"/>
          <w:numId w:val="9"/>
        </w:numPr>
        <w:spacing w:after="0" w:line="278" w:lineRule="auto"/>
      </w:pPr>
      <w:r w:rsidRPr="002B65CD">
        <w:t xml:space="preserve">di essere disponibile a fornire eventuale documentazione richiesta in caso di controlli in loco; </w:t>
      </w:r>
    </w:p>
    <w:p w14:paraId="46983D1A" w14:textId="77777777" w:rsidR="00432C08" w:rsidRPr="002B65CD" w:rsidRDefault="00432C08" w:rsidP="000D3721">
      <w:pPr>
        <w:pStyle w:val="Paragrafoelenco"/>
        <w:numPr>
          <w:ilvl w:val="0"/>
          <w:numId w:val="9"/>
        </w:numPr>
        <w:spacing w:after="0" w:line="278" w:lineRule="auto"/>
      </w:pPr>
      <w:r w:rsidRPr="002B65CD">
        <w:t xml:space="preserve">di acconsentire all’eventuale utilizzazione dei dati forniti nella domanda per comunicazioni della Provincia/Città metropolitana titolare dell’Avviso in merito alle politiche regionali di istruzione, formazione e Lavoro; </w:t>
      </w:r>
    </w:p>
    <w:p w14:paraId="596CE5BC" w14:textId="77777777" w:rsidR="00432C08" w:rsidRPr="002B65CD" w:rsidRDefault="00432C08" w:rsidP="000D3721">
      <w:pPr>
        <w:pStyle w:val="Paragrafoelenco"/>
        <w:numPr>
          <w:ilvl w:val="0"/>
          <w:numId w:val="9"/>
        </w:numPr>
        <w:spacing w:after="0" w:line="278" w:lineRule="auto"/>
      </w:pPr>
      <w:r w:rsidRPr="002B65CD">
        <w:t>che la firma apposta sul presente documento viene considerata come presa visione dell’informativa in attuazione al Codice in materia di protezione dei dati personali (</w:t>
      </w:r>
      <w:proofErr w:type="spellStart"/>
      <w:r w:rsidRPr="002B65CD">
        <w:t>D.Lgs.</w:t>
      </w:r>
      <w:proofErr w:type="spellEnd"/>
      <w:r w:rsidRPr="002B65CD">
        <w:t xml:space="preserve"> n. 196/2003 e Regolamento UE n. 2016/679); </w:t>
      </w:r>
    </w:p>
    <w:p w14:paraId="6B08E1A8" w14:textId="77777777" w:rsidR="002B65CD" w:rsidRDefault="00432C08" w:rsidP="000D3721">
      <w:pPr>
        <w:pStyle w:val="Paragrafoelenco"/>
        <w:numPr>
          <w:ilvl w:val="0"/>
          <w:numId w:val="9"/>
        </w:numPr>
        <w:spacing w:after="0" w:line="278" w:lineRule="auto"/>
      </w:pPr>
      <w:r w:rsidRPr="002B65CD">
        <w:t xml:space="preserve">di essere consapevole delle prescrizioni del provvedimento attuativo e, in particolare: </w:t>
      </w:r>
    </w:p>
    <w:p w14:paraId="387F1E15" w14:textId="77777777" w:rsidR="002B65CD" w:rsidRDefault="00432C08" w:rsidP="000D3721">
      <w:pPr>
        <w:pStyle w:val="Paragrafoelenco"/>
        <w:numPr>
          <w:ilvl w:val="1"/>
          <w:numId w:val="9"/>
        </w:numPr>
        <w:spacing w:after="0" w:line="278" w:lineRule="auto"/>
      </w:pPr>
      <w:r w:rsidRPr="002B65CD">
        <w:t xml:space="preserve">di aver concordato con il soggetto esecutore il percorso di fruizione dei servizi come riportato nel PIP allegato, da me sottoscritto; </w:t>
      </w:r>
    </w:p>
    <w:p w14:paraId="7978E120" w14:textId="77777777" w:rsidR="002B65CD" w:rsidRDefault="00432C08" w:rsidP="000D3721">
      <w:pPr>
        <w:pStyle w:val="Paragrafoelenco"/>
        <w:numPr>
          <w:ilvl w:val="1"/>
          <w:numId w:val="9"/>
        </w:numPr>
        <w:spacing w:after="0" w:line="278" w:lineRule="auto"/>
      </w:pPr>
      <w:r w:rsidRPr="002B65CD">
        <w:t xml:space="preserve">di impegnarmi a partecipare alle attività previste nel PIP allegato; </w:t>
      </w:r>
    </w:p>
    <w:p w14:paraId="0429A50F" w14:textId="77777777" w:rsidR="00264102" w:rsidRDefault="00432C08" w:rsidP="000D3721">
      <w:pPr>
        <w:pStyle w:val="Paragrafoelenco"/>
        <w:numPr>
          <w:ilvl w:val="1"/>
          <w:numId w:val="9"/>
        </w:numPr>
        <w:spacing w:after="0" w:line="278" w:lineRule="auto"/>
      </w:pPr>
      <w:r w:rsidRPr="002B65CD">
        <w:lastRenderedPageBreak/>
        <w:t xml:space="preserve">di essere consapevole che i servizi previsti saranno rimborsati al soggetto esecutore a fronte della effettiva fruizione degli stessi e, ove previsto, solo al raggiungimento del risultato positivo di accesso al mercato del lavoro; </w:t>
      </w:r>
    </w:p>
    <w:p w14:paraId="46CD31BC" w14:textId="77777777" w:rsidR="00264102" w:rsidRDefault="00432C08" w:rsidP="000D3721">
      <w:pPr>
        <w:pStyle w:val="Paragrafoelenco"/>
        <w:numPr>
          <w:ilvl w:val="1"/>
          <w:numId w:val="9"/>
        </w:numPr>
        <w:spacing w:after="0" w:line="278" w:lineRule="auto"/>
      </w:pPr>
      <w:r w:rsidRPr="002B65CD">
        <w:t xml:space="preserve">di impegnarmi alla compilazione dell’eventuale questionario di customer </w:t>
      </w:r>
      <w:proofErr w:type="spellStart"/>
      <w:r w:rsidRPr="002B65CD">
        <w:t>satisfaction</w:t>
      </w:r>
      <w:proofErr w:type="spellEnd"/>
      <w:r w:rsidRPr="002B65CD">
        <w:t xml:space="preserve"> al termine del percorso; </w:t>
      </w:r>
    </w:p>
    <w:p w14:paraId="655C821F" w14:textId="032BEA6E" w:rsidR="00432C08" w:rsidRPr="002B65CD" w:rsidRDefault="00432C08" w:rsidP="000D3721">
      <w:pPr>
        <w:pStyle w:val="Paragrafoelenco"/>
        <w:numPr>
          <w:ilvl w:val="0"/>
          <w:numId w:val="9"/>
        </w:numPr>
        <w:spacing w:after="0" w:line="278" w:lineRule="auto"/>
      </w:pPr>
      <w:r w:rsidRPr="002B65CD">
        <w:t xml:space="preserve">di conoscere le modalità di partecipazione all’iniziativa, con particolare riferimento alle conseguenze della rinuncia alla Dote; </w:t>
      </w:r>
    </w:p>
    <w:p w14:paraId="28F8CB16" w14:textId="77777777" w:rsidR="00432C08" w:rsidRPr="002B65CD" w:rsidRDefault="00432C08" w:rsidP="000D3721">
      <w:pPr>
        <w:pStyle w:val="Paragrafoelenco"/>
        <w:numPr>
          <w:ilvl w:val="0"/>
          <w:numId w:val="9"/>
        </w:numPr>
        <w:spacing w:after="0" w:line="278" w:lineRule="auto"/>
      </w:pPr>
      <w:r w:rsidRPr="002B65CD">
        <w:t xml:space="preserve">di non percepire altri contributi pubblici a copertura della stessa spesa. </w:t>
      </w:r>
    </w:p>
    <w:p w14:paraId="202F5A0D" w14:textId="77777777" w:rsidR="00432C08" w:rsidRPr="001E2142" w:rsidRDefault="00432C08" w:rsidP="00A47688">
      <w:pPr>
        <w:pStyle w:val="Corpotesto"/>
      </w:pPr>
      <w:r w:rsidRPr="001E2142">
        <w:t xml:space="preserve">Mi impegno inoltre a comunicare al soggetto esecutore con cui ho definito il PIP allegato: </w:t>
      </w:r>
    </w:p>
    <w:p w14:paraId="539E59D9" w14:textId="77777777" w:rsidR="00432C08" w:rsidRPr="00A47688" w:rsidRDefault="00432C08" w:rsidP="000D3721">
      <w:pPr>
        <w:pStyle w:val="Paragrafoelenco"/>
        <w:numPr>
          <w:ilvl w:val="0"/>
          <w:numId w:val="9"/>
        </w:numPr>
        <w:spacing w:after="0" w:line="278" w:lineRule="auto"/>
      </w:pPr>
      <w:r w:rsidRPr="00A47688">
        <w:t xml:space="preserve">eventuali modifiche nei requisiti di partecipazione all’iniziativa; </w:t>
      </w:r>
    </w:p>
    <w:p w14:paraId="7CE9AB5A" w14:textId="77777777" w:rsidR="00432C08" w:rsidRPr="00A47688" w:rsidRDefault="00432C08" w:rsidP="000D3721">
      <w:pPr>
        <w:pStyle w:val="Paragrafoelenco"/>
        <w:numPr>
          <w:ilvl w:val="0"/>
          <w:numId w:val="9"/>
        </w:numPr>
        <w:spacing w:after="0" w:line="278" w:lineRule="auto"/>
      </w:pPr>
      <w:r w:rsidRPr="00A47688">
        <w:t xml:space="preserve">eventuali difficoltà nell’attuazione dell’iniziativa; </w:t>
      </w:r>
    </w:p>
    <w:p w14:paraId="2B5F8D83" w14:textId="77777777" w:rsidR="00432C08" w:rsidRPr="00A47688" w:rsidRDefault="00432C08" w:rsidP="000D3721">
      <w:pPr>
        <w:pStyle w:val="Paragrafoelenco"/>
        <w:numPr>
          <w:ilvl w:val="0"/>
          <w:numId w:val="9"/>
        </w:numPr>
        <w:spacing w:after="0" w:line="278" w:lineRule="auto"/>
      </w:pPr>
      <w:r w:rsidRPr="00A47688">
        <w:t xml:space="preserve">l’eventuale rinuncia ai servizi previsti nella Dote, con apposita comunicazione. </w:t>
      </w:r>
    </w:p>
    <w:p w14:paraId="0BC4B123" w14:textId="77777777" w:rsidR="00432C08" w:rsidRPr="001E2142" w:rsidRDefault="00432C08" w:rsidP="00432C08">
      <w:pPr>
        <w:rPr>
          <w:rFonts w:ascii="Calibri" w:hAnsi="Calibri" w:cs="Calibri"/>
          <w:color w:val="000000"/>
        </w:rPr>
      </w:pPr>
    </w:p>
    <w:p w14:paraId="13CC3753" w14:textId="77777777" w:rsidR="00432C08" w:rsidRDefault="00432C08" w:rsidP="00A47688">
      <w:pPr>
        <w:pStyle w:val="Corpotesto"/>
      </w:pPr>
      <w:r w:rsidRPr="001E2142">
        <w:t>Luogo e data</w:t>
      </w:r>
      <w:r>
        <w:t>______________________</w:t>
      </w:r>
    </w:p>
    <w:p w14:paraId="7224C038" w14:textId="77777777" w:rsidR="00A47688" w:rsidRDefault="00A47688" w:rsidP="00A47688">
      <w:pPr>
        <w:pStyle w:val="Corpotesto"/>
      </w:pPr>
    </w:p>
    <w:p w14:paraId="1C733A0E" w14:textId="77777777" w:rsidR="00432C08" w:rsidRDefault="00432C08" w:rsidP="00A47688">
      <w:pPr>
        <w:pStyle w:val="Corpotesto"/>
        <w:ind w:left="4963" w:firstLine="709"/>
      </w:pPr>
      <w:r w:rsidRPr="001E2142">
        <w:t xml:space="preserve">________________________________ </w:t>
      </w:r>
    </w:p>
    <w:p w14:paraId="0B86E8D5" w14:textId="77777777" w:rsidR="00432C08" w:rsidRDefault="00432C08" w:rsidP="00A47688">
      <w:pPr>
        <w:pStyle w:val="Corpotesto"/>
        <w:ind w:left="4963"/>
      </w:pPr>
      <w:r w:rsidRPr="001E2142">
        <w:t xml:space="preserve">(FIRMA del </w:t>
      </w:r>
      <w:r>
        <w:t>destinatario</w:t>
      </w:r>
      <w:r w:rsidRPr="001E2142">
        <w:t xml:space="preserve"> o di chi ne fa le veci)</w:t>
      </w:r>
    </w:p>
    <w:p w14:paraId="562846F5" w14:textId="2623D568" w:rsidR="00432C08" w:rsidRPr="00A47688" w:rsidRDefault="00432C08" w:rsidP="00A47688">
      <w:pPr>
        <w:rPr>
          <w:rFonts w:ascii="Calibri" w:hAnsi="Calibri" w:cs="Calibri"/>
          <w:color w:val="000000"/>
        </w:rPr>
      </w:pPr>
      <w:r>
        <w:rPr>
          <w:rFonts w:ascii="Calibri" w:hAnsi="Calibri" w:cs="Calibri"/>
          <w:color w:val="000000"/>
        </w:rPr>
        <w:br w:type="page"/>
      </w:r>
    </w:p>
    <w:p w14:paraId="62370031" w14:textId="77777777" w:rsidR="00432C08" w:rsidRPr="00DA6F78" w:rsidRDefault="00432C08" w:rsidP="00A47688">
      <w:pPr>
        <w:pStyle w:val="Corpotesto"/>
        <w:jc w:val="center"/>
        <w:rPr>
          <w:rFonts w:ascii="Calibri" w:eastAsia="Times New Roman" w:hAnsi="Calibri" w:cs="Times New Roman"/>
          <w:b/>
          <w:color w:val="000000"/>
        </w:rPr>
      </w:pPr>
      <w:r w:rsidRPr="00A47688">
        <w:rPr>
          <w:b/>
          <w:bCs/>
        </w:rPr>
        <w:lastRenderedPageBreak/>
        <w:t>Piano di Intervento Personalizzato</w:t>
      </w:r>
    </w:p>
    <w:p w14:paraId="730F33CF" w14:textId="77777777" w:rsidR="00432C08" w:rsidRPr="00DA6F78" w:rsidRDefault="00432C08" w:rsidP="00432C08">
      <w:pPr>
        <w:autoSpaceDE w:val="0"/>
        <w:autoSpaceDN w:val="0"/>
        <w:adjustRightInd w:val="0"/>
        <w:spacing w:after="0"/>
        <w:rPr>
          <w:rFonts w:ascii="Calibri" w:eastAsia="Times New Roman" w:hAnsi="Calibri" w:cs="Times New Roman"/>
          <w:b/>
          <w:color w:val="000000"/>
          <w:sz w:val="16"/>
          <w:szCs w:val="18"/>
        </w:rPr>
      </w:pPr>
    </w:p>
    <w:tbl>
      <w:tblPr>
        <w:tblW w:w="9645"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Layout w:type="fixed"/>
        <w:tblCellMar>
          <w:top w:w="34" w:type="dxa"/>
          <w:left w:w="34" w:type="dxa"/>
          <w:bottom w:w="23" w:type="dxa"/>
          <w:right w:w="34" w:type="dxa"/>
        </w:tblCellMar>
        <w:tblLook w:val="01E0" w:firstRow="1" w:lastRow="1" w:firstColumn="1" w:lastColumn="1" w:noHBand="0" w:noVBand="0"/>
      </w:tblPr>
      <w:tblGrid>
        <w:gridCol w:w="1618"/>
        <w:gridCol w:w="158"/>
        <w:gridCol w:w="14"/>
        <w:gridCol w:w="476"/>
        <w:gridCol w:w="1267"/>
        <w:gridCol w:w="172"/>
        <w:gridCol w:w="353"/>
        <w:gridCol w:w="511"/>
        <w:gridCol w:w="218"/>
        <w:gridCol w:w="29"/>
        <w:gridCol w:w="91"/>
        <w:gridCol w:w="60"/>
        <w:gridCol w:w="561"/>
        <w:gridCol w:w="280"/>
        <w:gridCol w:w="1611"/>
        <w:gridCol w:w="316"/>
        <w:gridCol w:w="1761"/>
        <w:gridCol w:w="149"/>
      </w:tblGrid>
      <w:tr w:rsidR="00432C08" w:rsidRPr="00421E52" w14:paraId="1FBE998C" w14:textId="77777777" w:rsidTr="00A47688">
        <w:trPr>
          <w:gridAfter w:val="1"/>
          <w:wAfter w:w="77" w:type="pct"/>
          <w:trHeight w:val="284"/>
        </w:trPr>
        <w:tc>
          <w:tcPr>
            <w:tcW w:w="4923" w:type="pct"/>
            <w:gridSpan w:val="17"/>
            <w:tcBorders>
              <w:top w:val="single" w:sz="2" w:space="0" w:color="FFFFFF"/>
              <w:left w:val="single" w:sz="2" w:space="0" w:color="FFFFFF"/>
              <w:bottom w:val="single" w:sz="2" w:space="0" w:color="808080"/>
              <w:right w:val="single" w:sz="2" w:space="0" w:color="FFFFFF"/>
            </w:tcBorders>
            <w:vAlign w:val="center"/>
            <w:hideMark/>
          </w:tcPr>
          <w:p w14:paraId="29438E80" w14:textId="77777777" w:rsidR="00432C08" w:rsidRPr="00421E52" w:rsidRDefault="00432C08" w:rsidP="00A47688">
            <w:pPr>
              <w:pStyle w:val="Corpotesto"/>
            </w:pPr>
            <w:r w:rsidRPr="00421E52">
              <w:t>Beneficiario</w:t>
            </w:r>
          </w:p>
        </w:tc>
      </w:tr>
      <w:tr w:rsidR="00432C08" w:rsidRPr="00421E52" w14:paraId="47F41F6D"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6E15498D" w14:textId="77777777" w:rsidR="00432C08" w:rsidRPr="00421E52" w:rsidRDefault="00432C08" w:rsidP="00A47688">
            <w:pPr>
              <w:pStyle w:val="Corpotesto"/>
            </w:pPr>
            <w:r w:rsidRPr="00421E52">
              <w:t>Cognome</w:t>
            </w:r>
          </w:p>
        </w:tc>
        <w:tc>
          <w:tcPr>
            <w:tcW w:w="1643"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B3A12E"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5" w:name="_Toc199425728"/>
            <w:bookmarkStart w:id="6" w:name="_Toc199425820"/>
            <w:bookmarkStart w:id="7" w:name="_Toc199426102"/>
            <w:r w:rsidRPr="00421E52">
              <w:rPr>
                <w:noProof/>
              </w:rPr>
              <w:t> </w:t>
            </w:r>
            <w:r w:rsidRPr="00421E52">
              <w:rPr>
                <w:noProof/>
              </w:rPr>
              <w:t> </w:t>
            </w:r>
            <w:r w:rsidRPr="00421E52">
              <w:rPr>
                <w:noProof/>
              </w:rPr>
              <w:t> </w:t>
            </w:r>
            <w:r w:rsidRPr="00421E52">
              <w:rPr>
                <w:noProof/>
              </w:rPr>
              <w:t> </w:t>
            </w:r>
            <w:r w:rsidRPr="00421E52">
              <w:rPr>
                <w:noProof/>
              </w:rPr>
              <w:t> </w:t>
            </w:r>
            <w:bookmarkEnd w:id="5"/>
            <w:bookmarkEnd w:id="6"/>
            <w:bookmarkEnd w:id="7"/>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233B3E66" w14:textId="77777777" w:rsidR="00432C08" w:rsidRPr="00421E52" w:rsidRDefault="00432C08" w:rsidP="00A47688">
            <w:pPr>
              <w:pStyle w:val="Corpotesto"/>
            </w:pPr>
            <w:r w:rsidRPr="00421E52">
              <w:t>Nome</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2D59CFB"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8" w:name="_Toc199425730"/>
            <w:bookmarkStart w:id="9" w:name="_Toc199425822"/>
            <w:bookmarkStart w:id="10" w:name="_Toc199426104"/>
            <w:r w:rsidRPr="00421E52">
              <w:rPr>
                <w:noProof/>
              </w:rPr>
              <w:t> </w:t>
            </w:r>
            <w:r w:rsidRPr="00421E52">
              <w:rPr>
                <w:noProof/>
              </w:rPr>
              <w:t> </w:t>
            </w:r>
            <w:r w:rsidRPr="00421E52">
              <w:rPr>
                <w:noProof/>
              </w:rPr>
              <w:t> </w:t>
            </w:r>
            <w:r w:rsidRPr="00421E52">
              <w:rPr>
                <w:noProof/>
              </w:rPr>
              <w:t> </w:t>
            </w:r>
            <w:r w:rsidRPr="00421E52">
              <w:rPr>
                <w:noProof/>
              </w:rPr>
              <w:t> </w:t>
            </w:r>
            <w:bookmarkEnd w:id="8"/>
            <w:bookmarkEnd w:id="9"/>
            <w:bookmarkEnd w:id="10"/>
            <w:r w:rsidRPr="00421E52">
              <w:fldChar w:fldCharType="end"/>
            </w:r>
          </w:p>
        </w:tc>
      </w:tr>
      <w:tr w:rsidR="00432C08" w:rsidRPr="00421E52" w14:paraId="7346A7F0"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B66750E" w14:textId="77777777" w:rsidR="00432C08" w:rsidRPr="00421E52" w:rsidRDefault="00432C08" w:rsidP="00A47688">
            <w:pPr>
              <w:pStyle w:val="Corpotesto"/>
            </w:pPr>
            <w:r w:rsidRPr="00421E52">
              <w:t>Sesso</w:t>
            </w:r>
          </w:p>
        </w:tc>
        <w:tc>
          <w:tcPr>
            <w:tcW w:w="1643"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24A59FD6"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11" w:name="_Toc199425731"/>
            <w:bookmarkStart w:id="12" w:name="_Toc199425823"/>
            <w:bookmarkStart w:id="13" w:name="_Toc199426105"/>
            <w:r w:rsidRPr="00421E52">
              <w:rPr>
                <w:noProof/>
              </w:rPr>
              <w:t> </w:t>
            </w:r>
            <w:r w:rsidRPr="00421E52">
              <w:rPr>
                <w:noProof/>
              </w:rPr>
              <w:t> </w:t>
            </w:r>
            <w:r w:rsidRPr="00421E52">
              <w:rPr>
                <w:noProof/>
              </w:rPr>
              <w:t> </w:t>
            </w:r>
            <w:r w:rsidRPr="00421E52">
              <w:rPr>
                <w:noProof/>
              </w:rPr>
              <w:t> </w:t>
            </w:r>
            <w:r w:rsidRPr="00421E52">
              <w:rPr>
                <w:noProof/>
              </w:rPr>
              <w:t> </w:t>
            </w:r>
            <w:bookmarkEnd w:id="11"/>
            <w:bookmarkEnd w:id="12"/>
            <w:bookmarkEnd w:id="13"/>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00F19110"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4E56CEC1" w14:textId="77777777" w:rsidR="00432C08" w:rsidRPr="00421E52" w:rsidRDefault="00432C08" w:rsidP="00A47688">
            <w:pPr>
              <w:pStyle w:val="Corpotesto"/>
            </w:pPr>
          </w:p>
        </w:tc>
      </w:tr>
      <w:tr w:rsidR="00432C08" w:rsidRPr="00421E52" w14:paraId="324B310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8A5A815" w14:textId="77777777" w:rsidR="00432C08" w:rsidRPr="00421E52" w:rsidRDefault="00432C08" w:rsidP="00A47688">
            <w:pPr>
              <w:pStyle w:val="Corpotesto"/>
            </w:pPr>
            <w:r w:rsidRPr="00421E52">
              <w:t>Codice Fiscale</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2E1E40"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14" w:name="_Toc199425732"/>
            <w:bookmarkStart w:id="15" w:name="_Toc199425824"/>
            <w:bookmarkStart w:id="16" w:name="_Toc199426106"/>
            <w:r w:rsidRPr="00421E52">
              <w:rPr>
                <w:noProof/>
              </w:rPr>
              <w:t> </w:t>
            </w:r>
            <w:r w:rsidRPr="00421E52">
              <w:rPr>
                <w:noProof/>
              </w:rPr>
              <w:t> </w:t>
            </w:r>
            <w:r w:rsidRPr="00421E52">
              <w:rPr>
                <w:noProof/>
              </w:rPr>
              <w:t> </w:t>
            </w:r>
            <w:r w:rsidRPr="00421E52">
              <w:rPr>
                <w:noProof/>
              </w:rPr>
              <w:t> </w:t>
            </w:r>
            <w:r w:rsidRPr="00421E52">
              <w:rPr>
                <w:noProof/>
              </w:rPr>
              <w:t> </w:t>
            </w:r>
            <w:bookmarkEnd w:id="14"/>
            <w:bookmarkEnd w:id="15"/>
            <w:bookmarkEnd w:id="16"/>
            <w:r w:rsidRPr="00421E52">
              <w:fldChar w:fldCharType="end"/>
            </w:r>
            <w:r w:rsidRPr="00421E52">
              <w:tab/>
            </w:r>
            <w:r w:rsidRPr="00421E52">
              <w:tab/>
            </w:r>
            <w:r w:rsidRPr="00421E52">
              <w:tab/>
            </w:r>
            <w:r w:rsidRPr="00421E52">
              <w:tab/>
            </w:r>
            <w:r w:rsidRPr="00421E52">
              <w:tab/>
            </w:r>
            <w:r w:rsidRPr="00421E52">
              <w:tab/>
            </w:r>
          </w:p>
        </w:tc>
      </w:tr>
      <w:tr w:rsidR="00432C08" w:rsidRPr="00421E52" w14:paraId="1EC5B4E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09A4A0BA" w14:textId="77777777" w:rsidR="00432C08" w:rsidRPr="00421E52" w:rsidRDefault="00432C08" w:rsidP="00A47688">
            <w:pPr>
              <w:pStyle w:val="Corpotesto"/>
            </w:pPr>
            <w:r w:rsidRPr="00421E52">
              <w:t>Nato a</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BB6C87B"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17" w:name="_Toc199425733"/>
            <w:bookmarkStart w:id="18" w:name="_Toc199425825"/>
            <w:bookmarkStart w:id="19" w:name="_Toc199426107"/>
            <w:r w:rsidRPr="00421E52">
              <w:rPr>
                <w:noProof/>
              </w:rPr>
              <w:t> </w:t>
            </w:r>
            <w:r w:rsidRPr="00421E52">
              <w:rPr>
                <w:noProof/>
              </w:rPr>
              <w:t> </w:t>
            </w:r>
            <w:r w:rsidRPr="00421E52">
              <w:rPr>
                <w:noProof/>
              </w:rPr>
              <w:t> </w:t>
            </w:r>
            <w:r w:rsidRPr="00421E52">
              <w:rPr>
                <w:noProof/>
              </w:rPr>
              <w:t> </w:t>
            </w:r>
            <w:r w:rsidRPr="00421E52">
              <w:rPr>
                <w:noProof/>
              </w:rPr>
              <w:t> </w:t>
            </w:r>
            <w:bookmarkEnd w:id="17"/>
            <w:bookmarkEnd w:id="18"/>
            <w:bookmarkEnd w:id="19"/>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7E35C00A" w14:textId="77777777" w:rsidR="00432C08" w:rsidRPr="00421E52" w:rsidRDefault="00432C08" w:rsidP="00A47688">
            <w:pPr>
              <w:pStyle w:val="Corpotesto"/>
            </w:pPr>
            <w:r w:rsidRPr="00421E52">
              <w:t>Il</w:t>
            </w:r>
          </w:p>
        </w:tc>
        <w:tc>
          <w:tcPr>
            <w:tcW w:w="2554" w:type="pct"/>
            <w:gridSpan w:val="9"/>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F154A06"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0" w:name="_Toc199425735"/>
            <w:bookmarkStart w:id="21" w:name="_Toc199425827"/>
            <w:bookmarkStart w:id="22" w:name="_Toc199426109"/>
            <w:r w:rsidRPr="00421E52">
              <w:rPr>
                <w:noProof/>
              </w:rPr>
              <w:t> </w:t>
            </w:r>
            <w:r w:rsidRPr="00421E52">
              <w:rPr>
                <w:noProof/>
              </w:rPr>
              <w:t> </w:t>
            </w:r>
            <w:r w:rsidRPr="00421E52">
              <w:rPr>
                <w:noProof/>
              </w:rPr>
              <w:t> </w:t>
            </w:r>
            <w:r w:rsidRPr="00421E52">
              <w:rPr>
                <w:noProof/>
              </w:rPr>
              <w:t> </w:t>
            </w:r>
            <w:r w:rsidRPr="00421E52">
              <w:rPr>
                <w:noProof/>
              </w:rPr>
              <w:t> </w:t>
            </w:r>
            <w:bookmarkEnd w:id="20"/>
            <w:bookmarkEnd w:id="21"/>
            <w:bookmarkEnd w:id="22"/>
            <w:r w:rsidRPr="00421E52">
              <w:fldChar w:fldCharType="end"/>
            </w:r>
          </w:p>
        </w:tc>
      </w:tr>
      <w:tr w:rsidR="00432C08" w:rsidRPr="00421E52" w14:paraId="0E754BCC"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1B9CAFA" w14:textId="77777777" w:rsidR="00432C08" w:rsidRPr="00421E52" w:rsidRDefault="00432C08" w:rsidP="00A47688">
            <w:pPr>
              <w:pStyle w:val="Corpotesto"/>
            </w:pPr>
            <w:r w:rsidRPr="00421E52">
              <w:t xml:space="preserve">Residente a </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FAC901D"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3" w:name="_Toc199425736"/>
            <w:bookmarkStart w:id="24" w:name="_Toc199425828"/>
            <w:bookmarkStart w:id="25" w:name="_Toc199426110"/>
            <w:r w:rsidRPr="00421E52">
              <w:rPr>
                <w:noProof/>
              </w:rPr>
              <w:t> </w:t>
            </w:r>
            <w:r w:rsidRPr="00421E52">
              <w:rPr>
                <w:noProof/>
              </w:rPr>
              <w:t> </w:t>
            </w:r>
            <w:r w:rsidRPr="00421E52">
              <w:rPr>
                <w:noProof/>
              </w:rPr>
              <w:t> </w:t>
            </w:r>
            <w:r w:rsidRPr="00421E52">
              <w:rPr>
                <w:noProof/>
              </w:rPr>
              <w:t> </w:t>
            </w:r>
            <w:r w:rsidRPr="00421E52">
              <w:rPr>
                <w:noProof/>
              </w:rPr>
              <w:t> </w:t>
            </w:r>
            <w:bookmarkEnd w:id="23"/>
            <w:bookmarkEnd w:id="24"/>
            <w:bookmarkEnd w:id="25"/>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4A21AAAF" w14:textId="77777777" w:rsidR="00432C08" w:rsidRPr="00421E52" w:rsidRDefault="00432C08" w:rsidP="00A47688">
            <w:pPr>
              <w:pStyle w:val="Corpotesto"/>
            </w:pPr>
            <w:r w:rsidRPr="00421E52">
              <w:t>Via</w:t>
            </w:r>
          </w:p>
        </w:tc>
        <w:tc>
          <w:tcPr>
            <w:tcW w:w="1477"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89DE90C"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6" w:name="_Toc199425738"/>
            <w:bookmarkStart w:id="27" w:name="_Toc199425830"/>
            <w:bookmarkStart w:id="28" w:name="_Toc199426112"/>
            <w:r w:rsidRPr="00421E52">
              <w:rPr>
                <w:noProof/>
              </w:rPr>
              <w:t> </w:t>
            </w:r>
            <w:r w:rsidRPr="00421E52">
              <w:rPr>
                <w:noProof/>
              </w:rPr>
              <w:t> </w:t>
            </w:r>
            <w:r w:rsidRPr="00421E52">
              <w:rPr>
                <w:noProof/>
              </w:rPr>
              <w:t> </w:t>
            </w:r>
            <w:r w:rsidRPr="00421E52">
              <w:rPr>
                <w:noProof/>
              </w:rPr>
              <w:t> </w:t>
            </w:r>
            <w:r w:rsidRPr="00421E52">
              <w:rPr>
                <w:noProof/>
              </w:rPr>
              <w:t> </w:t>
            </w:r>
            <w:bookmarkEnd w:id="26"/>
            <w:bookmarkEnd w:id="27"/>
            <w:bookmarkEnd w:id="28"/>
            <w:r w:rsidRPr="00421E52">
              <w:fldChar w:fldCharType="end"/>
            </w:r>
          </w:p>
        </w:tc>
        <w:tc>
          <w:tcPr>
            <w:tcW w:w="164" w:type="pct"/>
            <w:tcBorders>
              <w:top w:val="single" w:sz="2" w:space="0" w:color="808080"/>
              <w:left w:val="single" w:sz="2" w:space="0" w:color="FFFFFF"/>
              <w:bottom w:val="single" w:sz="2" w:space="0" w:color="808080"/>
              <w:right w:val="single" w:sz="2" w:space="0" w:color="FFFFFF"/>
            </w:tcBorders>
            <w:vAlign w:val="center"/>
            <w:hideMark/>
          </w:tcPr>
          <w:p w14:paraId="2D02334C" w14:textId="77777777" w:rsidR="00432C08" w:rsidRPr="00421E52" w:rsidRDefault="00432C08" w:rsidP="00A47688">
            <w:pPr>
              <w:pStyle w:val="Corpotesto"/>
            </w:pPr>
            <w:r w:rsidRPr="00421E52">
              <w:t>N.</w:t>
            </w:r>
          </w:p>
        </w:tc>
        <w:tc>
          <w:tcPr>
            <w:tcW w:w="913"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876BE74"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9" w:name="_Toc199425740"/>
            <w:bookmarkStart w:id="30" w:name="_Toc199425832"/>
            <w:bookmarkStart w:id="31" w:name="_Toc199426114"/>
            <w:r w:rsidRPr="00421E52">
              <w:rPr>
                <w:noProof/>
              </w:rPr>
              <w:t> </w:t>
            </w:r>
            <w:r w:rsidRPr="00421E52">
              <w:rPr>
                <w:noProof/>
              </w:rPr>
              <w:t> </w:t>
            </w:r>
            <w:r w:rsidRPr="00421E52">
              <w:rPr>
                <w:noProof/>
              </w:rPr>
              <w:t> </w:t>
            </w:r>
            <w:r w:rsidRPr="00421E52">
              <w:rPr>
                <w:noProof/>
              </w:rPr>
              <w:t> </w:t>
            </w:r>
            <w:r w:rsidRPr="00421E52">
              <w:rPr>
                <w:noProof/>
              </w:rPr>
              <w:t> </w:t>
            </w:r>
            <w:bookmarkEnd w:id="29"/>
            <w:bookmarkEnd w:id="30"/>
            <w:bookmarkEnd w:id="31"/>
            <w:r w:rsidRPr="00421E52">
              <w:fldChar w:fldCharType="end"/>
            </w:r>
          </w:p>
        </w:tc>
      </w:tr>
      <w:tr w:rsidR="00432C08" w:rsidRPr="00421E52" w14:paraId="21E7BDFE"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C0C0C0"/>
            </w:tcBorders>
            <w:vAlign w:val="center"/>
          </w:tcPr>
          <w:p w14:paraId="44E99AEA" w14:textId="77777777" w:rsidR="00432C08" w:rsidRPr="00421E52" w:rsidRDefault="00432C08" w:rsidP="00A47688">
            <w:pPr>
              <w:pStyle w:val="Corpotesto"/>
            </w:pPr>
          </w:p>
        </w:tc>
        <w:tc>
          <w:tcPr>
            <w:tcW w:w="336" w:type="pct"/>
            <w:gridSpan w:val="3"/>
            <w:tcBorders>
              <w:top w:val="single" w:sz="2" w:space="0" w:color="808080"/>
              <w:left w:val="single" w:sz="2" w:space="0" w:color="C0C0C0"/>
              <w:bottom w:val="single" w:sz="2" w:space="0" w:color="808080"/>
              <w:right w:val="single" w:sz="2" w:space="0" w:color="FFFFFF"/>
            </w:tcBorders>
            <w:vAlign w:val="center"/>
            <w:hideMark/>
          </w:tcPr>
          <w:p w14:paraId="50E8D9A0" w14:textId="77777777" w:rsidR="00432C08" w:rsidRPr="00421E52" w:rsidRDefault="00432C08" w:rsidP="00A47688">
            <w:pPr>
              <w:pStyle w:val="Corpotesto"/>
            </w:pPr>
            <w:r w:rsidRPr="00421E52">
              <w:t>CAP</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FF1A811"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32" w:name="_Toc199425742"/>
            <w:bookmarkStart w:id="33" w:name="_Toc199425834"/>
            <w:bookmarkStart w:id="34" w:name="_Toc199426116"/>
            <w:r w:rsidRPr="00421E52">
              <w:rPr>
                <w:noProof/>
              </w:rPr>
              <w:t> </w:t>
            </w:r>
            <w:r w:rsidRPr="00421E52">
              <w:rPr>
                <w:noProof/>
              </w:rPr>
              <w:t> </w:t>
            </w:r>
            <w:r w:rsidRPr="00421E52">
              <w:rPr>
                <w:noProof/>
              </w:rPr>
              <w:t> </w:t>
            </w:r>
            <w:r w:rsidRPr="00421E52">
              <w:rPr>
                <w:noProof/>
              </w:rPr>
              <w:t> </w:t>
            </w:r>
            <w:r w:rsidRPr="00421E52">
              <w:rPr>
                <w:noProof/>
              </w:rPr>
              <w:t> </w:t>
            </w:r>
            <w:bookmarkEnd w:id="32"/>
            <w:bookmarkEnd w:id="33"/>
            <w:bookmarkEnd w:id="34"/>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44C95EF4" w14:textId="77777777" w:rsidR="00432C08" w:rsidRPr="00421E52" w:rsidRDefault="00432C08" w:rsidP="00A47688">
            <w:pPr>
              <w:pStyle w:val="Corpotesto"/>
            </w:pPr>
            <w:r w:rsidRPr="00421E52">
              <w:t>Prov.</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7C4C9B1E"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35" w:name="_Toc199425744"/>
            <w:bookmarkStart w:id="36" w:name="_Toc199425836"/>
            <w:bookmarkStart w:id="37" w:name="_Toc199426118"/>
            <w:r w:rsidRPr="00421E52">
              <w:rPr>
                <w:noProof/>
              </w:rPr>
              <w:t> </w:t>
            </w:r>
            <w:r w:rsidRPr="00421E52">
              <w:rPr>
                <w:noProof/>
              </w:rPr>
              <w:t> </w:t>
            </w:r>
            <w:r w:rsidRPr="00421E52">
              <w:rPr>
                <w:noProof/>
              </w:rPr>
              <w:t> </w:t>
            </w:r>
            <w:r w:rsidRPr="00421E52">
              <w:rPr>
                <w:noProof/>
              </w:rPr>
              <w:t> </w:t>
            </w:r>
            <w:r w:rsidRPr="00421E52">
              <w:rPr>
                <w:noProof/>
              </w:rPr>
              <w:t> </w:t>
            </w:r>
            <w:bookmarkEnd w:id="35"/>
            <w:bookmarkEnd w:id="36"/>
            <w:bookmarkEnd w:id="37"/>
            <w:r w:rsidRPr="00421E52">
              <w:fldChar w:fldCharType="end"/>
            </w:r>
          </w:p>
        </w:tc>
      </w:tr>
      <w:tr w:rsidR="00432C08" w:rsidRPr="00421E52" w14:paraId="5763E112"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527088EC" w14:textId="77777777" w:rsidR="00432C08" w:rsidRPr="00421E52" w:rsidRDefault="00432C08" w:rsidP="00A47688">
            <w:pPr>
              <w:pStyle w:val="Corpotesto"/>
            </w:pPr>
            <w:r w:rsidRPr="00421E52">
              <w:t>Domiciliato a</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241A2CC"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38" w:name="_Toc199425745"/>
            <w:bookmarkStart w:id="39" w:name="_Toc199425837"/>
            <w:bookmarkStart w:id="40" w:name="_Toc199426119"/>
            <w:r w:rsidRPr="00421E52">
              <w:rPr>
                <w:noProof/>
              </w:rPr>
              <w:t> </w:t>
            </w:r>
            <w:r w:rsidRPr="00421E52">
              <w:rPr>
                <w:noProof/>
              </w:rPr>
              <w:t> </w:t>
            </w:r>
            <w:r w:rsidRPr="00421E52">
              <w:rPr>
                <w:noProof/>
              </w:rPr>
              <w:t> </w:t>
            </w:r>
            <w:r w:rsidRPr="00421E52">
              <w:rPr>
                <w:noProof/>
              </w:rPr>
              <w:t> </w:t>
            </w:r>
            <w:r w:rsidRPr="00421E52">
              <w:rPr>
                <w:noProof/>
              </w:rPr>
              <w:t> </w:t>
            </w:r>
            <w:bookmarkEnd w:id="38"/>
            <w:bookmarkEnd w:id="39"/>
            <w:bookmarkEnd w:id="40"/>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6B0F3683" w14:textId="77777777" w:rsidR="00432C08" w:rsidRPr="00421E52" w:rsidRDefault="00432C08" w:rsidP="00A47688">
            <w:pPr>
              <w:pStyle w:val="Corpotesto"/>
            </w:pPr>
            <w:r w:rsidRPr="00421E52">
              <w:t>Via</w:t>
            </w:r>
          </w:p>
        </w:tc>
        <w:tc>
          <w:tcPr>
            <w:tcW w:w="1477"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AB2797"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41" w:name="_Toc199425747"/>
            <w:bookmarkStart w:id="42" w:name="_Toc199425839"/>
            <w:bookmarkStart w:id="43" w:name="_Toc199426121"/>
            <w:r w:rsidRPr="00421E52">
              <w:rPr>
                <w:noProof/>
              </w:rPr>
              <w:t> </w:t>
            </w:r>
            <w:r w:rsidRPr="00421E52">
              <w:rPr>
                <w:noProof/>
              </w:rPr>
              <w:t> </w:t>
            </w:r>
            <w:r w:rsidRPr="00421E52">
              <w:rPr>
                <w:noProof/>
              </w:rPr>
              <w:t> </w:t>
            </w:r>
            <w:r w:rsidRPr="00421E52">
              <w:rPr>
                <w:noProof/>
              </w:rPr>
              <w:t> </w:t>
            </w:r>
            <w:r w:rsidRPr="00421E52">
              <w:rPr>
                <w:noProof/>
              </w:rPr>
              <w:t> </w:t>
            </w:r>
            <w:bookmarkEnd w:id="41"/>
            <w:bookmarkEnd w:id="42"/>
            <w:bookmarkEnd w:id="43"/>
            <w:r w:rsidRPr="00421E52">
              <w:fldChar w:fldCharType="end"/>
            </w:r>
          </w:p>
        </w:tc>
        <w:tc>
          <w:tcPr>
            <w:tcW w:w="164" w:type="pct"/>
            <w:tcBorders>
              <w:top w:val="single" w:sz="2" w:space="0" w:color="808080"/>
              <w:left w:val="single" w:sz="2" w:space="0" w:color="FFFFFF"/>
              <w:bottom w:val="single" w:sz="2" w:space="0" w:color="808080"/>
              <w:right w:val="single" w:sz="2" w:space="0" w:color="FFFFFF"/>
            </w:tcBorders>
            <w:vAlign w:val="center"/>
            <w:hideMark/>
          </w:tcPr>
          <w:p w14:paraId="5E1AAA30" w14:textId="77777777" w:rsidR="00432C08" w:rsidRPr="00421E52" w:rsidRDefault="00432C08" w:rsidP="00A47688">
            <w:pPr>
              <w:pStyle w:val="Corpotesto"/>
            </w:pPr>
            <w:r w:rsidRPr="00421E52">
              <w:t>N.</w:t>
            </w:r>
          </w:p>
        </w:tc>
        <w:tc>
          <w:tcPr>
            <w:tcW w:w="913"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FFFE794"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44" w:name="_Toc199425749"/>
            <w:bookmarkStart w:id="45" w:name="_Toc199425841"/>
            <w:bookmarkStart w:id="46" w:name="_Toc199426123"/>
            <w:r w:rsidRPr="00421E52">
              <w:rPr>
                <w:noProof/>
              </w:rPr>
              <w:t> </w:t>
            </w:r>
            <w:r w:rsidRPr="00421E52">
              <w:rPr>
                <w:noProof/>
              </w:rPr>
              <w:t> </w:t>
            </w:r>
            <w:r w:rsidRPr="00421E52">
              <w:rPr>
                <w:noProof/>
              </w:rPr>
              <w:t> </w:t>
            </w:r>
            <w:r w:rsidRPr="00421E52">
              <w:rPr>
                <w:noProof/>
              </w:rPr>
              <w:t> </w:t>
            </w:r>
            <w:r w:rsidRPr="00421E52">
              <w:rPr>
                <w:noProof/>
              </w:rPr>
              <w:t> </w:t>
            </w:r>
            <w:bookmarkEnd w:id="44"/>
            <w:bookmarkEnd w:id="45"/>
            <w:bookmarkEnd w:id="46"/>
            <w:r w:rsidRPr="00421E52">
              <w:fldChar w:fldCharType="end"/>
            </w:r>
          </w:p>
        </w:tc>
      </w:tr>
      <w:tr w:rsidR="00432C08" w:rsidRPr="00421E52" w14:paraId="53CFD905"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C0C0C0"/>
            </w:tcBorders>
            <w:vAlign w:val="center"/>
          </w:tcPr>
          <w:p w14:paraId="2DBE543E" w14:textId="77777777" w:rsidR="00432C08" w:rsidRPr="00421E52" w:rsidRDefault="00432C08" w:rsidP="00A47688">
            <w:pPr>
              <w:pStyle w:val="Corpotesto"/>
            </w:pPr>
          </w:p>
        </w:tc>
        <w:tc>
          <w:tcPr>
            <w:tcW w:w="336" w:type="pct"/>
            <w:gridSpan w:val="3"/>
            <w:tcBorders>
              <w:top w:val="single" w:sz="2" w:space="0" w:color="808080"/>
              <w:left w:val="single" w:sz="2" w:space="0" w:color="C0C0C0"/>
              <w:bottom w:val="single" w:sz="2" w:space="0" w:color="808080"/>
              <w:right w:val="single" w:sz="2" w:space="0" w:color="FFFFFF"/>
            </w:tcBorders>
            <w:vAlign w:val="center"/>
            <w:hideMark/>
          </w:tcPr>
          <w:p w14:paraId="79B2AD28" w14:textId="77777777" w:rsidR="00432C08" w:rsidRPr="00421E52" w:rsidRDefault="00432C08" w:rsidP="00A47688">
            <w:pPr>
              <w:pStyle w:val="Corpotesto"/>
            </w:pPr>
            <w:r w:rsidRPr="00421E52">
              <w:t>CAP</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6A9C12E"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47" w:name="_Toc199425751"/>
            <w:bookmarkStart w:id="48" w:name="_Toc199425843"/>
            <w:bookmarkStart w:id="49" w:name="_Toc199426125"/>
            <w:r w:rsidRPr="00421E52">
              <w:rPr>
                <w:noProof/>
              </w:rPr>
              <w:t> </w:t>
            </w:r>
            <w:r w:rsidRPr="00421E52">
              <w:rPr>
                <w:noProof/>
              </w:rPr>
              <w:t> </w:t>
            </w:r>
            <w:r w:rsidRPr="00421E52">
              <w:rPr>
                <w:noProof/>
              </w:rPr>
              <w:t> </w:t>
            </w:r>
            <w:r w:rsidRPr="00421E52">
              <w:rPr>
                <w:noProof/>
              </w:rPr>
              <w:t> </w:t>
            </w:r>
            <w:r w:rsidRPr="00421E52">
              <w:rPr>
                <w:noProof/>
              </w:rPr>
              <w:t> </w:t>
            </w:r>
            <w:bookmarkEnd w:id="47"/>
            <w:bookmarkEnd w:id="48"/>
            <w:bookmarkEnd w:id="49"/>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4964E00C" w14:textId="77777777" w:rsidR="00432C08" w:rsidRPr="00421E52" w:rsidRDefault="00432C08" w:rsidP="00A47688">
            <w:pPr>
              <w:pStyle w:val="Corpotesto"/>
            </w:pPr>
            <w:r w:rsidRPr="00421E52">
              <w:t>Prov.</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DF3FA23"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50" w:name="_Toc199425753"/>
            <w:bookmarkStart w:id="51" w:name="_Toc199425845"/>
            <w:bookmarkStart w:id="52" w:name="_Toc199426127"/>
            <w:r w:rsidRPr="00421E52">
              <w:rPr>
                <w:noProof/>
              </w:rPr>
              <w:t> </w:t>
            </w:r>
            <w:r w:rsidRPr="00421E52">
              <w:rPr>
                <w:noProof/>
              </w:rPr>
              <w:t> </w:t>
            </w:r>
            <w:r w:rsidRPr="00421E52">
              <w:rPr>
                <w:noProof/>
              </w:rPr>
              <w:t> </w:t>
            </w:r>
            <w:r w:rsidRPr="00421E52">
              <w:rPr>
                <w:noProof/>
              </w:rPr>
              <w:t> </w:t>
            </w:r>
            <w:r w:rsidRPr="00421E52">
              <w:rPr>
                <w:noProof/>
              </w:rPr>
              <w:t> </w:t>
            </w:r>
            <w:bookmarkEnd w:id="50"/>
            <w:bookmarkEnd w:id="51"/>
            <w:bookmarkEnd w:id="52"/>
            <w:r w:rsidRPr="00421E52">
              <w:fldChar w:fldCharType="end"/>
            </w:r>
          </w:p>
        </w:tc>
      </w:tr>
      <w:tr w:rsidR="00432C08" w:rsidRPr="00421E52" w14:paraId="72233A5B" w14:textId="77777777" w:rsidTr="00A47688">
        <w:trPr>
          <w:gridAfter w:val="1"/>
          <w:wAfter w:w="77" w:type="pct"/>
          <w:trHeight w:val="170"/>
        </w:trPr>
        <w:tc>
          <w:tcPr>
            <w:tcW w:w="1175" w:type="pct"/>
            <w:gridSpan w:val="4"/>
            <w:tcBorders>
              <w:top w:val="single" w:sz="2" w:space="0" w:color="808080"/>
              <w:left w:val="single" w:sz="2" w:space="0" w:color="FFFFFF"/>
              <w:bottom w:val="single" w:sz="2" w:space="0" w:color="808080"/>
              <w:right w:val="single" w:sz="2" w:space="0" w:color="FFFFFF"/>
            </w:tcBorders>
            <w:vAlign w:val="center"/>
            <w:hideMark/>
          </w:tcPr>
          <w:p w14:paraId="67C57985" w14:textId="77777777" w:rsidR="00432C08" w:rsidRPr="00421E52" w:rsidRDefault="00432C08" w:rsidP="00A47688">
            <w:pPr>
              <w:pStyle w:val="Corpotesto"/>
            </w:pPr>
            <w:r w:rsidRPr="00421E52">
              <w:t>Indirizzo e-mail</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tcPr>
          <w:p w14:paraId="1DD3C1F4" w14:textId="77777777" w:rsidR="00432C08" w:rsidRPr="00421E52" w:rsidRDefault="00432C08" w:rsidP="00A47688">
            <w:pPr>
              <w:pStyle w:val="Corpotesto"/>
            </w:pP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5FC470ED"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0E2D1249" w14:textId="77777777" w:rsidR="00432C08" w:rsidRPr="00421E52" w:rsidRDefault="00432C08" w:rsidP="00A47688">
            <w:pPr>
              <w:pStyle w:val="Corpotesto"/>
            </w:pPr>
          </w:p>
        </w:tc>
      </w:tr>
      <w:tr w:rsidR="00432C08" w:rsidRPr="00421E52" w14:paraId="0D3C3DD9" w14:textId="77777777" w:rsidTr="00A47688">
        <w:trPr>
          <w:gridAfter w:val="1"/>
          <w:wAfter w:w="77" w:type="pct"/>
          <w:trHeight w:val="170"/>
        </w:trPr>
        <w:tc>
          <w:tcPr>
            <w:tcW w:w="1175" w:type="pct"/>
            <w:gridSpan w:val="4"/>
            <w:tcBorders>
              <w:top w:val="single" w:sz="2" w:space="0" w:color="808080"/>
              <w:left w:val="single" w:sz="2" w:space="0" w:color="FFFFFF"/>
              <w:bottom w:val="single" w:sz="2" w:space="0" w:color="808080"/>
              <w:right w:val="single" w:sz="2" w:space="0" w:color="FFFFFF"/>
            </w:tcBorders>
            <w:vAlign w:val="center"/>
            <w:hideMark/>
          </w:tcPr>
          <w:p w14:paraId="4C82ABF8" w14:textId="77777777" w:rsidR="00432C08" w:rsidRPr="00421E52" w:rsidRDefault="00432C08" w:rsidP="00A47688">
            <w:pPr>
              <w:pStyle w:val="Corpotesto"/>
            </w:pPr>
            <w:r w:rsidRPr="00421E52">
              <w:t>Recapito telefonico</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tcPr>
          <w:p w14:paraId="4C0C2D1F" w14:textId="77777777" w:rsidR="00432C08" w:rsidRPr="00421E52" w:rsidRDefault="00432C08" w:rsidP="00A47688">
            <w:pPr>
              <w:pStyle w:val="Corpotesto"/>
            </w:pP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0A2BEAE9"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51DFAEA8" w14:textId="77777777" w:rsidR="00432C08" w:rsidRPr="00421E52" w:rsidRDefault="00432C08" w:rsidP="00A47688">
            <w:pPr>
              <w:pStyle w:val="Corpotesto"/>
            </w:pPr>
          </w:p>
        </w:tc>
      </w:tr>
      <w:tr w:rsidR="00432C08" w:rsidRPr="00421E52" w14:paraId="7295B697" w14:textId="77777777" w:rsidTr="00A47688">
        <w:trPr>
          <w:gridAfter w:val="1"/>
          <w:wAfter w:w="77" w:type="pct"/>
          <w:trHeight w:val="284"/>
        </w:trPr>
        <w:tc>
          <w:tcPr>
            <w:tcW w:w="4923" w:type="pct"/>
            <w:gridSpan w:val="17"/>
            <w:tcBorders>
              <w:top w:val="single" w:sz="2" w:space="0" w:color="FFFFFF"/>
              <w:left w:val="single" w:sz="2" w:space="0" w:color="FFFFFF"/>
              <w:bottom w:val="single" w:sz="2" w:space="0" w:color="808080"/>
              <w:right w:val="single" w:sz="2" w:space="0" w:color="FFFFFF"/>
            </w:tcBorders>
            <w:vAlign w:val="center"/>
          </w:tcPr>
          <w:p w14:paraId="12055B8C" w14:textId="77777777" w:rsidR="00432C08" w:rsidRPr="00421E52" w:rsidRDefault="00432C08" w:rsidP="00A47688">
            <w:pPr>
              <w:pStyle w:val="Corpotesto"/>
            </w:pPr>
            <w:r w:rsidRPr="00421E52">
              <w:t xml:space="preserve">Esperienza formativa </w:t>
            </w:r>
          </w:p>
        </w:tc>
      </w:tr>
      <w:tr w:rsidR="00432C08" w:rsidRPr="00421E52" w14:paraId="69CE4A15"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48AA98D" w14:textId="77777777" w:rsidR="00432C08" w:rsidRPr="00421E52" w:rsidRDefault="00432C08" w:rsidP="00A47688">
            <w:pPr>
              <w:pStyle w:val="Corpotesto"/>
            </w:pPr>
            <w:r w:rsidRPr="00421E52">
              <w:t>Titolo di studio</w:t>
            </w:r>
          </w:p>
        </w:tc>
        <w:tc>
          <w:tcPr>
            <w:tcW w:w="1082"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97793E" w14:textId="77777777" w:rsidR="00432C08" w:rsidRPr="00421E52" w:rsidRDefault="00432C08" w:rsidP="00A47688">
            <w:pPr>
              <w:pStyle w:val="Corpotesto"/>
              <w:rPr>
                <w:u w:val="single"/>
              </w:rPr>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53" w:name="_Toc199425755"/>
            <w:bookmarkStart w:id="54" w:name="_Toc199425847"/>
            <w:bookmarkStart w:id="55" w:name="_Toc199426129"/>
            <w:r w:rsidRPr="00421E52">
              <w:rPr>
                <w:noProof/>
              </w:rPr>
              <w:t> </w:t>
            </w:r>
            <w:r w:rsidRPr="00421E52">
              <w:rPr>
                <w:noProof/>
              </w:rPr>
              <w:t> </w:t>
            </w:r>
            <w:r w:rsidRPr="00421E52">
              <w:rPr>
                <w:noProof/>
              </w:rPr>
              <w:t> </w:t>
            </w:r>
            <w:r w:rsidRPr="00421E52">
              <w:rPr>
                <w:noProof/>
              </w:rPr>
              <w:t> </w:t>
            </w:r>
            <w:r w:rsidRPr="00421E52">
              <w:rPr>
                <w:noProof/>
              </w:rPr>
              <w:t> </w:t>
            </w:r>
            <w:bookmarkEnd w:id="53"/>
            <w:bookmarkEnd w:id="54"/>
            <w:bookmarkEnd w:id="55"/>
            <w:r w:rsidRPr="00421E52">
              <w:fldChar w:fldCharType="end"/>
            </w:r>
          </w:p>
        </w:tc>
        <w:tc>
          <w:tcPr>
            <w:tcW w:w="448" w:type="pct"/>
            <w:gridSpan w:val="2"/>
            <w:tcBorders>
              <w:top w:val="single" w:sz="2" w:space="0" w:color="808080"/>
              <w:left w:val="single" w:sz="2" w:space="0" w:color="FFFFFF"/>
              <w:bottom w:val="single" w:sz="2" w:space="0" w:color="808080"/>
              <w:right w:val="single" w:sz="2" w:space="0" w:color="FFFFFF"/>
            </w:tcBorders>
            <w:vAlign w:val="center"/>
          </w:tcPr>
          <w:p w14:paraId="7C12EC1A" w14:textId="77777777" w:rsidR="00432C08" w:rsidRPr="00421E52" w:rsidRDefault="00432C08" w:rsidP="00A47688">
            <w:pPr>
              <w:pStyle w:val="Corpotesto"/>
            </w:pPr>
          </w:p>
        </w:tc>
        <w:tc>
          <w:tcPr>
            <w:tcW w:w="2554" w:type="pct"/>
            <w:gridSpan w:val="9"/>
            <w:tcBorders>
              <w:top w:val="single" w:sz="2" w:space="0" w:color="808080"/>
              <w:left w:val="single" w:sz="2" w:space="0" w:color="FFFFFF"/>
              <w:bottom w:val="single" w:sz="2" w:space="0" w:color="808080"/>
              <w:right w:val="single" w:sz="2" w:space="0" w:color="FFFFFF"/>
            </w:tcBorders>
            <w:shd w:val="clear" w:color="auto" w:fill="E6E1FF"/>
            <w:vAlign w:val="center"/>
          </w:tcPr>
          <w:p w14:paraId="7CF8A491" w14:textId="77777777" w:rsidR="00432C08" w:rsidRPr="00421E52" w:rsidRDefault="00432C08" w:rsidP="00A47688">
            <w:pPr>
              <w:pStyle w:val="Corpotesto"/>
            </w:pPr>
          </w:p>
        </w:tc>
      </w:tr>
      <w:tr w:rsidR="00432C08" w:rsidRPr="00421E52" w14:paraId="7E4654A9"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9FCE7C3" w14:textId="77777777" w:rsidR="00432C08" w:rsidRPr="00421E52" w:rsidRDefault="00432C08" w:rsidP="00A47688">
            <w:pPr>
              <w:pStyle w:val="Corpotesto"/>
            </w:pPr>
            <w:r w:rsidRPr="00421E52">
              <w:t>Conseguito il</w:t>
            </w:r>
          </w:p>
        </w:tc>
        <w:tc>
          <w:tcPr>
            <w:tcW w:w="993"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653FF66" w14:textId="77777777" w:rsidR="00432C08" w:rsidRPr="00421E52" w:rsidRDefault="00432C08" w:rsidP="00A47688">
            <w:pPr>
              <w:pStyle w:val="Corpotesto"/>
            </w:pPr>
            <w:r w:rsidRPr="00421E52">
              <w:fldChar w:fldCharType="begin">
                <w:ffData>
                  <w:name w:val="Text13"/>
                  <w:enabled/>
                  <w:calcOnExit w:val="0"/>
                  <w:textInput>
                    <w:maxLength w:val="255"/>
                  </w:textInput>
                </w:ffData>
              </w:fldChar>
            </w:r>
            <w:r w:rsidRPr="00421E52">
              <w:instrText xml:space="preserve"> FORMTEXT </w:instrText>
            </w:r>
            <w:r w:rsidRPr="00421E52">
              <w:fldChar w:fldCharType="separate"/>
            </w:r>
            <w:bookmarkStart w:id="56" w:name="_Toc199425756"/>
            <w:bookmarkStart w:id="57" w:name="_Toc199425848"/>
            <w:bookmarkStart w:id="58" w:name="_Toc199426130"/>
            <w:r w:rsidRPr="00421E52">
              <w:rPr>
                <w:noProof/>
              </w:rPr>
              <w:t> </w:t>
            </w:r>
            <w:r w:rsidRPr="00421E52">
              <w:rPr>
                <w:noProof/>
              </w:rPr>
              <w:t> </w:t>
            </w:r>
            <w:r w:rsidRPr="00421E52">
              <w:rPr>
                <w:noProof/>
              </w:rPr>
              <w:t> </w:t>
            </w:r>
            <w:r w:rsidRPr="00421E52">
              <w:rPr>
                <w:noProof/>
              </w:rPr>
              <w:t> </w:t>
            </w:r>
            <w:r w:rsidRPr="00421E52">
              <w:rPr>
                <w:noProof/>
              </w:rPr>
              <w:t> </w:t>
            </w:r>
            <w:bookmarkEnd w:id="56"/>
            <w:bookmarkEnd w:id="57"/>
            <w:bookmarkEnd w:id="58"/>
            <w:r w:rsidRPr="00421E52">
              <w:fldChar w:fldCharType="end"/>
            </w:r>
          </w:p>
        </w:tc>
        <w:tc>
          <w:tcPr>
            <w:tcW w:w="665" w:type="pct"/>
            <w:gridSpan w:val="5"/>
            <w:tcBorders>
              <w:top w:val="single" w:sz="2" w:space="0" w:color="808080"/>
              <w:left w:val="single" w:sz="2" w:space="0" w:color="FFFFFF"/>
              <w:bottom w:val="single" w:sz="2" w:space="0" w:color="808080"/>
              <w:right w:val="single" w:sz="2" w:space="0" w:color="FFFFFF"/>
            </w:tcBorders>
            <w:vAlign w:val="center"/>
            <w:hideMark/>
          </w:tcPr>
          <w:p w14:paraId="3F79EAE9" w14:textId="77777777" w:rsidR="00432C08" w:rsidRPr="00421E52" w:rsidRDefault="00432C08" w:rsidP="00A47688">
            <w:pPr>
              <w:pStyle w:val="Corpotesto"/>
            </w:pPr>
            <w:r w:rsidRPr="00421E52">
              <w:t>Presso (Nazione)</w:t>
            </w:r>
          </w:p>
        </w:tc>
        <w:tc>
          <w:tcPr>
            <w:tcW w:w="2426"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335B3FA" w14:textId="77777777" w:rsidR="00432C08" w:rsidRPr="00421E52" w:rsidRDefault="00432C08" w:rsidP="00A47688">
            <w:pPr>
              <w:pStyle w:val="Corpotesto"/>
            </w:pPr>
            <w:r w:rsidRPr="00421E52">
              <w:fldChar w:fldCharType="begin">
                <w:ffData>
                  <w:name w:val="Text13"/>
                  <w:enabled/>
                  <w:calcOnExit w:val="0"/>
                  <w:textInput>
                    <w:maxLength w:val="255"/>
                  </w:textInput>
                </w:ffData>
              </w:fldChar>
            </w:r>
            <w:r w:rsidRPr="00421E52">
              <w:instrText xml:space="preserve"> FORMTEXT </w:instrText>
            </w:r>
            <w:r w:rsidRPr="00421E52">
              <w:fldChar w:fldCharType="separate"/>
            </w:r>
            <w:bookmarkStart w:id="59" w:name="_Toc199425758"/>
            <w:bookmarkStart w:id="60" w:name="_Toc199425850"/>
            <w:bookmarkStart w:id="61" w:name="_Toc199426132"/>
            <w:r w:rsidRPr="00421E52">
              <w:rPr>
                <w:noProof/>
              </w:rPr>
              <w:t> </w:t>
            </w:r>
            <w:r w:rsidRPr="00421E52">
              <w:rPr>
                <w:noProof/>
              </w:rPr>
              <w:t> </w:t>
            </w:r>
            <w:r w:rsidRPr="00421E52">
              <w:rPr>
                <w:noProof/>
              </w:rPr>
              <w:t> </w:t>
            </w:r>
            <w:r w:rsidRPr="00421E52">
              <w:rPr>
                <w:noProof/>
              </w:rPr>
              <w:t> </w:t>
            </w:r>
            <w:r w:rsidRPr="00421E52">
              <w:rPr>
                <w:noProof/>
              </w:rPr>
              <w:t> </w:t>
            </w:r>
            <w:bookmarkEnd w:id="59"/>
            <w:bookmarkEnd w:id="60"/>
            <w:bookmarkEnd w:id="61"/>
            <w:r w:rsidRPr="00421E52">
              <w:fldChar w:fldCharType="end"/>
            </w:r>
          </w:p>
        </w:tc>
      </w:tr>
      <w:tr w:rsidR="00432C08" w:rsidRPr="00421E52" w14:paraId="6A6D319B" w14:textId="77777777" w:rsidTr="00A47688">
        <w:trPr>
          <w:gridAfter w:val="1"/>
          <w:wAfter w:w="77" w:type="pct"/>
          <w:trHeight w:val="284"/>
        </w:trPr>
        <w:tc>
          <w:tcPr>
            <w:tcW w:w="4923" w:type="pct"/>
            <w:gridSpan w:val="17"/>
            <w:tcBorders>
              <w:top w:val="single" w:sz="2" w:space="0" w:color="808080"/>
              <w:left w:val="single" w:sz="2" w:space="0" w:color="FFFFFF"/>
              <w:bottom w:val="single" w:sz="2" w:space="0" w:color="808080"/>
              <w:right w:val="single" w:sz="2" w:space="0" w:color="FFFFFF"/>
            </w:tcBorders>
            <w:vAlign w:val="center"/>
          </w:tcPr>
          <w:p w14:paraId="62DD9A16" w14:textId="77777777" w:rsidR="00432C08" w:rsidRPr="00421E52" w:rsidRDefault="00432C08" w:rsidP="00A47688">
            <w:pPr>
              <w:pStyle w:val="Corpotesto"/>
            </w:pPr>
            <w:r w:rsidRPr="00421E52">
              <w:t>Soggetto esecutore</w:t>
            </w:r>
          </w:p>
        </w:tc>
      </w:tr>
      <w:tr w:rsidR="00432C08" w:rsidRPr="00421E52" w14:paraId="3407E09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A14EB8F" w14:textId="77777777" w:rsidR="00432C08" w:rsidRPr="00421E52" w:rsidRDefault="00432C08" w:rsidP="00A47688">
            <w:pPr>
              <w:pStyle w:val="Corpotesto"/>
              <w:rPr>
                <w:rFonts w:eastAsia="Times New Roman"/>
              </w:rPr>
            </w:pPr>
            <w:r w:rsidRPr="00421E52">
              <w:rPr>
                <w:rFonts w:eastAsia="Times New Roman"/>
              </w:rPr>
              <w:t>ID</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F9DCE81" w14:textId="77777777" w:rsidR="00432C08" w:rsidRPr="00421E52" w:rsidRDefault="00432C08" w:rsidP="00A47688">
            <w:pPr>
              <w:pStyle w:val="Corpotesto"/>
              <w:rPr>
                <w:rFonts w:eastAsia="Times New Roman"/>
              </w:rPr>
            </w:pPr>
            <w:r w:rsidRPr="00421E52">
              <w:rPr>
                <w:rFonts w:eastAsia="Times New Roman"/>
              </w:rPr>
              <w:fldChar w:fldCharType="begin">
                <w:ffData>
                  <w:name w:val="Text2"/>
                  <w:enabled/>
                  <w:calcOnExit/>
                  <w:textInput>
                    <w:maxLength w:val="2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2" w:name="_Toc199425759"/>
            <w:bookmarkStart w:id="63" w:name="_Toc199425851"/>
            <w:bookmarkStart w:id="64" w:name="_Toc199426133"/>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2"/>
            <w:bookmarkEnd w:id="63"/>
            <w:bookmarkEnd w:id="64"/>
            <w:r w:rsidRPr="00421E52">
              <w:rPr>
                <w:rFonts w:eastAsia="Times New Roman"/>
              </w:rPr>
              <w:fldChar w:fldCharType="end"/>
            </w:r>
          </w:p>
        </w:tc>
      </w:tr>
      <w:tr w:rsidR="00432C08" w:rsidRPr="00421E52" w14:paraId="38AEF162"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D3FBD66" w14:textId="77777777" w:rsidR="00432C08" w:rsidRPr="00421E52" w:rsidRDefault="00432C08" w:rsidP="00A47688">
            <w:pPr>
              <w:pStyle w:val="Corpotesto"/>
              <w:rPr>
                <w:rFonts w:eastAsia="Times New Roman"/>
              </w:rPr>
            </w:pPr>
            <w:r w:rsidRPr="00421E52">
              <w:rPr>
                <w:rFonts w:eastAsia="Times New Roman"/>
              </w:rPr>
              <w:t>ID unità organizzativa</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151C2E8" w14:textId="77777777" w:rsidR="00432C08" w:rsidRPr="00421E52" w:rsidRDefault="00432C08" w:rsidP="00A47688">
            <w:pPr>
              <w:pStyle w:val="Corpotesto"/>
              <w:rPr>
                <w:rFonts w:eastAsia="Times New Roman"/>
              </w:rPr>
            </w:pPr>
            <w:r w:rsidRPr="00421E52">
              <w:rPr>
                <w:rFonts w:eastAsia="Times New Roman"/>
              </w:rPr>
              <w:fldChar w:fldCharType="begin">
                <w:ffData>
                  <w:name w:val="Text1"/>
                  <w:enabled/>
                  <w:calcOnExit/>
                  <w:textInput>
                    <w:maxLength w:val="2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5" w:name="_Toc199425760"/>
            <w:bookmarkStart w:id="66" w:name="_Toc199425852"/>
            <w:bookmarkStart w:id="67" w:name="_Toc199426134"/>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5"/>
            <w:bookmarkEnd w:id="66"/>
            <w:bookmarkEnd w:id="67"/>
            <w:r w:rsidRPr="00421E52">
              <w:rPr>
                <w:rFonts w:eastAsia="Times New Roman"/>
              </w:rPr>
              <w:fldChar w:fldCharType="end"/>
            </w:r>
            <w:r w:rsidRPr="00421E52">
              <w:rPr>
                <w:rFonts w:eastAsia="Times New Roman"/>
              </w:rPr>
              <w:t xml:space="preserve"> </w:t>
            </w:r>
          </w:p>
        </w:tc>
      </w:tr>
      <w:tr w:rsidR="00432C08" w:rsidRPr="00421E52" w14:paraId="6A97BF96"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A6F11CC" w14:textId="77777777" w:rsidR="00432C08" w:rsidRPr="00421E52" w:rsidRDefault="00432C08" w:rsidP="00A47688">
            <w:pPr>
              <w:pStyle w:val="Corpotesto"/>
              <w:rPr>
                <w:rFonts w:eastAsia="Times New Roman"/>
              </w:rPr>
            </w:pPr>
            <w:r w:rsidRPr="00421E52">
              <w:rPr>
                <w:rFonts w:eastAsia="Times New Roman"/>
              </w:rPr>
              <w:t>Ragione sociale</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20A9235" w14:textId="77777777" w:rsidR="00432C08" w:rsidRPr="00421E52" w:rsidRDefault="00432C08" w:rsidP="00A47688">
            <w:pPr>
              <w:pStyle w:val="Corpotesto"/>
              <w:rPr>
                <w:rFonts w:eastAsia="Times New Roman"/>
              </w:rPr>
            </w:pPr>
            <w:r w:rsidRPr="00421E52">
              <w:rPr>
                <w:rFonts w:eastAsia="Times New Roman"/>
              </w:rPr>
              <w:fldChar w:fldCharType="begin">
                <w:ffData>
                  <w:name w:val="Text3"/>
                  <w:enabled/>
                  <w:calcOnExit/>
                  <w:textInput>
                    <w:maxLength w:val="255"/>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8" w:name="_Toc199425761"/>
            <w:bookmarkStart w:id="69" w:name="_Toc199425853"/>
            <w:bookmarkStart w:id="70" w:name="_Toc199426135"/>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8"/>
            <w:bookmarkEnd w:id="69"/>
            <w:bookmarkEnd w:id="70"/>
            <w:r w:rsidRPr="00421E52">
              <w:rPr>
                <w:rFonts w:eastAsia="Times New Roman"/>
              </w:rPr>
              <w:fldChar w:fldCharType="end"/>
            </w:r>
          </w:p>
        </w:tc>
      </w:tr>
      <w:tr w:rsidR="00432C08" w:rsidRPr="00421E52" w14:paraId="1D4BB32D"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7354F519" w14:textId="77777777" w:rsidR="00432C08" w:rsidRPr="00421E52" w:rsidRDefault="00432C08" w:rsidP="00A47688">
            <w:pPr>
              <w:pStyle w:val="Corpotesto"/>
              <w:rPr>
                <w:rFonts w:eastAsia="Times New Roman"/>
              </w:rPr>
            </w:pPr>
            <w:r w:rsidRPr="00421E52">
              <w:rPr>
                <w:rFonts w:eastAsia="Times New Roman"/>
              </w:rPr>
              <w:t>Responsabile unità organizzativa</w:t>
            </w:r>
          </w:p>
        </w:tc>
      </w:tr>
      <w:tr w:rsidR="00432C08" w:rsidRPr="00421E52" w14:paraId="36F5ABBE"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7C2578D2" w14:textId="77777777" w:rsidR="00432C08" w:rsidRPr="00421E52" w:rsidRDefault="00432C08" w:rsidP="00A47688">
            <w:pPr>
              <w:pStyle w:val="Corpotesto"/>
              <w:rPr>
                <w:rFonts w:eastAsia="Times New Roman"/>
              </w:rPr>
            </w:pPr>
            <w:r w:rsidRPr="00421E52">
              <w:rPr>
                <w:rFonts w:eastAsia="Times New Roman"/>
              </w:rPr>
              <w:t>Cognome</w:t>
            </w:r>
          </w:p>
        </w:tc>
        <w:tc>
          <w:tcPr>
            <w:tcW w:w="1616"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4990853" w14:textId="77777777" w:rsidR="00432C08" w:rsidRPr="00421E52" w:rsidRDefault="00432C08" w:rsidP="00A47688">
            <w:pPr>
              <w:pStyle w:val="Corpotesto"/>
              <w:rPr>
                <w:rFonts w:eastAsia="Times New Roman"/>
              </w:rPr>
            </w:pPr>
            <w:r w:rsidRPr="00421E52">
              <w:rPr>
                <w:rFonts w:eastAsia="Times New Roman"/>
              </w:rPr>
              <w:fldChar w:fldCharType="begin">
                <w:ffData>
                  <w:name w:val="Text4"/>
                  <w:enabled/>
                  <w:calcOnExit w:val="0"/>
                  <w:textInput>
                    <w:maxLength w:val="10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c>
          <w:tcPr>
            <w:tcW w:w="467" w:type="pct"/>
            <w:gridSpan w:val="3"/>
            <w:tcBorders>
              <w:top w:val="single" w:sz="2" w:space="0" w:color="808080"/>
              <w:left w:val="single" w:sz="2" w:space="0" w:color="FFFFFF"/>
              <w:bottom w:val="single" w:sz="2" w:space="0" w:color="808080"/>
              <w:right w:val="single" w:sz="2" w:space="0" w:color="FFFFFF"/>
            </w:tcBorders>
            <w:vAlign w:val="center"/>
            <w:hideMark/>
          </w:tcPr>
          <w:p w14:paraId="3DE131B1" w14:textId="77777777" w:rsidR="00432C08" w:rsidRPr="00421E52" w:rsidRDefault="00432C08" w:rsidP="00A47688">
            <w:pPr>
              <w:pStyle w:val="Corpotesto"/>
              <w:rPr>
                <w:rFonts w:eastAsia="Times New Roman"/>
              </w:rPr>
            </w:pPr>
            <w:r w:rsidRPr="00421E52">
              <w:rPr>
                <w:rFonts w:eastAsia="Times New Roman"/>
              </w:rPr>
              <w:t>Nome</w:t>
            </w:r>
          </w:p>
        </w:tc>
        <w:tc>
          <w:tcPr>
            <w:tcW w:w="198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33C2F77" w14:textId="77777777" w:rsidR="00432C08" w:rsidRPr="00421E52" w:rsidRDefault="00432C08" w:rsidP="00A47688">
            <w:pPr>
              <w:pStyle w:val="Corpotesto"/>
              <w:rPr>
                <w:rFonts w:eastAsia="Times New Roman"/>
              </w:rPr>
            </w:pPr>
            <w:r w:rsidRPr="00421E52">
              <w:rPr>
                <w:rFonts w:eastAsia="Times New Roman"/>
              </w:rPr>
              <w:fldChar w:fldCharType="begin">
                <w:ffData>
                  <w:name w:val="Text5"/>
                  <w:enabled/>
                  <w:calcOnExit w:val="0"/>
                  <w:textInput>
                    <w:maxLength w:val="10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r>
      <w:tr w:rsidR="00432C08" w:rsidRPr="00421E52" w14:paraId="620B31D3"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09CA64C2" w14:textId="77777777" w:rsidR="00432C08" w:rsidRPr="00421E52" w:rsidRDefault="00432C08" w:rsidP="00A47688">
            <w:pPr>
              <w:pStyle w:val="Corpotesto"/>
              <w:rPr>
                <w:rFonts w:eastAsia="Times New Roman"/>
              </w:rPr>
            </w:pPr>
            <w:r w:rsidRPr="00421E52">
              <w:rPr>
                <w:rFonts w:eastAsia="Times New Roman"/>
              </w:rPr>
              <w:t>Codice fiscale</w:t>
            </w:r>
          </w:p>
        </w:tc>
        <w:tc>
          <w:tcPr>
            <w:tcW w:w="4072" w:type="pct"/>
            <w:gridSpan w:val="1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4880A98" w14:textId="77777777" w:rsidR="00432C08" w:rsidRPr="00421E52" w:rsidRDefault="00432C08" w:rsidP="00A47688">
            <w:pPr>
              <w:pStyle w:val="Corpotesto"/>
              <w:rPr>
                <w:rFonts w:eastAsia="Times New Roman"/>
              </w:rPr>
            </w:pPr>
            <w:r w:rsidRPr="00421E52">
              <w:rPr>
                <w:rFonts w:eastAsia="Times New Roman"/>
              </w:rPr>
              <w:fldChar w:fldCharType="begin">
                <w:ffData>
                  <w:name w:val="Text6"/>
                  <w:enabled/>
                  <w:calcOnExit w:val="0"/>
                  <w:textInput>
                    <w:maxLength w:val="16"/>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r>
      <w:tr w:rsidR="00432C08" w:rsidRPr="00421E52" w14:paraId="0F963443"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628345DD" w14:textId="77777777" w:rsidR="00432C08" w:rsidRPr="00421E52" w:rsidRDefault="00432C08" w:rsidP="00A47688">
            <w:pPr>
              <w:pStyle w:val="Corpotesto"/>
              <w:rPr>
                <w:rFonts w:eastAsia="Times New Roman"/>
              </w:rPr>
            </w:pPr>
            <w:r w:rsidRPr="00421E52">
              <w:rPr>
                <w:rFonts w:eastAsia="Times New Roman"/>
              </w:rPr>
              <w:lastRenderedPageBreak/>
              <w:t>Ruolo</w:t>
            </w:r>
          </w:p>
        </w:tc>
        <w:tc>
          <w:tcPr>
            <w:tcW w:w="4072" w:type="pct"/>
            <w:gridSpan w:val="1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11C23CC" w14:textId="77777777" w:rsidR="00432C08" w:rsidRPr="00421E52" w:rsidRDefault="00432C08" w:rsidP="00A47688">
            <w:pPr>
              <w:pStyle w:val="Corpotesto"/>
              <w:rPr>
                <w:rFonts w:eastAsia="Times New Roman"/>
              </w:rPr>
            </w:pPr>
            <w:r w:rsidRPr="00421E52">
              <w:rPr>
                <w:rFonts w:eastAsia="Times New Roman"/>
              </w:rPr>
              <w:t>Indicare se Resp. UO o RL</w:t>
            </w:r>
          </w:p>
        </w:tc>
      </w:tr>
      <w:tr w:rsidR="00432C08" w:rsidRPr="00421E52" w14:paraId="1B8F2130"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3E59F169" w14:textId="77777777" w:rsidR="00432C08" w:rsidRPr="00421E52" w:rsidRDefault="00432C08" w:rsidP="00A47688">
            <w:pPr>
              <w:pStyle w:val="Corpotesto"/>
            </w:pPr>
            <w:r w:rsidRPr="00421E52">
              <w:t>Tutor individuato dal soggetto esecutore</w:t>
            </w:r>
          </w:p>
        </w:tc>
      </w:tr>
      <w:tr w:rsidR="00432C08" w:rsidRPr="00421E52" w14:paraId="7842228B" w14:textId="77777777" w:rsidTr="00A47688">
        <w:trPr>
          <w:trHeight w:val="170"/>
        </w:trPr>
        <w:tc>
          <w:tcPr>
            <w:tcW w:w="921" w:type="pct"/>
            <w:gridSpan w:val="2"/>
            <w:tcBorders>
              <w:top w:val="single" w:sz="2" w:space="0" w:color="808080"/>
              <w:left w:val="single" w:sz="2" w:space="0" w:color="FFFFFF"/>
              <w:bottom w:val="single" w:sz="2" w:space="0" w:color="808080"/>
              <w:right w:val="single" w:sz="2" w:space="0" w:color="FFFFFF"/>
            </w:tcBorders>
            <w:vAlign w:val="center"/>
            <w:hideMark/>
          </w:tcPr>
          <w:p w14:paraId="5CF8F252" w14:textId="77777777" w:rsidR="00432C08" w:rsidRPr="00421E52" w:rsidRDefault="00432C08" w:rsidP="00A47688">
            <w:pPr>
              <w:pStyle w:val="Corpotesto"/>
            </w:pPr>
            <w:r w:rsidRPr="00421E52">
              <w:t>Cognome</w:t>
            </w:r>
          </w:p>
        </w:tc>
        <w:tc>
          <w:tcPr>
            <w:tcW w:w="1654" w:type="pct"/>
            <w:gridSpan w:val="10"/>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575235B" w14:textId="77777777" w:rsidR="00432C08" w:rsidRPr="00421E52" w:rsidRDefault="00432C08" w:rsidP="00A47688">
            <w:pPr>
              <w:pStyle w:val="Corpotesto"/>
            </w:pPr>
            <w:r w:rsidRPr="00421E52">
              <w:fldChar w:fldCharType="begin">
                <w:ffData>
                  <w:name w:val="Text10"/>
                  <w:enabled/>
                  <w:calcOnExit w:val="0"/>
                  <w:textInput>
                    <w:maxLength w:val="100"/>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c>
          <w:tcPr>
            <w:tcW w:w="436" w:type="pct"/>
            <w:gridSpan w:val="2"/>
            <w:tcBorders>
              <w:top w:val="single" w:sz="2" w:space="0" w:color="808080"/>
              <w:left w:val="single" w:sz="2" w:space="0" w:color="FFFFFF"/>
              <w:bottom w:val="single" w:sz="2" w:space="0" w:color="808080"/>
              <w:right w:val="single" w:sz="2" w:space="0" w:color="FFFFFF"/>
            </w:tcBorders>
            <w:vAlign w:val="center"/>
            <w:hideMark/>
          </w:tcPr>
          <w:p w14:paraId="09DA45A9" w14:textId="77777777" w:rsidR="00432C08" w:rsidRPr="00421E52" w:rsidRDefault="00432C08" w:rsidP="00A47688">
            <w:pPr>
              <w:pStyle w:val="Corpotesto"/>
            </w:pPr>
            <w:r w:rsidRPr="00421E52">
              <w:t>Nome</w:t>
            </w:r>
          </w:p>
        </w:tc>
        <w:tc>
          <w:tcPr>
            <w:tcW w:w="198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5AF1194" w14:textId="77777777" w:rsidR="00432C08" w:rsidRPr="00421E52" w:rsidRDefault="00432C08" w:rsidP="00A47688">
            <w:pPr>
              <w:pStyle w:val="Corpotesto"/>
            </w:pPr>
            <w:r w:rsidRPr="00421E52">
              <w:fldChar w:fldCharType="begin">
                <w:ffData>
                  <w:name w:val="Text11"/>
                  <w:enabled/>
                  <w:calcOnExit w:val="0"/>
                  <w:textInput>
                    <w:maxLength w:val="100"/>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r>
      <w:tr w:rsidR="00432C08" w:rsidRPr="00421E52" w14:paraId="6D7DB9A1" w14:textId="77777777" w:rsidTr="00A47688">
        <w:trPr>
          <w:trHeight w:val="170"/>
        </w:trPr>
        <w:tc>
          <w:tcPr>
            <w:tcW w:w="921" w:type="pct"/>
            <w:gridSpan w:val="2"/>
            <w:tcBorders>
              <w:top w:val="single" w:sz="2" w:space="0" w:color="808080"/>
              <w:left w:val="single" w:sz="2" w:space="0" w:color="FFFFFF"/>
              <w:bottom w:val="single" w:sz="2" w:space="0" w:color="808080"/>
              <w:right w:val="single" w:sz="2" w:space="0" w:color="FFFFFF"/>
            </w:tcBorders>
            <w:vAlign w:val="center"/>
            <w:hideMark/>
          </w:tcPr>
          <w:p w14:paraId="1C342F27" w14:textId="77777777" w:rsidR="00432C08" w:rsidRPr="00421E52" w:rsidRDefault="00432C08" w:rsidP="00A47688">
            <w:pPr>
              <w:pStyle w:val="Corpotesto"/>
            </w:pPr>
            <w:r w:rsidRPr="00421E52">
              <w:t>Codice fiscale</w:t>
            </w:r>
          </w:p>
        </w:tc>
        <w:tc>
          <w:tcPr>
            <w:tcW w:w="4079"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9019A00" w14:textId="77777777" w:rsidR="00432C08" w:rsidRPr="00421E52" w:rsidRDefault="00432C08" w:rsidP="00A47688">
            <w:pPr>
              <w:pStyle w:val="Corpotesto"/>
            </w:pPr>
            <w:r w:rsidRPr="00421E52">
              <w:fldChar w:fldCharType="begin">
                <w:ffData>
                  <w:name w:val="Text12"/>
                  <w:enabled/>
                  <w:calcOnExit w:val="0"/>
                  <w:textInput>
                    <w:maxLength w:val="16"/>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r>
      <w:tr w:rsidR="00432C08" w:rsidRPr="00421E52" w14:paraId="48A9D053"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0B474835" w14:textId="77777777" w:rsidR="00432C08" w:rsidRPr="00421E52" w:rsidRDefault="00432C08" w:rsidP="00A47688">
            <w:pPr>
              <w:pStyle w:val="Corpotesto"/>
            </w:pPr>
          </w:p>
        </w:tc>
      </w:tr>
      <w:tr w:rsidR="00432C08" w:rsidRPr="00421E52" w14:paraId="53053573" w14:textId="77777777" w:rsidTr="002337AD">
        <w:trPr>
          <w:trHeight w:val="400"/>
        </w:trPr>
        <w:tc>
          <w:tcPr>
            <w:tcW w:w="5000" w:type="pct"/>
            <w:gridSpan w:val="18"/>
            <w:tcBorders>
              <w:top w:val="single" w:sz="2" w:space="0" w:color="808080"/>
              <w:left w:val="single" w:sz="2" w:space="0" w:color="FFFFFF"/>
              <w:bottom w:val="single" w:sz="2" w:space="0" w:color="808080"/>
              <w:right w:val="single" w:sz="2" w:space="0" w:color="FFFFFF"/>
            </w:tcBorders>
            <w:vAlign w:val="bottom"/>
            <w:hideMark/>
          </w:tcPr>
          <w:p w14:paraId="35A9ED66" w14:textId="77777777" w:rsidR="00432C08" w:rsidRPr="00421E52" w:rsidRDefault="00432C08" w:rsidP="00A47688">
            <w:pPr>
              <w:pStyle w:val="Corpotesto"/>
            </w:pPr>
            <w:r w:rsidRPr="00421E52">
              <w:t>Percorso di politica attiva</w:t>
            </w:r>
          </w:p>
        </w:tc>
      </w:tr>
      <w:tr w:rsidR="00432C08" w:rsidRPr="00421E52" w14:paraId="7F5C1213" w14:textId="77777777" w:rsidTr="002337AD">
        <w:trPr>
          <w:trHeight w:val="258"/>
        </w:trPr>
        <w:tc>
          <w:tcPr>
            <w:tcW w:w="5000" w:type="pct"/>
            <w:gridSpan w:val="18"/>
            <w:tcBorders>
              <w:top w:val="single" w:sz="2" w:space="0" w:color="808080"/>
              <w:left w:val="single" w:sz="2" w:space="0" w:color="FFFFFF"/>
              <w:bottom w:val="single" w:sz="2" w:space="0" w:color="808080"/>
              <w:right w:val="single" w:sz="2" w:space="0" w:color="FFFFFF"/>
            </w:tcBorders>
            <w:vAlign w:val="center"/>
            <w:hideMark/>
          </w:tcPr>
          <w:p w14:paraId="09E05CFD" w14:textId="77777777" w:rsidR="00432C08" w:rsidRPr="00421E52" w:rsidRDefault="00432C08" w:rsidP="00A47688">
            <w:pPr>
              <w:pStyle w:val="Corpotesto"/>
              <w:rPr>
                <w:u w:val="single"/>
              </w:rPr>
            </w:pPr>
            <w:r w:rsidRPr="00421E52">
              <w:rPr>
                <w:u w:val="single"/>
              </w:rPr>
              <w:t xml:space="preserve">                                                   </w:t>
            </w:r>
          </w:p>
        </w:tc>
      </w:tr>
    </w:tbl>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808080"/>
        </w:tblBorders>
        <w:tblCellMar>
          <w:top w:w="34" w:type="dxa"/>
          <w:left w:w="34" w:type="dxa"/>
          <w:bottom w:w="23" w:type="dxa"/>
          <w:right w:w="34" w:type="dxa"/>
        </w:tblCellMar>
        <w:tblLook w:val="01E0" w:firstRow="1" w:lastRow="1" w:firstColumn="1" w:lastColumn="1" w:noHBand="0" w:noVBand="0"/>
      </w:tblPr>
      <w:tblGrid>
        <w:gridCol w:w="9636"/>
      </w:tblGrid>
      <w:tr w:rsidR="00432C08" w:rsidRPr="001E673B" w14:paraId="1981D9CC" w14:textId="77777777" w:rsidTr="002337AD">
        <w:tc>
          <w:tcPr>
            <w:tcW w:w="5000" w:type="pct"/>
            <w:tcBorders>
              <w:top w:val="single" w:sz="2" w:space="0" w:color="FFFFFF"/>
              <w:left w:val="single" w:sz="2" w:space="0" w:color="FFFFFF"/>
              <w:bottom w:val="single" w:sz="2" w:space="0" w:color="808080"/>
              <w:right w:val="single" w:sz="2" w:space="0" w:color="FFFFFF"/>
            </w:tcBorders>
            <w:vAlign w:val="center"/>
            <w:hideMark/>
          </w:tcPr>
          <w:p w14:paraId="2FCAFE13" w14:textId="77777777" w:rsidR="00432C08" w:rsidRPr="001E673B" w:rsidRDefault="00432C08" w:rsidP="00A47688">
            <w:pPr>
              <w:pStyle w:val="Corpotesto"/>
              <w:rPr>
                <w:rFonts w:eastAsia="Times New Roman" w:cs="Times New Roman"/>
              </w:rPr>
            </w:pPr>
            <w:r w:rsidRPr="001E673B">
              <w:rPr>
                <w:rFonts w:eastAsia="Times New Roman" w:cs="Arial"/>
              </w:rPr>
              <w:t xml:space="preserve">Attività previste </w:t>
            </w:r>
          </w:p>
        </w:tc>
      </w:tr>
      <w:tr w:rsidR="00432C08" w:rsidRPr="001E673B" w14:paraId="35AE4B36" w14:textId="77777777" w:rsidTr="002337AD">
        <w:trPr>
          <w:trHeight w:val="315"/>
        </w:trPr>
        <w:tc>
          <w:tcPr>
            <w:tcW w:w="5000" w:type="pct"/>
            <w:tcBorders>
              <w:top w:val="single" w:sz="2" w:space="0" w:color="808080"/>
              <w:left w:val="single" w:sz="2" w:space="0" w:color="FFFFFF"/>
              <w:bottom w:val="single" w:sz="2" w:space="0" w:color="808080"/>
              <w:right w:val="single" w:sz="2" w:space="0" w:color="FFFFFF"/>
            </w:tcBorders>
            <w:hideMark/>
          </w:tcPr>
          <w:p w14:paraId="258D381C" w14:textId="77777777" w:rsidR="00432C08" w:rsidRPr="001E673B" w:rsidRDefault="00432C08" w:rsidP="00A47688">
            <w:pPr>
              <w:pStyle w:val="Corpotesto"/>
              <w:rPr>
                <w:rFonts w:eastAsia="Times New Roman" w:cs="Times New Roman"/>
                <w:i/>
                <w:color w:val="808080"/>
              </w:rPr>
            </w:pPr>
            <w:r w:rsidRPr="001E673B">
              <w:rPr>
                <w:rFonts w:eastAsia="Times New Roman" w:cs="Times New Roman"/>
                <w:i/>
                <w:color w:val="808080"/>
              </w:rPr>
              <w:t xml:space="preserve">Nei successivi riquadri vanno indicate tutte le attività che il soggetto esecutore e il beneficiario si impegnano comunemente a svolgere. All’elenco delle attività qui segnalate il soggetto esecutore dovrà fare riferimento nel monitoraggio dell’avanzamento del Piano. </w:t>
            </w:r>
          </w:p>
        </w:tc>
      </w:tr>
    </w:tbl>
    <w:p w14:paraId="53C9606B"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A) Servizi al lavoro</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581"/>
        <w:gridCol w:w="1527"/>
        <w:gridCol w:w="1491"/>
        <w:gridCol w:w="1350"/>
        <w:gridCol w:w="1385"/>
        <w:gridCol w:w="1306"/>
      </w:tblGrid>
      <w:tr w:rsidR="00432C08" w:rsidRPr="001E673B" w14:paraId="0F41BFD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6F84D4B1" w14:textId="77777777" w:rsidR="00432C08" w:rsidRPr="001E673B" w:rsidRDefault="00432C08" w:rsidP="00A47688">
            <w:pPr>
              <w:pStyle w:val="Corpotesto"/>
              <w:rPr>
                <w:rFonts w:eastAsia="MS Mincho" w:cs="Times New Roman"/>
                <w:sz w:val="18"/>
                <w:szCs w:val="18"/>
                <w:lang w:eastAsia="ja-JP"/>
              </w:rPr>
            </w:pPr>
            <w:r w:rsidRPr="001E673B">
              <w:rPr>
                <w:rFonts w:eastAsia="Times New Roman" w:cs="Times New Roman"/>
                <w:sz w:val="18"/>
                <w:szCs w:val="18"/>
              </w:rPr>
              <w:t>Tipologia</w:t>
            </w:r>
            <w:r w:rsidRPr="001E673B">
              <w:rPr>
                <w:rFonts w:eastAsia="MS Mincho" w:cs="Times New Roman"/>
                <w:sz w:val="18"/>
                <w:szCs w:val="18"/>
                <w:lang w:eastAsia="ja-JP"/>
              </w:rPr>
              <w:t xml:space="preserve"> </w:t>
            </w:r>
            <w:r w:rsidRPr="001E673B">
              <w:rPr>
                <w:rFonts w:eastAsia="Times New Roman" w:cs="Times New Roman"/>
                <w:sz w:val="18"/>
                <w:szCs w:val="18"/>
              </w:rPr>
              <w:t>delle</w:t>
            </w:r>
            <w:r w:rsidRPr="001E673B">
              <w:rPr>
                <w:rFonts w:eastAsia="MS Mincho" w:cs="Times New Roman"/>
                <w:sz w:val="18"/>
                <w:szCs w:val="18"/>
                <w:lang w:eastAsia="ja-JP"/>
              </w:rPr>
              <w:t xml:space="preserve"> </w:t>
            </w:r>
            <w:r w:rsidRPr="001E673B">
              <w:rPr>
                <w:rFonts w:eastAsia="Times New Roman" w:cs="Times New Roman"/>
                <w:sz w:val="18"/>
                <w:szCs w:val="18"/>
              </w:rPr>
              <w:t>attività</w:t>
            </w:r>
          </w:p>
        </w:tc>
        <w:tc>
          <w:tcPr>
            <w:tcW w:w="1526"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5E072C0"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 xml:space="preserve">Periodo di attuazione delle attività </w:t>
            </w:r>
          </w:p>
        </w:tc>
        <w:tc>
          <w:tcPr>
            <w:tcW w:w="149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E9F11A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Soggetto che eroga il servizio</w:t>
            </w:r>
          </w:p>
        </w:tc>
        <w:tc>
          <w:tcPr>
            <w:tcW w:w="135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776298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 xml:space="preserve">Soggetti terzi coinvolti </w:t>
            </w:r>
          </w:p>
        </w:tc>
        <w:tc>
          <w:tcPr>
            <w:tcW w:w="1385" w:type="dxa"/>
            <w:tcBorders>
              <w:top w:val="single" w:sz="2" w:space="0" w:color="C0C0C0"/>
              <w:left w:val="single" w:sz="2" w:space="0" w:color="C0C0C0"/>
              <w:bottom w:val="single" w:sz="2" w:space="0" w:color="C0C0C0"/>
              <w:right w:val="single" w:sz="2" w:space="0" w:color="C0C0C0"/>
            </w:tcBorders>
            <w:shd w:val="clear" w:color="auto" w:fill="FFFF99"/>
            <w:hideMark/>
          </w:tcPr>
          <w:p w14:paraId="6B253B9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Ore</w:t>
            </w:r>
          </w:p>
        </w:tc>
        <w:tc>
          <w:tcPr>
            <w:tcW w:w="1306" w:type="dxa"/>
            <w:tcBorders>
              <w:top w:val="single" w:sz="2" w:space="0" w:color="C0C0C0"/>
              <w:left w:val="single" w:sz="2" w:space="0" w:color="C0C0C0"/>
              <w:bottom w:val="single" w:sz="2" w:space="0" w:color="C0C0C0"/>
              <w:right w:val="single" w:sz="2" w:space="0" w:color="C0C0C0"/>
            </w:tcBorders>
            <w:shd w:val="clear" w:color="auto" w:fill="FFFF99"/>
            <w:hideMark/>
          </w:tcPr>
          <w:p w14:paraId="0E6D3974"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Valorizzazione</w:t>
            </w:r>
          </w:p>
        </w:tc>
      </w:tr>
      <w:tr w:rsidR="00432C08" w:rsidRPr="001E673B" w14:paraId="4C0B497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868F3B1"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Servizio 1</w:t>
            </w:r>
          </w:p>
        </w:tc>
        <w:tc>
          <w:tcPr>
            <w:tcW w:w="1526" w:type="dxa"/>
            <w:tcBorders>
              <w:top w:val="single" w:sz="2" w:space="0" w:color="C0C0C0"/>
              <w:left w:val="single" w:sz="2" w:space="0" w:color="C0C0C0"/>
              <w:bottom w:val="single" w:sz="2" w:space="0" w:color="C0C0C0"/>
              <w:right w:val="single" w:sz="2" w:space="0" w:color="C0C0C0"/>
            </w:tcBorders>
          </w:tcPr>
          <w:p w14:paraId="1D59B8AD"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160E837E"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45D7268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69EEEEC0"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0E4A1B70" w14:textId="77777777" w:rsidR="00432C08" w:rsidRPr="001E673B" w:rsidRDefault="00432C08" w:rsidP="00A47688">
            <w:pPr>
              <w:pStyle w:val="Corpotesto"/>
              <w:rPr>
                <w:rFonts w:eastAsia="Times New Roman" w:cs="Times New Roman"/>
                <w:sz w:val="18"/>
                <w:szCs w:val="18"/>
              </w:rPr>
            </w:pPr>
          </w:p>
        </w:tc>
      </w:tr>
      <w:tr w:rsidR="00432C08" w:rsidRPr="001E673B" w14:paraId="23A6C49F"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80D3EE7"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Servizio 2</w:t>
            </w:r>
          </w:p>
        </w:tc>
        <w:tc>
          <w:tcPr>
            <w:tcW w:w="1526" w:type="dxa"/>
            <w:tcBorders>
              <w:top w:val="single" w:sz="2" w:space="0" w:color="C0C0C0"/>
              <w:left w:val="single" w:sz="2" w:space="0" w:color="C0C0C0"/>
              <w:bottom w:val="single" w:sz="2" w:space="0" w:color="C0C0C0"/>
              <w:right w:val="single" w:sz="2" w:space="0" w:color="C0C0C0"/>
            </w:tcBorders>
          </w:tcPr>
          <w:p w14:paraId="5F330F5D"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44E14EC2"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12973881"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4E5F600A"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3BF43BCC" w14:textId="77777777" w:rsidR="00432C08" w:rsidRPr="001E673B" w:rsidRDefault="00432C08" w:rsidP="00A47688">
            <w:pPr>
              <w:pStyle w:val="Corpotesto"/>
              <w:rPr>
                <w:rFonts w:eastAsia="Times New Roman" w:cs="Times New Roman"/>
                <w:sz w:val="18"/>
                <w:szCs w:val="18"/>
              </w:rPr>
            </w:pPr>
          </w:p>
        </w:tc>
      </w:tr>
      <w:tr w:rsidR="00432C08" w:rsidRPr="001E673B" w14:paraId="4871D54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4FD1D47D"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w:t>
            </w:r>
          </w:p>
        </w:tc>
        <w:tc>
          <w:tcPr>
            <w:tcW w:w="1526" w:type="dxa"/>
            <w:tcBorders>
              <w:top w:val="single" w:sz="2" w:space="0" w:color="C0C0C0"/>
              <w:left w:val="single" w:sz="2" w:space="0" w:color="C0C0C0"/>
              <w:bottom w:val="single" w:sz="2" w:space="0" w:color="C0C0C0"/>
              <w:right w:val="single" w:sz="2" w:space="0" w:color="C0C0C0"/>
            </w:tcBorders>
          </w:tcPr>
          <w:p w14:paraId="3FD19940"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66F0FDEB"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tcPr>
          <w:p w14:paraId="464A2020" w14:textId="77777777" w:rsidR="00432C08" w:rsidRPr="001E673B" w:rsidRDefault="00432C08" w:rsidP="00A47688">
            <w:pPr>
              <w:pStyle w:val="Corpotesto"/>
              <w:rPr>
                <w:rFonts w:eastAsia="Times New Roman" w:cs="Times New Roman"/>
                <w:sz w:val="18"/>
                <w:szCs w:val="18"/>
              </w:rPr>
            </w:pPr>
          </w:p>
        </w:tc>
        <w:tc>
          <w:tcPr>
            <w:tcW w:w="1385" w:type="dxa"/>
            <w:tcBorders>
              <w:top w:val="single" w:sz="2" w:space="0" w:color="C0C0C0"/>
              <w:left w:val="single" w:sz="2" w:space="0" w:color="C0C0C0"/>
              <w:bottom w:val="single" w:sz="2" w:space="0" w:color="C0C0C0"/>
              <w:right w:val="single" w:sz="2" w:space="0" w:color="C0C0C0"/>
            </w:tcBorders>
          </w:tcPr>
          <w:p w14:paraId="24BF39DA"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571B2BF2" w14:textId="77777777" w:rsidR="00432C08" w:rsidRPr="001E673B" w:rsidRDefault="00432C08" w:rsidP="00A47688">
            <w:pPr>
              <w:pStyle w:val="Corpotesto"/>
              <w:rPr>
                <w:rFonts w:eastAsia="Times New Roman" w:cs="Times New Roman"/>
                <w:sz w:val="18"/>
                <w:szCs w:val="18"/>
              </w:rPr>
            </w:pPr>
          </w:p>
        </w:tc>
      </w:tr>
      <w:tr w:rsidR="00432C08" w:rsidRPr="001E673B" w14:paraId="6B96EDDF"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520EFF7F" w14:textId="77777777" w:rsidR="00432C08" w:rsidRPr="001E673B" w:rsidRDefault="00432C08" w:rsidP="00A47688">
            <w:pPr>
              <w:pStyle w:val="Corpotesto"/>
              <w:rPr>
                <w:rFonts w:eastAsia="MS Mincho" w:cs="Times New Roman"/>
                <w:sz w:val="18"/>
                <w:szCs w:val="18"/>
                <w:lang w:eastAsia="ja-JP"/>
              </w:rPr>
            </w:pPr>
            <w:r w:rsidRPr="001E673B">
              <w:rPr>
                <w:rFonts w:eastAsia="Times New Roman" w:cs="Times New Roman"/>
                <w:sz w:val="18"/>
                <w:szCs w:val="18"/>
              </w:rPr>
              <w:t>Servizio n</w:t>
            </w:r>
          </w:p>
        </w:tc>
        <w:tc>
          <w:tcPr>
            <w:tcW w:w="1526" w:type="dxa"/>
            <w:tcBorders>
              <w:top w:val="single" w:sz="2" w:space="0" w:color="C0C0C0"/>
              <w:left w:val="single" w:sz="2" w:space="0" w:color="C0C0C0"/>
              <w:bottom w:val="single" w:sz="2" w:space="0" w:color="C0C0C0"/>
              <w:right w:val="single" w:sz="2" w:space="0" w:color="C0C0C0"/>
            </w:tcBorders>
          </w:tcPr>
          <w:p w14:paraId="246C7FA8"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716A25AC"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103428E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3C12E63D"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3C177958" w14:textId="77777777" w:rsidR="00432C08" w:rsidRPr="001E673B" w:rsidRDefault="00432C08" w:rsidP="00A47688">
            <w:pPr>
              <w:pStyle w:val="Corpotesto"/>
              <w:rPr>
                <w:rFonts w:eastAsia="Times New Roman" w:cs="Times New Roman"/>
                <w:sz w:val="18"/>
                <w:szCs w:val="18"/>
              </w:rPr>
            </w:pPr>
          </w:p>
        </w:tc>
      </w:tr>
    </w:tbl>
    <w:p w14:paraId="18307A1A"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B) Servizi alla formazione</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632"/>
        <w:gridCol w:w="1490"/>
        <w:gridCol w:w="1488"/>
        <w:gridCol w:w="1347"/>
        <w:gridCol w:w="1383"/>
        <w:gridCol w:w="1300"/>
      </w:tblGrid>
      <w:tr w:rsidR="00432C08" w:rsidRPr="001E673B" w14:paraId="23F3CE4D"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6C8F51D"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Tipologia di attività</w:t>
            </w:r>
          </w:p>
        </w:tc>
        <w:tc>
          <w:tcPr>
            <w:tcW w:w="1489"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6701FD2"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Periodo di attuazione delle attività</w:t>
            </w:r>
          </w:p>
        </w:tc>
        <w:tc>
          <w:tcPr>
            <w:tcW w:w="1487" w:type="dxa"/>
            <w:tcBorders>
              <w:top w:val="single" w:sz="2" w:space="0" w:color="C0C0C0"/>
              <w:left w:val="single" w:sz="2" w:space="0" w:color="C0C0C0"/>
              <w:bottom w:val="single" w:sz="2" w:space="0" w:color="C0C0C0"/>
              <w:right w:val="single" w:sz="2" w:space="0" w:color="C0C0C0"/>
            </w:tcBorders>
            <w:shd w:val="clear" w:color="auto" w:fill="FFFF99"/>
            <w:hideMark/>
          </w:tcPr>
          <w:p w14:paraId="06817D4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Soggetto che eroga il servizio</w:t>
            </w:r>
          </w:p>
        </w:tc>
        <w:tc>
          <w:tcPr>
            <w:tcW w:w="1347"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0B0CDC9"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Soggetti terzi coinvolti</w:t>
            </w:r>
          </w:p>
        </w:tc>
        <w:tc>
          <w:tcPr>
            <w:tcW w:w="1383" w:type="dxa"/>
            <w:tcBorders>
              <w:top w:val="single" w:sz="2" w:space="0" w:color="C0C0C0"/>
              <w:left w:val="single" w:sz="2" w:space="0" w:color="C0C0C0"/>
              <w:bottom w:val="single" w:sz="2" w:space="0" w:color="C0C0C0"/>
              <w:right w:val="single" w:sz="2" w:space="0" w:color="C0C0C0"/>
            </w:tcBorders>
            <w:shd w:val="clear" w:color="auto" w:fill="FFFF99"/>
            <w:hideMark/>
          </w:tcPr>
          <w:p w14:paraId="09D3778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Ore</w:t>
            </w:r>
          </w:p>
        </w:tc>
        <w:tc>
          <w:tcPr>
            <w:tcW w:w="1300" w:type="dxa"/>
            <w:tcBorders>
              <w:top w:val="single" w:sz="2" w:space="0" w:color="C0C0C0"/>
              <w:left w:val="single" w:sz="2" w:space="0" w:color="C0C0C0"/>
              <w:bottom w:val="single" w:sz="2" w:space="0" w:color="C0C0C0"/>
              <w:right w:val="single" w:sz="2" w:space="0" w:color="C0C0C0"/>
            </w:tcBorders>
            <w:shd w:val="clear" w:color="auto" w:fill="FFFF99"/>
            <w:hideMark/>
          </w:tcPr>
          <w:p w14:paraId="109E4CC5"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Valorizzazione</w:t>
            </w:r>
          </w:p>
        </w:tc>
      </w:tr>
      <w:tr w:rsidR="00432C08" w:rsidRPr="001E673B" w14:paraId="658E2B65"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B3E244E"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1</w:t>
            </w:r>
          </w:p>
        </w:tc>
        <w:tc>
          <w:tcPr>
            <w:tcW w:w="1489" w:type="dxa"/>
            <w:tcBorders>
              <w:top w:val="single" w:sz="2" w:space="0" w:color="C0C0C0"/>
              <w:left w:val="single" w:sz="2" w:space="0" w:color="C0C0C0"/>
              <w:bottom w:val="single" w:sz="2" w:space="0" w:color="C0C0C0"/>
              <w:right w:val="single" w:sz="2" w:space="0" w:color="C0C0C0"/>
            </w:tcBorders>
          </w:tcPr>
          <w:p w14:paraId="7A03B759"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7B9DCA90"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6F70F29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5B187E6C"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55B6EC25" w14:textId="77777777" w:rsidR="00432C08" w:rsidRPr="001E673B" w:rsidRDefault="00432C08" w:rsidP="00A47688">
            <w:pPr>
              <w:pStyle w:val="Corpotesto"/>
              <w:rPr>
                <w:rFonts w:eastAsia="Times New Roman" w:cs="Times New Roman"/>
                <w:sz w:val="18"/>
                <w:szCs w:val="18"/>
              </w:rPr>
            </w:pPr>
          </w:p>
        </w:tc>
      </w:tr>
      <w:tr w:rsidR="00432C08" w:rsidRPr="001E673B" w14:paraId="4C2250E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1A23A75F"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2</w:t>
            </w:r>
          </w:p>
        </w:tc>
        <w:tc>
          <w:tcPr>
            <w:tcW w:w="1489" w:type="dxa"/>
            <w:tcBorders>
              <w:top w:val="single" w:sz="2" w:space="0" w:color="C0C0C0"/>
              <w:left w:val="single" w:sz="2" w:space="0" w:color="C0C0C0"/>
              <w:bottom w:val="single" w:sz="2" w:space="0" w:color="C0C0C0"/>
              <w:right w:val="single" w:sz="2" w:space="0" w:color="C0C0C0"/>
            </w:tcBorders>
          </w:tcPr>
          <w:p w14:paraId="64D8ADA5"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678A6D61"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4493054B"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573EED07"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24181D21" w14:textId="77777777" w:rsidR="00432C08" w:rsidRPr="001E673B" w:rsidRDefault="00432C08" w:rsidP="00A47688">
            <w:pPr>
              <w:pStyle w:val="Corpotesto"/>
              <w:rPr>
                <w:rFonts w:eastAsia="Times New Roman" w:cs="Times New Roman"/>
                <w:sz w:val="18"/>
                <w:szCs w:val="18"/>
              </w:rPr>
            </w:pPr>
          </w:p>
        </w:tc>
      </w:tr>
      <w:tr w:rsidR="00432C08" w:rsidRPr="001E673B" w14:paraId="4FBF6ECB"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B87A169"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w:t>
            </w:r>
          </w:p>
        </w:tc>
        <w:tc>
          <w:tcPr>
            <w:tcW w:w="1489" w:type="dxa"/>
            <w:tcBorders>
              <w:top w:val="single" w:sz="2" w:space="0" w:color="C0C0C0"/>
              <w:left w:val="single" w:sz="2" w:space="0" w:color="C0C0C0"/>
              <w:bottom w:val="single" w:sz="2" w:space="0" w:color="C0C0C0"/>
              <w:right w:val="single" w:sz="2" w:space="0" w:color="C0C0C0"/>
            </w:tcBorders>
          </w:tcPr>
          <w:p w14:paraId="7D482902"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545A3932"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tcPr>
          <w:p w14:paraId="24511C97" w14:textId="77777777" w:rsidR="00432C08" w:rsidRPr="001E673B" w:rsidRDefault="00432C08" w:rsidP="00A47688">
            <w:pPr>
              <w:pStyle w:val="Corpotesto"/>
              <w:rPr>
                <w:rFonts w:eastAsia="Times New Roman" w:cs="Times New Roman"/>
                <w:sz w:val="18"/>
                <w:szCs w:val="18"/>
              </w:rPr>
            </w:pPr>
          </w:p>
        </w:tc>
        <w:tc>
          <w:tcPr>
            <w:tcW w:w="1383" w:type="dxa"/>
            <w:tcBorders>
              <w:top w:val="single" w:sz="2" w:space="0" w:color="C0C0C0"/>
              <w:left w:val="single" w:sz="2" w:space="0" w:color="C0C0C0"/>
              <w:bottom w:val="single" w:sz="2" w:space="0" w:color="C0C0C0"/>
              <w:right w:val="single" w:sz="2" w:space="0" w:color="C0C0C0"/>
            </w:tcBorders>
          </w:tcPr>
          <w:p w14:paraId="56C29622"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020688EC" w14:textId="77777777" w:rsidR="00432C08" w:rsidRPr="001E673B" w:rsidRDefault="00432C08" w:rsidP="00A47688">
            <w:pPr>
              <w:pStyle w:val="Corpotesto"/>
              <w:rPr>
                <w:rFonts w:eastAsia="Times New Roman" w:cs="Times New Roman"/>
                <w:sz w:val="18"/>
                <w:szCs w:val="18"/>
              </w:rPr>
            </w:pPr>
          </w:p>
        </w:tc>
      </w:tr>
      <w:tr w:rsidR="00432C08" w:rsidRPr="001E673B" w14:paraId="57194872"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7E0A5044"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n</w:t>
            </w:r>
          </w:p>
        </w:tc>
        <w:tc>
          <w:tcPr>
            <w:tcW w:w="1489" w:type="dxa"/>
            <w:tcBorders>
              <w:top w:val="single" w:sz="2" w:space="0" w:color="C0C0C0"/>
              <w:left w:val="single" w:sz="2" w:space="0" w:color="C0C0C0"/>
              <w:bottom w:val="single" w:sz="2" w:space="0" w:color="C0C0C0"/>
              <w:right w:val="single" w:sz="2" w:space="0" w:color="C0C0C0"/>
            </w:tcBorders>
          </w:tcPr>
          <w:p w14:paraId="6CB62E78"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2421B5D8"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3C49E9E0"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7A9DF802"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1940696D" w14:textId="77777777" w:rsidR="00432C08" w:rsidRPr="001E673B" w:rsidRDefault="00432C08" w:rsidP="00A47688">
            <w:pPr>
              <w:pStyle w:val="Corpotesto"/>
              <w:rPr>
                <w:rFonts w:eastAsia="Times New Roman" w:cs="Times New Roman"/>
                <w:sz w:val="18"/>
                <w:szCs w:val="18"/>
              </w:rPr>
            </w:pPr>
          </w:p>
        </w:tc>
      </w:tr>
    </w:tbl>
    <w:p w14:paraId="7FFD330C" w14:textId="77777777" w:rsidR="00432C08" w:rsidRDefault="00432C08" w:rsidP="00A47688">
      <w:pPr>
        <w:pStyle w:val="Corpotesto"/>
        <w:rPr>
          <w:rFonts w:eastAsia="Times New Roman" w:cs="Times New Roman"/>
          <w:sz w:val="20"/>
          <w:szCs w:val="20"/>
        </w:rPr>
      </w:pPr>
    </w:p>
    <w:p w14:paraId="4E150E9F" w14:textId="77777777" w:rsidR="00A47688" w:rsidRDefault="00A47688" w:rsidP="00A47688">
      <w:pPr>
        <w:pStyle w:val="Corpotesto"/>
      </w:pPr>
    </w:p>
    <w:p w14:paraId="33D7CA11" w14:textId="77777777" w:rsidR="00A47688" w:rsidRDefault="00A47688" w:rsidP="00A47688">
      <w:pPr>
        <w:pStyle w:val="Corpotesto"/>
      </w:pPr>
    </w:p>
    <w:p w14:paraId="2F9C5A4E" w14:textId="18DEBBD0" w:rsidR="00432C08" w:rsidRPr="00421E52" w:rsidRDefault="00432C08" w:rsidP="00A47688">
      <w:pPr>
        <w:pStyle w:val="Corpotesto"/>
      </w:pPr>
      <w:r w:rsidRPr="00421E52">
        <w:lastRenderedPageBreak/>
        <w:t>Soggetti coinvolti in Partenariato</w:t>
      </w:r>
    </w:p>
    <w:tbl>
      <w:tblPr>
        <w:tblW w:w="5000" w:type="pct"/>
        <w:tblBorders>
          <w:top w:val="single" w:sz="2" w:space="0" w:color="999999"/>
          <w:left w:val="single" w:sz="2" w:space="0" w:color="FFFFFF"/>
          <w:bottom w:val="single" w:sz="2" w:space="0" w:color="808080"/>
          <w:right w:val="single" w:sz="2" w:space="0" w:color="FFFFFF"/>
        </w:tblBorders>
        <w:tblCellMar>
          <w:top w:w="34" w:type="dxa"/>
          <w:left w:w="34" w:type="dxa"/>
          <w:bottom w:w="23" w:type="dxa"/>
          <w:right w:w="34" w:type="dxa"/>
        </w:tblCellMar>
        <w:tblLook w:val="01E0" w:firstRow="1" w:lastRow="1" w:firstColumn="1" w:lastColumn="1" w:noHBand="0" w:noVBand="0"/>
      </w:tblPr>
      <w:tblGrid>
        <w:gridCol w:w="4680"/>
        <w:gridCol w:w="3137"/>
        <w:gridCol w:w="1819"/>
      </w:tblGrid>
      <w:tr w:rsidR="00432C08" w:rsidRPr="00421E52" w14:paraId="766B7EAB" w14:textId="77777777" w:rsidTr="002337AD">
        <w:trPr>
          <w:trHeight w:val="315"/>
        </w:trPr>
        <w:tc>
          <w:tcPr>
            <w:tcW w:w="5000" w:type="pct"/>
            <w:gridSpan w:val="3"/>
            <w:tcBorders>
              <w:top w:val="single" w:sz="2" w:space="0" w:color="999999"/>
              <w:left w:val="single" w:sz="2" w:space="0" w:color="FFFFFF"/>
              <w:bottom w:val="nil"/>
              <w:right w:val="single" w:sz="2" w:space="0" w:color="FFFFFF"/>
            </w:tcBorders>
          </w:tcPr>
          <w:p w14:paraId="1C41416C" w14:textId="77777777" w:rsidR="00432C08" w:rsidRPr="00421E52" w:rsidRDefault="00432C08" w:rsidP="00A47688">
            <w:pPr>
              <w:pStyle w:val="Corpotesto"/>
              <w:rPr>
                <w:i/>
                <w:color w:val="808080"/>
              </w:rPr>
            </w:pPr>
            <w:r w:rsidRPr="00421E52">
              <w:rPr>
                <w:i/>
                <w:color w:val="808080"/>
              </w:rPr>
              <w:t>- Indicare ragione sociale, Codice Fiscale</w:t>
            </w:r>
          </w:p>
          <w:p w14:paraId="0E7792F8" w14:textId="77777777" w:rsidR="00432C08" w:rsidRPr="00421E52" w:rsidRDefault="00432C08" w:rsidP="00A47688">
            <w:pPr>
              <w:pStyle w:val="Corpotesto"/>
              <w:rPr>
                <w:i/>
                <w:color w:val="808080"/>
              </w:rPr>
            </w:pPr>
            <w:r w:rsidRPr="00421E52">
              <w:rPr>
                <w:i/>
                <w:color w:val="808080"/>
              </w:rPr>
              <w:t>- Indicare ragione sociale, Codice Fiscale-</w:t>
            </w:r>
          </w:p>
          <w:p w14:paraId="1C4DF98E" w14:textId="77777777" w:rsidR="00432C08" w:rsidRPr="00421E52" w:rsidRDefault="00432C08" w:rsidP="00A47688">
            <w:pPr>
              <w:pStyle w:val="Corpotesto"/>
              <w:rPr>
                <w:i/>
                <w:color w:val="808080"/>
              </w:rPr>
            </w:pPr>
            <w:r w:rsidRPr="00421E52">
              <w:rPr>
                <w:i/>
                <w:color w:val="808080"/>
              </w:rPr>
              <w:t xml:space="preserve"> Indicare ragione sociale, Codice Fiscale</w:t>
            </w:r>
          </w:p>
        </w:tc>
      </w:tr>
      <w:tr w:rsidR="00432C08" w:rsidRPr="0034085D" w14:paraId="45AC49A1" w14:textId="77777777" w:rsidTr="002337AD">
        <w:tc>
          <w:tcPr>
            <w:tcW w:w="2428" w:type="pct"/>
            <w:tcBorders>
              <w:top w:val="single" w:sz="2" w:space="0" w:color="808080"/>
              <w:left w:val="single" w:sz="2" w:space="0" w:color="FFFFFF"/>
              <w:bottom w:val="single" w:sz="2" w:space="0" w:color="808080"/>
              <w:right w:val="single" w:sz="2" w:space="0" w:color="FFFFFF"/>
            </w:tcBorders>
            <w:vAlign w:val="center"/>
          </w:tcPr>
          <w:p w14:paraId="14E76E45" w14:textId="77777777" w:rsidR="00432C08" w:rsidRPr="0034085D" w:rsidRDefault="00432C08" w:rsidP="00A47688">
            <w:pPr>
              <w:pStyle w:val="Corpotesto"/>
              <w:rPr>
                <w:rFonts w:eastAsia="Times New Roman" w:cs="Times New Roman"/>
                <w:i/>
                <w:iCs/>
                <w:sz w:val="20"/>
                <w:szCs w:val="20"/>
              </w:rPr>
            </w:pPr>
          </w:p>
          <w:p w14:paraId="0D7E0232"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Articolazione della Dote: budget di previsione</w:t>
            </w:r>
          </w:p>
        </w:tc>
        <w:tc>
          <w:tcPr>
            <w:tcW w:w="1628" w:type="pct"/>
            <w:tcBorders>
              <w:top w:val="single" w:sz="2" w:space="0" w:color="808080"/>
              <w:left w:val="single" w:sz="2" w:space="0" w:color="FFFFFF"/>
              <w:bottom w:val="single" w:sz="2" w:space="0" w:color="808080"/>
              <w:right w:val="single" w:sz="2" w:space="0" w:color="FFFFFF"/>
            </w:tcBorders>
            <w:vAlign w:val="center"/>
          </w:tcPr>
          <w:p w14:paraId="3626E353" w14:textId="77777777" w:rsidR="00432C08" w:rsidRPr="0034085D" w:rsidRDefault="00432C08" w:rsidP="00A47688">
            <w:pPr>
              <w:pStyle w:val="Corpotesto"/>
              <w:rPr>
                <w:rFonts w:eastAsia="Times New Roman" w:cs="Times New Roman"/>
                <w:i/>
                <w:iCs/>
                <w:sz w:val="20"/>
                <w:szCs w:val="20"/>
              </w:rPr>
            </w:pPr>
          </w:p>
          <w:p w14:paraId="0CEBB29C"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Ore   Costo ora*</w:t>
            </w:r>
          </w:p>
        </w:tc>
        <w:tc>
          <w:tcPr>
            <w:tcW w:w="944" w:type="pct"/>
            <w:tcBorders>
              <w:top w:val="single" w:sz="2" w:space="0" w:color="808080"/>
              <w:left w:val="single" w:sz="2" w:space="0" w:color="FFFFFF"/>
              <w:bottom w:val="single" w:sz="2" w:space="0" w:color="808080"/>
              <w:right w:val="single" w:sz="2" w:space="0" w:color="FFFFFF"/>
            </w:tcBorders>
            <w:vAlign w:val="center"/>
          </w:tcPr>
          <w:p w14:paraId="492FBAC7" w14:textId="77777777" w:rsidR="00432C08" w:rsidRPr="0034085D" w:rsidRDefault="00432C08" w:rsidP="00A47688">
            <w:pPr>
              <w:pStyle w:val="Corpotesto"/>
              <w:rPr>
                <w:rFonts w:eastAsia="Times New Roman" w:cs="Times New Roman"/>
                <w:i/>
                <w:iCs/>
                <w:sz w:val="20"/>
                <w:szCs w:val="20"/>
              </w:rPr>
            </w:pPr>
          </w:p>
          <w:p w14:paraId="471D2F4C"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Importi</w:t>
            </w:r>
          </w:p>
        </w:tc>
      </w:tr>
      <w:tr w:rsidR="00432C08" w:rsidRPr="0034085D" w14:paraId="0B1972C0"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7D91893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1</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349FA1E"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80D238B"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23"/>
                  <w:enabled/>
                  <w:calcOnExit/>
                  <w:textInput>
                    <w:type w:val="number"/>
                    <w:maxLength w:val="12"/>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700C3AF5"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6A53EEC3"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2</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0FBA5D4"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157A93"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72A52736"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203EB5E1"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20D4295E"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43D092"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28835788"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44DE28F8"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n</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9D690BB"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77B1938"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6FD3EC78"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51C1BC3F"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Totale</w:t>
            </w:r>
          </w:p>
        </w:tc>
        <w:tc>
          <w:tcPr>
            <w:tcW w:w="1628" w:type="pct"/>
            <w:tcBorders>
              <w:top w:val="single" w:sz="2" w:space="0" w:color="808080"/>
              <w:left w:val="single" w:sz="2" w:space="0" w:color="FFFFFF"/>
              <w:bottom w:val="single" w:sz="2" w:space="0" w:color="808080"/>
              <w:right w:val="single" w:sz="2" w:space="0" w:color="FFFFFF"/>
            </w:tcBorders>
            <w:vAlign w:val="center"/>
          </w:tcPr>
          <w:p w14:paraId="105F8D70" w14:textId="77777777" w:rsidR="00432C08" w:rsidRPr="0034085D" w:rsidRDefault="00432C08" w:rsidP="00A47688">
            <w:pPr>
              <w:pStyle w:val="Corpotesto"/>
              <w:rPr>
                <w:rFonts w:eastAsia="Times New Roman" w:cs="Times New Roman"/>
                <w:sz w:val="20"/>
                <w:szCs w:val="20"/>
              </w:rPr>
            </w:pPr>
          </w:p>
        </w:tc>
        <w:tc>
          <w:tcPr>
            <w:tcW w:w="944" w:type="pct"/>
            <w:tcBorders>
              <w:top w:val="single" w:sz="2" w:space="0" w:color="808080"/>
              <w:left w:val="single" w:sz="2" w:space="0" w:color="FFFFFF"/>
              <w:bottom w:val="single" w:sz="2" w:space="0" w:color="808080"/>
              <w:right w:val="single" w:sz="2" w:space="0" w:color="FFFFFF"/>
            </w:tcBorders>
            <w:vAlign w:val="center"/>
            <w:hideMark/>
          </w:tcPr>
          <w:p w14:paraId="3CC1BF4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625AE0CB" w14:textId="77777777" w:rsidTr="002337AD">
        <w:tc>
          <w:tcPr>
            <w:tcW w:w="5000" w:type="pct"/>
            <w:gridSpan w:val="3"/>
            <w:tcBorders>
              <w:top w:val="single" w:sz="2" w:space="0" w:color="808080"/>
              <w:left w:val="single" w:sz="2" w:space="0" w:color="FFFFFF"/>
              <w:bottom w:val="single" w:sz="2" w:space="0" w:color="808080"/>
              <w:right w:val="single" w:sz="2" w:space="0" w:color="FFFFFF"/>
            </w:tcBorders>
            <w:vAlign w:val="center"/>
            <w:hideMark/>
          </w:tcPr>
          <w:p w14:paraId="3023A41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Gli strumenti e le modalità di monitoraggio dell’avanzamento del piano e di valutazione dei risultati sono:</w:t>
            </w:r>
          </w:p>
        </w:tc>
      </w:tr>
      <w:tr w:rsidR="00432C08" w:rsidRPr="0034085D" w14:paraId="477E6E3C" w14:textId="77777777" w:rsidTr="002337AD">
        <w:trPr>
          <w:trHeight w:val="702"/>
        </w:trPr>
        <w:tc>
          <w:tcPr>
            <w:tcW w:w="5000" w:type="pct"/>
            <w:gridSpan w:val="3"/>
            <w:tcBorders>
              <w:top w:val="single" w:sz="2" w:space="0" w:color="808080"/>
              <w:left w:val="single" w:sz="2" w:space="0" w:color="FFFFFF"/>
              <w:bottom w:val="single" w:sz="2" w:space="0" w:color="808080"/>
              <w:right w:val="single" w:sz="2" w:space="0" w:color="FFFFFF"/>
            </w:tcBorders>
            <w:shd w:val="clear" w:color="auto" w:fill="E6E1FF"/>
            <w:hideMark/>
          </w:tcPr>
          <w:p w14:paraId="536EAECD"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timesheet</w:t>
            </w:r>
          </w:p>
          <w:p w14:paraId="5834CD41"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registro formativo e delle presenze</w:t>
            </w:r>
          </w:p>
          <w:p w14:paraId="7CB32E32"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registro delle presenze e delle attività</w:t>
            </w:r>
          </w:p>
          <w:p w14:paraId="01003079"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 xml:space="preserve">output e </w:t>
            </w:r>
            <w:proofErr w:type="spellStart"/>
            <w:r w:rsidRPr="0034085D">
              <w:rPr>
                <w:rFonts w:eastAsia="Times New Roman" w:cs="Times New Roman"/>
                <w:sz w:val="20"/>
                <w:szCs w:val="20"/>
              </w:rPr>
              <w:t>outcome</w:t>
            </w:r>
            <w:proofErr w:type="spellEnd"/>
            <w:r w:rsidRPr="0034085D">
              <w:rPr>
                <w:rFonts w:eastAsia="Times New Roman" w:cs="Times New Roman"/>
                <w:sz w:val="20"/>
                <w:szCs w:val="20"/>
              </w:rPr>
              <w:t xml:space="preserve"> di servizio</w:t>
            </w:r>
          </w:p>
          <w:p w14:paraId="7F50529E"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 xml:space="preserve">dati delle Comunicazioni Obbligatorie </w:t>
            </w:r>
          </w:p>
        </w:tc>
      </w:tr>
    </w:tbl>
    <w:p w14:paraId="5857DC52" w14:textId="77777777" w:rsidR="00432C08" w:rsidRPr="0034085D" w:rsidRDefault="00432C08" w:rsidP="00A47688">
      <w:pPr>
        <w:pStyle w:val="Corpotesto"/>
        <w:rPr>
          <w:rFonts w:eastAsia="Times New Roman" w:cs="Times New Roman"/>
          <w:sz w:val="20"/>
          <w:szCs w:val="20"/>
        </w:rPr>
      </w:pPr>
    </w:p>
    <w:p w14:paraId="3DAC1E8A"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Luogo______, lì ______</w:t>
      </w:r>
    </w:p>
    <w:p w14:paraId="0F1C6B6D" w14:textId="77777777" w:rsidR="00432C08" w:rsidRPr="0034085D" w:rsidRDefault="00432C08" w:rsidP="00A47688">
      <w:pPr>
        <w:pStyle w:val="Corpotesto"/>
        <w:rPr>
          <w:rFonts w:eastAsia="Times New Roman" w:cs="Times New Roman"/>
          <w:sz w:val="20"/>
          <w:szCs w:val="20"/>
        </w:rPr>
      </w:pPr>
    </w:p>
    <w:tbl>
      <w:tblPr>
        <w:tblW w:w="0" w:type="auto"/>
        <w:tblInd w:w="235" w:type="dxa"/>
        <w:tblLayout w:type="fixed"/>
        <w:tblLook w:val="01E0" w:firstRow="1" w:lastRow="1" w:firstColumn="1" w:lastColumn="1" w:noHBand="0" w:noVBand="0"/>
      </w:tblPr>
      <w:tblGrid>
        <w:gridCol w:w="4079"/>
        <w:gridCol w:w="3961"/>
      </w:tblGrid>
      <w:tr w:rsidR="00432C08" w:rsidRPr="0034085D" w14:paraId="161F7D73" w14:textId="77777777" w:rsidTr="002337AD">
        <w:tc>
          <w:tcPr>
            <w:tcW w:w="4079" w:type="dxa"/>
            <w:hideMark/>
          </w:tcPr>
          <w:p w14:paraId="5051FF86"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 xml:space="preserve">Soggetto esecutore ______________ </w:t>
            </w:r>
          </w:p>
          <w:p w14:paraId="74C4AA18" w14:textId="77777777" w:rsidR="00432C08" w:rsidRPr="0034085D" w:rsidRDefault="00432C08" w:rsidP="00A47688">
            <w:pPr>
              <w:pStyle w:val="Corpotesto"/>
              <w:rPr>
                <w:rFonts w:eastAsia="Times New Roman" w:cs="Times New Roman"/>
                <w:i/>
                <w:sz w:val="20"/>
                <w:szCs w:val="20"/>
              </w:rPr>
            </w:pPr>
            <w:r w:rsidRPr="0034085D">
              <w:rPr>
                <w:rFonts w:eastAsia="Times New Roman" w:cs="Times New Roman"/>
                <w:i/>
                <w:sz w:val="20"/>
                <w:szCs w:val="20"/>
              </w:rPr>
              <w:t xml:space="preserve">Firma del rappresentante legale o di altro soggetto con potere di firma                 </w:t>
            </w:r>
          </w:p>
        </w:tc>
        <w:tc>
          <w:tcPr>
            <w:tcW w:w="3961" w:type="dxa"/>
            <w:hideMark/>
          </w:tcPr>
          <w:p w14:paraId="37BE4292"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Il Beneficiario _______________</w:t>
            </w:r>
          </w:p>
          <w:p w14:paraId="190CAB9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i/>
                <w:sz w:val="20"/>
                <w:szCs w:val="20"/>
              </w:rPr>
              <w:t>Firma leggibile del beneficiario o di chi ne fa le veci</w:t>
            </w:r>
          </w:p>
        </w:tc>
      </w:tr>
    </w:tbl>
    <w:p w14:paraId="511C6417" w14:textId="77777777" w:rsidR="00432C08" w:rsidRDefault="00432C08" w:rsidP="00432C08"/>
    <w:p w14:paraId="4938B2DA" w14:textId="77777777" w:rsidR="00432C08" w:rsidRDefault="00432C08" w:rsidP="00432C08"/>
    <w:p w14:paraId="1F322FA3" w14:textId="77777777" w:rsidR="00432C08" w:rsidRDefault="00432C08" w:rsidP="00432C08">
      <w:pPr>
        <w:sectPr w:rsidR="00432C08" w:rsidSect="00C40B83">
          <w:headerReference w:type="default" r:id="rId11"/>
          <w:footerReference w:type="default" r:id="rId12"/>
          <w:headerReference w:type="first" r:id="rId13"/>
          <w:pgSz w:w="11910" w:h="16840"/>
          <w:pgMar w:top="1417" w:right="1134" w:bottom="1134" w:left="1134" w:header="870" w:footer="751" w:gutter="0"/>
          <w:pgNumType w:start="0"/>
          <w:cols w:space="720"/>
          <w:docGrid w:linePitch="326"/>
        </w:sectPr>
      </w:pPr>
    </w:p>
    <w:p w14:paraId="635A3CE8" w14:textId="77777777" w:rsidR="00432C08" w:rsidRPr="00421E52" w:rsidRDefault="00432C08" w:rsidP="00432C08">
      <w:pPr>
        <w:pStyle w:val="Titolo1"/>
      </w:pPr>
      <w:bookmarkStart w:id="71" w:name="_Toc394826858"/>
      <w:bookmarkStart w:id="72" w:name="_Toc211595025"/>
      <w:bookmarkStart w:id="73" w:name="_Toc216344619"/>
      <w:bookmarkStart w:id="74" w:name="_Hlk151736902"/>
      <w:r w:rsidRPr="00421E52">
        <w:lastRenderedPageBreak/>
        <w:t>Allegato 3</w:t>
      </w:r>
      <w:r>
        <w:t>.</w:t>
      </w:r>
      <w:r w:rsidRPr="00421E52">
        <w:t xml:space="preserve"> Dichiarazione riassuntiva unica</w:t>
      </w:r>
      <w:bookmarkEnd w:id="71"/>
      <w:bookmarkEnd w:id="72"/>
      <w:bookmarkEnd w:id="73"/>
    </w:p>
    <w:bookmarkEnd w:id="74"/>
    <w:tbl>
      <w:tblPr>
        <w:tblW w:w="19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70"/>
        <w:gridCol w:w="9870"/>
      </w:tblGrid>
      <w:tr w:rsidR="00432C08" w:rsidRPr="004D3F00" w14:paraId="0761EF37" w14:textId="77777777" w:rsidTr="002337AD">
        <w:tc>
          <w:tcPr>
            <w:tcW w:w="9870" w:type="dxa"/>
            <w:tcBorders>
              <w:top w:val="nil"/>
              <w:left w:val="nil"/>
              <w:bottom w:val="nil"/>
              <w:right w:val="nil"/>
            </w:tcBorders>
            <w:shd w:val="clear" w:color="auto" w:fill="FFFFFF"/>
          </w:tcPr>
          <w:p w14:paraId="1DAC33AA" w14:textId="77777777" w:rsidR="00432C08" w:rsidRDefault="00432C08" w:rsidP="002337AD">
            <w:pPr>
              <w:spacing w:after="0"/>
              <w:rPr>
                <w:b/>
                <w:bCs/>
              </w:rPr>
            </w:pPr>
          </w:p>
          <w:p w14:paraId="7246D13A" w14:textId="77777777" w:rsidR="00432C08" w:rsidRDefault="00432C08" w:rsidP="002337AD">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21D5A16C" w14:textId="77777777" w:rsidR="00432C08" w:rsidRPr="00B42539" w:rsidRDefault="00432C08" w:rsidP="002337AD">
            <w:pPr>
              <w:spacing w:after="0"/>
              <w:jc w:val="center"/>
              <w:rPr>
                <w:b/>
                <w:bCs/>
              </w:rPr>
            </w:pPr>
            <w:r>
              <w:rPr>
                <w:b/>
                <w:bCs/>
                <w:spacing w:val="-3"/>
              </w:rPr>
              <w:t>DOTE UNICA LAVORO PERSONE CON DISABILITA’-</w:t>
            </w:r>
            <w:r>
              <w:rPr>
                <w:b/>
                <w:bCs/>
              </w:rPr>
              <w:t>DULD</w:t>
            </w:r>
            <w:r w:rsidRPr="00B42539">
              <w:rPr>
                <w:b/>
                <w:bCs/>
                <w:spacing w:val="-6"/>
              </w:rPr>
              <w:t xml:space="preserve"> </w:t>
            </w:r>
          </w:p>
          <w:p w14:paraId="1B9E6FBF" w14:textId="77777777" w:rsidR="00432C08" w:rsidRPr="001C3403" w:rsidRDefault="00432C08" w:rsidP="002337AD">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831BF1D" w14:textId="77777777" w:rsidR="00432C08" w:rsidRDefault="00432C08" w:rsidP="002337AD">
            <w:pPr>
              <w:spacing w:after="0" w:line="256" w:lineRule="auto"/>
              <w:jc w:val="center"/>
              <w:rPr>
                <w:rFonts w:ascii="Calibri" w:eastAsia="Times New Roman" w:hAnsi="Calibri" w:cs="Times New Roman"/>
                <w:b/>
                <w:bCs/>
              </w:rPr>
            </w:pPr>
          </w:p>
          <w:p w14:paraId="177D9561" w14:textId="77777777" w:rsidR="00432C08" w:rsidRPr="00A47688" w:rsidRDefault="00432C08" w:rsidP="00A47688">
            <w:pPr>
              <w:pStyle w:val="Corpotesto"/>
              <w:jc w:val="center"/>
              <w:rPr>
                <w:b/>
                <w:bCs/>
              </w:rPr>
            </w:pPr>
            <w:r w:rsidRPr="00A47688">
              <w:rPr>
                <w:b/>
                <w:bCs/>
              </w:rPr>
              <w:t>Dichiarazione riassuntiva unica</w:t>
            </w:r>
          </w:p>
          <w:tbl>
            <w:tblPr>
              <w:tblW w:w="9915"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Layout w:type="fixed"/>
              <w:tblCellMar>
                <w:top w:w="34" w:type="dxa"/>
                <w:left w:w="34" w:type="dxa"/>
                <w:bottom w:w="23" w:type="dxa"/>
                <w:right w:w="34" w:type="dxa"/>
              </w:tblCellMar>
              <w:tblLook w:val="01E0" w:firstRow="1" w:lastRow="1" w:firstColumn="1" w:lastColumn="1" w:noHBand="0" w:noVBand="0"/>
            </w:tblPr>
            <w:tblGrid>
              <w:gridCol w:w="1459"/>
              <w:gridCol w:w="161"/>
              <w:gridCol w:w="2808"/>
              <w:gridCol w:w="2742"/>
              <w:gridCol w:w="490"/>
              <w:gridCol w:w="139"/>
              <w:gridCol w:w="2116"/>
            </w:tblGrid>
            <w:tr w:rsidR="00432C08" w:rsidRPr="00421E52" w14:paraId="5156B540" w14:textId="77777777" w:rsidTr="002337AD">
              <w:trPr>
                <w:gridAfter w:val="2"/>
                <w:wAfter w:w="1137" w:type="pct"/>
                <w:trHeight w:val="284"/>
              </w:trPr>
              <w:tc>
                <w:tcPr>
                  <w:tcW w:w="3863" w:type="pct"/>
                  <w:gridSpan w:val="5"/>
                  <w:tcBorders>
                    <w:top w:val="single" w:sz="2" w:space="0" w:color="FFFFFF"/>
                    <w:left w:val="single" w:sz="2" w:space="0" w:color="FFFFFF"/>
                    <w:bottom w:val="single" w:sz="2" w:space="0" w:color="808080"/>
                    <w:right w:val="single" w:sz="2" w:space="0" w:color="FFFFFF"/>
                  </w:tcBorders>
                  <w:vAlign w:val="center"/>
                  <w:hideMark/>
                </w:tcPr>
                <w:p w14:paraId="47D8558C" w14:textId="77777777" w:rsidR="00432C08" w:rsidRPr="00421E52" w:rsidRDefault="00432C08" w:rsidP="00A47688">
                  <w:pPr>
                    <w:pStyle w:val="Corpotesto"/>
                    <w:rPr>
                      <w:sz w:val="16"/>
                      <w:szCs w:val="16"/>
                    </w:rPr>
                  </w:pPr>
                  <w:r w:rsidRPr="00421E52">
                    <w:rPr>
                      <w:sz w:val="16"/>
                      <w:szCs w:val="16"/>
                    </w:rPr>
                    <w:t>Soggetto esecutore</w:t>
                  </w:r>
                </w:p>
              </w:tc>
            </w:tr>
            <w:tr w:rsidR="00432C08" w:rsidRPr="00421E52" w14:paraId="3D91BEE1"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0674267B" w14:textId="77777777" w:rsidR="00432C08" w:rsidRPr="00421E52" w:rsidRDefault="00432C08" w:rsidP="00A47688">
                  <w:pPr>
                    <w:pStyle w:val="Corpotesto"/>
                    <w:rPr>
                      <w:sz w:val="16"/>
                      <w:szCs w:val="16"/>
                    </w:rPr>
                  </w:pPr>
                  <w:r w:rsidRPr="00421E52">
                    <w:rPr>
                      <w:sz w:val="16"/>
                      <w:szCs w:val="16"/>
                    </w:rPr>
                    <w:t>ID</w:t>
                  </w:r>
                </w:p>
              </w:tc>
              <w:tc>
                <w:tcPr>
                  <w:tcW w:w="3127" w:type="pct"/>
                  <w:gridSpan w:val="4"/>
                  <w:tcBorders>
                    <w:top w:val="single" w:sz="2" w:space="0" w:color="808080"/>
                    <w:left w:val="single" w:sz="2" w:space="0" w:color="FFFFFF"/>
                    <w:bottom w:val="single" w:sz="2" w:space="0" w:color="808080"/>
                    <w:right w:val="single" w:sz="2" w:space="0" w:color="FFFFFF"/>
                  </w:tcBorders>
                  <w:vAlign w:val="center"/>
                  <w:hideMark/>
                </w:tcPr>
                <w:p w14:paraId="30F4E213" w14:textId="77777777" w:rsidR="00432C08" w:rsidRPr="00421E52" w:rsidRDefault="00432C08" w:rsidP="00A47688">
                  <w:pPr>
                    <w:pStyle w:val="Corpotesto"/>
                    <w:rPr>
                      <w:sz w:val="16"/>
                      <w:szCs w:val="16"/>
                    </w:rPr>
                  </w:pPr>
                  <w:r w:rsidRPr="00421E52">
                    <w:rPr>
                      <w:sz w:val="16"/>
                      <w:szCs w:val="16"/>
                    </w:rPr>
                    <w:fldChar w:fldCharType="begin">
                      <w:ffData>
                        <w:name w:val="Text2"/>
                        <w:enabled/>
                        <w:calcOnExit/>
                        <w:textInput>
                          <w:maxLength w:val="2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75" w:name="_Toc199425765"/>
                  <w:bookmarkStart w:id="76" w:name="_Toc199425857"/>
                  <w:bookmarkStart w:id="77" w:name="_Toc199426139"/>
                  <w:bookmarkStart w:id="78" w:name="_Toc199426254"/>
                  <w:bookmarkStart w:id="79" w:name="_Toc199426311"/>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75"/>
                  <w:bookmarkEnd w:id="76"/>
                  <w:bookmarkEnd w:id="77"/>
                  <w:bookmarkEnd w:id="78"/>
                  <w:bookmarkEnd w:id="79"/>
                  <w:r w:rsidRPr="00421E52">
                    <w:rPr>
                      <w:sz w:val="16"/>
                      <w:szCs w:val="16"/>
                    </w:rPr>
                    <w:fldChar w:fldCharType="end"/>
                  </w:r>
                </w:p>
              </w:tc>
            </w:tr>
            <w:tr w:rsidR="00432C08" w:rsidRPr="00421E52" w14:paraId="0A41448E"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1B549EA0" w14:textId="77777777" w:rsidR="00432C08" w:rsidRPr="00421E52" w:rsidRDefault="00432C08" w:rsidP="00A47688">
                  <w:pPr>
                    <w:pStyle w:val="Corpotesto"/>
                    <w:rPr>
                      <w:sz w:val="16"/>
                      <w:szCs w:val="16"/>
                    </w:rPr>
                  </w:pPr>
                  <w:r w:rsidRPr="00421E52">
                    <w:rPr>
                      <w:sz w:val="16"/>
                      <w:szCs w:val="16"/>
                    </w:rPr>
                    <w:t>ID unità organizzativa</w:t>
                  </w:r>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18560E49" w14:textId="77777777" w:rsidR="00432C08" w:rsidRPr="00421E52" w:rsidRDefault="00432C08" w:rsidP="00A47688">
                  <w:pPr>
                    <w:pStyle w:val="Corpotesto"/>
                    <w:rPr>
                      <w:sz w:val="16"/>
                      <w:szCs w:val="16"/>
                    </w:rPr>
                  </w:pPr>
                  <w:r w:rsidRPr="00421E52">
                    <w:rPr>
                      <w:sz w:val="16"/>
                      <w:szCs w:val="16"/>
                    </w:rPr>
                    <w:fldChar w:fldCharType="begin">
                      <w:ffData>
                        <w:name w:val="Text1"/>
                        <w:enabled/>
                        <w:calcOnExit/>
                        <w:textInput>
                          <w:maxLength w:val="2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80" w:name="_Toc199425766"/>
                  <w:bookmarkStart w:id="81" w:name="_Toc199425858"/>
                  <w:bookmarkStart w:id="82" w:name="_Toc199426140"/>
                  <w:bookmarkStart w:id="83" w:name="_Toc199426255"/>
                  <w:bookmarkStart w:id="84" w:name="_Toc19942631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80"/>
                  <w:bookmarkEnd w:id="81"/>
                  <w:bookmarkEnd w:id="82"/>
                  <w:bookmarkEnd w:id="83"/>
                  <w:bookmarkEnd w:id="84"/>
                  <w:r w:rsidRPr="00421E52">
                    <w:rPr>
                      <w:sz w:val="16"/>
                      <w:szCs w:val="16"/>
                    </w:rPr>
                    <w:fldChar w:fldCharType="end"/>
                  </w:r>
                  <w:r w:rsidRPr="00421E52">
                    <w:rPr>
                      <w:sz w:val="16"/>
                      <w:szCs w:val="16"/>
                    </w:rPr>
                    <w:t xml:space="preserve"> </w:t>
                  </w:r>
                </w:p>
                <w:p w14:paraId="386EB5CD" w14:textId="77777777" w:rsidR="00432C08" w:rsidRPr="00421E52" w:rsidRDefault="00432C08" w:rsidP="00A47688">
                  <w:pPr>
                    <w:pStyle w:val="Corpotesto"/>
                    <w:rPr>
                      <w:sz w:val="16"/>
                      <w:szCs w:val="16"/>
                    </w:rPr>
                  </w:pPr>
                </w:p>
              </w:tc>
            </w:tr>
            <w:tr w:rsidR="00432C08" w:rsidRPr="00421E52" w14:paraId="73C0A437"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04EFAF37" w14:textId="77777777" w:rsidR="00432C08" w:rsidRPr="00421E52" w:rsidRDefault="00432C08" w:rsidP="00A47688">
                  <w:pPr>
                    <w:pStyle w:val="Corpotesto"/>
                    <w:rPr>
                      <w:sz w:val="16"/>
                      <w:szCs w:val="16"/>
                    </w:rPr>
                  </w:pPr>
                  <w:r w:rsidRPr="00421E52">
                    <w:rPr>
                      <w:sz w:val="16"/>
                      <w:szCs w:val="16"/>
                    </w:rPr>
                    <w:t>Ragione sociale</w:t>
                  </w:r>
                </w:p>
              </w:tc>
              <w:tc>
                <w:tcPr>
                  <w:tcW w:w="3127" w:type="pct"/>
                  <w:gridSpan w:val="4"/>
                  <w:tcBorders>
                    <w:top w:val="single" w:sz="2" w:space="0" w:color="808080"/>
                    <w:left w:val="single" w:sz="2" w:space="0" w:color="FFFFFF"/>
                    <w:bottom w:val="single" w:sz="2" w:space="0" w:color="808080"/>
                    <w:right w:val="single" w:sz="2" w:space="0" w:color="FFFFFF"/>
                  </w:tcBorders>
                  <w:vAlign w:val="center"/>
                  <w:hideMark/>
                </w:tcPr>
                <w:p w14:paraId="7A218A39" w14:textId="77777777" w:rsidR="00432C08" w:rsidRPr="00421E52" w:rsidRDefault="00432C08" w:rsidP="00A47688">
                  <w:pPr>
                    <w:pStyle w:val="Corpotesto"/>
                    <w:rPr>
                      <w:sz w:val="16"/>
                      <w:szCs w:val="16"/>
                    </w:rPr>
                  </w:pPr>
                  <w:r w:rsidRPr="00421E52">
                    <w:rPr>
                      <w:sz w:val="16"/>
                      <w:szCs w:val="16"/>
                    </w:rPr>
                    <w:fldChar w:fldCharType="begin">
                      <w:ffData>
                        <w:name w:val="Text3"/>
                        <w:enabled/>
                        <w:calcOnExit/>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85" w:name="_Toc199425767"/>
                  <w:bookmarkStart w:id="86" w:name="_Toc199425859"/>
                  <w:bookmarkStart w:id="87" w:name="_Toc199426141"/>
                  <w:bookmarkStart w:id="88" w:name="_Toc199426256"/>
                  <w:bookmarkStart w:id="89" w:name="_Toc199426313"/>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85"/>
                  <w:bookmarkEnd w:id="86"/>
                  <w:bookmarkEnd w:id="87"/>
                  <w:bookmarkEnd w:id="88"/>
                  <w:bookmarkEnd w:id="89"/>
                  <w:r w:rsidRPr="00421E52">
                    <w:rPr>
                      <w:sz w:val="16"/>
                      <w:szCs w:val="16"/>
                    </w:rPr>
                    <w:fldChar w:fldCharType="end"/>
                  </w:r>
                </w:p>
              </w:tc>
            </w:tr>
            <w:tr w:rsidR="00432C08" w:rsidRPr="00421E52" w14:paraId="7FC69663"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tcPr>
                <w:p w14:paraId="4068C765" w14:textId="77777777" w:rsidR="00432C08" w:rsidRPr="00421E52" w:rsidRDefault="00432C08" w:rsidP="00A47688">
                  <w:pPr>
                    <w:pStyle w:val="Corpotesto"/>
                    <w:rPr>
                      <w:sz w:val="16"/>
                      <w:szCs w:val="16"/>
                    </w:rPr>
                  </w:pPr>
                  <w:proofErr w:type="gramStart"/>
                  <w:r>
                    <w:rPr>
                      <w:sz w:val="16"/>
                      <w:szCs w:val="16"/>
                    </w:rPr>
                    <w:t>Email</w:t>
                  </w:r>
                  <w:proofErr w:type="gramEnd"/>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0EB63972" w14:textId="77777777" w:rsidR="00432C08" w:rsidRPr="00421E52" w:rsidRDefault="00432C08" w:rsidP="00A47688">
                  <w:pPr>
                    <w:pStyle w:val="Corpotesto"/>
                    <w:rPr>
                      <w:sz w:val="16"/>
                      <w:szCs w:val="16"/>
                    </w:rPr>
                  </w:pPr>
                </w:p>
              </w:tc>
            </w:tr>
            <w:tr w:rsidR="00432C08" w:rsidRPr="00421E52" w14:paraId="10D1233C"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tcPr>
                <w:p w14:paraId="00845B37" w14:textId="77777777" w:rsidR="00432C08" w:rsidRDefault="00432C08" w:rsidP="00A47688">
                  <w:pPr>
                    <w:pStyle w:val="Corpotesto"/>
                    <w:rPr>
                      <w:sz w:val="16"/>
                      <w:szCs w:val="16"/>
                    </w:rPr>
                  </w:pPr>
                  <w:r>
                    <w:rPr>
                      <w:sz w:val="16"/>
                      <w:szCs w:val="16"/>
                    </w:rPr>
                    <w:t>PEC</w:t>
                  </w:r>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70ABFB35" w14:textId="77777777" w:rsidR="00432C08" w:rsidRPr="00421E52" w:rsidRDefault="00432C08" w:rsidP="00A47688">
                  <w:pPr>
                    <w:pStyle w:val="Corpotesto"/>
                    <w:rPr>
                      <w:sz w:val="16"/>
                      <w:szCs w:val="16"/>
                    </w:rPr>
                  </w:pPr>
                </w:p>
              </w:tc>
            </w:tr>
            <w:tr w:rsidR="00432C08" w:rsidRPr="00421E52" w14:paraId="1870908D" w14:textId="77777777" w:rsidTr="002337AD">
              <w:trPr>
                <w:gridAfter w:val="1"/>
                <w:wAfter w:w="1067" w:type="pct"/>
              </w:trPr>
              <w:tc>
                <w:tcPr>
                  <w:tcW w:w="3933" w:type="pct"/>
                  <w:gridSpan w:val="6"/>
                  <w:tcBorders>
                    <w:top w:val="single" w:sz="2" w:space="0" w:color="808080"/>
                    <w:left w:val="single" w:sz="2" w:space="0" w:color="FFFFFF"/>
                    <w:bottom w:val="single" w:sz="2" w:space="0" w:color="808080"/>
                    <w:right w:val="single" w:sz="2" w:space="0" w:color="FFFFFF"/>
                  </w:tcBorders>
                  <w:vAlign w:val="center"/>
                </w:tcPr>
                <w:p w14:paraId="424160EE" w14:textId="77777777" w:rsidR="00432C08" w:rsidRPr="00421E52" w:rsidRDefault="00432C08" w:rsidP="00A47688">
                  <w:pPr>
                    <w:pStyle w:val="Corpotesto"/>
                    <w:rPr>
                      <w:sz w:val="16"/>
                      <w:szCs w:val="16"/>
                    </w:rPr>
                  </w:pPr>
                </w:p>
                <w:p w14:paraId="613063C6" w14:textId="77777777" w:rsidR="00432C08" w:rsidRPr="00421E52" w:rsidRDefault="00432C08" w:rsidP="00A47688">
                  <w:pPr>
                    <w:pStyle w:val="Corpotesto"/>
                    <w:rPr>
                      <w:sz w:val="16"/>
                      <w:szCs w:val="16"/>
                    </w:rPr>
                  </w:pPr>
                  <w:r w:rsidRPr="00421E52">
                    <w:rPr>
                      <w:sz w:val="16"/>
                      <w:szCs w:val="16"/>
                    </w:rPr>
                    <w:t>Responsabile unità organizzativa</w:t>
                  </w:r>
                </w:p>
              </w:tc>
            </w:tr>
            <w:tr w:rsidR="00432C08" w:rsidRPr="00421E52" w14:paraId="157B22B0" w14:textId="77777777" w:rsidTr="002337AD">
              <w:trPr>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31664119" w14:textId="77777777" w:rsidR="00432C08" w:rsidRPr="00421E52" w:rsidRDefault="00432C08" w:rsidP="00A47688">
                  <w:pPr>
                    <w:pStyle w:val="Corpotesto"/>
                    <w:rPr>
                      <w:sz w:val="16"/>
                      <w:szCs w:val="16"/>
                    </w:rPr>
                  </w:pPr>
                  <w:r w:rsidRPr="00421E52">
                    <w:rPr>
                      <w:sz w:val="16"/>
                      <w:szCs w:val="16"/>
                    </w:rPr>
                    <w:t>Cognome</w:t>
                  </w:r>
                </w:p>
              </w:tc>
              <w:tc>
                <w:tcPr>
                  <w:tcW w:w="1416" w:type="pct"/>
                  <w:tcBorders>
                    <w:top w:val="single" w:sz="2" w:space="0" w:color="808080"/>
                    <w:left w:val="single" w:sz="2" w:space="0" w:color="FFFFFF"/>
                    <w:bottom w:val="single" w:sz="2" w:space="0" w:color="808080"/>
                    <w:right w:val="single" w:sz="2" w:space="0" w:color="FFFFFF"/>
                  </w:tcBorders>
                  <w:vAlign w:val="center"/>
                  <w:hideMark/>
                </w:tcPr>
                <w:p w14:paraId="3ADC27AF" w14:textId="77777777" w:rsidR="00432C08" w:rsidRPr="00421E52" w:rsidRDefault="00432C08" w:rsidP="00A47688">
                  <w:pPr>
                    <w:pStyle w:val="Corpotesto"/>
                    <w:rPr>
                      <w:sz w:val="16"/>
                      <w:szCs w:val="16"/>
                    </w:rPr>
                  </w:pPr>
                  <w:r w:rsidRPr="00421E52">
                    <w:rPr>
                      <w:sz w:val="16"/>
                      <w:szCs w:val="16"/>
                    </w:rPr>
                    <w:fldChar w:fldCharType="begin">
                      <w:ffData>
                        <w:name w:val="Text5"/>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c>
                <w:tcPr>
                  <w:tcW w:w="1383" w:type="pct"/>
                  <w:tcBorders>
                    <w:top w:val="single" w:sz="2" w:space="0" w:color="808080"/>
                    <w:left w:val="single" w:sz="2" w:space="0" w:color="FFFFFF"/>
                    <w:bottom w:val="single" w:sz="2" w:space="0" w:color="808080"/>
                    <w:right w:val="single" w:sz="2" w:space="0" w:color="FFFFFF"/>
                  </w:tcBorders>
                  <w:vAlign w:val="center"/>
                  <w:hideMark/>
                </w:tcPr>
                <w:p w14:paraId="2AEB48FB" w14:textId="77777777" w:rsidR="00432C08" w:rsidRPr="00421E52" w:rsidRDefault="00432C08" w:rsidP="00A47688">
                  <w:pPr>
                    <w:pStyle w:val="Corpotesto"/>
                    <w:rPr>
                      <w:sz w:val="16"/>
                      <w:szCs w:val="16"/>
                    </w:rPr>
                  </w:pPr>
                  <w:r w:rsidRPr="00421E52">
                    <w:rPr>
                      <w:sz w:val="16"/>
                      <w:szCs w:val="16"/>
                    </w:rPr>
                    <w:t>Nome</w:t>
                  </w:r>
                </w:p>
              </w:tc>
              <w:tc>
                <w:tcPr>
                  <w:tcW w:w="1384" w:type="pct"/>
                  <w:gridSpan w:val="3"/>
                  <w:tcBorders>
                    <w:top w:val="single" w:sz="2" w:space="0" w:color="808080"/>
                    <w:left w:val="single" w:sz="2" w:space="0" w:color="FFFFFF"/>
                    <w:bottom w:val="single" w:sz="2" w:space="0" w:color="808080"/>
                    <w:right w:val="single" w:sz="2" w:space="0" w:color="FFFFFF"/>
                  </w:tcBorders>
                  <w:vAlign w:val="center"/>
                  <w:hideMark/>
                </w:tcPr>
                <w:p w14:paraId="1F5B87F2" w14:textId="77777777" w:rsidR="00432C08" w:rsidRPr="00421E52" w:rsidRDefault="00432C08" w:rsidP="00A47688">
                  <w:pPr>
                    <w:pStyle w:val="Corpotesto"/>
                    <w:rPr>
                      <w:sz w:val="16"/>
                      <w:szCs w:val="16"/>
                    </w:rPr>
                  </w:pPr>
                  <w:r w:rsidRPr="00421E52">
                    <w:rPr>
                      <w:sz w:val="16"/>
                      <w:szCs w:val="16"/>
                    </w:rPr>
                    <w:fldChar w:fldCharType="begin">
                      <w:ffData>
                        <w:name w:val="Text5"/>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11596EF3" w14:textId="77777777" w:rsidTr="002337AD">
              <w:trPr>
                <w:gridAfter w:val="1"/>
                <w:wAfter w:w="1067" w:type="pct"/>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2FEE7043" w14:textId="77777777" w:rsidR="00432C08" w:rsidRPr="00421E52" w:rsidRDefault="00432C08" w:rsidP="00A47688">
                  <w:pPr>
                    <w:pStyle w:val="Corpotesto"/>
                    <w:rPr>
                      <w:sz w:val="16"/>
                      <w:szCs w:val="16"/>
                    </w:rPr>
                  </w:pPr>
                  <w:r w:rsidRPr="00421E52">
                    <w:rPr>
                      <w:sz w:val="16"/>
                      <w:szCs w:val="16"/>
                    </w:rPr>
                    <w:t>Codice fiscale</w:t>
                  </w:r>
                </w:p>
              </w:tc>
              <w:tc>
                <w:tcPr>
                  <w:tcW w:w="3116" w:type="pct"/>
                  <w:gridSpan w:val="4"/>
                  <w:tcBorders>
                    <w:top w:val="single" w:sz="2" w:space="0" w:color="808080"/>
                    <w:left w:val="single" w:sz="2" w:space="0" w:color="FFFFFF"/>
                    <w:bottom w:val="single" w:sz="2" w:space="0" w:color="808080"/>
                    <w:right w:val="single" w:sz="2" w:space="0" w:color="FFFFFF"/>
                  </w:tcBorders>
                  <w:vAlign w:val="center"/>
                  <w:hideMark/>
                </w:tcPr>
                <w:p w14:paraId="69558843" w14:textId="77777777" w:rsidR="00432C08" w:rsidRPr="00421E52" w:rsidRDefault="00432C08" w:rsidP="00A47688">
                  <w:pPr>
                    <w:pStyle w:val="Corpotesto"/>
                    <w:rPr>
                      <w:sz w:val="16"/>
                      <w:szCs w:val="16"/>
                    </w:rPr>
                  </w:pPr>
                  <w:r w:rsidRPr="00421E52">
                    <w:rPr>
                      <w:sz w:val="16"/>
                      <w:szCs w:val="16"/>
                    </w:rPr>
                    <w:fldChar w:fldCharType="begin">
                      <w:ffData>
                        <w:name w:val="Text6"/>
                        <w:enabled/>
                        <w:calcOnExit w:val="0"/>
                        <w:textInput>
                          <w:maxLength w:val="16"/>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5CAB0695" w14:textId="77777777" w:rsidTr="002337AD">
              <w:trPr>
                <w:gridAfter w:val="1"/>
                <w:wAfter w:w="1067" w:type="pct"/>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2F021660" w14:textId="77777777" w:rsidR="00432C08" w:rsidRPr="00421E52" w:rsidRDefault="00432C08" w:rsidP="00A47688">
                  <w:pPr>
                    <w:pStyle w:val="Corpotesto"/>
                    <w:rPr>
                      <w:sz w:val="16"/>
                      <w:szCs w:val="16"/>
                    </w:rPr>
                  </w:pPr>
                  <w:r w:rsidRPr="00421E52">
                    <w:rPr>
                      <w:sz w:val="16"/>
                      <w:szCs w:val="16"/>
                    </w:rPr>
                    <w:t>Ruolo</w:t>
                  </w:r>
                </w:p>
              </w:tc>
              <w:tc>
                <w:tcPr>
                  <w:tcW w:w="3116" w:type="pct"/>
                  <w:gridSpan w:val="4"/>
                  <w:tcBorders>
                    <w:top w:val="single" w:sz="2" w:space="0" w:color="808080"/>
                    <w:left w:val="single" w:sz="2" w:space="0" w:color="FFFFFF"/>
                    <w:bottom w:val="single" w:sz="2" w:space="0" w:color="808080"/>
                    <w:right w:val="single" w:sz="2" w:space="0" w:color="FFFFFF"/>
                  </w:tcBorders>
                  <w:vAlign w:val="center"/>
                  <w:hideMark/>
                </w:tcPr>
                <w:p w14:paraId="7E214041" w14:textId="77777777" w:rsidR="00432C08" w:rsidRPr="00421E52" w:rsidRDefault="00432C08" w:rsidP="00A47688">
                  <w:pPr>
                    <w:pStyle w:val="Corpotesto"/>
                    <w:rPr>
                      <w:sz w:val="16"/>
                      <w:szCs w:val="16"/>
                    </w:rPr>
                  </w:pPr>
                  <w:r w:rsidRPr="00421E52">
                    <w:rPr>
                      <w:sz w:val="16"/>
                      <w:szCs w:val="16"/>
                    </w:rPr>
                    <w:t>Indicare se Resp. UO o RL</w:t>
                  </w:r>
                </w:p>
              </w:tc>
            </w:tr>
          </w:tbl>
          <w:p w14:paraId="28285D78" w14:textId="77777777" w:rsidR="00432C08" w:rsidRPr="005C54FF" w:rsidRDefault="00432C08" w:rsidP="00A47688">
            <w:pPr>
              <w:pStyle w:val="Corpotesto"/>
              <w:rPr>
                <w:sz w:val="20"/>
                <w:szCs w:val="20"/>
              </w:rPr>
            </w:pPr>
          </w:p>
          <w:p w14:paraId="2F96882E" w14:textId="77777777" w:rsidR="00432C08" w:rsidRPr="005C54FF" w:rsidRDefault="00432C08" w:rsidP="00A47688">
            <w:pPr>
              <w:pStyle w:val="Corpotesto"/>
              <w:rPr>
                <w:sz w:val="20"/>
                <w:szCs w:val="20"/>
              </w:rPr>
            </w:pPr>
            <w:r w:rsidRPr="005C54FF">
              <w:rPr>
                <w:sz w:val="20"/>
                <w:szCs w:val="20"/>
              </w:rPr>
              <w:t>Il/la sottoscritto/a</w:t>
            </w:r>
            <w:r w:rsidRPr="005C54FF">
              <w:rPr>
                <w:sz w:val="20"/>
                <w:szCs w:val="20"/>
              </w:rPr>
              <w:tab/>
              <w:t xml:space="preserve">……………… nato/a </w:t>
            </w:r>
            <w:proofErr w:type="spellStart"/>
            <w:r w:rsidRPr="005C54FF">
              <w:rPr>
                <w:sz w:val="20"/>
                <w:szCs w:val="20"/>
              </w:rPr>
              <w:t>a</w:t>
            </w:r>
            <w:proofErr w:type="spellEnd"/>
            <w:r w:rsidRPr="005C54FF">
              <w:rPr>
                <w:sz w:val="20"/>
                <w:szCs w:val="20"/>
              </w:rPr>
              <w:t xml:space="preserve">……………………..., </w:t>
            </w:r>
            <w:proofErr w:type="spellStart"/>
            <w:r w:rsidRPr="005C54FF">
              <w:rPr>
                <w:sz w:val="20"/>
                <w:szCs w:val="20"/>
              </w:rPr>
              <w:t>prov</w:t>
            </w:r>
            <w:proofErr w:type="spellEnd"/>
            <w:r w:rsidRPr="005C54FF">
              <w:rPr>
                <w:sz w:val="20"/>
                <w:szCs w:val="20"/>
              </w:rPr>
              <w:t xml:space="preserve">……, il …………, Cod. Fiscale ………………... in qualità di </w:t>
            </w:r>
          </w:p>
          <w:p w14:paraId="3CF32068" w14:textId="77777777" w:rsidR="00432C08" w:rsidRPr="005C54FF" w:rsidRDefault="00432C08" w:rsidP="00A47688">
            <w:pPr>
              <w:pStyle w:val="Corpotesto"/>
              <w:rPr>
                <w:sz w:val="20"/>
                <w:szCs w:val="20"/>
              </w:rPr>
            </w:pPr>
            <w:r w:rsidRPr="005C54FF">
              <w:rPr>
                <w:sz w:val="20"/>
                <w:szCs w:val="20"/>
              </w:rPr>
              <w:t>□ rappresentante legale / □ altro soggetto con potere di firma ……………………………, del soggetto esecutore ………. con sede in via/piazza</w:t>
            </w:r>
            <w:r w:rsidRPr="005C54FF">
              <w:rPr>
                <w:sz w:val="20"/>
                <w:szCs w:val="20"/>
              </w:rPr>
              <w:tab/>
              <w:t>…………………………, n.</w:t>
            </w:r>
            <w:proofErr w:type="gramStart"/>
            <w:r w:rsidRPr="005C54FF">
              <w:rPr>
                <w:sz w:val="20"/>
                <w:szCs w:val="20"/>
              </w:rPr>
              <w:t xml:space="preserve"> ….</w:t>
            </w:r>
            <w:proofErr w:type="gramEnd"/>
            <w:r w:rsidRPr="005C54FF">
              <w:rPr>
                <w:sz w:val="20"/>
                <w:szCs w:val="20"/>
              </w:rPr>
              <w:t>, CAP…. Prov. ….</w:t>
            </w:r>
            <w:r>
              <w:t xml:space="preserve"> </w:t>
            </w:r>
            <w:r w:rsidRPr="001C3403">
              <w:rPr>
                <w:sz w:val="20"/>
                <w:szCs w:val="20"/>
              </w:rPr>
              <w:t xml:space="preserve">Indirizzo PEC ……………. (indirizzo </w:t>
            </w:r>
            <w:proofErr w:type="gramStart"/>
            <w:r w:rsidRPr="001C3403">
              <w:rPr>
                <w:sz w:val="20"/>
                <w:szCs w:val="20"/>
              </w:rPr>
              <w:t>email</w:t>
            </w:r>
            <w:proofErr w:type="gramEnd"/>
            <w:r w:rsidRPr="001C3403">
              <w:rPr>
                <w:sz w:val="20"/>
                <w:szCs w:val="20"/>
              </w:rPr>
              <w:t xml:space="preserve"> ………) che saranno utilizzato dalla Provincia/Città metropolitana titolare dell’Avviso per le comunicazioni ufficiali relative alla Dote).</w:t>
            </w:r>
          </w:p>
          <w:p w14:paraId="562F0B80" w14:textId="77777777" w:rsidR="00432C08" w:rsidRPr="005C54FF" w:rsidRDefault="00432C08" w:rsidP="00A47688">
            <w:pPr>
              <w:pStyle w:val="Corpotesto"/>
              <w:rPr>
                <w:sz w:val="20"/>
                <w:szCs w:val="20"/>
              </w:rPr>
            </w:pPr>
          </w:p>
          <w:p w14:paraId="65D8FF8B" w14:textId="77777777" w:rsidR="00432C08" w:rsidRPr="005C54FF" w:rsidRDefault="00432C08" w:rsidP="00A47688">
            <w:pPr>
              <w:pStyle w:val="Corpotesto"/>
              <w:rPr>
                <w:sz w:val="20"/>
                <w:szCs w:val="20"/>
              </w:rPr>
            </w:pPr>
            <w:r w:rsidRPr="005C54FF">
              <w:rPr>
                <w:sz w:val="20"/>
                <w:szCs w:val="20"/>
              </w:rPr>
              <w:t>DICHIARA</w:t>
            </w:r>
          </w:p>
          <w:p w14:paraId="50D073BA" w14:textId="77777777" w:rsidR="00432C08" w:rsidRPr="005C54FF" w:rsidRDefault="00432C08" w:rsidP="00A47688">
            <w:pPr>
              <w:pStyle w:val="Corpotesto"/>
              <w:rPr>
                <w:sz w:val="20"/>
                <w:szCs w:val="20"/>
              </w:rPr>
            </w:pPr>
            <w:r w:rsidRPr="005C54FF">
              <w:rPr>
                <w:sz w:val="20"/>
                <w:szCs w:val="20"/>
              </w:rPr>
              <w:t xml:space="preserve">di aver sottoscritto l’Atto di Adesione Unico con riferimento all’iniziativa </w:t>
            </w:r>
            <w:r w:rsidRPr="005C54FF">
              <w:rPr>
                <w:sz w:val="20"/>
                <w:szCs w:val="20"/>
              </w:rPr>
              <w:fldChar w:fldCharType="begin">
                <w:ffData>
                  <w:name w:val="Text5"/>
                  <w:enabled/>
                  <w:calcOnExit w:val="0"/>
                  <w:textInput>
                    <w:maxLength w:val="100"/>
                  </w:textInput>
                </w:ffData>
              </w:fldChar>
            </w:r>
            <w:r w:rsidRPr="005C54FF">
              <w:rPr>
                <w:sz w:val="20"/>
                <w:szCs w:val="20"/>
              </w:rPr>
              <w:instrText xml:space="preserve"> FORMTEXT </w:instrText>
            </w:r>
            <w:r w:rsidRPr="005C54FF">
              <w:rPr>
                <w:sz w:val="20"/>
                <w:szCs w:val="20"/>
              </w:rPr>
            </w:r>
            <w:r w:rsidRPr="005C54FF">
              <w:rPr>
                <w:sz w:val="20"/>
                <w:szCs w:val="20"/>
              </w:rPr>
              <w:fldChar w:fldCharType="separate"/>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fldChar w:fldCharType="end"/>
            </w:r>
            <w:r w:rsidRPr="005C54FF">
              <w:rPr>
                <w:sz w:val="20"/>
                <w:szCs w:val="20"/>
              </w:rPr>
              <w:t xml:space="preserve"> di cui al </w:t>
            </w:r>
            <w:proofErr w:type="spellStart"/>
            <w:r w:rsidRPr="005C54FF">
              <w:rPr>
                <w:sz w:val="20"/>
                <w:szCs w:val="20"/>
              </w:rPr>
              <w:t>d.d.u.o</w:t>
            </w:r>
            <w:proofErr w:type="spellEnd"/>
            <w:r w:rsidRPr="005C54FF">
              <w:rPr>
                <w:sz w:val="20"/>
                <w:szCs w:val="20"/>
              </w:rPr>
              <w:t xml:space="preserve">. </w:t>
            </w:r>
            <w:r w:rsidRPr="005C54FF">
              <w:rPr>
                <w:sz w:val="20"/>
                <w:szCs w:val="20"/>
              </w:rPr>
              <w:fldChar w:fldCharType="begin">
                <w:ffData>
                  <w:name w:val="Text5"/>
                  <w:enabled/>
                  <w:calcOnExit w:val="0"/>
                  <w:textInput>
                    <w:maxLength w:val="100"/>
                  </w:textInput>
                </w:ffData>
              </w:fldChar>
            </w:r>
            <w:r w:rsidRPr="005C54FF">
              <w:rPr>
                <w:sz w:val="20"/>
                <w:szCs w:val="20"/>
              </w:rPr>
              <w:instrText xml:space="preserve"> FORMTEXT </w:instrText>
            </w:r>
            <w:r w:rsidRPr="005C54FF">
              <w:rPr>
                <w:sz w:val="20"/>
                <w:szCs w:val="20"/>
              </w:rPr>
            </w:r>
            <w:r w:rsidRPr="005C54FF">
              <w:rPr>
                <w:sz w:val="20"/>
                <w:szCs w:val="20"/>
              </w:rPr>
              <w:fldChar w:fldCharType="separate"/>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fldChar w:fldCharType="end"/>
            </w:r>
            <w:r w:rsidRPr="005C54FF">
              <w:rPr>
                <w:sz w:val="20"/>
                <w:szCs w:val="20"/>
              </w:rPr>
              <w:t xml:space="preserve"> e quindi di accettare senza riserve le condizioni stabilite da Regione Lombardia per l’erogazione dei servizi formativi e/o al lavoro in regime di concessione.</w:t>
            </w:r>
          </w:p>
          <w:p w14:paraId="67F4868D" w14:textId="77777777" w:rsidR="00432C08" w:rsidRPr="005C54FF" w:rsidRDefault="00432C08" w:rsidP="00A47688">
            <w:pPr>
              <w:pStyle w:val="Corpotesto"/>
              <w:rPr>
                <w:sz w:val="20"/>
                <w:szCs w:val="20"/>
              </w:rPr>
            </w:pPr>
            <w:r w:rsidRPr="005C54FF">
              <w:rPr>
                <w:sz w:val="20"/>
                <w:szCs w:val="20"/>
              </w:rPr>
              <w:t>di aver preso in carico il/la Sig./</w:t>
            </w:r>
            <w:proofErr w:type="spellStart"/>
            <w:r w:rsidRPr="005C54FF">
              <w:rPr>
                <w:sz w:val="20"/>
                <w:szCs w:val="20"/>
              </w:rPr>
              <w:t>ra</w:t>
            </w:r>
            <w:proofErr w:type="spellEnd"/>
            <w:r w:rsidRPr="005C54FF">
              <w:rPr>
                <w:sz w:val="20"/>
                <w:szCs w:val="20"/>
              </w:rPr>
              <w:t>:</w:t>
            </w:r>
          </w:p>
          <w:p w14:paraId="2ADAC337" w14:textId="77777777" w:rsidR="00432C08" w:rsidRPr="005C54FF" w:rsidRDefault="00432C08" w:rsidP="00A47688">
            <w:pPr>
              <w:pStyle w:val="Corpotesto"/>
              <w:rPr>
                <w:sz w:val="20"/>
                <w:szCs w:val="20"/>
              </w:rPr>
            </w:pPr>
          </w:p>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806"/>
              <w:gridCol w:w="179"/>
              <w:gridCol w:w="378"/>
              <w:gridCol w:w="1588"/>
              <w:gridCol w:w="191"/>
              <w:gridCol w:w="396"/>
              <w:gridCol w:w="189"/>
              <w:gridCol w:w="382"/>
              <w:gridCol w:w="235"/>
              <w:gridCol w:w="203"/>
              <w:gridCol w:w="560"/>
              <w:gridCol w:w="193"/>
              <w:gridCol w:w="1995"/>
              <w:gridCol w:w="353"/>
              <w:gridCol w:w="832"/>
              <w:gridCol w:w="168"/>
            </w:tblGrid>
            <w:tr w:rsidR="00432C08" w:rsidRPr="00421E52" w14:paraId="33427647" w14:textId="77777777" w:rsidTr="002337AD">
              <w:trPr>
                <w:gridAfter w:val="1"/>
                <w:wAfter w:w="87" w:type="pct"/>
                <w:trHeight w:val="284"/>
              </w:trPr>
              <w:tc>
                <w:tcPr>
                  <w:tcW w:w="4913" w:type="pct"/>
                  <w:gridSpan w:val="15"/>
                  <w:tcBorders>
                    <w:top w:val="single" w:sz="2" w:space="0" w:color="FFFFFF"/>
                    <w:left w:val="single" w:sz="2" w:space="0" w:color="FFFFFF"/>
                    <w:bottom w:val="single" w:sz="2" w:space="0" w:color="808080"/>
                    <w:right w:val="single" w:sz="2" w:space="0" w:color="FFFFFF"/>
                  </w:tcBorders>
                  <w:vAlign w:val="center"/>
                  <w:hideMark/>
                </w:tcPr>
                <w:p w14:paraId="257FCF5A" w14:textId="77777777" w:rsidR="00432C08" w:rsidRPr="00421E52" w:rsidRDefault="00432C08" w:rsidP="00A47688">
                  <w:pPr>
                    <w:pStyle w:val="Corpotesto"/>
                    <w:rPr>
                      <w:sz w:val="16"/>
                      <w:szCs w:val="16"/>
                    </w:rPr>
                  </w:pPr>
                  <w:r w:rsidRPr="00421E52">
                    <w:rPr>
                      <w:sz w:val="16"/>
                      <w:szCs w:val="16"/>
                    </w:rPr>
                    <w:t>[Campi compilati in automatico dal PIP]</w:t>
                  </w:r>
                </w:p>
              </w:tc>
            </w:tr>
            <w:tr w:rsidR="00432C08" w:rsidRPr="00421E52" w14:paraId="446AB9E2"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7C05FAE" w14:textId="77777777" w:rsidR="00432C08" w:rsidRPr="00421E52" w:rsidRDefault="00432C08" w:rsidP="00A47688">
                  <w:pPr>
                    <w:pStyle w:val="Corpotesto"/>
                    <w:rPr>
                      <w:sz w:val="16"/>
                      <w:szCs w:val="16"/>
                    </w:rPr>
                  </w:pPr>
                  <w:r w:rsidRPr="00421E52">
                    <w:rPr>
                      <w:sz w:val="16"/>
                      <w:szCs w:val="16"/>
                    </w:rPr>
                    <w:t>Cognome</w:t>
                  </w:r>
                </w:p>
              </w:tc>
              <w:tc>
                <w:tcPr>
                  <w:tcW w:w="1834" w:type="pct"/>
                  <w:gridSpan w:val="8"/>
                  <w:tcBorders>
                    <w:top w:val="single" w:sz="2" w:space="0" w:color="808080"/>
                    <w:left w:val="single" w:sz="2" w:space="0" w:color="FFFFFF"/>
                    <w:bottom w:val="single" w:sz="2" w:space="0" w:color="808080"/>
                    <w:right w:val="single" w:sz="2" w:space="0" w:color="FFFFFF"/>
                  </w:tcBorders>
                  <w:vAlign w:val="center"/>
                  <w:hideMark/>
                </w:tcPr>
                <w:p w14:paraId="4A23608A"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90" w:name="_Toc199425769"/>
                  <w:bookmarkStart w:id="91" w:name="_Toc199425861"/>
                  <w:bookmarkStart w:id="92" w:name="_Toc199426143"/>
                  <w:bookmarkStart w:id="93" w:name="_Toc199426258"/>
                  <w:bookmarkStart w:id="94" w:name="_Toc199426315"/>
                  <w:bookmarkStart w:id="95" w:name="_Toc199426383"/>
                  <w:bookmarkStart w:id="96" w:name="_Toc19942645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90"/>
                  <w:bookmarkEnd w:id="91"/>
                  <w:bookmarkEnd w:id="92"/>
                  <w:bookmarkEnd w:id="93"/>
                  <w:bookmarkEnd w:id="94"/>
                  <w:bookmarkEnd w:id="95"/>
                  <w:bookmarkEnd w:id="96"/>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4A3B6F2A" w14:textId="77777777" w:rsidR="00432C08" w:rsidRPr="00421E52" w:rsidRDefault="00432C08" w:rsidP="00A47688">
                  <w:pPr>
                    <w:pStyle w:val="Corpotesto"/>
                    <w:rPr>
                      <w:sz w:val="16"/>
                      <w:szCs w:val="16"/>
                    </w:rPr>
                  </w:pPr>
                  <w:r w:rsidRPr="00421E52">
                    <w:rPr>
                      <w:sz w:val="16"/>
                      <w:szCs w:val="16"/>
                    </w:rPr>
                    <w:t>Nome</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652480B6"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97" w:name="_Toc199425771"/>
                  <w:bookmarkStart w:id="98" w:name="_Toc199425863"/>
                  <w:bookmarkStart w:id="99" w:name="_Toc199426145"/>
                  <w:bookmarkStart w:id="100" w:name="_Toc199426260"/>
                  <w:bookmarkStart w:id="101" w:name="_Toc199426317"/>
                  <w:bookmarkStart w:id="102" w:name="_Toc199426385"/>
                  <w:bookmarkStart w:id="103" w:name="_Toc199426457"/>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97"/>
                  <w:bookmarkEnd w:id="98"/>
                  <w:bookmarkEnd w:id="99"/>
                  <w:bookmarkEnd w:id="100"/>
                  <w:bookmarkEnd w:id="101"/>
                  <w:bookmarkEnd w:id="102"/>
                  <w:bookmarkEnd w:id="103"/>
                  <w:r w:rsidRPr="00421E52">
                    <w:rPr>
                      <w:sz w:val="16"/>
                      <w:szCs w:val="16"/>
                    </w:rPr>
                    <w:fldChar w:fldCharType="end"/>
                  </w:r>
                </w:p>
              </w:tc>
            </w:tr>
            <w:tr w:rsidR="00432C08" w:rsidRPr="00421E52" w14:paraId="494C2431"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4D69DEEE" w14:textId="77777777" w:rsidR="00432C08" w:rsidRPr="00421E52" w:rsidRDefault="00432C08" w:rsidP="00A47688">
                  <w:pPr>
                    <w:pStyle w:val="Corpotesto"/>
                    <w:rPr>
                      <w:sz w:val="16"/>
                      <w:szCs w:val="16"/>
                    </w:rPr>
                  </w:pPr>
                  <w:r w:rsidRPr="00421E52">
                    <w:rPr>
                      <w:sz w:val="16"/>
                      <w:szCs w:val="16"/>
                    </w:rPr>
                    <w:t>Sesso</w:t>
                  </w:r>
                </w:p>
              </w:tc>
              <w:tc>
                <w:tcPr>
                  <w:tcW w:w="1834" w:type="pct"/>
                  <w:gridSpan w:val="8"/>
                  <w:tcBorders>
                    <w:top w:val="single" w:sz="2" w:space="0" w:color="808080"/>
                    <w:left w:val="single" w:sz="2" w:space="0" w:color="FFFFFF"/>
                    <w:bottom w:val="single" w:sz="2" w:space="0" w:color="808080"/>
                    <w:right w:val="single" w:sz="2" w:space="0" w:color="FFFFFF"/>
                  </w:tcBorders>
                  <w:vAlign w:val="center"/>
                  <w:hideMark/>
                </w:tcPr>
                <w:p w14:paraId="719A2367"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04" w:name="_Toc199425772"/>
                  <w:bookmarkStart w:id="105" w:name="_Toc199425864"/>
                  <w:bookmarkStart w:id="106" w:name="_Toc199426146"/>
                  <w:bookmarkStart w:id="107" w:name="_Toc199426261"/>
                  <w:bookmarkStart w:id="108" w:name="_Toc199426318"/>
                  <w:bookmarkStart w:id="109" w:name="_Toc199426386"/>
                  <w:bookmarkStart w:id="110" w:name="_Toc199426458"/>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04"/>
                  <w:bookmarkEnd w:id="105"/>
                  <w:bookmarkEnd w:id="106"/>
                  <w:bookmarkEnd w:id="107"/>
                  <w:bookmarkEnd w:id="108"/>
                  <w:bookmarkEnd w:id="109"/>
                  <w:bookmarkEnd w:id="110"/>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414D298B"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483F8E8A" w14:textId="77777777" w:rsidR="00432C08" w:rsidRPr="00421E52" w:rsidRDefault="00432C08" w:rsidP="00A47688">
                  <w:pPr>
                    <w:pStyle w:val="Corpotesto"/>
                    <w:rPr>
                      <w:sz w:val="16"/>
                      <w:szCs w:val="16"/>
                    </w:rPr>
                  </w:pPr>
                </w:p>
              </w:tc>
            </w:tr>
            <w:tr w:rsidR="00432C08" w:rsidRPr="00421E52" w14:paraId="2E0D5A4B"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09154066" w14:textId="77777777" w:rsidR="00432C08" w:rsidRPr="00421E52" w:rsidRDefault="00432C08" w:rsidP="00A47688">
                  <w:pPr>
                    <w:pStyle w:val="Corpotesto"/>
                    <w:rPr>
                      <w:sz w:val="16"/>
                      <w:szCs w:val="16"/>
                    </w:rPr>
                  </w:pPr>
                  <w:r w:rsidRPr="00421E52">
                    <w:rPr>
                      <w:sz w:val="16"/>
                      <w:szCs w:val="16"/>
                    </w:rPr>
                    <w:lastRenderedPageBreak/>
                    <w:t>Codice Fiscale</w:t>
                  </w:r>
                </w:p>
              </w:tc>
              <w:tc>
                <w:tcPr>
                  <w:tcW w:w="3977" w:type="pct"/>
                  <w:gridSpan w:val="14"/>
                  <w:tcBorders>
                    <w:top w:val="single" w:sz="2" w:space="0" w:color="808080"/>
                    <w:left w:val="single" w:sz="2" w:space="0" w:color="FFFFFF"/>
                    <w:bottom w:val="single" w:sz="2" w:space="0" w:color="808080"/>
                    <w:right w:val="single" w:sz="2" w:space="0" w:color="FFFFFF"/>
                  </w:tcBorders>
                  <w:vAlign w:val="center"/>
                  <w:hideMark/>
                </w:tcPr>
                <w:p w14:paraId="0F543F4E"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11" w:name="_Toc199425773"/>
                  <w:bookmarkStart w:id="112" w:name="_Toc199425865"/>
                  <w:bookmarkStart w:id="113" w:name="_Toc199426147"/>
                  <w:bookmarkStart w:id="114" w:name="_Toc199426262"/>
                  <w:bookmarkStart w:id="115" w:name="_Toc199426319"/>
                  <w:bookmarkStart w:id="116" w:name="_Toc199426387"/>
                  <w:bookmarkStart w:id="117" w:name="_Toc199426459"/>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11"/>
                  <w:bookmarkEnd w:id="112"/>
                  <w:bookmarkEnd w:id="113"/>
                  <w:bookmarkEnd w:id="114"/>
                  <w:bookmarkEnd w:id="115"/>
                  <w:bookmarkEnd w:id="116"/>
                  <w:bookmarkEnd w:id="117"/>
                  <w:r w:rsidRPr="00421E52">
                    <w:rPr>
                      <w:sz w:val="16"/>
                      <w:szCs w:val="16"/>
                    </w:rPr>
                    <w:fldChar w:fldCharType="end"/>
                  </w:r>
                  <w:r w:rsidRPr="00421E52">
                    <w:rPr>
                      <w:sz w:val="16"/>
                      <w:szCs w:val="16"/>
                    </w:rPr>
                    <w:tab/>
                  </w:r>
                  <w:r w:rsidRPr="00421E52">
                    <w:rPr>
                      <w:sz w:val="16"/>
                      <w:szCs w:val="16"/>
                    </w:rPr>
                    <w:tab/>
                  </w:r>
                  <w:r w:rsidRPr="00421E52">
                    <w:rPr>
                      <w:sz w:val="16"/>
                      <w:szCs w:val="16"/>
                    </w:rPr>
                    <w:tab/>
                  </w:r>
                  <w:r w:rsidRPr="00421E52">
                    <w:rPr>
                      <w:sz w:val="16"/>
                      <w:szCs w:val="16"/>
                    </w:rPr>
                    <w:tab/>
                  </w:r>
                  <w:r w:rsidRPr="00421E52">
                    <w:rPr>
                      <w:sz w:val="16"/>
                      <w:szCs w:val="16"/>
                    </w:rPr>
                    <w:tab/>
                  </w:r>
                  <w:r w:rsidRPr="00421E52">
                    <w:rPr>
                      <w:sz w:val="16"/>
                      <w:szCs w:val="16"/>
                    </w:rPr>
                    <w:tab/>
                  </w:r>
                </w:p>
              </w:tc>
            </w:tr>
            <w:tr w:rsidR="00432C08" w:rsidRPr="00421E52" w14:paraId="38E3373E"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514DC99C" w14:textId="77777777" w:rsidR="00432C08" w:rsidRPr="00421E52" w:rsidRDefault="00432C08" w:rsidP="00A47688">
                  <w:pPr>
                    <w:pStyle w:val="Corpotesto"/>
                    <w:rPr>
                      <w:sz w:val="16"/>
                      <w:szCs w:val="16"/>
                    </w:rPr>
                  </w:pPr>
                  <w:r w:rsidRPr="00421E52">
                    <w:rPr>
                      <w:sz w:val="16"/>
                      <w:szCs w:val="16"/>
                    </w:rPr>
                    <w:t>Nato a</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303C41C3"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18" w:name="_Toc199425774"/>
                  <w:bookmarkStart w:id="119" w:name="_Toc199425866"/>
                  <w:bookmarkStart w:id="120" w:name="_Toc199426148"/>
                  <w:bookmarkStart w:id="121" w:name="_Toc199426263"/>
                  <w:bookmarkStart w:id="122" w:name="_Toc199426320"/>
                  <w:bookmarkStart w:id="123" w:name="_Toc199426388"/>
                  <w:bookmarkStart w:id="124" w:name="_Toc199426460"/>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18"/>
                  <w:bookmarkEnd w:id="119"/>
                  <w:bookmarkEnd w:id="120"/>
                  <w:bookmarkEnd w:id="121"/>
                  <w:bookmarkEnd w:id="122"/>
                  <w:bookmarkEnd w:id="123"/>
                  <w:bookmarkEnd w:id="124"/>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12B39263" w14:textId="77777777" w:rsidR="00432C08" w:rsidRPr="00421E52" w:rsidRDefault="00432C08" w:rsidP="00A47688">
                  <w:pPr>
                    <w:pStyle w:val="Corpotesto"/>
                    <w:rPr>
                      <w:sz w:val="16"/>
                      <w:szCs w:val="16"/>
                    </w:rPr>
                  </w:pPr>
                  <w:r w:rsidRPr="00421E52">
                    <w:rPr>
                      <w:sz w:val="16"/>
                      <w:szCs w:val="16"/>
                    </w:rPr>
                    <w:t>Il</w:t>
                  </w:r>
                </w:p>
              </w:tc>
              <w:tc>
                <w:tcPr>
                  <w:tcW w:w="2265" w:type="pct"/>
                  <w:gridSpan w:val="7"/>
                  <w:tcBorders>
                    <w:top w:val="single" w:sz="2" w:space="0" w:color="808080"/>
                    <w:left w:val="single" w:sz="2" w:space="0" w:color="FFFFFF"/>
                    <w:bottom w:val="single" w:sz="2" w:space="0" w:color="808080"/>
                    <w:right w:val="single" w:sz="2" w:space="0" w:color="FFFFFF"/>
                  </w:tcBorders>
                  <w:vAlign w:val="center"/>
                  <w:hideMark/>
                </w:tcPr>
                <w:p w14:paraId="0E038A74"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25" w:name="_Toc199425776"/>
                  <w:bookmarkStart w:id="126" w:name="_Toc199425868"/>
                  <w:bookmarkStart w:id="127" w:name="_Toc199426150"/>
                  <w:bookmarkStart w:id="128" w:name="_Toc199426265"/>
                  <w:bookmarkStart w:id="129" w:name="_Toc199426322"/>
                  <w:bookmarkStart w:id="130" w:name="_Toc199426390"/>
                  <w:bookmarkStart w:id="131" w:name="_Toc19942646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25"/>
                  <w:bookmarkEnd w:id="126"/>
                  <w:bookmarkEnd w:id="127"/>
                  <w:bookmarkEnd w:id="128"/>
                  <w:bookmarkEnd w:id="129"/>
                  <w:bookmarkEnd w:id="130"/>
                  <w:bookmarkEnd w:id="131"/>
                  <w:r w:rsidRPr="00421E52">
                    <w:rPr>
                      <w:sz w:val="16"/>
                      <w:szCs w:val="16"/>
                    </w:rPr>
                    <w:fldChar w:fldCharType="end"/>
                  </w:r>
                </w:p>
              </w:tc>
            </w:tr>
            <w:tr w:rsidR="00432C08" w:rsidRPr="00421E52" w14:paraId="4871FE9F"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7FCB1AB7" w14:textId="77777777" w:rsidR="00432C08" w:rsidRPr="00421E52" w:rsidRDefault="00432C08" w:rsidP="00A47688">
                  <w:pPr>
                    <w:pStyle w:val="Corpotesto"/>
                    <w:rPr>
                      <w:sz w:val="16"/>
                      <w:szCs w:val="16"/>
                    </w:rPr>
                  </w:pPr>
                  <w:r w:rsidRPr="00421E52">
                    <w:rPr>
                      <w:sz w:val="16"/>
                      <w:szCs w:val="16"/>
                    </w:rPr>
                    <w:t xml:space="preserve">Residente a </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2DCCCC7A"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32" w:name="_Toc199425777"/>
                  <w:bookmarkStart w:id="133" w:name="_Toc199425869"/>
                  <w:bookmarkStart w:id="134" w:name="_Toc199426151"/>
                  <w:bookmarkStart w:id="135" w:name="_Toc199426266"/>
                  <w:bookmarkStart w:id="136" w:name="_Toc199426323"/>
                  <w:bookmarkStart w:id="137" w:name="_Toc199426391"/>
                  <w:bookmarkStart w:id="138" w:name="_Toc199426463"/>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32"/>
                  <w:bookmarkEnd w:id="133"/>
                  <w:bookmarkEnd w:id="134"/>
                  <w:bookmarkEnd w:id="135"/>
                  <w:bookmarkEnd w:id="136"/>
                  <w:bookmarkEnd w:id="137"/>
                  <w:bookmarkEnd w:id="138"/>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24CD30AD" w14:textId="77777777" w:rsidR="00432C08" w:rsidRPr="00421E52" w:rsidRDefault="00432C08" w:rsidP="00A47688">
                  <w:pPr>
                    <w:pStyle w:val="Corpotesto"/>
                    <w:rPr>
                      <w:sz w:val="16"/>
                      <w:szCs w:val="16"/>
                    </w:rPr>
                  </w:pPr>
                  <w:r w:rsidRPr="00421E52">
                    <w:rPr>
                      <w:sz w:val="16"/>
                      <w:szCs w:val="16"/>
                    </w:rPr>
                    <w:t>Via</w:t>
                  </w:r>
                </w:p>
              </w:tc>
              <w:tc>
                <w:tcPr>
                  <w:tcW w:w="1651" w:type="pct"/>
                  <w:gridSpan w:val="5"/>
                  <w:tcBorders>
                    <w:top w:val="single" w:sz="2" w:space="0" w:color="808080"/>
                    <w:left w:val="single" w:sz="2" w:space="0" w:color="FFFFFF"/>
                    <w:bottom w:val="single" w:sz="2" w:space="0" w:color="808080"/>
                    <w:right w:val="single" w:sz="2" w:space="0" w:color="FFFFFF"/>
                  </w:tcBorders>
                  <w:vAlign w:val="center"/>
                  <w:hideMark/>
                </w:tcPr>
                <w:p w14:paraId="6ED113D8"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39" w:name="_Toc199425779"/>
                  <w:bookmarkStart w:id="140" w:name="_Toc199425871"/>
                  <w:bookmarkStart w:id="141" w:name="_Toc199426153"/>
                  <w:bookmarkStart w:id="142" w:name="_Toc199426268"/>
                  <w:bookmarkStart w:id="143" w:name="_Toc199426325"/>
                  <w:bookmarkStart w:id="144" w:name="_Toc199426393"/>
                  <w:bookmarkStart w:id="145" w:name="_Toc19942646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39"/>
                  <w:bookmarkEnd w:id="140"/>
                  <w:bookmarkEnd w:id="141"/>
                  <w:bookmarkEnd w:id="142"/>
                  <w:bookmarkEnd w:id="143"/>
                  <w:bookmarkEnd w:id="144"/>
                  <w:bookmarkEnd w:id="145"/>
                  <w:r w:rsidRPr="00421E52">
                    <w:rPr>
                      <w:sz w:val="16"/>
                      <w:szCs w:val="16"/>
                    </w:rPr>
                    <w:fldChar w:fldCharType="end"/>
                  </w:r>
                </w:p>
              </w:tc>
              <w:tc>
                <w:tcPr>
                  <w:tcW w:w="183" w:type="pct"/>
                  <w:tcBorders>
                    <w:top w:val="single" w:sz="2" w:space="0" w:color="808080"/>
                    <w:left w:val="single" w:sz="2" w:space="0" w:color="FFFFFF"/>
                    <w:bottom w:val="single" w:sz="2" w:space="0" w:color="808080"/>
                    <w:right w:val="single" w:sz="2" w:space="0" w:color="FFFFFF"/>
                  </w:tcBorders>
                  <w:vAlign w:val="center"/>
                  <w:hideMark/>
                </w:tcPr>
                <w:p w14:paraId="65F32BBE" w14:textId="77777777" w:rsidR="00432C08" w:rsidRPr="00421E52" w:rsidRDefault="00432C08" w:rsidP="00A47688">
                  <w:pPr>
                    <w:pStyle w:val="Corpotesto"/>
                    <w:rPr>
                      <w:sz w:val="16"/>
                      <w:szCs w:val="16"/>
                    </w:rPr>
                  </w:pPr>
                  <w:r w:rsidRPr="00421E52">
                    <w:rPr>
                      <w:sz w:val="16"/>
                      <w:szCs w:val="16"/>
                    </w:rPr>
                    <w:t>N.</w:t>
                  </w:r>
                </w:p>
              </w:tc>
              <w:tc>
                <w:tcPr>
                  <w:tcW w:w="431" w:type="pct"/>
                  <w:tcBorders>
                    <w:top w:val="single" w:sz="2" w:space="0" w:color="808080"/>
                    <w:left w:val="single" w:sz="2" w:space="0" w:color="FFFFFF"/>
                    <w:bottom w:val="single" w:sz="2" w:space="0" w:color="808080"/>
                    <w:right w:val="single" w:sz="2" w:space="0" w:color="FFFFFF"/>
                  </w:tcBorders>
                  <w:vAlign w:val="center"/>
                  <w:hideMark/>
                </w:tcPr>
                <w:p w14:paraId="3CE215FA"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46" w:name="_Toc199425781"/>
                  <w:bookmarkStart w:id="147" w:name="_Toc199425873"/>
                  <w:bookmarkStart w:id="148" w:name="_Toc199426155"/>
                  <w:bookmarkStart w:id="149" w:name="_Toc199426270"/>
                  <w:bookmarkStart w:id="150" w:name="_Toc199426327"/>
                  <w:bookmarkStart w:id="151" w:name="_Toc199426395"/>
                  <w:bookmarkStart w:id="152" w:name="_Toc199426467"/>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46"/>
                  <w:bookmarkEnd w:id="147"/>
                  <w:bookmarkEnd w:id="148"/>
                  <w:bookmarkEnd w:id="149"/>
                  <w:bookmarkEnd w:id="150"/>
                  <w:bookmarkEnd w:id="151"/>
                  <w:bookmarkEnd w:id="152"/>
                  <w:r w:rsidRPr="00421E52">
                    <w:rPr>
                      <w:sz w:val="16"/>
                      <w:szCs w:val="16"/>
                    </w:rPr>
                    <w:fldChar w:fldCharType="end"/>
                  </w:r>
                </w:p>
              </w:tc>
            </w:tr>
            <w:tr w:rsidR="00432C08" w:rsidRPr="00421E52" w14:paraId="2766365D"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tcPr>
                <w:p w14:paraId="5841FBB1" w14:textId="77777777" w:rsidR="00432C08" w:rsidRPr="00421E52" w:rsidRDefault="00432C08" w:rsidP="00A47688">
                  <w:pPr>
                    <w:pStyle w:val="Corpotesto"/>
                    <w:rPr>
                      <w:sz w:val="16"/>
                      <w:szCs w:val="16"/>
                    </w:rPr>
                  </w:pPr>
                </w:p>
              </w:tc>
              <w:tc>
                <w:tcPr>
                  <w:tcW w:w="289" w:type="pct"/>
                  <w:gridSpan w:val="2"/>
                  <w:tcBorders>
                    <w:top w:val="single" w:sz="2" w:space="0" w:color="808080"/>
                    <w:left w:val="single" w:sz="2" w:space="0" w:color="FFFFFF"/>
                    <w:bottom w:val="single" w:sz="2" w:space="0" w:color="808080"/>
                    <w:right w:val="single" w:sz="2" w:space="0" w:color="FFFFFF"/>
                  </w:tcBorders>
                  <w:vAlign w:val="center"/>
                  <w:hideMark/>
                </w:tcPr>
                <w:p w14:paraId="76619EA6" w14:textId="77777777" w:rsidR="00432C08" w:rsidRPr="00421E52" w:rsidRDefault="00432C08" w:rsidP="00A47688">
                  <w:pPr>
                    <w:pStyle w:val="Corpotesto"/>
                    <w:rPr>
                      <w:sz w:val="16"/>
                      <w:szCs w:val="16"/>
                    </w:rPr>
                  </w:pPr>
                  <w:r w:rsidRPr="00421E52">
                    <w:rPr>
                      <w:sz w:val="16"/>
                      <w:szCs w:val="16"/>
                    </w:rPr>
                    <w:t>CAP</w:t>
                  </w:r>
                </w:p>
              </w:tc>
              <w:tc>
                <w:tcPr>
                  <w:tcW w:w="1545" w:type="pct"/>
                  <w:gridSpan w:val="6"/>
                  <w:tcBorders>
                    <w:top w:val="single" w:sz="2" w:space="0" w:color="808080"/>
                    <w:left w:val="single" w:sz="2" w:space="0" w:color="FFFFFF"/>
                    <w:bottom w:val="single" w:sz="2" w:space="0" w:color="808080"/>
                    <w:right w:val="single" w:sz="2" w:space="0" w:color="FFFFFF"/>
                  </w:tcBorders>
                  <w:vAlign w:val="center"/>
                  <w:hideMark/>
                </w:tcPr>
                <w:p w14:paraId="1A102EFB"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53" w:name="_Toc199425783"/>
                  <w:bookmarkStart w:id="154" w:name="_Toc199425875"/>
                  <w:bookmarkStart w:id="155" w:name="_Toc199426157"/>
                  <w:bookmarkStart w:id="156" w:name="_Toc199426272"/>
                  <w:bookmarkStart w:id="157" w:name="_Toc199426329"/>
                  <w:bookmarkStart w:id="158" w:name="_Toc199426397"/>
                  <w:bookmarkStart w:id="159" w:name="_Toc199426469"/>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53"/>
                  <w:bookmarkEnd w:id="154"/>
                  <w:bookmarkEnd w:id="155"/>
                  <w:bookmarkEnd w:id="156"/>
                  <w:bookmarkEnd w:id="157"/>
                  <w:bookmarkEnd w:id="158"/>
                  <w:bookmarkEnd w:id="159"/>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79E72394" w14:textId="77777777" w:rsidR="00432C08" w:rsidRPr="00421E52" w:rsidRDefault="00432C08" w:rsidP="00A47688">
                  <w:pPr>
                    <w:pStyle w:val="Corpotesto"/>
                    <w:rPr>
                      <w:sz w:val="16"/>
                      <w:szCs w:val="16"/>
                    </w:rPr>
                  </w:pPr>
                  <w:r w:rsidRPr="00421E52">
                    <w:rPr>
                      <w:sz w:val="16"/>
                      <w:szCs w:val="16"/>
                    </w:rPr>
                    <w:t>Prov.</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334CE126"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60" w:name="_Toc199425785"/>
                  <w:bookmarkStart w:id="161" w:name="_Toc199425877"/>
                  <w:bookmarkStart w:id="162" w:name="_Toc199426159"/>
                  <w:bookmarkStart w:id="163" w:name="_Toc199426274"/>
                  <w:bookmarkStart w:id="164" w:name="_Toc199426331"/>
                  <w:bookmarkStart w:id="165" w:name="_Toc199426399"/>
                  <w:bookmarkStart w:id="166" w:name="_Toc199426471"/>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60"/>
                  <w:bookmarkEnd w:id="161"/>
                  <w:bookmarkEnd w:id="162"/>
                  <w:bookmarkEnd w:id="163"/>
                  <w:bookmarkEnd w:id="164"/>
                  <w:bookmarkEnd w:id="165"/>
                  <w:bookmarkEnd w:id="166"/>
                  <w:r w:rsidRPr="00421E52">
                    <w:rPr>
                      <w:sz w:val="16"/>
                      <w:szCs w:val="16"/>
                    </w:rPr>
                    <w:fldChar w:fldCharType="end"/>
                  </w:r>
                </w:p>
              </w:tc>
            </w:tr>
            <w:tr w:rsidR="00432C08" w:rsidRPr="00421E52" w14:paraId="48978677"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740532C" w14:textId="77777777" w:rsidR="00432C08" w:rsidRPr="00421E52" w:rsidRDefault="00432C08" w:rsidP="00A47688">
                  <w:pPr>
                    <w:pStyle w:val="Corpotesto"/>
                    <w:rPr>
                      <w:sz w:val="16"/>
                      <w:szCs w:val="16"/>
                    </w:rPr>
                  </w:pPr>
                  <w:r w:rsidRPr="00421E52">
                    <w:rPr>
                      <w:sz w:val="16"/>
                      <w:szCs w:val="16"/>
                    </w:rPr>
                    <w:t>Domiciliato a</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19C37A1B"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67" w:name="_Toc199425786"/>
                  <w:bookmarkStart w:id="168" w:name="_Toc199425878"/>
                  <w:bookmarkStart w:id="169" w:name="_Toc199426160"/>
                  <w:bookmarkStart w:id="170" w:name="_Toc199426275"/>
                  <w:bookmarkStart w:id="171" w:name="_Toc199426332"/>
                  <w:bookmarkStart w:id="172" w:name="_Toc199426400"/>
                  <w:bookmarkStart w:id="173" w:name="_Toc19942647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67"/>
                  <w:bookmarkEnd w:id="168"/>
                  <w:bookmarkEnd w:id="169"/>
                  <w:bookmarkEnd w:id="170"/>
                  <w:bookmarkEnd w:id="171"/>
                  <w:bookmarkEnd w:id="172"/>
                  <w:bookmarkEnd w:id="173"/>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7B301D58" w14:textId="77777777" w:rsidR="00432C08" w:rsidRPr="00421E52" w:rsidRDefault="00432C08" w:rsidP="00A47688">
                  <w:pPr>
                    <w:pStyle w:val="Corpotesto"/>
                    <w:rPr>
                      <w:sz w:val="16"/>
                      <w:szCs w:val="16"/>
                    </w:rPr>
                  </w:pPr>
                  <w:r w:rsidRPr="00421E52">
                    <w:rPr>
                      <w:sz w:val="16"/>
                      <w:szCs w:val="16"/>
                    </w:rPr>
                    <w:t>Via</w:t>
                  </w:r>
                </w:p>
              </w:tc>
              <w:tc>
                <w:tcPr>
                  <w:tcW w:w="1651" w:type="pct"/>
                  <w:gridSpan w:val="5"/>
                  <w:tcBorders>
                    <w:top w:val="single" w:sz="2" w:space="0" w:color="808080"/>
                    <w:left w:val="single" w:sz="2" w:space="0" w:color="FFFFFF"/>
                    <w:bottom w:val="single" w:sz="2" w:space="0" w:color="808080"/>
                    <w:right w:val="single" w:sz="2" w:space="0" w:color="FFFFFF"/>
                  </w:tcBorders>
                  <w:vAlign w:val="center"/>
                  <w:hideMark/>
                </w:tcPr>
                <w:p w14:paraId="7FE2BA5E"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74" w:name="_Toc199425788"/>
                  <w:bookmarkStart w:id="175" w:name="_Toc199425880"/>
                  <w:bookmarkStart w:id="176" w:name="_Toc199426162"/>
                  <w:bookmarkStart w:id="177" w:name="_Toc199426277"/>
                  <w:bookmarkStart w:id="178" w:name="_Toc199426334"/>
                  <w:bookmarkStart w:id="179" w:name="_Toc199426402"/>
                  <w:bookmarkStart w:id="180" w:name="_Toc199426474"/>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74"/>
                  <w:bookmarkEnd w:id="175"/>
                  <w:bookmarkEnd w:id="176"/>
                  <w:bookmarkEnd w:id="177"/>
                  <w:bookmarkEnd w:id="178"/>
                  <w:bookmarkEnd w:id="179"/>
                  <w:bookmarkEnd w:id="180"/>
                  <w:r w:rsidRPr="00421E52">
                    <w:rPr>
                      <w:sz w:val="16"/>
                      <w:szCs w:val="16"/>
                    </w:rPr>
                    <w:fldChar w:fldCharType="end"/>
                  </w:r>
                </w:p>
              </w:tc>
              <w:tc>
                <w:tcPr>
                  <w:tcW w:w="183" w:type="pct"/>
                  <w:tcBorders>
                    <w:top w:val="single" w:sz="2" w:space="0" w:color="808080"/>
                    <w:left w:val="single" w:sz="2" w:space="0" w:color="FFFFFF"/>
                    <w:bottom w:val="single" w:sz="2" w:space="0" w:color="808080"/>
                    <w:right w:val="single" w:sz="2" w:space="0" w:color="FFFFFF"/>
                  </w:tcBorders>
                  <w:vAlign w:val="center"/>
                  <w:hideMark/>
                </w:tcPr>
                <w:p w14:paraId="38149CAA" w14:textId="77777777" w:rsidR="00432C08" w:rsidRPr="00421E52" w:rsidRDefault="00432C08" w:rsidP="00A47688">
                  <w:pPr>
                    <w:pStyle w:val="Corpotesto"/>
                    <w:rPr>
                      <w:sz w:val="16"/>
                      <w:szCs w:val="16"/>
                    </w:rPr>
                  </w:pPr>
                  <w:r w:rsidRPr="00421E52">
                    <w:rPr>
                      <w:sz w:val="16"/>
                      <w:szCs w:val="16"/>
                    </w:rPr>
                    <w:t>N.</w:t>
                  </w:r>
                </w:p>
              </w:tc>
              <w:tc>
                <w:tcPr>
                  <w:tcW w:w="431" w:type="pct"/>
                  <w:tcBorders>
                    <w:top w:val="single" w:sz="2" w:space="0" w:color="808080"/>
                    <w:left w:val="single" w:sz="2" w:space="0" w:color="FFFFFF"/>
                    <w:bottom w:val="single" w:sz="2" w:space="0" w:color="808080"/>
                    <w:right w:val="single" w:sz="2" w:space="0" w:color="FFFFFF"/>
                  </w:tcBorders>
                  <w:vAlign w:val="center"/>
                  <w:hideMark/>
                </w:tcPr>
                <w:p w14:paraId="09CAEA9F"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81" w:name="_Toc199425790"/>
                  <w:bookmarkStart w:id="182" w:name="_Toc199425882"/>
                  <w:bookmarkStart w:id="183" w:name="_Toc199426164"/>
                  <w:bookmarkStart w:id="184" w:name="_Toc199426279"/>
                  <w:bookmarkStart w:id="185" w:name="_Toc199426336"/>
                  <w:bookmarkStart w:id="186" w:name="_Toc199426404"/>
                  <w:bookmarkStart w:id="187" w:name="_Toc199426476"/>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81"/>
                  <w:bookmarkEnd w:id="182"/>
                  <w:bookmarkEnd w:id="183"/>
                  <w:bookmarkEnd w:id="184"/>
                  <w:bookmarkEnd w:id="185"/>
                  <w:bookmarkEnd w:id="186"/>
                  <w:bookmarkEnd w:id="187"/>
                  <w:r w:rsidRPr="00421E52">
                    <w:rPr>
                      <w:sz w:val="16"/>
                      <w:szCs w:val="16"/>
                    </w:rPr>
                    <w:fldChar w:fldCharType="end"/>
                  </w:r>
                </w:p>
              </w:tc>
            </w:tr>
            <w:tr w:rsidR="00432C08" w:rsidRPr="00421E52" w14:paraId="00D2397E"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tcPr>
                <w:p w14:paraId="780E5F9D" w14:textId="77777777" w:rsidR="00432C08" w:rsidRPr="00421E52" w:rsidRDefault="00432C08" w:rsidP="00A47688">
                  <w:pPr>
                    <w:pStyle w:val="Corpotesto"/>
                    <w:rPr>
                      <w:sz w:val="16"/>
                      <w:szCs w:val="16"/>
                    </w:rPr>
                  </w:pPr>
                </w:p>
              </w:tc>
              <w:tc>
                <w:tcPr>
                  <w:tcW w:w="289" w:type="pct"/>
                  <w:gridSpan w:val="2"/>
                  <w:tcBorders>
                    <w:top w:val="single" w:sz="2" w:space="0" w:color="808080"/>
                    <w:left w:val="single" w:sz="2" w:space="0" w:color="FFFFFF"/>
                    <w:bottom w:val="single" w:sz="2" w:space="0" w:color="808080"/>
                    <w:right w:val="single" w:sz="2" w:space="0" w:color="FFFFFF"/>
                  </w:tcBorders>
                  <w:vAlign w:val="center"/>
                  <w:hideMark/>
                </w:tcPr>
                <w:p w14:paraId="5A7708D0" w14:textId="77777777" w:rsidR="00432C08" w:rsidRPr="00421E52" w:rsidRDefault="00432C08" w:rsidP="00A47688">
                  <w:pPr>
                    <w:pStyle w:val="Corpotesto"/>
                    <w:rPr>
                      <w:sz w:val="16"/>
                      <w:szCs w:val="16"/>
                    </w:rPr>
                  </w:pPr>
                  <w:r w:rsidRPr="00421E52">
                    <w:rPr>
                      <w:sz w:val="16"/>
                      <w:szCs w:val="16"/>
                    </w:rPr>
                    <w:t>CAP</w:t>
                  </w:r>
                </w:p>
              </w:tc>
              <w:tc>
                <w:tcPr>
                  <w:tcW w:w="1545" w:type="pct"/>
                  <w:gridSpan w:val="6"/>
                  <w:tcBorders>
                    <w:top w:val="single" w:sz="2" w:space="0" w:color="808080"/>
                    <w:left w:val="single" w:sz="2" w:space="0" w:color="FFFFFF"/>
                    <w:bottom w:val="single" w:sz="2" w:space="0" w:color="808080"/>
                    <w:right w:val="single" w:sz="2" w:space="0" w:color="FFFFFF"/>
                  </w:tcBorders>
                  <w:vAlign w:val="center"/>
                  <w:hideMark/>
                </w:tcPr>
                <w:p w14:paraId="2399FA4B"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88" w:name="_Toc199425792"/>
                  <w:bookmarkStart w:id="189" w:name="_Toc199425884"/>
                  <w:bookmarkStart w:id="190" w:name="_Toc199426166"/>
                  <w:bookmarkStart w:id="191" w:name="_Toc199426281"/>
                  <w:bookmarkStart w:id="192" w:name="_Toc199426338"/>
                  <w:bookmarkStart w:id="193" w:name="_Toc199426406"/>
                  <w:bookmarkStart w:id="194" w:name="_Toc199426478"/>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88"/>
                  <w:bookmarkEnd w:id="189"/>
                  <w:bookmarkEnd w:id="190"/>
                  <w:bookmarkEnd w:id="191"/>
                  <w:bookmarkEnd w:id="192"/>
                  <w:bookmarkEnd w:id="193"/>
                  <w:bookmarkEnd w:id="194"/>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6523C3D8" w14:textId="77777777" w:rsidR="00432C08" w:rsidRPr="00421E52" w:rsidRDefault="00432C08" w:rsidP="00A47688">
                  <w:pPr>
                    <w:pStyle w:val="Corpotesto"/>
                    <w:rPr>
                      <w:sz w:val="16"/>
                      <w:szCs w:val="16"/>
                    </w:rPr>
                  </w:pPr>
                  <w:r w:rsidRPr="00421E52">
                    <w:rPr>
                      <w:sz w:val="16"/>
                      <w:szCs w:val="16"/>
                    </w:rPr>
                    <w:t>Prov.</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281D22F1"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95" w:name="_Toc199425794"/>
                  <w:bookmarkStart w:id="196" w:name="_Toc199425886"/>
                  <w:bookmarkStart w:id="197" w:name="_Toc199426168"/>
                  <w:bookmarkStart w:id="198" w:name="_Toc199426283"/>
                  <w:bookmarkStart w:id="199" w:name="_Toc199426340"/>
                  <w:bookmarkStart w:id="200" w:name="_Toc199426408"/>
                  <w:bookmarkStart w:id="201" w:name="_Toc199426480"/>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95"/>
                  <w:bookmarkEnd w:id="196"/>
                  <w:bookmarkEnd w:id="197"/>
                  <w:bookmarkEnd w:id="198"/>
                  <w:bookmarkEnd w:id="199"/>
                  <w:bookmarkEnd w:id="200"/>
                  <w:bookmarkEnd w:id="201"/>
                  <w:r w:rsidRPr="00421E52">
                    <w:rPr>
                      <w:sz w:val="16"/>
                      <w:szCs w:val="16"/>
                    </w:rPr>
                    <w:fldChar w:fldCharType="end"/>
                  </w:r>
                </w:p>
              </w:tc>
            </w:tr>
            <w:tr w:rsidR="00432C08" w:rsidRPr="00421E52" w14:paraId="3199DD9C" w14:textId="77777777" w:rsidTr="002337AD">
              <w:trPr>
                <w:gridAfter w:val="1"/>
                <w:wAfter w:w="87" w:type="pct"/>
                <w:trHeight w:val="170"/>
              </w:trPr>
              <w:tc>
                <w:tcPr>
                  <w:tcW w:w="1225" w:type="pct"/>
                  <w:gridSpan w:val="3"/>
                  <w:tcBorders>
                    <w:top w:val="single" w:sz="2" w:space="0" w:color="808080"/>
                    <w:left w:val="single" w:sz="2" w:space="0" w:color="FFFFFF"/>
                    <w:bottom w:val="single" w:sz="2" w:space="0" w:color="808080"/>
                    <w:right w:val="single" w:sz="2" w:space="0" w:color="FFFFFF"/>
                  </w:tcBorders>
                  <w:vAlign w:val="center"/>
                  <w:hideMark/>
                </w:tcPr>
                <w:p w14:paraId="1BF44442" w14:textId="77777777" w:rsidR="00432C08" w:rsidRPr="00421E52" w:rsidRDefault="00432C08" w:rsidP="00A47688">
                  <w:pPr>
                    <w:pStyle w:val="Corpotesto"/>
                    <w:rPr>
                      <w:sz w:val="16"/>
                      <w:szCs w:val="16"/>
                    </w:rPr>
                  </w:pPr>
                  <w:r w:rsidRPr="00421E52">
                    <w:rPr>
                      <w:sz w:val="16"/>
                      <w:szCs w:val="16"/>
                    </w:rPr>
                    <w:t xml:space="preserve">Indirizzo </w:t>
                  </w:r>
                  <w:proofErr w:type="gramStart"/>
                  <w:r w:rsidRPr="00421E52">
                    <w:rPr>
                      <w:sz w:val="16"/>
                      <w:szCs w:val="16"/>
                    </w:rPr>
                    <w:t>email</w:t>
                  </w:r>
                  <w:proofErr w:type="gramEnd"/>
                </w:p>
              </w:tc>
              <w:tc>
                <w:tcPr>
                  <w:tcW w:w="1545" w:type="pct"/>
                  <w:gridSpan w:val="6"/>
                  <w:tcBorders>
                    <w:top w:val="single" w:sz="2" w:space="0" w:color="808080"/>
                    <w:left w:val="single" w:sz="2" w:space="0" w:color="FFFFFF"/>
                    <w:bottom w:val="single" w:sz="2" w:space="0" w:color="808080"/>
                    <w:right w:val="single" w:sz="2" w:space="0" w:color="FFFFFF"/>
                  </w:tcBorders>
                  <w:vAlign w:val="center"/>
                </w:tcPr>
                <w:p w14:paraId="04EB5546" w14:textId="77777777" w:rsidR="00432C08" w:rsidRPr="00421E52" w:rsidRDefault="00432C08" w:rsidP="00A47688">
                  <w:pPr>
                    <w:pStyle w:val="Corpotesto"/>
                    <w:rPr>
                      <w:sz w:val="16"/>
                      <w:szCs w:val="16"/>
                    </w:rPr>
                  </w:pP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53330D5F"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6894DAC6" w14:textId="77777777" w:rsidR="00432C08" w:rsidRPr="00421E52" w:rsidRDefault="00432C08" w:rsidP="00A47688">
                  <w:pPr>
                    <w:pStyle w:val="Corpotesto"/>
                    <w:rPr>
                      <w:sz w:val="16"/>
                      <w:szCs w:val="16"/>
                    </w:rPr>
                  </w:pPr>
                </w:p>
              </w:tc>
            </w:tr>
            <w:tr w:rsidR="00432C08" w:rsidRPr="00421E52" w14:paraId="46CC91EB" w14:textId="77777777" w:rsidTr="002337AD">
              <w:trPr>
                <w:gridAfter w:val="1"/>
                <w:wAfter w:w="87" w:type="pct"/>
                <w:trHeight w:val="170"/>
              </w:trPr>
              <w:tc>
                <w:tcPr>
                  <w:tcW w:w="1225" w:type="pct"/>
                  <w:gridSpan w:val="3"/>
                  <w:tcBorders>
                    <w:top w:val="single" w:sz="2" w:space="0" w:color="808080"/>
                    <w:left w:val="single" w:sz="2" w:space="0" w:color="FFFFFF"/>
                    <w:bottom w:val="single" w:sz="2" w:space="0" w:color="808080"/>
                    <w:right w:val="single" w:sz="2" w:space="0" w:color="FFFFFF"/>
                  </w:tcBorders>
                  <w:vAlign w:val="center"/>
                  <w:hideMark/>
                </w:tcPr>
                <w:p w14:paraId="76D770ED" w14:textId="77777777" w:rsidR="00432C08" w:rsidRPr="00421E52" w:rsidRDefault="00432C08" w:rsidP="00A47688">
                  <w:pPr>
                    <w:pStyle w:val="Corpotesto"/>
                    <w:rPr>
                      <w:sz w:val="16"/>
                      <w:szCs w:val="16"/>
                    </w:rPr>
                  </w:pPr>
                  <w:r w:rsidRPr="00421E52">
                    <w:rPr>
                      <w:sz w:val="16"/>
                      <w:szCs w:val="16"/>
                    </w:rPr>
                    <w:t>Recapito telefonico</w:t>
                  </w:r>
                </w:p>
              </w:tc>
              <w:tc>
                <w:tcPr>
                  <w:tcW w:w="1545" w:type="pct"/>
                  <w:gridSpan w:val="6"/>
                  <w:tcBorders>
                    <w:top w:val="single" w:sz="2" w:space="0" w:color="808080"/>
                    <w:left w:val="single" w:sz="2" w:space="0" w:color="FFFFFF"/>
                    <w:bottom w:val="single" w:sz="2" w:space="0" w:color="808080"/>
                    <w:right w:val="single" w:sz="2" w:space="0" w:color="FFFFFF"/>
                  </w:tcBorders>
                  <w:vAlign w:val="center"/>
                </w:tcPr>
                <w:p w14:paraId="42142A56" w14:textId="77777777" w:rsidR="00432C08" w:rsidRPr="00421E52" w:rsidRDefault="00432C08" w:rsidP="00A47688">
                  <w:pPr>
                    <w:pStyle w:val="Corpotesto"/>
                    <w:rPr>
                      <w:sz w:val="16"/>
                      <w:szCs w:val="16"/>
                    </w:rPr>
                  </w:pP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1AA8F0FF"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5E32329D" w14:textId="77777777" w:rsidR="00432C08" w:rsidRPr="00421E52" w:rsidRDefault="00432C08" w:rsidP="00A47688">
                  <w:pPr>
                    <w:pStyle w:val="Corpotesto"/>
                    <w:rPr>
                      <w:sz w:val="16"/>
                      <w:szCs w:val="16"/>
                    </w:rPr>
                  </w:pPr>
                </w:p>
              </w:tc>
            </w:tr>
            <w:tr w:rsidR="00432C08" w:rsidRPr="00421E52" w14:paraId="78819795"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3106B8E4" w14:textId="77777777" w:rsidR="00432C08" w:rsidRPr="00421E52" w:rsidRDefault="00432C08" w:rsidP="00A47688">
                  <w:pPr>
                    <w:pStyle w:val="Corpotesto"/>
                    <w:rPr>
                      <w:sz w:val="16"/>
                      <w:szCs w:val="16"/>
                    </w:rPr>
                  </w:pPr>
                  <w:r w:rsidRPr="00421E52">
                    <w:rPr>
                      <w:sz w:val="16"/>
                      <w:szCs w:val="16"/>
                    </w:rPr>
                    <w:t>Titolo di studio</w:t>
                  </w:r>
                </w:p>
              </w:tc>
              <w:tc>
                <w:tcPr>
                  <w:tcW w:w="1211" w:type="pct"/>
                  <w:gridSpan w:val="4"/>
                  <w:tcBorders>
                    <w:top w:val="single" w:sz="2" w:space="0" w:color="808080"/>
                    <w:left w:val="single" w:sz="2" w:space="0" w:color="FFFFFF"/>
                    <w:bottom w:val="single" w:sz="2" w:space="0" w:color="808080"/>
                    <w:right w:val="single" w:sz="2" w:space="0" w:color="FFFFFF"/>
                  </w:tcBorders>
                  <w:vAlign w:val="center"/>
                  <w:hideMark/>
                </w:tcPr>
                <w:p w14:paraId="69EFD878"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02" w:name="_Toc199425795"/>
                  <w:bookmarkStart w:id="203" w:name="_Toc199425887"/>
                  <w:bookmarkStart w:id="204" w:name="_Toc199426169"/>
                  <w:bookmarkStart w:id="205" w:name="_Toc199426284"/>
                  <w:bookmarkStart w:id="206" w:name="_Toc199426341"/>
                  <w:bookmarkStart w:id="207" w:name="_Toc199426409"/>
                  <w:bookmarkStart w:id="208" w:name="_Toc199426481"/>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02"/>
                  <w:bookmarkEnd w:id="203"/>
                  <w:bookmarkEnd w:id="204"/>
                  <w:bookmarkEnd w:id="205"/>
                  <w:bookmarkEnd w:id="206"/>
                  <w:bookmarkEnd w:id="207"/>
                  <w:bookmarkEnd w:id="208"/>
                  <w:r w:rsidRPr="00421E52">
                    <w:rPr>
                      <w:sz w:val="16"/>
                      <w:szCs w:val="16"/>
                    </w:rPr>
                    <w:fldChar w:fldCharType="end"/>
                  </w:r>
                </w:p>
              </w:tc>
              <w:tc>
                <w:tcPr>
                  <w:tcW w:w="501" w:type="pct"/>
                  <w:gridSpan w:val="3"/>
                  <w:tcBorders>
                    <w:top w:val="single" w:sz="2" w:space="0" w:color="808080"/>
                    <w:left w:val="single" w:sz="2" w:space="0" w:color="FFFFFF"/>
                    <w:bottom w:val="single" w:sz="2" w:space="0" w:color="808080"/>
                    <w:right w:val="single" w:sz="2" w:space="0" w:color="FFFFFF"/>
                  </w:tcBorders>
                  <w:vAlign w:val="center"/>
                </w:tcPr>
                <w:p w14:paraId="31506509" w14:textId="77777777" w:rsidR="00432C08" w:rsidRPr="00421E52" w:rsidRDefault="00432C08" w:rsidP="00A47688">
                  <w:pPr>
                    <w:pStyle w:val="Corpotesto"/>
                    <w:rPr>
                      <w:sz w:val="16"/>
                      <w:szCs w:val="16"/>
                    </w:rPr>
                  </w:pPr>
                </w:p>
              </w:tc>
              <w:tc>
                <w:tcPr>
                  <w:tcW w:w="2265" w:type="pct"/>
                  <w:gridSpan w:val="7"/>
                  <w:tcBorders>
                    <w:top w:val="single" w:sz="2" w:space="0" w:color="808080"/>
                    <w:left w:val="single" w:sz="2" w:space="0" w:color="FFFFFF"/>
                    <w:bottom w:val="single" w:sz="2" w:space="0" w:color="808080"/>
                    <w:right w:val="single" w:sz="2" w:space="0" w:color="FFFFFF"/>
                  </w:tcBorders>
                  <w:vAlign w:val="center"/>
                  <w:hideMark/>
                </w:tcPr>
                <w:p w14:paraId="7440E44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09" w:name="_Toc199425796"/>
                  <w:bookmarkStart w:id="210" w:name="_Toc199425888"/>
                  <w:bookmarkStart w:id="211" w:name="_Toc199426170"/>
                  <w:bookmarkStart w:id="212" w:name="_Toc199426285"/>
                  <w:bookmarkStart w:id="213" w:name="_Toc199426342"/>
                  <w:bookmarkStart w:id="214" w:name="_Toc199426410"/>
                  <w:bookmarkStart w:id="215" w:name="_Toc19942648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09"/>
                  <w:bookmarkEnd w:id="210"/>
                  <w:bookmarkEnd w:id="211"/>
                  <w:bookmarkEnd w:id="212"/>
                  <w:bookmarkEnd w:id="213"/>
                  <w:bookmarkEnd w:id="214"/>
                  <w:bookmarkEnd w:id="215"/>
                  <w:r w:rsidRPr="00421E52">
                    <w:rPr>
                      <w:sz w:val="16"/>
                      <w:szCs w:val="16"/>
                    </w:rPr>
                    <w:fldChar w:fldCharType="end"/>
                  </w:r>
                </w:p>
              </w:tc>
            </w:tr>
            <w:tr w:rsidR="00432C08" w:rsidRPr="00421E52" w14:paraId="0B81DF7F"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EA126A4" w14:textId="77777777" w:rsidR="00432C08" w:rsidRPr="00421E52" w:rsidRDefault="00432C08" w:rsidP="00A47688">
                  <w:pPr>
                    <w:pStyle w:val="Corpotesto"/>
                    <w:rPr>
                      <w:sz w:val="16"/>
                      <w:szCs w:val="16"/>
                    </w:rPr>
                  </w:pPr>
                  <w:r w:rsidRPr="00421E52">
                    <w:rPr>
                      <w:sz w:val="16"/>
                      <w:szCs w:val="16"/>
                    </w:rPr>
                    <w:t>Conseguito il</w:t>
                  </w:r>
                </w:p>
              </w:tc>
              <w:tc>
                <w:tcPr>
                  <w:tcW w:w="1112" w:type="pct"/>
                  <w:gridSpan w:val="3"/>
                  <w:tcBorders>
                    <w:top w:val="single" w:sz="2" w:space="0" w:color="808080"/>
                    <w:left w:val="single" w:sz="2" w:space="0" w:color="FFFFFF"/>
                    <w:bottom w:val="single" w:sz="2" w:space="0" w:color="808080"/>
                    <w:right w:val="single" w:sz="2" w:space="0" w:color="FFFFFF"/>
                  </w:tcBorders>
                  <w:vAlign w:val="center"/>
                  <w:hideMark/>
                </w:tcPr>
                <w:p w14:paraId="275430A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16" w:name="_Toc199425797"/>
                  <w:bookmarkStart w:id="217" w:name="_Toc199425889"/>
                  <w:bookmarkStart w:id="218" w:name="_Toc199426171"/>
                  <w:bookmarkStart w:id="219" w:name="_Toc199426286"/>
                  <w:bookmarkStart w:id="220" w:name="_Toc199426343"/>
                  <w:bookmarkStart w:id="221" w:name="_Toc199426411"/>
                  <w:bookmarkStart w:id="222" w:name="_Toc199426483"/>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16"/>
                  <w:bookmarkEnd w:id="217"/>
                  <w:bookmarkEnd w:id="218"/>
                  <w:bookmarkEnd w:id="219"/>
                  <w:bookmarkEnd w:id="220"/>
                  <w:bookmarkEnd w:id="221"/>
                  <w:bookmarkEnd w:id="222"/>
                  <w:r w:rsidRPr="00421E52">
                    <w:rPr>
                      <w:sz w:val="16"/>
                      <w:szCs w:val="16"/>
                    </w:rPr>
                    <w:fldChar w:fldCharType="end"/>
                  </w:r>
                </w:p>
              </w:tc>
              <w:tc>
                <w:tcPr>
                  <w:tcW w:w="402" w:type="pct"/>
                  <w:gridSpan w:val="3"/>
                  <w:tcBorders>
                    <w:top w:val="single" w:sz="2" w:space="0" w:color="808080"/>
                    <w:left w:val="single" w:sz="2" w:space="0" w:color="FFFFFF"/>
                    <w:bottom w:val="single" w:sz="2" w:space="0" w:color="808080"/>
                    <w:right w:val="single" w:sz="2" w:space="0" w:color="FFFFFF"/>
                  </w:tcBorders>
                  <w:vAlign w:val="center"/>
                  <w:hideMark/>
                </w:tcPr>
                <w:p w14:paraId="63DA5C2A" w14:textId="77777777" w:rsidR="00432C08" w:rsidRPr="00421E52" w:rsidRDefault="00432C08" w:rsidP="00A47688">
                  <w:pPr>
                    <w:pStyle w:val="Corpotesto"/>
                    <w:rPr>
                      <w:sz w:val="16"/>
                      <w:szCs w:val="16"/>
                    </w:rPr>
                  </w:pPr>
                  <w:r w:rsidRPr="00421E52">
                    <w:rPr>
                      <w:sz w:val="16"/>
                      <w:szCs w:val="16"/>
                    </w:rPr>
                    <w:t>Presso (Nazione)</w:t>
                  </w:r>
                </w:p>
              </w:tc>
              <w:tc>
                <w:tcPr>
                  <w:tcW w:w="2463" w:type="pct"/>
                  <w:gridSpan w:val="8"/>
                  <w:tcBorders>
                    <w:top w:val="single" w:sz="2" w:space="0" w:color="808080"/>
                    <w:left w:val="single" w:sz="2" w:space="0" w:color="FFFFFF"/>
                    <w:bottom w:val="single" w:sz="2" w:space="0" w:color="808080"/>
                    <w:right w:val="single" w:sz="2" w:space="0" w:color="FFFFFF"/>
                  </w:tcBorders>
                  <w:vAlign w:val="center"/>
                  <w:hideMark/>
                </w:tcPr>
                <w:p w14:paraId="4B0EA2A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23" w:name="_Toc199425799"/>
                  <w:bookmarkStart w:id="224" w:name="_Toc199425891"/>
                  <w:bookmarkStart w:id="225" w:name="_Toc199426173"/>
                  <w:bookmarkStart w:id="226" w:name="_Toc199426288"/>
                  <w:bookmarkStart w:id="227" w:name="_Toc199426345"/>
                  <w:bookmarkStart w:id="228" w:name="_Toc199426413"/>
                  <w:bookmarkStart w:id="229" w:name="_Toc19942648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23"/>
                  <w:bookmarkEnd w:id="224"/>
                  <w:bookmarkEnd w:id="225"/>
                  <w:bookmarkEnd w:id="226"/>
                  <w:bookmarkEnd w:id="227"/>
                  <w:bookmarkEnd w:id="228"/>
                  <w:bookmarkEnd w:id="229"/>
                  <w:r w:rsidRPr="00421E52">
                    <w:rPr>
                      <w:sz w:val="16"/>
                      <w:szCs w:val="16"/>
                    </w:rPr>
                    <w:fldChar w:fldCharType="end"/>
                  </w:r>
                </w:p>
              </w:tc>
            </w:tr>
            <w:tr w:rsidR="00432C08" w:rsidRPr="00421E52" w14:paraId="16AAA645" w14:textId="77777777" w:rsidTr="002337AD">
              <w:tc>
                <w:tcPr>
                  <w:tcW w:w="5000" w:type="pct"/>
                  <w:gridSpan w:val="16"/>
                  <w:tcBorders>
                    <w:top w:val="single" w:sz="2" w:space="0" w:color="808080"/>
                    <w:left w:val="single" w:sz="2" w:space="0" w:color="FFFFFF"/>
                    <w:bottom w:val="single" w:sz="2" w:space="0" w:color="808080"/>
                    <w:right w:val="single" w:sz="2" w:space="0" w:color="FFFFFF"/>
                  </w:tcBorders>
                  <w:vAlign w:val="center"/>
                </w:tcPr>
                <w:p w14:paraId="1067B8EC" w14:textId="77777777" w:rsidR="00432C08" w:rsidRPr="00421E52" w:rsidRDefault="00432C08" w:rsidP="00A47688">
                  <w:pPr>
                    <w:pStyle w:val="Corpotesto"/>
                    <w:rPr>
                      <w:sz w:val="16"/>
                      <w:szCs w:val="16"/>
                    </w:rPr>
                  </w:pPr>
                  <w:r w:rsidRPr="00421E52">
                    <w:rPr>
                      <w:sz w:val="16"/>
                      <w:szCs w:val="16"/>
                    </w:rPr>
                    <w:t>di aver accertato le generalità del Sig./</w:t>
                  </w:r>
                  <w:proofErr w:type="spellStart"/>
                  <w:r w:rsidRPr="00421E52">
                    <w:rPr>
                      <w:sz w:val="16"/>
                      <w:szCs w:val="16"/>
                    </w:rPr>
                    <w:t>ra</w:t>
                  </w:r>
                  <w:proofErr w:type="spellEnd"/>
                  <w:r w:rsidRPr="00421E52">
                    <w:rPr>
                      <w:sz w:val="16"/>
                      <w:szCs w:val="16"/>
                    </w:rPr>
                    <w:t xml:space="preserv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codice fiscale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e di aver acquisito dal/la </w:t>
                  </w:r>
                  <w:proofErr w:type="spellStart"/>
                  <w:r w:rsidRPr="00421E52">
                    <w:rPr>
                      <w:sz w:val="16"/>
                      <w:szCs w:val="16"/>
                    </w:rPr>
                    <w:t>stesso</w:t>
                  </w:r>
                  <w:proofErr w:type="spellEnd"/>
                  <w:r w:rsidRPr="00421E52">
                    <w:rPr>
                      <w:sz w:val="16"/>
                      <w:szCs w:val="16"/>
                    </w:rPr>
                    <w:t xml:space="preserve">/a la documentazione attestante il possesso dei requisiti soggettivi previsti per l’accesso all’iniziativa, di cui al </w:t>
                  </w:r>
                  <w:proofErr w:type="spellStart"/>
                  <w:r w:rsidRPr="00421E52">
                    <w:rPr>
                      <w:sz w:val="16"/>
                      <w:szCs w:val="16"/>
                    </w:rPr>
                    <w:t>d.d.u.o</w:t>
                  </w:r>
                  <w:proofErr w:type="spellEnd"/>
                  <w:r w:rsidRPr="00421E52">
                    <w:rPr>
                      <w:sz w:val="16"/>
                      <w:szCs w:val="16"/>
                    </w:rPr>
                    <w:t xml:space="preserve">. del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n.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p>
                <w:p w14:paraId="762DE888" w14:textId="77777777" w:rsidR="00432C08" w:rsidRPr="00421E52" w:rsidRDefault="00432C08" w:rsidP="00A47688">
                  <w:pPr>
                    <w:pStyle w:val="Corpotesto"/>
                    <w:rPr>
                      <w:sz w:val="16"/>
                      <w:szCs w:val="16"/>
                    </w:rPr>
                  </w:pPr>
                  <w:r w:rsidRPr="00421E52">
                    <w:rPr>
                      <w:sz w:val="16"/>
                      <w:szCs w:val="16"/>
                    </w:rPr>
                    <w:t xml:space="preserve">di aver accertato che il beneficiario preso in carico, sulla base delle sue caratteristiche soggettive, si colloca nella fascia d’aiuto n.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w:t>
                  </w:r>
                </w:p>
                <w:p w14:paraId="5A3EAF74" w14:textId="77777777" w:rsidR="00432C08" w:rsidRPr="00421E52" w:rsidRDefault="00432C08" w:rsidP="00A47688">
                  <w:pPr>
                    <w:pStyle w:val="Corpotesto"/>
                    <w:rPr>
                      <w:sz w:val="16"/>
                      <w:szCs w:val="16"/>
                    </w:rPr>
                  </w:pPr>
                  <w:r w:rsidRPr="00421E52">
                    <w:rPr>
                      <w:sz w:val="16"/>
                      <w:szCs w:val="16"/>
                    </w:rPr>
                    <w:t>di aver concordato e sottoscritto, con il Sig./</w:t>
                  </w:r>
                  <w:proofErr w:type="spellStart"/>
                  <w:r w:rsidRPr="00421E52">
                    <w:rPr>
                      <w:sz w:val="16"/>
                      <w:szCs w:val="16"/>
                    </w:rPr>
                    <w:t>ra</w:t>
                  </w:r>
                  <w:proofErr w:type="spellEnd"/>
                  <w:r w:rsidRPr="00421E52">
                    <w:rPr>
                      <w:sz w:val="16"/>
                      <w:szCs w:val="16"/>
                    </w:rPr>
                    <w:t xml:space="preserve"> Sig./</w:t>
                  </w:r>
                  <w:proofErr w:type="spellStart"/>
                  <w:r w:rsidRPr="00421E52">
                    <w:rPr>
                      <w:sz w:val="16"/>
                      <w:szCs w:val="16"/>
                    </w:rPr>
                    <w:t>ra</w:t>
                  </w:r>
                  <w:proofErr w:type="spellEnd"/>
                  <w:r w:rsidRPr="00421E52">
                    <w:rPr>
                      <w:sz w:val="16"/>
                      <w:szCs w:val="16"/>
                    </w:rPr>
                    <w:t xml:space="preserv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codice fiscale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un Piano di Intervento Personalizzato (PIP) che prevede i seguenti servizi con relativa valorizzazione economica (*):</w:t>
                  </w:r>
                </w:p>
                <w:p w14:paraId="31DDCD55" w14:textId="77777777" w:rsidR="00432C08" w:rsidRPr="00421E52" w:rsidRDefault="00432C08" w:rsidP="00A47688">
                  <w:pPr>
                    <w:pStyle w:val="Corpotesto"/>
                    <w:rPr>
                      <w:sz w:val="16"/>
                      <w:szCs w:val="16"/>
                    </w:rPr>
                  </w:pPr>
                  <w:r w:rsidRPr="00421E52">
                    <w:rPr>
                      <w:sz w:val="16"/>
                      <w:szCs w:val="16"/>
                    </w:rPr>
                    <w:t>A) Servizi al lavoro</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581"/>
                    <w:gridCol w:w="1527"/>
                    <w:gridCol w:w="1491"/>
                    <w:gridCol w:w="1350"/>
                    <w:gridCol w:w="1385"/>
                    <w:gridCol w:w="1306"/>
                  </w:tblGrid>
                  <w:tr w:rsidR="00432C08" w:rsidRPr="00421E52" w14:paraId="2128C0B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251B07B4" w14:textId="77777777" w:rsidR="00432C08" w:rsidRPr="00421E52" w:rsidRDefault="00432C08" w:rsidP="00A47688">
                        <w:pPr>
                          <w:pStyle w:val="Corpotesto"/>
                          <w:rPr>
                            <w:rFonts w:eastAsia="MS Mincho"/>
                            <w:sz w:val="16"/>
                            <w:szCs w:val="16"/>
                            <w:lang w:eastAsia="ja-JP"/>
                          </w:rPr>
                        </w:pPr>
                        <w:r w:rsidRPr="00421E52">
                          <w:rPr>
                            <w:sz w:val="16"/>
                            <w:szCs w:val="16"/>
                          </w:rPr>
                          <w:t>Tipologia</w:t>
                        </w:r>
                        <w:r w:rsidRPr="00421E52">
                          <w:rPr>
                            <w:rFonts w:eastAsia="MS Mincho"/>
                            <w:sz w:val="16"/>
                            <w:szCs w:val="16"/>
                            <w:lang w:eastAsia="ja-JP"/>
                          </w:rPr>
                          <w:t xml:space="preserve"> </w:t>
                        </w:r>
                        <w:r w:rsidRPr="00421E52">
                          <w:rPr>
                            <w:sz w:val="16"/>
                            <w:szCs w:val="16"/>
                          </w:rPr>
                          <w:t>delle</w:t>
                        </w:r>
                        <w:r w:rsidRPr="00421E52">
                          <w:rPr>
                            <w:rFonts w:eastAsia="MS Mincho"/>
                            <w:sz w:val="16"/>
                            <w:szCs w:val="16"/>
                            <w:lang w:eastAsia="ja-JP"/>
                          </w:rPr>
                          <w:t xml:space="preserve"> </w:t>
                        </w:r>
                        <w:r w:rsidRPr="00421E52">
                          <w:rPr>
                            <w:sz w:val="16"/>
                            <w:szCs w:val="16"/>
                          </w:rPr>
                          <w:t>attività</w:t>
                        </w:r>
                      </w:p>
                    </w:tc>
                    <w:tc>
                      <w:tcPr>
                        <w:tcW w:w="1526"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903455B" w14:textId="77777777" w:rsidR="00432C08" w:rsidRPr="00421E52" w:rsidRDefault="00432C08" w:rsidP="00A47688">
                        <w:pPr>
                          <w:pStyle w:val="Corpotesto"/>
                          <w:rPr>
                            <w:sz w:val="16"/>
                            <w:szCs w:val="16"/>
                          </w:rPr>
                        </w:pPr>
                        <w:r w:rsidRPr="00421E52">
                          <w:rPr>
                            <w:sz w:val="16"/>
                            <w:szCs w:val="16"/>
                          </w:rPr>
                          <w:t>Periodo di attuazione delle attività</w:t>
                        </w:r>
                      </w:p>
                    </w:tc>
                    <w:tc>
                      <w:tcPr>
                        <w:tcW w:w="149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2D887A0B" w14:textId="77777777" w:rsidR="00432C08" w:rsidRPr="00421E52" w:rsidRDefault="00432C08" w:rsidP="00A47688">
                        <w:pPr>
                          <w:pStyle w:val="Corpotesto"/>
                          <w:rPr>
                            <w:sz w:val="16"/>
                            <w:szCs w:val="16"/>
                          </w:rPr>
                        </w:pPr>
                        <w:r w:rsidRPr="00421E52">
                          <w:rPr>
                            <w:sz w:val="16"/>
                            <w:szCs w:val="16"/>
                          </w:rPr>
                          <w:t>Soggetto che eroga il servizio</w:t>
                        </w:r>
                      </w:p>
                    </w:tc>
                    <w:tc>
                      <w:tcPr>
                        <w:tcW w:w="135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67BEC47F" w14:textId="77777777" w:rsidR="00432C08" w:rsidRPr="00421E52" w:rsidRDefault="00432C08" w:rsidP="00A47688">
                        <w:pPr>
                          <w:pStyle w:val="Corpotesto"/>
                          <w:rPr>
                            <w:sz w:val="16"/>
                            <w:szCs w:val="16"/>
                          </w:rPr>
                        </w:pPr>
                        <w:r w:rsidRPr="00421E52">
                          <w:rPr>
                            <w:sz w:val="16"/>
                            <w:szCs w:val="16"/>
                          </w:rPr>
                          <w:t>Soggetti terzi coinvolti</w:t>
                        </w:r>
                      </w:p>
                    </w:tc>
                    <w:tc>
                      <w:tcPr>
                        <w:tcW w:w="1385" w:type="dxa"/>
                        <w:tcBorders>
                          <w:top w:val="single" w:sz="2" w:space="0" w:color="C0C0C0"/>
                          <w:left w:val="single" w:sz="2" w:space="0" w:color="C0C0C0"/>
                          <w:bottom w:val="single" w:sz="2" w:space="0" w:color="C0C0C0"/>
                          <w:right w:val="single" w:sz="2" w:space="0" w:color="C0C0C0"/>
                        </w:tcBorders>
                        <w:shd w:val="clear" w:color="auto" w:fill="FFFF99"/>
                        <w:hideMark/>
                      </w:tcPr>
                      <w:p w14:paraId="1C852770" w14:textId="77777777" w:rsidR="00432C08" w:rsidRPr="00421E52" w:rsidRDefault="00432C08" w:rsidP="00A47688">
                        <w:pPr>
                          <w:pStyle w:val="Corpotesto"/>
                          <w:rPr>
                            <w:sz w:val="16"/>
                            <w:szCs w:val="16"/>
                          </w:rPr>
                        </w:pPr>
                        <w:r w:rsidRPr="00421E52">
                          <w:rPr>
                            <w:sz w:val="16"/>
                            <w:szCs w:val="16"/>
                          </w:rPr>
                          <w:t>Ore</w:t>
                        </w:r>
                      </w:p>
                    </w:tc>
                    <w:tc>
                      <w:tcPr>
                        <w:tcW w:w="1306" w:type="dxa"/>
                        <w:tcBorders>
                          <w:top w:val="single" w:sz="2" w:space="0" w:color="C0C0C0"/>
                          <w:left w:val="single" w:sz="2" w:space="0" w:color="C0C0C0"/>
                          <w:bottom w:val="single" w:sz="2" w:space="0" w:color="C0C0C0"/>
                          <w:right w:val="single" w:sz="2" w:space="0" w:color="C0C0C0"/>
                        </w:tcBorders>
                        <w:shd w:val="clear" w:color="auto" w:fill="FFFF99"/>
                        <w:hideMark/>
                      </w:tcPr>
                      <w:p w14:paraId="3B46AB5C" w14:textId="77777777" w:rsidR="00432C08" w:rsidRPr="00421E52" w:rsidRDefault="00432C08" w:rsidP="00A47688">
                        <w:pPr>
                          <w:pStyle w:val="Corpotesto"/>
                          <w:rPr>
                            <w:sz w:val="16"/>
                            <w:szCs w:val="16"/>
                          </w:rPr>
                        </w:pPr>
                        <w:r w:rsidRPr="00421E52">
                          <w:rPr>
                            <w:sz w:val="16"/>
                            <w:szCs w:val="16"/>
                          </w:rPr>
                          <w:t>Valorizzazione</w:t>
                        </w:r>
                      </w:p>
                    </w:tc>
                  </w:tr>
                  <w:tr w:rsidR="00432C08" w:rsidRPr="00421E52" w14:paraId="5A719A8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3374F8BB" w14:textId="77777777" w:rsidR="00432C08" w:rsidRPr="00421E52" w:rsidRDefault="00432C08" w:rsidP="00A47688">
                        <w:pPr>
                          <w:pStyle w:val="Corpotesto"/>
                          <w:rPr>
                            <w:sz w:val="16"/>
                            <w:szCs w:val="16"/>
                          </w:rPr>
                        </w:pPr>
                        <w:r w:rsidRPr="00421E52">
                          <w:rPr>
                            <w:sz w:val="16"/>
                            <w:szCs w:val="16"/>
                          </w:rPr>
                          <w:t>Servizio 1</w:t>
                        </w:r>
                      </w:p>
                    </w:tc>
                    <w:tc>
                      <w:tcPr>
                        <w:tcW w:w="1526" w:type="dxa"/>
                        <w:tcBorders>
                          <w:top w:val="single" w:sz="2" w:space="0" w:color="C0C0C0"/>
                          <w:left w:val="single" w:sz="2" w:space="0" w:color="C0C0C0"/>
                          <w:bottom w:val="single" w:sz="2" w:space="0" w:color="C0C0C0"/>
                          <w:right w:val="single" w:sz="2" w:space="0" w:color="C0C0C0"/>
                        </w:tcBorders>
                      </w:tcPr>
                      <w:p w14:paraId="2976DAC7"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4FB3CAA6"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3F7231A6"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1AE78400"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3EBFAD8C" w14:textId="77777777" w:rsidR="00432C08" w:rsidRPr="00421E52" w:rsidRDefault="00432C08" w:rsidP="00A47688">
                        <w:pPr>
                          <w:pStyle w:val="Corpotesto"/>
                          <w:rPr>
                            <w:sz w:val="16"/>
                            <w:szCs w:val="16"/>
                          </w:rPr>
                        </w:pPr>
                      </w:p>
                    </w:tc>
                  </w:tr>
                  <w:tr w:rsidR="00432C08" w:rsidRPr="00421E52" w14:paraId="4EB67D8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53419ECE" w14:textId="77777777" w:rsidR="00432C08" w:rsidRPr="00421E52" w:rsidRDefault="00432C08" w:rsidP="00A47688">
                        <w:pPr>
                          <w:pStyle w:val="Corpotesto"/>
                          <w:rPr>
                            <w:sz w:val="16"/>
                            <w:szCs w:val="16"/>
                          </w:rPr>
                        </w:pPr>
                        <w:r w:rsidRPr="00421E52">
                          <w:rPr>
                            <w:sz w:val="16"/>
                            <w:szCs w:val="16"/>
                          </w:rPr>
                          <w:t>Servizio 2</w:t>
                        </w:r>
                      </w:p>
                    </w:tc>
                    <w:tc>
                      <w:tcPr>
                        <w:tcW w:w="1526" w:type="dxa"/>
                        <w:tcBorders>
                          <w:top w:val="single" w:sz="2" w:space="0" w:color="C0C0C0"/>
                          <w:left w:val="single" w:sz="2" w:space="0" w:color="C0C0C0"/>
                          <w:bottom w:val="single" w:sz="2" w:space="0" w:color="C0C0C0"/>
                          <w:right w:val="single" w:sz="2" w:space="0" w:color="C0C0C0"/>
                        </w:tcBorders>
                      </w:tcPr>
                      <w:p w14:paraId="17763169"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2C524431"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6B0EC45F"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30904FAC"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2B4D4756" w14:textId="77777777" w:rsidR="00432C08" w:rsidRPr="00421E52" w:rsidRDefault="00432C08" w:rsidP="00A47688">
                        <w:pPr>
                          <w:pStyle w:val="Corpotesto"/>
                          <w:rPr>
                            <w:sz w:val="16"/>
                            <w:szCs w:val="16"/>
                          </w:rPr>
                        </w:pPr>
                      </w:p>
                    </w:tc>
                  </w:tr>
                  <w:tr w:rsidR="00432C08" w:rsidRPr="00421E52" w14:paraId="32C593F9"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49FA1189"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w:t>
                        </w:r>
                      </w:p>
                    </w:tc>
                    <w:tc>
                      <w:tcPr>
                        <w:tcW w:w="1526" w:type="dxa"/>
                        <w:tcBorders>
                          <w:top w:val="single" w:sz="2" w:space="0" w:color="C0C0C0"/>
                          <w:left w:val="single" w:sz="2" w:space="0" w:color="C0C0C0"/>
                          <w:bottom w:val="single" w:sz="2" w:space="0" w:color="C0C0C0"/>
                          <w:right w:val="single" w:sz="2" w:space="0" w:color="C0C0C0"/>
                        </w:tcBorders>
                      </w:tcPr>
                      <w:p w14:paraId="197F93C8"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4E551F6B"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tcPr>
                      <w:p w14:paraId="32A33BD1" w14:textId="77777777" w:rsidR="00432C08" w:rsidRPr="00421E52" w:rsidRDefault="00432C08" w:rsidP="00A47688">
                        <w:pPr>
                          <w:pStyle w:val="Corpotesto"/>
                          <w:rPr>
                            <w:sz w:val="16"/>
                            <w:szCs w:val="16"/>
                          </w:rPr>
                        </w:pPr>
                      </w:p>
                    </w:tc>
                    <w:tc>
                      <w:tcPr>
                        <w:tcW w:w="1385" w:type="dxa"/>
                        <w:tcBorders>
                          <w:top w:val="single" w:sz="2" w:space="0" w:color="C0C0C0"/>
                          <w:left w:val="single" w:sz="2" w:space="0" w:color="C0C0C0"/>
                          <w:bottom w:val="single" w:sz="2" w:space="0" w:color="C0C0C0"/>
                          <w:right w:val="single" w:sz="2" w:space="0" w:color="C0C0C0"/>
                        </w:tcBorders>
                      </w:tcPr>
                      <w:p w14:paraId="3B3A82A3"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4EB28C84" w14:textId="77777777" w:rsidR="00432C08" w:rsidRPr="00421E52" w:rsidRDefault="00432C08" w:rsidP="00A47688">
                        <w:pPr>
                          <w:pStyle w:val="Corpotesto"/>
                          <w:rPr>
                            <w:sz w:val="16"/>
                            <w:szCs w:val="16"/>
                          </w:rPr>
                        </w:pPr>
                      </w:p>
                    </w:tc>
                  </w:tr>
                  <w:tr w:rsidR="00432C08" w:rsidRPr="00421E52" w14:paraId="2895154C"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0CA8023" w14:textId="77777777" w:rsidR="00432C08" w:rsidRPr="00421E52" w:rsidRDefault="00432C08" w:rsidP="00A47688">
                        <w:pPr>
                          <w:pStyle w:val="Corpotesto"/>
                          <w:rPr>
                            <w:rFonts w:eastAsia="MS Mincho"/>
                            <w:sz w:val="16"/>
                            <w:szCs w:val="16"/>
                            <w:lang w:eastAsia="ja-JP"/>
                          </w:rPr>
                        </w:pPr>
                        <w:r w:rsidRPr="00421E52">
                          <w:rPr>
                            <w:sz w:val="16"/>
                            <w:szCs w:val="16"/>
                          </w:rPr>
                          <w:t>Servizio n</w:t>
                        </w:r>
                      </w:p>
                    </w:tc>
                    <w:tc>
                      <w:tcPr>
                        <w:tcW w:w="1526" w:type="dxa"/>
                        <w:tcBorders>
                          <w:top w:val="single" w:sz="2" w:space="0" w:color="C0C0C0"/>
                          <w:left w:val="single" w:sz="2" w:space="0" w:color="C0C0C0"/>
                          <w:bottom w:val="single" w:sz="2" w:space="0" w:color="C0C0C0"/>
                          <w:right w:val="single" w:sz="2" w:space="0" w:color="C0C0C0"/>
                        </w:tcBorders>
                      </w:tcPr>
                      <w:p w14:paraId="53A29FE5"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20DD0496"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5A05B3A6"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27C9DA3F"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05C66ECB" w14:textId="77777777" w:rsidR="00432C08" w:rsidRPr="00421E52" w:rsidRDefault="00432C08" w:rsidP="00A47688">
                        <w:pPr>
                          <w:pStyle w:val="Corpotesto"/>
                          <w:rPr>
                            <w:sz w:val="16"/>
                            <w:szCs w:val="16"/>
                          </w:rPr>
                        </w:pPr>
                      </w:p>
                    </w:tc>
                  </w:tr>
                </w:tbl>
                <w:p w14:paraId="7A5EDD3F" w14:textId="77777777" w:rsidR="00432C08" w:rsidRPr="00421E52" w:rsidRDefault="00432C08" w:rsidP="00A47688">
                  <w:pPr>
                    <w:pStyle w:val="Corpotesto"/>
                    <w:rPr>
                      <w:sz w:val="16"/>
                      <w:szCs w:val="16"/>
                    </w:rPr>
                  </w:pPr>
                </w:p>
                <w:p w14:paraId="245AB585" w14:textId="77777777" w:rsidR="00432C08" w:rsidRPr="00421E52" w:rsidRDefault="00432C08" w:rsidP="00A47688">
                  <w:pPr>
                    <w:pStyle w:val="Corpotesto"/>
                    <w:rPr>
                      <w:sz w:val="16"/>
                      <w:szCs w:val="16"/>
                    </w:rPr>
                  </w:pPr>
                  <w:r w:rsidRPr="00421E52">
                    <w:rPr>
                      <w:sz w:val="16"/>
                      <w:szCs w:val="16"/>
                    </w:rPr>
                    <w:t>B) Servizi alla formazione</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632"/>
                    <w:gridCol w:w="1490"/>
                    <w:gridCol w:w="1488"/>
                    <w:gridCol w:w="1347"/>
                    <w:gridCol w:w="1383"/>
                    <w:gridCol w:w="1300"/>
                  </w:tblGrid>
                  <w:tr w:rsidR="00432C08" w:rsidRPr="00421E52" w14:paraId="22BBD64B"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46F27E11" w14:textId="77777777" w:rsidR="00432C08" w:rsidRPr="00421E52" w:rsidRDefault="00432C08" w:rsidP="00A47688">
                        <w:pPr>
                          <w:pStyle w:val="Corpotesto"/>
                          <w:rPr>
                            <w:sz w:val="16"/>
                            <w:szCs w:val="16"/>
                          </w:rPr>
                        </w:pPr>
                        <w:r w:rsidRPr="00421E52">
                          <w:rPr>
                            <w:sz w:val="16"/>
                            <w:szCs w:val="16"/>
                          </w:rPr>
                          <w:t>Tipologia di attività</w:t>
                        </w:r>
                      </w:p>
                    </w:tc>
                    <w:tc>
                      <w:tcPr>
                        <w:tcW w:w="1489"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FDB2857" w14:textId="77777777" w:rsidR="00432C08" w:rsidRPr="00421E52" w:rsidRDefault="00432C08" w:rsidP="00A47688">
                        <w:pPr>
                          <w:pStyle w:val="Corpotesto"/>
                          <w:rPr>
                            <w:sz w:val="16"/>
                            <w:szCs w:val="16"/>
                          </w:rPr>
                        </w:pPr>
                        <w:r w:rsidRPr="00421E52">
                          <w:rPr>
                            <w:sz w:val="16"/>
                            <w:szCs w:val="16"/>
                          </w:rPr>
                          <w:t>Periodo di attuazione delle attività</w:t>
                        </w:r>
                      </w:p>
                    </w:tc>
                    <w:tc>
                      <w:tcPr>
                        <w:tcW w:w="1487" w:type="dxa"/>
                        <w:tcBorders>
                          <w:top w:val="single" w:sz="2" w:space="0" w:color="C0C0C0"/>
                          <w:left w:val="single" w:sz="2" w:space="0" w:color="C0C0C0"/>
                          <w:bottom w:val="single" w:sz="2" w:space="0" w:color="C0C0C0"/>
                          <w:right w:val="single" w:sz="2" w:space="0" w:color="C0C0C0"/>
                        </w:tcBorders>
                        <w:shd w:val="clear" w:color="auto" w:fill="FFFF99"/>
                        <w:hideMark/>
                      </w:tcPr>
                      <w:p w14:paraId="75A78D75" w14:textId="77777777" w:rsidR="00432C08" w:rsidRPr="00421E52" w:rsidRDefault="00432C08" w:rsidP="00A47688">
                        <w:pPr>
                          <w:pStyle w:val="Corpotesto"/>
                          <w:rPr>
                            <w:sz w:val="16"/>
                            <w:szCs w:val="16"/>
                          </w:rPr>
                        </w:pPr>
                        <w:r w:rsidRPr="00421E52">
                          <w:rPr>
                            <w:sz w:val="16"/>
                            <w:szCs w:val="16"/>
                          </w:rPr>
                          <w:t>Soggetto che eroga il servizio</w:t>
                        </w:r>
                      </w:p>
                    </w:tc>
                    <w:tc>
                      <w:tcPr>
                        <w:tcW w:w="1347"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7EACB5F" w14:textId="77777777" w:rsidR="00432C08" w:rsidRPr="00421E52" w:rsidRDefault="00432C08" w:rsidP="00A47688">
                        <w:pPr>
                          <w:pStyle w:val="Corpotesto"/>
                          <w:rPr>
                            <w:sz w:val="16"/>
                            <w:szCs w:val="16"/>
                          </w:rPr>
                        </w:pPr>
                        <w:r w:rsidRPr="00421E52">
                          <w:rPr>
                            <w:sz w:val="16"/>
                            <w:szCs w:val="16"/>
                          </w:rPr>
                          <w:t>Soggetti terzi coinvolti</w:t>
                        </w:r>
                      </w:p>
                    </w:tc>
                    <w:tc>
                      <w:tcPr>
                        <w:tcW w:w="1383" w:type="dxa"/>
                        <w:tcBorders>
                          <w:top w:val="single" w:sz="2" w:space="0" w:color="C0C0C0"/>
                          <w:left w:val="single" w:sz="2" w:space="0" w:color="C0C0C0"/>
                          <w:bottom w:val="single" w:sz="2" w:space="0" w:color="C0C0C0"/>
                          <w:right w:val="single" w:sz="2" w:space="0" w:color="C0C0C0"/>
                        </w:tcBorders>
                        <w:shd w:val="clear" w:color="auto" w:fill="FFFF99"/>
                        <w:hideMark/>
                      </w:tcPr>
                      <w:p w14:paraId="4588DDBE" w14:textId="77777777" w:rsidR="00432C08" w:rsidRPr="00421E52" w:rsidRDefault="00432C08" w:rsidP="00A47688">
                        <w:pPr>
                          <w:pStyle w:val="Corpotesto"/>
                          <w:rPr>
                            <w:sz w:val="16"/>
                            <w:szCs w:val="16"/>
                          </w:rPr>
                        </w:pPr>
                        <w:r w:rsidRPr="00421E52">
                          <w:rPr>
                            <w:sz w:val="16"/>
                            <w:szCs w:val="16"/>
                          </w:rPr>
                          <w:t>Ore</w:t>
                        </w:r>
                      </w:p>
                    </w:tc>
                    <w:tc>
                      <w:tcPr>
                        <w:tcW w:w="1300" w:type="dxa"/>
                        <w:tcBorders>
                          <w:top w:val="single" w:sz="2" w:space="0" w:color="C0C0C0"/>
                          <w:left w:val="single" w:sz="2" w:space="0" w:color="C0C0C0"/>
                          <w:bottom w:val="single" w:sz="2" w:space="0" w:color="C0C0C0"/>
                          <w:right w:val="single" w:sz="2" w:space="0" w:color="C0C0C0"/>
                        </w:tcBorders>
                        <w:shd w:val="clear" w:color="auto" w:fill="FFFF99"/>
                        <w:hideMark/>
                      </w:tcPr>
                      <w:p w14:paraId="2EAFA0E2" w14:textId="77777777" w:rsidR="00432C08" w:rsidRPr="00421E52" w:rsidRDefault="00432C08" w:rsidP="00A47688">
                        <w:pPr>
                          <w:pStyle w:val="Corpotesto"/>
                          <w:rPr>
                            <w:sz w:val="16"/>
                            <w:szCs w:val="16"/>
                          </w:rPr>
                        </w:pPr>
                        <w:r w:rsidRPr="00421E52">
                          <w:rPr>
                            <w:sz w:val="16"/>
                            <w:szCs w:val="16"/>
                          </w:rPr>
                          <w:t>Valorizzazione</w:t>
                        </w:r>
                      </w:p>
                    </w:tc>
                  </w:tr>
                  <w:tr w:rsidR="00432C08" w:rsidRPr="00421E52" w14:paraId="492366D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1B18CD12"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1</w:t>
                        </w:r>
                      </w:p>
                    </w:tc>
                    <w:tc>
                      <w:tcPr>
                        <w:tcW w:w="1489" w:type="dxa"/>
                        <w:tcBorders>
                          <w:top w:val="single" w:sz="2" w:space="0" w:color="C0C0C0"/>
                          <w:left w:val="single" w:sz="2" w:space="0" w:color="C0C0C0"/>
                          <w:bottom w:val="single" w:sz="2" w:space="0" w:color="C0C0C0"/>
                          <w:right w:val="single" w:sz="2" w:space="0" w:color="C0C0C0"/>
                        </w:tcBorders>
                      </w:tcPr>
                      <w:p w14:paraId="217FEC81"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43A0D6D9"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0C5F0F56"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35DC1B2D"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580B6B62" w14:textId="77777777" w:rsidR="00432C08" w:rsidRPr="00421E52" w:rsidRDefault="00432C08" w:rsidP="00A47688">
                        <w:pPr>
                          <w:pStyle w:val="Corpotesto"/>
                          <w:rPr>
                            <w:sz w:val="16"/>
                            <w:szCs w:val="16"/>
                          </w:rPr>
                        </w:pPr>
                      </w:p>
                    </w:tc>
                  </w:tr>
                  <w:tr w:rsidR="00432C08" w:rsidRPr="00421E52" w14:paraId="7395BE7D"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6E2E2B70"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2</w:t>
                        </w:r>
                      </w:p>
                    </w:tc>
                    <w:tc>
                      <w:tcPr>
                        <w:tcW w:w="1489" w:type="dxa"/>
                        <w:tcBorders>
                          <w:top w:val="single" w:sz="2" w:space="0" w:color="C0C0C0"/>
                          <w:left w:val="single" w:sz="2" w:space="0" w:color="C0C0C0"/>
                          <w:bottom w:val="single" w:sz="2" w:space="0" w:color="C0C0C0"/>
                          <w:right w:val="single" w:sz="2" w:space="0" w:color="C0C0C0"/>
                        </w:tcBorders>
                      </w:tcPr>
                      <w:p w14:paraId="7C454AE4"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0956F98E"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68B05F47"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51440474"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396BB1EE" w14:textId="77777777" w:rsidR="00432C08" w:rsidRPr="00421E52" w:rsidRDefault="00432C08" w:rsidP="00A47688">
                        <w:pPr>
                          <w:pStyle w:val="Corpotesto"/>
                          <w:rPr>
                            <w:sz w:val="16"/>
                            <w:szCs w:val="16"/>
                          </w:rPr>
                        </w:pPr>
                      </w:p>
                    </w:tc>
                  </w:tr>
                  <w:tr w:rsidR="00432C08" w:rsidRPr="00421E52" w14:paraId="3C58D2E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2B9C91B"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w:t>
                        </w:r>
                      </w:p>
                    </w:tc>
                    <w:tc>
                      <w:tcPr>
                        <w:tcW w:w="1489" w:type="dxa"/>
                        <w:tcBorders>
                          <w:top w:val="single" w:sz="2" w:space="0" w:color="C0C0C0"/>
                          <w:left w:val="single" w:sz="2" w:space="0" w:color="C0C0C0"/>
                          <w:bottom w:val="single" w:sz="2" w:space="0" w:color="C0C0C0"/>
                          <w:right w:val="single" w:sz="2" w:space="0" w:color="C0C0C0"/>
                        </w:tcBorders>
                      </w:tcPr>
                      <w:p w14:paraId="3C64E8DA"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0645B716"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tcPr>
                      <w:p w14:paraId="3B8D69D6" w14:textId="77777777" w:rsidR="00432C08" w:rsidRPr="00421E52" w:rsidRDefault="00432C08" w:rsidP="00A47688">
                        <w:pPr>
                          <w:pStyle w:val="Corpotesto"/>
                          <w:rPr>
                            <w:sz w:val="16"/>
                            <w:szCs w:val="16"/>
                          </w:rPr>
                        </w:pPr>
                      </w:p>
                    </w:tc>
                    <w:tc>
                      <w:tcPr>
                        <w:tcW w:w="1383" w:type="dxa"/>
                        <w:tcBorders>
                          <w:top w:val="single" w:sz="2" w:space="0" w:color="C0C0C0"/>
                          <w:left w:val="single" w:sz="2" w:space="0" w:color="C0C0C0"/>
                          <w:bottom w:val="single" w:sz="2" w:space="0" w:color="C0C0C0"/>
                          <w:right w:val="single" w:sz="2" w:space="0" w:color="C0C0C0"/>
                        </w:tcBorders>
                      </w:tcPr>
                      <w:p w14:paraId="3B21FBFA"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21CC795E" w14:textId="77777777" w:rsidR="00432C08" w:rsidRPr="00421E52" w:rsidRDefault="00432C08" w:rsidP="00A47688">
                        <w:pPr>
                          <w:pStyle w:val="Corpotesto"/>
                          <w:rPr>
                            <w:sz w:val="16"/>
                            <w:szCs w:val="16"/>
                          </w:rPr>
                        </w:pPr>
                      </w:p>
                    </w:tc>
                  </w:tr>
                  <w:tr w:rsidR="00432C08" w:rsidRPr="00421E52" w14:paraId="72301278"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36A0CEC0"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n</w:t>
                        </w:r>
                      </w:p>
                    </w:tc>
                    <w:tc>
                      <w:tcPr>
                        <w:tcW w:w="1489" w:type="dxa"/>
                        <w:tcBorders>
                          <w:top w:val="single" w:sz="2" w:space="0" w:color="C0C0C0"/>
                          <w:left w:val="single" w:sz="2" w:space="0" w:color="C0C0C0"/>
                          <w:bottom w:val="single" w:sz="2" w:space="0" w:color="C0C0C0"/>
                          <w:right w:val="single" w:sz="2" w:space="0" w:color="C0C0C0"/>
                        </w:tcBorders>
                      </w:tcPr>
                      <w:p w14:paraId="522870DE"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747EDBAC"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41BE4C52"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3C82C2ED"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7F7CCF77" w14:textId="77777777" w:rsidR="00432C08" w:rsidRPr="00421E52" w:rsidRDefault="00432C08" w:rsidP="00A47688">
                        <w:pPr>
                          <w:pStyle w:val="Corpotesto"/>
                          <w:rPr>
                            <w:sz w:val="16"/>
                            <w:szCs w:val="16"/>
                          </w:rPr>
                        </w:pPr>
                      </w:p>
                    </w:tc>
                  </w:tr>
                </w:tbl>
                <w:p w14:paraId="39418ABE" w14:textId="77777777" w:rsidR="00432C08" w:rsidRPr="00421E52" w:rsidRDefault="00432C08" w:rsidP="00A47688">
                  <w:pPr>
                    <w:pStyle w:val="Corpotesto"/>
                    <w:rPr>
                      <w:sz w:val="16"/>
                      <w:szCs w:val="16"/>
                    </w:rPr>
                  </w:pPr>
                </w:p>
                <w:p w14:paraId="22746C53" w14:textId="77777777" w:rsidR="00432C08" w:rsidRPr="00421E52" w:rsidRDefault="00432C08" w:rsidP="00A47688">
                  <w:pPr>
                    <w:pStyle w:val="Corpotesto"/>
                    <w:rPr>
                      <w:sz w:val="16"/>
                      <w:szCs w:val="16"/>
                    </w:rPr>
                  </w:pPr>
                  <w:r w:rsidRPr="00421E52">
                    <w:rPr>
                      <w:sz w:val="16"/>
                      <w:szCs w:val="16"/>
                    </w:rPr>
                    <w:lastRenderedPageBreak/>
                    <w:t xml:space="preserve">per un valore economico complessivo di servizi formativi e al lavoro pari ad € </w:t>
                  </w:r>
                  <w:r w:rsidRPr="00421E52">
                    <w:rPr>
                      <w:sz w:val="16"/>
                      <w:szCs w:val="16"/>
                    </w:rPr>
                    <w:fldChar w:fldCharType="begin">
                      <w:ffData>
                        <w:name w:val="Text11"/>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w:t>
                  </w:r>
                </w:p>
                <w:p w14:paraId="676C62B3" w14:textId="77777777" w:rsidR="00432C08" w:rsidRPr="00421E52" w:rsidRDefault="00432C08" w:rsidP="00A47688">
                  <w:pPr>
                    <w:pStyle w:val="Corpotesto"/>
                    <w:rPr>
                      <w:sz w:val="16"/>
                      <w:szCs w:val="16"/>
                    </w:rPr>
                  </w:pPr>
                  <w:r w:rsidRPr="00421E52">
                    <w:rPr>
                      <w:sz w:val="16"/>
                      <w:szCs w:val="16"/>
                    </w:rPr>
                    <w:t>che il termine entro il quale si prevede di concludere i servizi contenuti nel Piano di Intervento Personalizzato è il</w:t>
                  </w:r>
                  <w:proofErr w:type="gramStart"/>
                  <w:r w:rsidRPr="00421E52">
                    <w:rPr>
                      <w:sz w:val="16"/>
                      <w:szCs w:val="16"/>
                    </w:rPr>
                    <w:t xml:space="preserve"> ….</w:t>
                  </w:r>
                  <w:proofErr w:type="gramEnd"/>
                  <w:r w:rsidRPr="00421E52">
                    <w:rPr>
                      <w:sz w:val="16"/>
                      <w:szCs w:val="16"/>
                    </w:rPr>
                    <w:t>.</w:t>
                  </w:r>
                  <w:proofErr w:type="gramStart"/>
                  <w:r w:rsidRPr="00421E52">
                    <w:rPr>
                      <w:sz w:val="16"/>
                      <w:szCs w:val="16"/>
                    </w:rPr>
                    <w:t>/….</w:t>
                  </w:r>
                  <w:proofErr w:type="gramEnd"/>
                  <w:r w:rsidRPr="00421E52">
                    <w:rPr>
                      <w:sz w:val="16"/>
                      <w:szCs w:val="16"/>
                    </w:rPr>
                    <w:t>./</w:t>
                  </w:r>
                  <w:proofErr w:type="gramStart"/>
                  <w:r w:rsidRPr="00421E52">
                    <w:rPr>
                      <w:sz w:val="16"/>
                      <w:szCs w:val="16"/>
                    </w:rPr>
                    <w:t>…….</w:t>
                  </w:r>
                  <w:proofErr w:type="gramEnd"/>
                  <w:r w:rsidRPr="00421E52">
                    <w:rPr>
                      <w:sz w:val="16"/>
                      <w:szCs w:val="16"/>
                    </w:rPr>
                    <w:t>.</w:t>
                  </w:r>
                </w:p>
                <w:p w14:paraId="44134FDC" w14:textId="77777777" w:rsidR="00432C08" w:rsidRPr="00421E52" w:rsidRDefault="00432C08" w:rsidP="00A47688">
                  <w:pPr>
                    <w:pStyle w:val="Corpotesto"/>
                    <w:rPr>
                      <w:sz w:val="16"/>
                      <w:szCs w:val="16"/>
                    </w:rPr>
                  </w:pPr>
                  <w:r w:rsidRPr="00421E52">
                    <w:rPr>
                      <w:sz w:val="16"/>
                      <w:szCs w:val="16"/>
                    </w:rPr>
                    <w:t>di conservare presso la propria sede i documenti previsti per la partecipazione all’iniziativa, di cui all’ Avviso del</w:t>
                  </w:r>
                  <w:proofErr w:type="gramStart"/>
                  <w:r w:rsidRPr="00421E52">
                    <w:rPr>
                      <w:sz w:val="16"/>
                      <w:szCs w:val="16"/>
                    </w:rPr>
                    <w:t xml:space="preserve"> </w:t>
                  </w:r>
                  <w:r w:rsidRPr="00421E52">
                    <w:rPr>
                      <w:sz w:val="16"/>
                      <w:szCs w:val="16"/>
                      <w:highlight w:val="lightGray"/>
                    </w:rPr>
                    <w:t>….</w:t>
                  </w:r>
                  <w:proofErr w:type="gramEnd"/>
                  <w:r w:rsidRPr="00421E52">
                    <w:rPr>
                      <w:sz w:val="16"/>
                      <w:szCs w:val="16"/>
                      <w:highlight w:val="lightGray"/>
                    </w:rPr>
                    <w:t>.</w:t>
                  </w:r>
                  <w:proofErr w:type="gramStart"/>
                  <w:r w:rsidRPr="00421E52">
                    <w:rPr>
                      <w:sz w:val="16"/>
                      <w:szCs w:val="16"/>
                      <w:highlight w:val="lightGray"/>
                    </w:rPr>
                    <w:t>/….</w:t>
                  </w:r>
                  <w:proofErr w:type="gramEnd"/>
                  <w:r w:rsidRPr="00421E52">
                    <w:rPr>
                      <w:sz w:val="16"/>
                      <w:szCs w:val="16"/>
                      <w:highlight w:val="lightGray"/>
                    </w:rPr>
                    <w:t>./…….</w:t>
                  </w:r>
                </w:p>
                <w:p w14:paraId="33EB74CD" w14:textId="77777777" w:rsidR="00432C08" w:rsidRPr="00421E52" w:rsidRDefault="00432C08" w:rsidP="00A47688">
                  <w:pPr>
                    <w:pStyle w:val="Corpotesto"/>
                    <w:rPr>
                      <w:sz w:val="16"/>
                      <w:szCs w:val="16"/>
                    </w:rPr>
                  </w:pPr>
                  <w:r w:rsidRPr="00421E52">
                    <w:rPr>
                      <w:sz w:val="16"/>
                      <w:szCs w:val="16"/>
                    </w:rPr>
                    <w:t xml:space="preserve">di aver individuato il tutor che dovrà accompagnare la persona durante la realizzazione del PIP </w:t>
                  </w:r>
                </w:p>
                <w:p w14:paraId="6AECBA0E" w14:textId="77777777" w:rsidR="00432C08" w:rsidRPr="00421E52" w:rsidRDefault="00432C08" w:rsidP="00A47688">
                  <w:pPr>
                    <w:pStyle w:val="Corpotesto"/>
                    <w:rPr>
                      <w:sz w:val="16"/>
                      <w:szCs w:val="16"/>
                    </w:rPr>
                  </w:pPr>
                </w:p>
              </w:tc>
            </w:tr>
            <w:tr w:rsidR="00432C08" w:rsidRPr="00421E52" w14:paraId="72AF5DC7" w14:textId="77777777" w:rsidTr="002337AD">
              <w:trPr>
                <w:trHeight w:val="170"/>
              </w:trPr>
              <w:tc>
                <w:tcPr>
                  <w:tcW w:w="1029" w:type="pct"/>
                  <w:gridSpan w:val="2"/>
                  <w:tcBorders>
                    <w:top w:val="single" w:sz="2" w:space="0" w:color="808080"/>
                    <w:left w:val="single" w:sz="2" w:space="0" w:color="FFFFFF"/>
                    <w:bottom w:val="single" w:sz="2" w:space="0" w:color="808080"/>
                    <w:right w:val="single" w:sz="2" w:space="0" w:color="FFFFFF"/>
                  </w:tcBorders>
                  <w:vAlign w:val="center"/>
                  <w:hideMark/>
                </w:tcPr>
                <w:p w14:paraId="2BB97039" w14:textId="77777777" w:rsidR="00432C08" w:rsidRPr="00421E52" w:rsidRDefault="00432C08" w:rsidP="00A47688">
                  <w:pPr>
                    <w:pStyle w:val="Corpotesto"/>
                    <w:rPr>
                      <w:sz w:val="16"/>
                      <w:szCs w:val="16"/>
                    </w:rPr>
                  </w:pPr>
                  <w:r w:rsidRPr="00421E52">
                    <w:rPr>
                      <w:sz w:val="16"/>
                      <w:szCs w:val="16"/>
                    </w:rPr>
                    <w:lastRenderedPageBreak/>
                    <w:t>Cognome</w:t>
                  </w:r>
                </w:p>
              </w:tc>
              <w:tc>
                <w:tcPr>
                  <w:tcW w:w="1846" w:type="pct"/>
                  <w:gridSpan w:val="8"/>
                  <w:tcBorders>
                    <w:top w:val="single" w:sz="2" w:space="0" w:color="808080"/>
                    <w:left w:val="single" w:sz="2" w:space="0" w:color="FFFFFF"/>
                    <w:bottom w:val="single" w:sz="2" w:space="0" w:color="808080"/>
                    <w:right w:val="single" w:sz="2" w:space="0" w:color="FFFFFF"/>
                  </w:tcBorders>
                  <w:vAlign w:val="center"/>
                  <w:hideMark/>
                </w:tcPr>
                <w:p w14:paraId="0412F54E" w14:textId="77777777" w:rsidR="00432C08" w:rsidRPr="00421E52" w:rsidRDefault="00432C08" w:rsidP="00A47688">
                  <w:pPr>
                    <w:pStyle w:val="Corpotesto"/>
                    <w:rPr>
                      <w:sz w:val="16"/>
                      <w:szCs w:val="16"/>
                    </w:rPr>
                  </w:pPr>
                  <w:r w:rsidRPr="00421E52">
                    <w:rPr>
                      <w:sz w:val="16"/>
                      <w:szCs w:val="16"/>
                    </w:rPr>
                    <w:fldChar w:fldCharType="begin">
                      <w:ffData>
                        <w:name w:val="Text10"/>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c>
                <w:tcPr>
                  <w:tcW w:w="390" w:type="pct"/>
                  <w:gridSpan w:val="2"/>
                  <w:tcBorders>
                    <w:top w:val="single" w:sz="2" w:space="0" w:color="808080"/>
                    <w:left w:val="single" w:sz="2" w:space="0" w:color="FFFFFF"/>
                    <w:bottom w:val="single" w:sz="2" w:space="0" w:color="808080"/>
                    <w:right w:val="single" w:sz="2" w:space="0" w:color="FFFFFF"/>
                  </w:tcBorders>
                  <w:vAlign w:val="center"/>
                  <w:hideMark/>
                </w:tcPr>
                <w:p w14:paraId="66596675" w14:textId="77777777" w:rsidR="00432C08" w:rsidRPr="00421E52" w:rsidRDefault="00432C08" w:rsidP="00A47688">
                  <w:pPr>
                    <w:pStyle w:val="Corpotesto"/>
                    <w:rPr>
                      <w:sz w:val="16"/>
                      <w:szCs w:val="16"/>
                    </w:rPr>
                  </w:pPr>
                  <w:r w:rsidRPr="00421E52">
                    <w:rPr>
                      <w:sz w:val="16"/>
                      <w:szCs w:val="16"/>
                    </w:rPr>
                    <w:t>Nome</w:t>
                  </w:r>
                </w:p>
              </w:tc>
              <w:tc>
                <w:tcPr>
                  <w:tcW w:w="1735" w:type="pct"/>
                  <w:gridSpan w:val="4"/>
                  <w:tcBorders>
                    <w:top w:val="single" w:sz="2" w:space="0" w:color="808080"/>
                    <w:left w:val="single" w:sz="2" w:space="0" w:color="FFFFFF"/>
                    <w:bottom w:val="single" w:sz="2" w:space="0" w:color="808080"/>
                    <w:right w:val="single" w:sz="2" w:space="0" w:color="FFFFFF"/>
                  </w:tcBorders>
                  <w:vAlign w:val="center"/>
                  <w:hideMark/>
                </w:tcPr>
                <w:p w14:paraId="0EBC8E64" w14:textId="77777777" w:rsidR="00432C08" w:rsidRPr="00421E52" w:rsidRDefault="00432C08" w:rsidP="00A47688">
                  <w:pPr>
                    <w:pStyle w:val="Corpotesto"/>
                    <w:rPr>
                      <w:sz w:val="16"/>
                      <w:szCs w:val="16"/>
                    </w:rPr>
                  </w:pPr>
                  <w:r w:rsidRPr="00421E52">
                    <w:rPr>
                      <w:sz w:val="16"/>
                      <w:szCs w:val="16"/>
                    </w:rPr>
                    <w:fldChar w:fldCharType="begin">
                      <w:ffData>
                        <w:name w:val="Text11"/>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52568940" w14:textId="77777777" w:rsidTr="002337AD">
              <w:trPr>
                <w:trHeight w:val="170"/>
              </w:trPr>
              <w:tc>
                <w:tcPr>
                  <w:tcW w:w="1029" w:type="pct"/>
                  <w:gridSpan w:val="2"/>
                  <w:tcBorders>
                    <w:top w:val="single" w:sz="2" w:space="0" w:color="808080"/>
                    <w:left w:val="single" w:sz="2" w:space="0" w:color="FFFFFF"/>
                    <w:bottom w:val="single" w:sz="2" w:space="0" w:color="808080"/>
                    <w:right w:val="single" w:sz="2" w:space="0" w:color="FFFFFF"/>
                  </w:tcBorders>
                  <w:vAlign w:val="center"/>
                  <w:hideMark/>
                </w:tcPr>
                <w:p w14:paraId="4CAD9820" w14:textId="77777777" w:rsidR="00432C08" w:rsidRPr="00421E52" w:rsidRDefault="00432C08" w:rsidP="00A47688">
                  <w:pPr>
                    <w:pStyle w:val="Corpotesto"/>
                    <w:rPr>
                      <w:sz w:val="16"/>
                      <w:szCs w:val="16"/>
                    </w:rPr>
                  </w:pPr>
                  <w:r w:rsidRPr="00421E52">
                    <w:rPr>
                      <w:sz w:val="16"/>
                      <w:szCs w:val="16"/>
                    </w:rPr>
                    <w:t>Codice fiscale</w:t>
                  </w:r>
                </w:p>
              </w:tc>
              <w:tc>
                <w:tcPr>
                  <w:tcW w:w="3971" w:type="pct"/>
                  <w:gridSpan w:val="14"/>
                  <w:tcBorders>
                    <w:top w:val="single" w:sz="2" w:space="0" w:color="808080"/>
                    <w:left w:val="single" w:sz="2" w:space="0" w:color="FFFFFF"/>
                    <w:bottom w:val="single" w:sz="2" w:space="0" w:color="808080"/>
                    <w:right w:val="single" w:sz="2" w:space="0" w:color="FFFFFF"/>
                  </w:tcBorders>
                  <w:vAlign w:val="center"/>
                  <w:hideMark/>
                </w:tcPr>
                <w:p w14:paraId="3AB1CEC7" w14:textId="77777777" w:rsidR="00432C08" w:rsidRPr="00421E52" w:rsidRDefault="00432C08" w:rsidP="00A47688">
                  <w:pPr>
                    <w:pStyle w:val="Corpotesto"/>
                    <w:rPr>
                      <w:sz w:val="16"/>
                      <w:szCs w:val="16"/>
                    </w:rPr>
                  </w:pPr>
                  <w:r w:rsidRPr="00421E52">
                    <w:rPr>
                      <w:sz w:val="16"/>
                      <w:szCs w:val="16"/>
                    </w:rPr>
                    <w:fldChar w:fldCharType="begin">
                      <w:ffData>
                        <w:name w:val="Text12"/>
                        <w:enabled/>
                        <w:calcOnExit w:val="0"/>
                        <w:textInput>
                          <w:maxLength w:val="16"/>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bl>
          <w:p w14:paraId="5CDC37BC" w14:textId="77777777" w:rsidR="00432C08" w:rsidRPr="005C54FF" w:rsidRDefault="00432C08" w:rsidP="00A47688">
            <w:pPr>
              <w:pStyle w:val="Corpotesto"/>
              <w:rPr>
                <w:sz w:val="20"/>
                <w:szCs w:val="20"/>
              </w:rPr>
            </w:pPr>
          </w:p>
          <w:p w14:paraId="07531F30" w14:textId="77777777" w:rsidR="00432C08" w:rsidRPr="005C54FF" w:rsidRDefault="00432C08" w:rsidP="00A47688">
            <w:pPr>
              <w:pStyle w:val="Corpotesto"/>
              <w:rPr>
                <w:sz w:val="20"/>
                <w:szCs w:val="20"/>
              </w:rPr>
            </w:pPr>
            <w:r w:rsidRPr="005C54FF">
              <w:rPr>
                <w:sz w:val="20"/>
                <w:szCs w:val="20"/>
              </w:rPr>
              <w:t>di realizzare il PIP in collaborazione con i soggetti che seguono:</w:t>
            </w:r>
          </w:p>
          <w:tbl>
            <w:tblPr>
              <w:tblW w:w="5000" w:type="pct"/>
              <w:tblBorders>
                <w:top w:val="single" w:sz="2" w:space="0" w:color="999999"/>
                <w:left w:val="single" w:sz="2" w:space="0" w:color="FFFFFF"/>
                <w:bottom w:val="single" w:sz="2" w:space="0" w:color="808080"/>
                <w:right w:val="single" w:sz="2" w:space="0" w:color="FFFFFF"/>
              </w:tblBorders>
              <w:tblCellMar>
                <w:top w:w="34" w:type="dxa"/>
                <w:left w:w="34" w:type="dxa"/>
                <w:bottom w:w="23" w:type="dxa"/>
                <w:right w:w="34" w:type="dxa"/>
              </w:tblCellMar>
              <w:tblLook w:val="01E0" w:firstRow="1" w:lastRow="1" w:firstColumn="1" w:lastColumn="1" w:noHBand="0" w:noVBand="0"/>
            </w:tblPr>
            <w:tblGrid>
              <w:gridCol w:w="9648"/>
            </w:tblGrid>
            <w:tr w:rsidR="00432C08" w:rsidRPr="005C54FF" w14:paraId="605EAC3D" w14:textId="77777777" w:rsidTr="002337AD">
              <w:trPr>
                <w:trHeight w:val="315"/>
              </w:trPr>
              <w:tc>
                <w:tcPr>
                  <w:tcW w:w="5000" w:type="pct"/>
                  <w:tcBorders>
                    <w:top w:val="single" w:sz="2" w:space="0" w:color="999999"/>
                    <w:left w:val="single" w:sz="2" w:space="0" w:color="FFFFFF"/>
                    <w:bottom w:val="single" w:sz="2" w:space="0" w:color="808080"/>
                    <w:right w:val="single" w:sz="2" w:space="0" w:color="FFFFFF"/>
                  </w:tcBorders>
                </w:tcPr>
                <w:p w14:paraId="1AE01988" w14:textId="77777777" w:rsidR="00432C08" w:rsidRPr="005C54FF" w:rsidRDefault="00432C08" w:rsidP="00A47688">
                  <w:pPr>
                    <w:pStyle w:val="Corpotesto"/>
                    <w:rPr>
                      <w:i/>
                      <w:color w:val="808080"/>
                      <w:sz w:val="20"/>
                      <w:szCs w:val="20"/>
                    </w:rPr>
                  </w:pPr>
                  <w:r w:rsidRPr="005C54FF">
                    <w:rPr>
                      <w:i/>
                      <w:color w:val="808080"/>
                      <w:sz w:val="20"/>
                      <w:szCs w:val="20"/>
                    </w:rPr>
                    <w:t>- Indicare ragione sociale, Codice Fiscale</w:t>
                  </w:r>
                </w:p>
                <w:p w14:paraId="22402683" w14:textId="77777777" w:rsidR="00432C08" w:rsidRPr="005C54FF" w:rsidRDefault="00432C08" w:rsidP="00A47688">
                  <w:pPr>
                    <w:pStyle w:val="Corpotesto"/>
                    <w:rPr>
                      <w:i/>
                      <w:color w:val="808080"/>
                      <w:sz w:val="20"/>
                      <w:szCs w:val="20"/>
                    </w:rPr>
                  </w:pPr>
                  <w:r w:rsidRPr="005C54FF">
                    <w:rPr>
                      <w:i/>
                      <w:color w:val="808080"/>
                      <w:sz w:val="20"/>
                      <w:szCs w:val="20"/>
                    </w:rPr>
                    <w:t>- Indicare ragione sociale, Codice Fiscale</w:t>
                  </w:r>
                </w:p>
                <w:p w14:paraId="12123A99" w14:textId="77777777" w:rsidR="00432C08" w:rsidRPr="005C54FF" w:rsidRDefault="00432C08" w:rsidP="00A47688">
                  <w:pPr>
                    <w:pStyle w:val="Corpotesto"/>
                    <w:rPr>
                      <w:i/>
                      <w:color w:val="808080"/>
                      <w:sz w:val="20"/>
                      <w:szCs w:val="20"/>
                    </w:rPr>
                  </w:pPr>
                </w:p>
              </w:tc>
            </w:tr>
          </w:tbl>
          <w:p w14:paraId="2B0283E4" w14:textId="77777777" w:rsidR="00432C08" w:rsidRPr="005C54FF" w:rsidRDefault="00432C08" w:rsidP="00A47688">
            <w:pPr>
              <w:pStyle w:val="Corpotesto"/>
              <w:rPr>
                <w:i/>
                <w:sz w:val="20"/>
                <w:szCs w:val="20"/>
              </w:rPr>
            </w:pPr>
          </w:p>
          <w:p w14:paraId="1A8A929A" w14:textId="77777777" w:rsidR="00432C08" w:rsidRPr="005C54FF" w:rsidRDefault="00432C08" w:rsidP="00A47688">
            <w:pPr>
              <w:pStyle w:val="Corpotesto"/>
              <w:rPr>
                <w:i/>
                <w:sz w:val="20"/>
                <w:szCs w:val="20"/>
              </w:rPr>
            </w:pPr>
            <w:r w:rsidRPr="005C54FF">
              <w:rPr>
                <w:i/>
                <w:sz w:val="20"/>
                <w:szCs w:val="20"/>
              </w:rPr>
              <w:t>(*) Le modifiche al percorso che interverranno successivamente alla comunicazione di accettazione saranno tracciate nel sistema informativo dal soggetto esecutore, che conserverà la relativa documentazione agli atti, secondo le condizioni e le modalità indicate nei provvedimenti attuativi.</w:t>
            </w:r>
          </w:p>
          <w:p w14:paraId="5126F071" w14:textId="77777777" w:rsidR="00432C08" w:rsidRDefault="00432C08" w:rsidP="00A47688">
            <w:pPr>
              <w:pStyle w:val="Corpotesto"/>
              <w:rPr>
                <w:i/>
                <w:sz w:val="20"/>
                <w:szCs w:val="20"/>
              </w:rPr>
            </w:pPr>
            <w:r w:rsidRPr="005C54FF">
              <w:rPr>
                <w:i/>
                <w:sz w:val="20"/>
                <w:szCs w:val="20"/>
              </w:rPr>
              <w:t>Luogo______, lì ______</w:t>
            </w:r>
            <w:r>
              <w:rPr>
                <w:i/>
                <w:sz w:val="20"/>
                <w:szCs w:val="20"/>
              </w:rPr>
              <w:t xml:space="preserve"> </w:t>
            </w:r>
          </w:p>
          <w:p w14:paraId="186A0B1D" w14:textId="3CD3C9EC" w:rsidR="00432C08" w:rsidRPr="00A47688" w:rsidRDefault="00432C08" w:rsidP="00A47688">
            <w:pPr>
              <w:pStyle w:val="Corpotesto"/>
              <w:rPr>
                <w:i/>
                <w:iCs/>
                <w:color w:val="000000"/>
                <w:sz w:val="20"/>
                <w:szCs w:val="20"/>
                <w:lang w:eastAsia="it-IT"/>
              </w:rPr>
            </w:pPr>
            <w:r w:rsidRPr="005C54FF">
              <w:rPr>
                <w:i/>
                <w:iCs/>
                <w:color w:val="000000"/>
                <w:sz w:val="20"/>
                <w:szCs w:val="20"/>
                <w:lang w:eastAsia="it-IT"/>
              </w:rPr>
              <w:t>Firma digitale o firma elettronica qualificata o firma elettronica avanzata del rappresentante legale o di altro soggetto con potere di firma ______________</w:t>
            </w:r>
          </w:p>
          <w:p w14:paraId="4D2758DA" w14:textId="77777777" w:rsidR="00432C08" w:rsidRPr="007A36D7" w:rsidRDefault="00432C08" w:rsidP="002337AD">
            <w:pPr>
              <w:spacing w:after="0" w:line="256" w:lineRule="auto"/>
              <w:rPr>
                <w:rFonts w:ascii="Calibri" w:eastAsia="Times New Roman" w:hAnsi="Calibri" w:cs="Calibri"/>
                <w:b/>
                <w:bCs/>
                <w:sz w:val="20"/>
                <w:szCs w:val="20"/>
              </w:rPr>
            </w:pPr>
          </w:p>
        </w:tc>
        <w:tc>
          <w:tcPr>
            <w:tcW w:w="9870" w:type="dxa"/>
            <w:tcBorders>
              <w:top w:val="nil"/>
              <w:left w:val="nil"/>
              <w:bottom w:val="nil"/>
              <w:right w:val="nil"/>
            </w:tcBorders>
            <w:shd w:val="clear" w:color="auto" w:fill="FFFFFF"/>
          </w:tcPr>
          <w:p w14:paraId="79889250" w14:textId="77777777" w:rsidR="00432C08" w:rsidRPr="004D3F00" w:rsidRDefault="00432C08" w:rsidP="002337AD">
            <w:pPr>
              <w:spacing w:after="0" w:line="256" w:lineRule="auto"/>
              <w:jc w:val="center"/>
              <w:rPr>
                <w:rFonts w:ascii="Calibri" w:eastAsia="Times New Roman" w:hAnsi="Calibri" w:cs="Times New Roman"/>
                <w:b/>
                <w:bCs/>
              </w:rPr>
            </w:pPr>
          </w:p>
        </w:tc>
      </w:tr>
    </w:tbl>
    <w:p w14:paraId="3C621F60" w14:textId="30914E19" w:rsidR="00A47688" w:rsidRDefault="00A47688" w:rsidP="00A47688">
      <w:pPr>
        <w:pStyle w:val="Corpotesto"/>
      </w:pPr>
      <w:bookmarkStart w:id="230" w:name="_Toc211595026"/>
    </w:p>
    <w:p w14:paraId="516DD43F" w14:textId="77777777" w:rsidR="00A47688" w:rsidRDefault="00A47688">
      <w:pPr>
        <w:spacing w:after="160" w:line="259" w:lineRule="auto"/>
        <w:jc w:val="left"/>
        <w:rPr>
          <w:rFonts w:eastAsia="Calibri" w:cs="Calibri"/>
          <w:szCs w:val="24"/>
          <w:lang w:eastAsia="en-US"/>
        </w:rPr>
      </w:pPr>
      <w:r>
        <w:br w:type="page"/>
      </w:r>
    </w:p>
    <w:p w14:paraId="5322D70A" w14:textId="4E8D26B1" w:rsidR="00432C08" w:rsidRDefault="00432C08" w:rsidP="00432C08">
      <w:pPr>
        <w:pStyle w:val="Titolo1"/>
        <w:rPr>
          <w:rFonts w:eastAsia="Arial"/>
        </w:rPr>
      </w:pPr>
      <w:bookmarkStart w:id="231" w:name="_Toc216344620"/>
      <w:r>
        <w:rPr>
          <w:rFonts w:eastAsia="Arial"/>
        </w:rPr>
        <w:lastRenderedPageBreak/>
        <w:t>Allegato 4. Comunicazione di accettazione del PIP</w:t>
      </w:r>
      <w:bookmarkEnd w:id="230"/>
      <w:bookmarkEnd w:id="231"/>
    </w:p>
    <w:p w14:paraId="7AA06E1A" w14:textId="5C6FC4B9" w:rsidR="00432C08" w:rsidRDefault="00432C08" w:rsidP="00432C08">
      <w:pPr>
        <w:spacing w:after="0" w:line="256" w:lineRule="auto"/>
        <w:jc w:val="center"/>
        <w:rPr>
          <w:rFonts w:ascii="Calibri" w:eastAsia="Times New Roman" w:hAnsi="Calibri" w:cs="Times New Roman"/>
          <w:b/>
          <w:bCs/>
        </w:rPr>
      </w:pPr>
    </w:p>
    <w:p w14:paraId="29B548AD" w14:textId="77777777"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2AB1DBE2"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044D2813"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F071282" w14:textId="77777777" w:rsidR="00432C08" w:rsidRPr="007A0DDD" w:rsidRDefault="00432C08" w:rsidP="00432C08">
      <w:pPr>
        <w:spacing w:after="0" w:line="207" w:lineRule="exact"/>
        <w:rPr>
          <w:rFonts w:ascii="Calibri" w:eastAsia="Times New Roman" w:hAnsi="Calibri" w:cs="Times New Roman"/>
        </w:rPr>
      </w:pPr>
    </w:p>
    <w:p w14:paraId="32D2864C" w14:textId="7153E6DA" w:rsidR="00432C08" w:rsidRPr="00A47688" w:rsidRDefault="00432C08" w:rsidP="00A47688">
      <w:pPr>
        <w:pStyle w:val="Corpotesto"/>
        <w:rPr>
          <w:rFonts w:eastAsia="Times New Roman" w:cs="Times New Roman"/>
        </w:rPr>
      </w:pPr>
      <w:r w:rsidRPr="007A0DDD">
        <w:t>Comunicazione di accettazione del piano di intervento personalizzato</w:t>
      </w:r>
    </w:p>
    <w:p w14:paraId="5176D1AC" w14:textId="3ACC2072" w:rsidR="00432C08" w:rsidRPr="007A0DDD" w:rsidRDefault="00432C08" w:rsidP="00A47688">
      <w:pPr>
        <w:pStyle w:val="Corpotesto"/>
        <w:rPr>
          <w:rFonts w:eastAsia="Times New Roman"/>
        </w:rPr>
      </w:pPr>
      <w:r w:rsidRPr="007A0DDD">
        <w:rPr>
          <w:rFonts w:eastAsia="Times New Roman"/>
        </w:rPr>
        <w:t xml:space="preserve">Data: </w:t>
      </w:r>
      <w:r w:rsidRPr="007A0DDD">
        <w:rPr>
          <w:rFonts w:eastAsia="Times New Roman"/>
        </w:rPr>
        <w:tab/>
      </w:r>
      <w:r w:rsidR="00A47688">
        <w:rPr>
          <w:rFonts w:eastAsia="Times New Roman"/>
        </w:rPr>
        <w:tab/>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p>
    <w:p w14:paraId="02E465A7" w14:textId="635CA794" w:rsidR="00432C08" w:rsidRPr="00A47688" w:rsidRDefault="00432C08" w:rsidP="00A47688">
      <w:pPr>
        <w:pStyle w:val="Corpotesto"/>
        <w:rPr>
          <w:rFonts w:eastAsia="Times New Roman"/>
        </w:rPr>
      </w:pPr>
      <w:r w:rsidRPr="007A0DDD">
        <w:rPr>
          <w:rFonts w:eastAsia="Times New Roman"/>
        </w:rPr>
        <w:t xml:space="preserve">Id dote: </w:t>
      </w:r>
      <w:r w:rsidRPr="007A0DDD">
        <w:rPr>
          <w:rFonts w:eastAsia="Times New Roman"/>
        </w:rPr>
        <w:tab/>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p>
    <w:p w14:paraId="02C9B44D" w14:textId="5DC61A01" w:rsidR="00432C08" w:rsidRPr="007A0DDD" w:rsidRDefault="00432C08" w:rsidP="00A47688">
      <w:pPr>
        <w:pStyle w:val="Corpotesto"/>
        <w:rPr>
          <w:rFonts w:eastAsia="Times New Roman"/>
        </w:rPr>
      </w:pPr>
      <w:r w:rsidRPr="007A0DDD">
        <w:t>Si comunica che, in seguito agli esiti positivi delle attività di verifica, si accetta il PIP Id</w:t>
      </w:r>
      <w:r w:rsidRPr="007A0DDD">
        <w:rPr>
          <w:rFonts w:eastAsia="Times New Roman"/>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t xml:space="preserve"> di importo pari a €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r w:rsidRPr="007A0DDD">
        <w:t>relativo ai servizi:</w:t>
      </w:r>
    </w:p>
    <w:tbl>
      <w:tblPr>
        <w:tblW w:w="0" w:type="auto"/>
        <w:tblLayout w:type="fixed"/>
        <w:tblCellMar>
          <w:left w:w="0" w:type="dxa"/>
          <w:right w:w="0" w:type="dxa"/>
        </w:tblCellMar>
        <w:tblLook w:val="04A0" w:firstRow="1" w:lastRow="0" w:firstColumn="1" w:lastColumn="0" w:noHBand="0" w:noVBand="1"/>
      </w:tblPr>
      <w:tblGrid>
        <w:gridCol w:w="5160"/>
        <w:gridCol w:w="4080"/>
      </w:tblGrid>
      <w:tr w:rsidR="00432C08" w:rsidRPr="007A0DDD" w14:paraId="70B4B124" w14:textId="77777777" w:rsidTr="002337AD">
        <w:trPr>
          <w:trHeight w:val="236"/>
        </w:trPr>
        <w:tc>
          <w:tcPr>
            <w:tcW w:w="5160" w:type="dxa"/>
            <w:vAlign w:val="bottom"/>
            <w:hideMark/>
          </w:tcPr>
          <w:p w14:paraId="0F168D99" w14:textId="77777777" w:rsidR="00432C08" w:rsidRPr="007A0DDD" w:rsidRDefault="00432C08" w:rsidP="00A47688">
            <w:pPr>
              <w:pStyle w:val="Corpotesto"/>
              <w:rPr>
                <w:rFonts w:eastAsia="Times New Roman"/>
                <w:lang w:val="en-US"/>
              </w:rPr>
            </w:pPr>
            <w:r w:rsidRPr="007A0DDD">
              <w:rPr>
                <w:lang w:val="en-US"/>
              </w:rPr>
              <w:t>Servizi</w:t>
            </w:r>
          </w:p>
        </w:tc>
        <w:tc>
          <w:tcPr>
            <w:tcW w:w="4080" w:type="dxa"/>
            <w:vAlign w:val="bottom"/>
            <w:hideMark/>
          </w:tcPr>
          <w:p w14:paraId="6F42CCB8" w14:textId="77777777" w:rsidR="00432C08" w:rsidRPr="007A0DDD" w:rsidRDefault="00432C08" w:rsidP="00A47688">
            <w:pPr>
              <w:pStyle w:val="Corpotesto"/>
              <w:rPr>
                <w:rFonts w:eastAsia="Times New Roman"/>
                <w:lang w:val="en-US"/>
              </w:rPr>
            </w:pPr>
            <w:proofErr w:type="spellStart"/>
            <w:r w:rsidRPr="007A0DDD">
              <w:rPr>
                <w:lang w:val="en-US"/>
              </w:rPr>
              <w:t>Importo</w:t>
            </w:r>
            <w:proofErr w:type="spellEnd"/>
          </w:p>
        </w:tc>
      </w:tr>
      <w:tr w:rsidR="00432C08" w:rsidRPr="007A0DDD" w14:paraId="60734C11" w14:textId="77777777" w:rsidTr="002337AD">
        <w:trPr>
          <w:trHeight w:val="332"/>
        </w:trPr>
        <w:tc>
          <w:tcPr>
            <w:tcW w:w="5160" w:type="dxa"/>
            <w:vAlign w:val="bottom"/>
          </w:tcPr>
          <w:p w14:paraId="5EFCAD7C" w14:textId="77777777" w:rsidR="00432C08" w:rsidRPr="007A0DDD" w:rsidRDefault="00432C08" w:rsidP="00A47688">
            <w:pPr>
              <w:pStyle w:val="Corpotesto"/>
            </w:pPr>
            <w:r w:rsidRPr="007A0DDD">
              <w:t>Servizio 1</w:t>
            </w:r>
            <w:r w:rsidRPr="00321716">
              <w:t xml:space="preserve"> (</w:t>
            </w:r>
            <w:r w:rsidRPr="007A0DDD">
              <w:t>riportare tutti i servizi</w:t>
            </w:r>
            <w:r w:rsidRPr="00321716">
              <w:t>)</w:t>
            </w:r>
          </w:p>
          <w:p w14:paraId="1E984E2F" w14:textId="77777777" w:rsidR="00432C08" w:rsidRPr="007A0DDD" w:rsidRDefault="00432C08" w:rsidP="00A47688">
            <w:pPr>
              <w:pStyle w:val="Corpotesto"/>
            </w:pPr>
          </w:p>
        </w:tc>
        <w:tc>
          <w:tcPr>
            <w:tcW w:w="4080" w:type="dxa"/>
            <w:vAlign w:val="bottom"/>
          </w:tcPr>
          <w:p w14:paraId="53FC1646"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p w14:paraId="08EF53EC" w14:textId="77777777" w:rsidR="00432C08" w:rsidRPr="007A0DDD" w:rsidRDefault="00432C08" w:rsidP="00A47688">
            <w:pPr>
              <w:pStyle w:val="Corpotesto"/>
              <w:rPr>
                <w:rFonts w:eastAsia="Times New Roman"/>
                <w:lang w:val="en-US"/>
              </w:rPr>
            </w:pPr>
          </w:p>
        </w:tc>
      </w:tr>
      <w:tr w:rsidR="00432C08" w:rsidRPr="007A0DDD" w14:paraId="02D88A64" w14:textId="77777777" w:rsidTr="002337AD">
        <w:trPr>
          <w:trHeight w:val="329"/>
        </w:trPr>
        <w:tc>
          <w:tcPr>
            <w:tcW w:w="5160" w:type="dxa"/>
            <w:vAlign w:val="bottom"/>
            <w:hideMark/>
          </w:tcPr>
          <w:p w14:paraId="4239FF05" w14:textId="77777777" w:rsidR="00432C08" w:rsidRPr="007A0DDD" w:rsidRDefault="00432C08" w:rsidP="00A47688">
            <w:pPr>
              <w:pStyle w:val="Corpotesto"/>
              <w:rPr>
                <w:rFonts w:eastAsia="Times New Roman"/>
                <w:lang w:val="en-US"/>
              </w:rPr>
            </w:pPr>
            <w:proofErr w:type="spellStart"/>
            <w:r w:rsidRPr="007A0DDD">
              <w:rPr>
                <w:lang w:val="en-US"/>
              </w:rPr>
              <w:t>Servizio</w:t>
            </w:r>
            <w:proofErr w:type="spellEnd"/>
            <w:r w:rsidRPr="007A0DDD">
              <w:rPr>
                <w:lang w:val="en-US"/>
              </w:rPr>
              <w:t xml:space="preserve"> 2</w:t>
            </w:r>
          </w:p>
        </w:tc>
        <w:tc>
          <w:tcPr>
            <w:tcW w:w="4080" w:type="dxa"/>
            <w:vAlign w:val="bottom"/>
            <w:hideMark/>
          </w:tcPr>
          <w:p w14:paraId="45F92A4C"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9486574" w14:textId="77777777" w:rsidTr="002337AD">
        <w:trPr>
          <w:trHeight w:val="329"/>
        </w:trPr>
        <w:tc>
          <w:tcPr>
            <w:tcW w:w="5160" w:type="dxa"/>
            <w:vAlign w:val="bottom"/>
            <w:hideMark/>
          </w:tcPr>
          <w:p w14:paraId="4841DD91" w14:textId="77777777" w:rsidR="00432C08" w:rsidRPr="007A0DDD" w:rsidRDefault="00432C08" w:rsidP="00A47688">
            <w:pPr>
              <w:pStyle w:val="Corpotesto"/>
              <w:rPr>
                <w:rFonts w:eastAsia="Times New Roman"/>
                <w:lang w:val="en-US"/>
              </w:rPr>
            </w:pPr>
            <w:proofErr w:type="spellStart"/>
            <w:r w:rsidRPr="007A0DDD">
              <w:rPr>
                <w:lang w:val="en-US"/>
              </w:rPr>
              <w:t>Servizio</w:t>
            </w:r>
            <w:proofErr w:type="spellEnd"/>
            <w:r w:rsidRPr="007A0DDD">
              <w:rPr>
                <w:lang w:val="en-US"/>
              </w:rPr>
              <w:t xml:space="preserve"> 3</w:t>
            </w:r>
          </w:p>
        </w:tc>
        <w:tc>
          <w:tcPr>
            <w:tcW w:w="4080" w:type="dxa"/>
            <w:vAlign w:val="bottom"/>
            <w:hideMark/>
          </w:tcPr>
          <w:p w14:paraId="21DDE935"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B9DAF46" w14:textId="77777777" w:rsidTr="002337AD">
        <w:trPr>
          <w:trHeight w:val="329"/>
        </w:trPr>
        <w:tc>
          <w:tcPr>
            <w:tcW w:w="5160" w:type="dxa"/>
            <w:vAlign w:val="bottom"/>
            <w:hideMark/>
          </w:tcPr>
          <w:p w14:paraId="4968ECC1" w14:textId="77777777" w:rsidR="00432C08" w:rsidRPr="007A0DDD" w:rsidRDefault="00432C08" w:rsidP="00A47688">
            <w:pPr>
              <w:pStyle w:val="Corpotesto"/>
              <w:rPr>
                <w:rFonts w:eastAsia="Times New Roman"/>
                <w:lang w:val="en-US"/>
              </w:rPr>
            </w:pPr>
            <w:r w:rsidRPr="007A0DDD">
              <w:rPr>
                <w:lang w:val="en-US"/>
              </w:rPr>
              <w:t>….</w:t>
            </w:r>
          </w:p>
        </w:tc>
        <w:tc>
          <w:tcPr>
            <w:tcW w:w="4080" w:type="dxa"/>
            <w:vAlign w:val="bottom"/>
            <w:hideMark/>
          </w:tcPr>
          <w:p w14:paraId="594F8B3E"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5EEE4A8" w14:textId="77777777" w:rsidTr="002337AD">
        <w:trPr>
          <w:trHeight w:val="329"/>
        </w:trPr>
        <w:tc>
          <w:tcPr>
            <w:tcW w:w="5160" w:type="dxa"/>
            <w:tcBorders>
              <w:top w:val="nil"/>
              <w:left w:val="nil"/>
              <w:bottom w:val="single" w:sz="4" w:space="0" w:color="auto"/>
              <w:right w:val="nil"/>
            </w:tcBorders>
            <w:vAlign w:val="bottom"/>
            <w:hideMark/>
          </w:tcPr>
          <w:p w14:paraId="4B5A03E5" w14:textId="77777777" w:rsidR="00432C08" w:rsidRPr="007A0DDD" w:rsidRDefault="00432C08" w:rsidP="00A47688">
            <w:pPr>
              <w:pStyle w:val="Corpotesto"/>
              <w:rPr>
                <w:rFonts w:eastAsia="Times New Roman"/>
                <w:lang w:val="en-US"/>
              </w:rPr>
            </w:pPr>
            <w:proofErr w:type="spellStart"/>
            <w:r w:rsidRPr="007A0DDD">
              <w:rPr>
                <w:lang w:val="en-US"/>
              </w:rPr>
              <w:t>Servizio</w:t>
            </w:r>
            <w:proofErr w:type="spellEnd"/>
            <w:r w:rsidRPr="007A0DDD">
              <w:rPr>
                <w:lang w:val="en-US"/>
              </w:rPr>
              <w:t xml:space="preserve"> n</w:t>
            </w:r>
          </w:p>
        </w:tc>
        <w:tc>
          <w:tcPr>
            <w:tcW w:w="4080" w:type="dxa"/>
            <w:tcBorders>
              <w:top w:val="nil"/>
              <w:left w:val="nil"/>
              <w:bottom w:val="single" w:sz="4" w:space="0" w:color="auto"/>
              <w:right w:val="nil"/>
            </w:tcBorders>
            <w:vAlign w:val="bottom"/>
            <w:hideMark/>
          </w:tcPr>
          <w:p w14:paraId="57543E82"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2027E4E3" w14:textId="77777777" w:rsidTr="002337AD">
        <w:trPr>
          <w:trHeight w:val="353"/>
        </w:trPr>
        <w:tc>
          <w:tcPr>
            <w:tcW w:w="5160" w:type="dxa"/>
            <w:vAlign w:val="bottom"/>
            <w:hideMark/>
          </w:tcPr>
          <w:p w14:paraId="48C6DC4B" w14:textId="77777777" w:rsidR="00432C08" w:rsidRPr="007A0DDD" w:rsidRDefault="00432C08" w:rsidP="00A47688">
            <w:pPr>
              <w:pStyle w:val="Corpotesto"/>
              <w:rPr>
                <w:rFonts w:eastAsia="Times New Roman"/>
                <w:lang w:val="en-US"/>
              </w:rPr>
            </w:pPr>
            <w:proofErr w:type="spellStart"/>
            <w:r w:rsidRPr="007A0DDD">
              <w:rPr>
                <w:lang w:val="en-US"/>
              </w:rPr>
              <w:t>Totale</w:t>
            </w:r>
            <w:proofErr w:type="spellEnd"/>
          </w:p>
        </w:tc>
        <w:tc>
          <w:tcPr>
            <w:tcW w:w="4080" w:type="dxa"/>
            <w:vAlign w:val="bottom"/>
            <w:hideMark/>
          </w:tcPr>
          <w:p w14:paraId="0FFE0C3B" w14:textId="77777777" w:rsidR="00432C08" w:rsidRPr="007A0DDD" w:rsidRDefault="00432C08" w:rsidP="00A47688">
            <w:pPr>
              <w:pStyle w:val="Corpotesto"/>
              <w:rPr>
                <w:rFonts w:eastAsia="Times New Roman"/>
                <w:lang w:val="en-US"/>
              </w:rPr>
            </w:pPr>
            <w:r w:rsidRPr="007A0DDD">
              <w:rPr>
                <w:lang w:val="en-US"/>
              </w:rPr>
              <w:t xml:space="preserve"> €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color w:val="FF0000"/>
              </w:rPr>
              <w:t xml:space="preserve"> </w:t>
            </w:r>
          </w:p>
        </w:tc>
      </w:tr>
    </w:tbl>
    <w:p w14:paraId="3584ADCF" w14:textId="77777777" w:rsidR="00432C08" w:rsidRPr="007A0DDD" w:rsidRDefault="00432C08" w:rsidP="00432C08">
      <w:pPr>
        <w:spacing w:after="0" w:line="200" w:lineRule="exact"/>
        <w:rPr>
          <w:rFonts w:ascii="Calibri" w:eastAsia="Times New Roman" w:hAnsi="Calibri" w:cs="Calibri"/>
          <w:lang w:val="en-US"/>
        </w:rPr>
      </w:pPr>
    </w:p>
    <w:p w14:paraId="3E0CB3C5" w14:textId="77777777" w:rsidR="00432C08" w:rsidRPr="007A0DDD" w:rsidRDefault="00432C08" w:rsidP="00432C08">
      <w:pPr>
        <w:spacing w:after="0" w:line="200" w:lineRule="exact"/>
        <w:rPr>
          <w:rFonts w:ascii="Calibri" w:eastAsia="Times New Roman" w:hAnsi="Calibri" w:cs="Calibri"/>
          <w:lang w:val="en-US"/>
        </w:rPr>
      </w:pPr>
    </w:p>
    <w:p w14:paraId="085950AE" w14:textId="77777777" w:rsidR="00432C08" w:rsidRPr="007A0DDD" w:rsidRDefault="00432C08" w:rsidP="00432C08">
      <w:pPr>
        <w:spacing w:after="0" w:line="200" w:lineRule="exact"/>
        <w:rPr>
          <w:rFonts w:ascii="Calibri" w:eastAsia="Times New Roman" w:hAnsi="Calibri" w:cs="Calibri"/>
          <w:lang w:val="en-US"/>
        </w:rPr>
      </w:pPr>
    </w:p>
    <w:p w14:paraId="6578DAF5" w14:textId="77777777" w:rsidR="00432C08" w:rsidRPr="007A0DDD" w:rsidRDefault="00432C08" w:rsidP="00432C08">
      <w:pPr>
        <w:spacing w:after="0" w:line="200" w:lineRule="exact"/>
        <w:rPr>
          <w:rFonts w:ascii="Calibri" w:eastAsia="Times New Roman" w:hAnsi="Calibri" w:cs="Calibri"/>
          <w:lang w:val="en-US"/>
        </w:rPr>
      </w:pPr>
    </w:p>
    <w:p w14:paraId="6874C83C" w14:textId="77777777" w:rsidR="00432C08" w:rsidRPr="007A0DDD" w:rsidRDefault="00432C08" w:rsidP="00432C08">
      <w:pPr>
        <w:spacing w:after="0" w:line="200" w:lineRule="exact"/>
        <w:rPr>
          <w:rFonts w:ascii="Calibri" w:eastAsia="Times New Roman" w:hAnsi="Calibri" w:cs="Calibri"/>
          <w:lang w:val="en-US"/>
        </w:rPr>
      </w:pPr>
    </w:p>
    <w:p w14:paraId="2850C899" w14:textId="77777777" w:rsidR="00432C08" w:rsidRPr="007A0DDD" w:rsidRDefault="00432C08" w:rsidP="00432C08">
      <w:pPr>
        <w:spacing w:after="0" w:line="200" w:lineRule="exact"/>
        <w:rPr>
          <w:rFonts w:ascii="Calibri" w:eastAsia="Times New Roman" w:hAnsi="Calibri" w:cs="Calibri"/>
          <w:lang w:val="en-US"/>
        </w:rPr>
      </w:pPr>
    </w:p>
    <w:p w14:paraId="4648DB9C" w14:textId="77777777" w:rsidR="00432C08" w:rsidRPr="007A0DDD" w:rsidRDefault="00432C08" w:rsidP="00432C08">
      <w:pPr>
        <w:spacing w:after="60"/>
        <w:ind w:left="5960"/>
        <w:jc w:val="center"/>
        <w:rPr>
          <w:rFonts w:ascii="Calibri" w:eastAsia="Arial" w:hAnsi="Calibri" w:cs="Calibri"/>
        </w:rPr>
      </w:pPr>
      <w:r w:rsidRPr="007A0DDD">
        <w:rPr>
          <w:rFonts w:ascii="Calibri" w:eastAsia="Arial" w:hAnsi="Calibri" w:cs="Calibri"/>
        </w:rPr>
        <w:t xml:space="preserve">Il </w:t>
      </w:r>
      <w:r>
        <w:rPr>
          <w:rFonts w:ascii="Calibri" w:eastAsia="Arial" w:hAnsi="Calibri" w:cs="Calibri"/>
        </w:rPr>
        <w:t>D</w:t>
      </w:r>
      <w:r w:rsidRPr="007A0DDD">
        <w:rPr>
          <w:rFonts w:ascii="Calibri" w:eastAsia="Arial" w:hAnsi="Calibri" w:cs="Calibri"/>
        </w:rPr>
        <w:t xml:space="preserve">irigente </w:t>
      </w:r>
      <w:r>
        <w:rPr>
          <w:rFonts w:ascii="Calibri" w:eastAsia="Arial" w:hAnsi="Calibri" w:cs="Calibri"/>
        </w:rPr>
        <w:t>della provincia/città metropolitana titolare dell’Avviso</w:t>
      </w:r>
    </w:p>
    <w:p w14:paraId="741DC83C" w14:textId="77777777" w:rsidR="00432C08" w:rsidRPr="007A0DDD" w:rsidRDefault="00432C08" w:rsidP="00432C08">
      <w:pPr>
        <w:spacing w:after="60"/>
        <w:ind w:left="5960"/>
        <w:jc w:val="center"/>
        <w:rPr>
          <w:rFonts w:ascii="Times New Roman" w:eastAsia="Times New Roman" w:hAnsi="Times New Roman" w:cs="Times New Roman"/>
          <w:color w:val="FF0000"/>
          <w:sz w:val="20"/>
          <w:szCs w:val="20"/>
        </w:rPr>
      </w:pPr>
    </w:p>
    <w:p w14:paraId="35979A76" w14:textId="77777777" w:rsidR="00432C08" w:rsidRDefault="00432C08" w:rsidP="00432C08">
      <w:r>
        <w:br w:type="page"/>
      </w:r>
    </w:p>
    <w:p w14:paraId="140D73AA" w14:textId="64052B5A" w:rsidR="00432C08" w:rsidRDefault="00432C08" w:rsidP="00432C08">
      <w:pPr>
        <w:pStyle w:val="Titolo1"/>
        <w:rPr>
          <w:rFonts w:eastAsia="Arial"/>
        </w:rPr>
      </w:pPr>
      <w:bookmarkStart w:id="232" w:name="_Toc211595027"/>
      <w:bookmarkStart w:id="233" w:name="_Toc216344621"/>
      <w:r>
        <w:rPr>
          <w:rFonts w:eastAsia="Arial"/>
        </w:rPr>
        <w:lastRenderedPageBreak/>
        <w:t>Allegato 5. Bilancio delle Competenze</w:t>
      </w:r>
      <w:bookmarkEnd w:id="232"/>
      <w:bookmarkEnd w:id="233"/>
    </w:p>
    <w:p w14:paraId="2B779614" w14:textId="77777777" w:rsidR="00432C08" w:rsidRDefault="00432C08" w:rsidP="00432C08">
      <w:pPr>
        <w:spacing w:after="0"/>
        <w:rPr>
          <w:b/>
          <w:bCs/>
        </w:rPr>
      </w:pPr>
    </w:p>
    <w:p w14:paraId="25C53AC9" w14:textId="77777777"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1A6CE95E"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5F418567"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FA79A7B" w14:textId="77777777" w:rsidR="00432C08" w:rsidRDefault="00432C08" w:rsidP="00432C08">
      <w:pPr>
        <w:suppressAutoHyphens/>
        <w:autoSpaceDE w:val="0"/>
        <w:spacing w:line="259" w:lineRule="auto"/>
        <w:textAlignment w:val="baseline"/>
      </w:pPr>
    </w:p>
    <w:p w14:paraId="0BDE4744" w14:textId="77777777" w:rsidR="00432C08" w:rsidRPr="006E7899" w:rsidRDefault="00432C08" w:rsidP="00432C08">
      <w:pPr>
        <w:suppressAutoHyphens/>
        <w:autoSpaceDE w:val="0"/>
        <w:spacing w:line="259" w:lineRule="auto"/>
        <w:jc w:val="center"/>
        <w:textAlignment w:val="baseline"/>
        <w:rPr>
          <w:b/>
          <w:bCs/>
        </w:rPr>
      </w:pPr>
      <w:r w:rsidRPr="006E7899">
        <w:rPr>
          <w:b/>
          <w:bCs/>
        </w:rPr>
        <w:t>Bilancio delle Competenze</w:t>
      </w:r>
    </w:p>
    <w:p w14:paraId="6960A270" w14:textId="77777777" w:rsidR="00432C08" w:rsidRPr="006C36EB" w:rsidRDefault="00432C08" w:rsidP="00432C08">
      <w:pPr>
        <w:pStyle w:val="Corpotesto"/>
        <w:tabs>
          <w:tab w:val="left" w:pos="3708"/>
          <w:tab w:val="left" w:pos="4316"/>
        </w:tabs>
        <w:spacing w:line="259" w:lineRule="auto"/>
        <w:ind w:right="143"/>
      </w:pPr>
      <w:r w:rsidRPr="006C36EB">
        <w:t>L’operatore</w:t>
      </w:r>
      <w:r w:rsidRPr="006C36EB">
        <w:rPr>
          <w:rFonts w:ascii="Times New Roman" w:hAnsi="Times New Roman"/>
          <w:u w:val="single"/>
        </w:rPr>
        <w:tab/>
      </w:r>
      <w:r w:rsidRPr="006C36EB">
        <w:rPr>
          <w:rFonts w:ascii="Times New Roman" w:hAnsi="Times New Roman"/>
          <w:u w:val="single"/>
        </w:rPr>
        <w:tab/>
      </w:r>
      <w:r w:rsidRPr="006C36EB">
        <w:t>(denominazione</w:t>
      </w:r>
      <w:r w:rsidRPr="006C36EB">
        <w:rPr>
          <w:spacing w:val="34"/>
        </w:rPr>
        <w:t xml:space="preserve"> </w:t>
      </w:r>
      <w:r w:rsidRPr="006C36EB">
        <w:t>dell’operatore)</w:t>
      </w:r>
      <w:r w:rsidRPr="006C36EB">
        <w:rPr>
          <w:spacing w:val="39"/>
        </w:rPr>
        <w:t xml:space="preserve"> </w:t>
      </w:r>
      <w:r w:rsidRPr="006C36EB">
        <w:t>illustra</w:t>
      </w:r>
      <w:r w:rsidRPr="006C36EB">
        <w:rPr>
          <w:spacing w:val="38"/>
        </w:rPr>
        <w:t xml:space="preserve"> </w:t>
      </w:r>
      <w:r w:rsidRPr="006C36EB">
        <w:t>il</w:t>
      </w:r>
      <w:r w:rsidRPr="006C36EB">
        <w:rPr>
          <w:spacing w:val="35"/>
        </w:rPr>
        <w:t xml:space="preserve"> </w:t>
      </w:r>
      <w:r w:rsidRPr="006C36EB">
        <w:t>percorso</w:t>
      </w:r>
      <w:r w:rsidRPr="006C36EB">
        <w:rPr>
          <w:spacing w:val="36"/>
        </w:rPr>
        <w:t xml:space="preserve"> </w:t>
      </w:r>
      <w:r w:rsidRPr="006C36EB">
        <w:t>di</w:t>
      </w:r>
      <w:r w:rsidRPr="006C36EB">
        <w:rPr>
          <w:spacing w:val="35"/>
        </w:rPr>
        <w:t xml:space="preserve"> </w:t>
      </w:r>
      <w:r w:rsidRPr="006C36EB">
        <w:t>politica</w:t>
      </w:r>
      <w:r w:rsidRPr="006C36EB">
        <w:rPr>
          <w:spacing w:val="35"/>
        </w:rPr>
        <w:t xml:space="preserve"> </w:t>
      </w:r>
      <w:r w:rsidRPr="006C36EB">
        <w:t>attiva</w:t>
      </w:r>
      <w:r w:rsidRPr="006C36EB">
        <w:rPr>
          <w:spacing w:val="-37"/>
        </w:rPr>
        <w:t xml:space="preserve"> </w:t>
      </w:r>
      <w:r w:rsidRPr="006C36EB">
        <w:t>erogato</w:t>
      </w:r>
      <w:r w:rsidRPr="006C36EB">
        <w:rPr>
          <w:spacing w:val="66"/>
        </w:rPr>
        <w:t xml:space="preserve"> </w:t>
      </w:r>
      <w:r w:rsidRPr="006C36EB">
        <w:t>a</w:t>
      </w:r>
      <w:r w:rsidRPr="006C36EB">
        <w:rPr>
          <w:u w:val="single"/>
        </w:rPr>
        <w:tab/>
      </w:r>
      <w:r w:rsidRPr="006C36EB">
        <w:t>(cognome,</w:t>
      </w:r>
      <w:r w:rsidRPr="006C36EB">
        <w:rPr>
          <w:spacing w:val="26"/>
        </w:rPr>
        <w:t xml:space="preserve"> </w:t>
      </w:r>
      <w:r w:rsidRPr="006C36EB">
        <w:t>nome</w:t>
      </w:r>
      <w:r w:rsidRPr="006C36EB">
        <w:rPr>
          <w:spacing w:val="25"/>
        </w:rPr>
        <w:t xml:space="preserve"> </w:t>
      </w:r>
      <w:r w:rsidRPr="006C36EB">
        <w:t>e</w:t>
      </w:r>
      <w:r w:rsidRPr="006C36EB">
        <w:rPr>
          <w:spacing w:val="24"/>
        </w:rPr>
        <w:t xml:space="preserve"> </w:t>
      </w:r>
      <w:r w:rsidRPr="006C36EB">
        <w:t>codice</w:t>
      </w:r>
      <w:r w:rsidRPr="006C36EB">
        <w:rPr>
          <w:spacing w:val="24"/>
        </w:rPr>
        <w:t xml:space="preserve"> </w:t>
      </w:r>
      <w:r w:rsidRPr="006C36EB">
        <w:t>fiscale</w:t>
      </w:r>
      <w:r w:rsidRPr="006C36EB">
        <w:rPr>
          <w:spacing w:val="24"/>
        </w:rPr>
        <w:t xml:space="preserve"> </w:t>
      </w:r>
      <w:r w:rsidRPr="006C36EB">
        <w:t>del</w:t>
      </w:r>
      <w:r w:rsidRPr="006C36EB">
        <w:rPr>
          <w:spacing w:val="25"/>
        </w:rPr>
        <w:t xml:space="preserve"> </w:t>
      </w:r>
      <w:r w:rsidRPr="006C36EB">
        <w:t>destinatario</w:t>
      </w:r>
      <w:r w:rsidRPr="006C36EB">
        <w:rPr>
          <w:spacing w:val="26"/>
        </w:rPr>
        <w:t xml:space="preserve"> </w:t>
      </w:r>
      <w:r w:rsidRPr="006C36EB">
        <w:t>delle</w:t>
      </w:r>
      <w:r w:rsidRPr="006C36EB">
        <w:rPr>
          <w:spacing w:val="24"/>
        </w:rPr>
        <w:t xml:space="preserve"> </w:t>
      </w:r>
      <w:r w:rsidRPr="006C36EB">
        <w:t>Dote),</w:t>
      </w:r>
      <w:r w:rsidRPr="006C36EB">
        <w:rPr>
          <w:spacing w:val="26"/>
        </w:rPr>
        <w:t xml:space="preserve"> </w:t>
      </w:r>
      <w:r w:rsidRPr="006C36EB">
        <w:t>ID</w:t>
      </w:r>
      <w:r w:rsidRPr="006C36EB">
        <w:rPr>
          <w:spacing w:val="25"/>
        </w:rPr>
        <w:t xml:space="preserve"> </w:t>
      </w:r>
      <w:r w:rsidRPr="006C36EB">
        <w:t xml:space="preserve">Dote______ nell’ambito del servizio di Bilancio di competenze </w:t>
      </w:r>
    </w:p>
    <w:p w14:paraId="52A2BC94" w14:textId="77777777" w:rsidR="00432C08" w:rsidRPr="006C36EB" w:rsidRDefault="00432C08" w:rsidP="00432C08">
      <w:pPr>
        <w:pStyle w:val="Corpotesto"/>
        <w:tabs>
          <w:tab w:val="left" w:pos="3708"/>
          <w:tab w:val="left" w:pos="4316"/>
        </w:tabs>
        <w:spacing w:line="259" w:lineRule="auto"/>
        <w:ind w:right="143"/>
        <w:rPr>
          <w:b/>
          <w:bCs/>
        </w:rPr>
      </w:pPr>
      <w:r w:rsidRPr="006C36EB">
        <w:rPr>
          <w:b/>
          <w:bCs/>
        </w:rPr>
        <w:t>Sezione 1 – Informazioni generali</w:t>
      </w:r>
    </w:p>
    <w:p w14:paraId="48295507" w14:textId="77777777" w:rsidR="00432C08" w:rsidRPr="006C36EB" w:rsidRDefault="00432C08" w:rsidP="00432C08">
      <w:pPr>
        <w:pStyle w:val="Corpotesto"/>
        <w:tabs>
          <w:tab w:val="left" w:pos="3708"/>
          <w:tab w:val="left" w:pos="4316"/>
        </w:tabs>
        <w:spacing w:line="259" w:lineRule="auto"/>
        <w:ind w:right="143"/>
      </w:pPr>
      <w:r w:rsidRPr="006C36EB">
        <w:t>1</w:t>
      </w:r>
      <w:r>
        <w:t>.1</w:t>
      </w:r>
      <w:r w:rsidRPr="006C36EB">
        <w:t xml:space="preserve"> È stata acquisita la seguente documentazione obbligatoria: </w:t>
      </w:r>
    </w:p>
    <w:p w14:paraId="74AFD085" w14:textId="77777777" w:rsidR="00432C08" w:rsidRPr="006C36EB" w:rsidRDefault="00432C08" w:rsidP="000D3721">
      <w:pPr>
        <w:pStyle w:val="Corpotesto"/>
        <w:numPr>
          <w:ilvl w:val="0"/>
          <w:numId w:val="3"/>
        </w:numPr>
        <w:tabs>
          <w:tab w:val="left" w:pos="3708"/>
          <w:tab w:val="left" w:pos="4316"/>
        </w:tabs>
        <w:spacing w:before="0" w:after="0" w:line="259" w:lineRule="auto"/>
        <w:ind w:left="720" w:right="143"/>
      </w:pPr>
      <w:r w:rsidRPr="006C36EB">
        <w:t>CV formato UE</w:t>
      </w:r>
    </w:p>
    <w:p w14:paraId="17DF7C80" w14:textId="77777777" w:rsidR="00432C08" w:rsidRPr="006C36EB" w:rsidRDefault="00432C08" w:rsidP="000D3721">
      <w:pPr>
        <w:pStyle w:val="Corpotesto"/>
        <w:numPr>
          <w:ilvl w:val="0"/>
          <w:numId w:val="3"/>
        </w:numPr>
        <w:tabs>
          <w:tab w:val="left" w:pos="3708"/>
          <w:tab w:val="left" w:pos="4316"/>
        </w:tabs>
        <w:spacing w:before="0" w:after="0" w:line="259" w:lineRule="auto"/>
        <w:ind w:left="720" w:right="143"/>
      </w:pPr>
      <w:r w:rsidRPr="006C36EB">
        <w:t>Copia del titolo di studio</w:t>
      </w:r>
    </w:p>
    <w:p w14:paraId="73B7E97A" w14:textId="77777777" w:rsidR="00432C08" w:rsidRPr="006C36EB" w:rsidRDefault="00432C08" w:rsidP="00432C08">
      <w:pPr>
        <w:pStyle w:val="Corpotesto"/>
        <w:tabs>
          <w:tab w:val="left" w:pos="3708"/>
          <w:tab w:val="left" w:pos="4316"/>
        </w:tabs>
        <w:spacing w:line="259" w:lineRule="auto"/>
        <w:ind w:left="108" w:right="143"/>
      </w:pPr>
      <w:r>
        <w:t>1.</w:t>
      </w:r>
      <w:r w:rsidRPr="006C36EB">
        <w:t xml:space="preserve">2 Il Destinatario ha segnalato una o più aziende di riferimento? </w:t>
      </w:r>
      <w:r w:rsidRPr="006C36EB">
        <w:rPr>
          <w:rFonts w:ascii="Webdings" w:hAnsi="Webdings"/>
        </w:rPr>
        <w:t>c</w:t>
      </w:r>
      <w:r w:rsidRPr="006C36EB">
        <w:t xml:space="preserve"> No </w:t>
      </w:r>
      <w:r w:rsidRPr="006C36EB">
        <w:rPr>
          <w:rFonts w:ascii="Webdings" w:hAnsi="Webdings"/>
        </w:rPr>
        <w:t>c</w:t>
      </w:r>
      <w:r w:rsidRPr="006C36EB">
        <w:t xml:space="preserve"> Sì</w:t>
      </w:r>
    </w:p>
    <w:p w14:paraId="7184E940" w14:textId="77777777" w:rsidR="00432C08" w:rsidRDefault="00432C08" w:rsidP="00432C08">
      <w:pPr>
        <w:pStyle w:val="Corpotesto"/>
        <w:tabs>
          <w:tab w:val="left" w:pos="3708"/>
          <w:tab w:val="left" w:pos="4316"/>
        </w:tabs>
        <w:spacing w:line="259" w:lineRule="auto"/>
        <w:ind w:left="108" w:right="143"/>
      </w:pPr>
      <w:r w:rsidRPr="006C36EB">
        <w:t>Se Sì, indicare quali ______</w:t>
      </w:r>
    </w:p>
    <w:p w14:paraId="61E12522" w14:textId="77777777" w:rsidR="00432C08" w:rsidRPr="006C36EB" w:rsidRDefault="00432C08" w:rsidP="00432C08">
      <w:pPr>
        <w:suppressAutoHyphens/>
        <w:autoSpaceDE w:val="0"/>
        <w:spacing w:line="259" w:lineRule="auto"/>
        <w:textAlignment w:val="baseline"/>
        <w:rPr>
          <w:b/>
          <w:bCs/>
        </w:rPr>
      </w:pPr>
      <w:r w:rsidRPr="006C36EB">
        <w:rPr>
          <w:b/>
          <w:bCs/>
        </w:rPr>
        <w:t xml:space="preserve">Sezione 2 </w:t>
      </w:r>
      <w:r>
        <w:rPr>
          <w:b/>
          <w:bCs/>
        </w:rPr>
        <w:t>–</w:t>
      </w:r>
      <w:r w:rsidRPr="006C36EB">
        <w:rPr>
          <w:b/>
          <w:bCs/>
        </w:rPr>
        <w:t xml:space="preserve"> </w:t>
      </w:r>
      <w:r>
        <w:rPr>
          <w:b/>
          <w:bCs/>
        </w:rPr>
        <w:t>Approfondimento personale</w:t>
      </w:r>
    </w:p>
    <w:p w14:paraId="155A6751" w14:textId="77777777" w:rsidR="00432C08" w:rsidRPr="006C36EB" w:rsidRDefault="00432C08" w:rsidP="005F571E">
      <w:pPr>
        <w:pStyle w:val="Corpotesto"/>
      </w:pPr>
      <w:r>
        <w:t xml:space="preserve">2.1 </w:t>
      </w:r>
      <w:r w:rsidRPr="006C36EB">
        <w:t xml:space="preserve">Qual è il livello di conoscenza del mercato del Destinatario? </w:t>
      </w:r>
    </w:p>
    <w:p w14:paraId="483A395C" w14:textId="77777777" w:rsidR="00432C08" w:rsidRPr="006C36EB" w:rsidRDefault="00432C08" w:rsidP="005F571E">
      <w:pPr>
        <w:pStyle w:val="Corpotesto"/>
      </w:pPr>
      <w:r w:rsidRPr="006C36EB">
        <w:rPr>
          <w:rFonts w:ascii="Webdings" w:hAnsi="Webdings"/>
        </w:rPr>
        <w:t>c</w:t>
      </w:r>
      <w:r w:rsidRPr="006C36EB">
        <w:t xml:space="preserve"> Ottimo </w:t>
      </w:r>
      <w:r w:rsidRPr="006C36EB">
        <w:rPr>
          <w:rFonts w:ascii="Webdings" w:hAnsi="Webdings"/>
        </w:rPr>
        <w:t>c</w:t>
      </w:r>
      <w:r w:rsidRPr="006C36EB">
        <w:t xml:space="preserve"> Buono </w:t>
      </w:r>
      <w:r w:rsidRPr="006C36EB">
        <w:rPr>
          <w:rFonts w:ascii="Webdings" w:hAnsi="Webdings"/>
        </w:rPr>
        <w:t>c</w:t>
      </w:r>
      <w:r w:rsidRPr="006C36EB">
        <w:t xml:space="preserve"> Scarso</w:t>
      </w:r>
    </w:p>
    <w:p w14:paraId="7CB75B54" w14:textId="77777777" w:rsidR="00432C08" w:rsidRPr="006C36EB" w:rsidRDefault="00432C08" w:rsidP="005F571E">
      <w:pPr>
        <w:pStyle w:val="Corpotesto"/>
      </w:pPr>
      <w:r>
        <w:t xml:space="preserve">2.2 </w:t>
      </w:r>
      <w:r w:rsidRPr="006C36EB">
        <w:t xml:space="preserve">Per quale contratto di lavoro il Destinatario è disponibile? </w:t>
      </w:r>
    </w:p>
    <w:p w14:paraId="2137AEB6" w14:textId="77777777" w:rsidR="00432C08" w:rsidRDefault="00432C08" w:rsidP="005F571E">
      <w:pPr>
        <w:pStyle w:val="Corpotesto"/>
      </w:pPr>
      <w:r w:rsidRPr="006C36EB">
        <w:rPr>
          <w:rFonts w:ascii="Webdings" w:hAnsi="Webdings"/>
        </w:rPr>
        <w:t>c</w:t>
      </w:r>
      <w:r w:rsidRPr="006C36EB">
        <w:t xml:space="preserve"> Stage </w:t>
      </w:r>
      <w:r w:rsidRPr="006C36EB">
        <w:rPr>
          <w:rFonts w:ascii="Webdings" w:hAnsi="Webdings"/>
        </w:rPr>
        <w:t>c</w:t>
      </w:r>
      <w:r w:rsidRPr="006C36EB">
        <w:t xml:space="preserve"> Part time </w:t>
      </w:r>
      <w:r w:rsidRPr="006C36EB">
        <w:rPr>
          <w:rFonts w:ascii="Webdings" w:hAnsi="Webdings"/>
        </w:rPr>
        <w:t>c</w:t>
      </w:r>
      <w:r w:rsidRPr="006C36EB">
        <w:t xml:space="preserve"> Full time </w:t>
      </w:r>
    </w:p>
    <w:p w14:paraId="70364612" w14:textId="77777777" w:rsidR="00432C08" w:rsidRPr="006C36EB" w:rsidRDefault="00432C08" w:rsidP="005F571E">
      <w:pPr>
        <w:pStyle w:val="Corpotesto"/>
      </w:pPr>
      <w:r w:rsidRPr="006C36EB">
        <w:rPr>
          <w:rFonts w:ascii="Webdings" w:hAnsi="Webdings"/>
        </w:rPr>
        <w:t>c</w:t>
      </w:r>
      <w:r w:rsidRPr="006C36EB">
        <w:t xml:space="preserve"> Tempo determinato </w:t>
      </w:r>
      <w:r w:rsidRPr="006C36EB">
        <w:rPr>
          <w:rFonts w:ascii="Webdings" w:hAnsi="Webdings"/>
        </w:rPr>
        <w:t>c</w:t>
      </w:r>
      <w:r w:rsidRPr="006C36EB">
        <w:t xml:space="preserve"> Tempo indeterminato </w:t>
      </w:r>
      <w:r w:rsidRPr="006C36EB">
        <w:rPr>
          <w:rFonts w:ascii="Webdings" w:hAnsi="Webdings"/>
        </w:rPr>
        <w:t>c</w:t>
      </w:r>
      <w:r w:rsidRPr="006C36EB">
        <w:t xml:space="preserve"> A progetto </w:t>
      </w:r>
      <w:r w:rsidRPr="006C36EB">
        <w:rPr>
          <w:rFonts w:ascii="Webdings" w:hAnsi="Webdings"/>
        </w:rPr>
        <w:t>c</w:t>
      </w:r>
      <w:r w:rsidRPr="006C36EB">
        <w:t xml:space="preserve"> Apprendistato</w:t>
      </w:r>
    </w:p>
    <w:p w14:paraId="6D2B0517" w14:textId="77777777" w:rsidR="00432C08" w:rsidRPr="006C36EB" w:rsidRDefault="00432C08" w:rsidP="005F571E">
      <w:pPr>
        <w:pStyle w:val="Corpotesto"/>
      </w:pPr>
      <w:r w:rsidRPr="006C36EB">
        <w:t>Altro (specificare) _______</w:t>
      </w:r>
    </w:p>
    <w:p w14:paraId="266F3A91" w14:textId="77777777" w:rsidR="00432C08" w:rsidRPr="006C36EB" w:rsidRDefault="00432C08" w:rsidP="005F571E">
      <w:pPr>
        <w:pStyle w:val="Corpotesto"/>
      </w:pPr>
      <w:r>
        <w:t xml:space="preserve">2.3 </w:t>
      </w:r>
      <w:r w:rsidRPr="006C36EB">
        <w:t>In quali orari e giorni della settimana il Destinatario è disponibile per svolgere le attività lavorative?  (specificare) ________</w:t>
      </w:r>
    </w:p>
    <w:p w14:paraId="1426A638" w14:textId="77777777" w:rsidR="00432C08" w:rsidRPr="006C36EB" w:rsidRDefault="00432C08" w:rsidP="005F571E">
      <w:pPr>
        <w:pStyle w:val="Corpotesto"/>
      </w:pPr>
      <w:r>
        <w:t xml:space="preserve">2.4 </w:t>
      </w:r>
      <w:r w:rsidRPr="006C36EB">
        <w:t>Quali caratteristiche sono essenziali per un lavoro che possa dare soddisfazioni? (* Indicarne almeno tre, in ordine di preferenza)</w:t>
      </w:r>
    </w:p>
    <w:p w14:paraId="29C36825" w14:textId="77777777" w:rsidR="00432C08" w:rsidRDefault="00432C08" w:rsidP="005F571E">
      <w:pPr>
        <w:pStyle w:val="Corpotesto"/>
      </w:pPr>
      <w:r w:rsidRPr="006C36EB">
        <w:rPr>
          <w:rFonts w:ascii="Webdings" w:hAnsi="Webdings"/>
        </w:rPr>
        <w:t>c</w:t>
      </w:r>
      <w:r w:rsidRPr="006C36EB">
        <w:t xml:space="preserve"> Possibilità di carriera </w:t>
      </w:r>
      <w:r w:rsidRPr="006C36EB">
        <w:rPr>
          <w:rFonts w:ascii="Webdings" w:hAnsi="Webdings"/>
        </w:rPr>
        <w:t>c</w:t>
      </w:r>
      <w:r w:rsidRPr="006C36EB">
        <w:t xml:space="preserve"> Incentivazioni economiche </w:t>
      </w:r>
      <w:r w:rsidRPr="006C36EB">
        <w:rPr>
          <w:rFonts w:ascii="Webdings" w:hAnsi="Webdings"/>
        </w:rPr>
        <w:t>c</w:t>
      </w:r>
      <w:r w:rsidRPr="006C36EB">
        <w:t xml:space="preserve"> Benefit </w:t>
      </w:r>
      <w:r w:rsidRPr="006C36EB">
        <w:rPr>
          <w:rFonts w:ascii="Webdings" w:hAnsi="Webdings"/>
        </w:rPr>
        <w:t>c</w:t>
      </w:r>
      <w:r w:rsidRPr="006C36EB">
        <w:t xml:space="preserve"> Gratificazioni </w:t>
      </w:r>
    </w:p>
    <w:p w14:paraId="487F16F4" w14:textId="77777777" w:rsidR="00432C08" w:rsidRDefault="00432C08" w:rsidP="005F571E">
      <w:pPr>
        <w:pStyle w:val="Corpotesto"/>
      </w:pPr>
      <w:r w:rsidRPr="006C36EB">
        <w:rPr>
          <w:rFonts w:ascii="Webdings" w:hAnsi="Webdings"/>
        </w:rPr>
        <w:t>c</w:t>
      </w:r>
      <w:r w:rsidRPr="006C36EB">
        <w:t xml:space="preserve"> Posizione geografica </w:t>
      </w:r>
      <w:r w:rsidRPr="006C36EB">
        <w:rPr>
          <w:rFonts w:ascii="Webdings" w:hAnsi="Webdings"/>
        </w:rPr>
        <w:t>c</w:t>
      </w:r>
      <w:r w:rsidRPr="006C36EB">
        <w:t xml:space="preserve"> Clima </w:t>
      </w:r>
      <w:r w:rsidRPr="006C36EB">
        <w:rPr>
          <w:rFonts w:ascii="Webdings" w:hAnsi="Webdings"/>
        </w:rPr>
        <w:t>c</w:t>
      </w:r>
      <w:r w:rsidRPr="006C36EB">
        <w:t xml:space="preserve"> Rapporti sociali </w:t>
      </w:r>
      <w:r w:rsidRPr="006C36EB">
        <w:rPr>
          <w:rFonts w:ascii="Webdings" w:hAnsi="Webdings"/>
        </w:rPr>
        <w:t>c</w:t>
      </w:r>
      <w:r w:rsidRPr="006C36EB">
        <w:t xml:space="preserve"> Spirito di gruppo </w:t>
      </w:r>
      <w:r w:rsidRPr="006C36EB">
        <w:rPr>
          <w:rFonts w:ascii="Webdings" w:hAnsi="Webdings"/>
        </w:rPr>
        <w:t>c</w:t>
      </w:r>
      <w:r w:rsidRPr="006C36EB">
        <w:t xml:space="preserve"> Visibilità sociale </w:t>
      </w:r>
    </w:p>
    <w:p w14:paraId="4EA05B5E" w14:textId="77777777" w:rsidR="00432C08" w:rsidRDefault="00432C08" w:rsidP="005F571E">
      <w:pPr>
        <w:pStyle w:val="Corpotesto"/>
      </w:pPr>
      <w:r w:rsidRPr="006C36EB">
        <w:rPr>
          <w:rFonts w:ascii="Webdings" w:hAnsi="Webdings"/>
        </w:rPr>
        <w:t>c</w:t>
      </w:r>
      <w:r w:rsidRPr="006C36EB">
        <w:t xml:space="preserve"> Potere c </w:t>
      </w:r>
      <w:r w:rsidRPr="006C36EB">
        <w:rPr>
          <w:rFonts w:ascii="Webdings" w:hAnsi="Webdings"/>
        </w:rPr>
        <w:t>c</w:t>
      </w:r>
      <w:r w:rsidRPr="006C36EB">
        <w:t xml:space="preserve"> Autonomia </w:t>
      </w:r>
      <w:r w:rsidRPr="006C36EB">
        <w:rPr>
          <w:rFonts w:ascii="Webdings" w:hAnsi="Webdings"/>
        </w:rPr>
        <w:t>c</w:t>
      </w:r>
      <w:r w:rsidRPr="006C36EB">
        <w:t xml:space="preserve"> Competizione c Creatività</w:t>
      </w:r>
      <w:r>
        <w:t xml:space="preserve"> </w:t>
      </w:r>
      <w:r w:rsidRPr="006C36EB">
        <w:rPr>
          <w:rFonts w:ascii="Webdings" w:hAnsi="Webdings"/>
        </w:rPr>
        <w:t>c</w:t>
      </w:r>
      <w:r w:rsidRPr="006C36EB">
        <w:t xml:space="preserve"> Certezza delle regole/procedure </w:t>
      </w:r>
    </w:p>
    <w:p w14:paraId="78DDFEFC" w14:textId="77777777" w:rsidR="00432C08" w:rsidRPr="006C36EB" w:rsidRDefault="00432C08" w:rsidP="005F571E">
      <w:pPr>
        <w:pStyle w:val="Corpotesto"/>
      </w:pPr>
      <w:r w:rsidRPr="006C36EB">
        <w:rPr>
          <w:rFonts w:ascii="Webdings" w:hAnsi="Webdings"/>
        </w:rPr>
        <w:t>c</w:t>
      </w:r>
      <w:r w:rsidRPr="006C36EB">
        <w:t xml:space="preserve"> Settore appartenenza </w:t>
      </w:r>
      <w:r w:rsidRPr="006C36EB">
        <w:rPr>
          <w:rFonts w:ascii="Webdings" w:hAnsi="Webdings"/>
        </w:rPr>
        <w:t>c</w:t>
      </w:r>
      <w:r w:rsidRPr="006C36EB">
        <w:t xml:space="preserve"> Cultura aziendale </w:t>
      </w:r>
      <w:r w:rsidRPr="006C36EB">
        <w:rPr>
          <w:rFonts w:ascii="Webdings" w:hAnsi="Webdings"/>
        </w:rPr>
        <w:t>c</w:t>
      </w:r>
      <w:r w:rsidRPr="006C36EB">
        <w:t xml:space="preserve"> Immagine </w:t>
      </w:r>
      <w:r w:rsidRPr="006C36EB">
        <w:rPr>
          <w:rFonts w:ascii="Webdings" w:hAnsi="Webdings"/>
        </w:rPr>
        <w:t>c</w:t>
      </w:r>
      <w:r w:rsidRPr="006C36EB">
        <w:t xml:space="preserve"> Innovazione </w:t>
      </w:r>
    </w:p>
    <w:p w14:paraId="778C0194" w14:textId="77777777" w:rsidR="00432C08" w:rsidRPr="006C36EB" w:rsidRDefault="00432C08" w:rsidP="005F571E">
      <w:pPr>
        <w:pStyle w:val="Corpotesto"/>
      </w:pPr>
      <w:r w:rsidRPr="006C36EB">
        <w:t>Altro (specificare) _______</w:t>
      </w:r>
    </w:p>
    <w:p w14:paraId="51258AAB" w14:textId="77777777" w:rsidR="00432C08" w:rsidRPr="006C36EB" w:rsidRDefault="00432C08" w:rsidP="005F571E">
      <w:pPr>
        <w:pStyle w:val="Corpotesto"/>
      </w:pPr>
      <w:r>
        <w:t xml:space="preserve">2.5 </w:t>
      </w:r>
      <w:r w:rsidRPr="006C36EB">
        <w:t>Disponibilità alla mobilità:</w:t>
      </w:r>
    </w:p>
    <w:p w14:paraId="28459E5C" w14:textId="77777777" w:rsidR="00432C08" w:rsidRDefault="00432C08" w:rsidP="005F571E">
      <w:pPr>
        <w:pStyle w:val="Corpotesto"/>
      </w:pPr>
      <w:r w:rsidRPr="006C36EB">
        <w:t>Trasferte sul territorio nazionale</w:t>
      </w:r>
      <w:r w:rsidRPr="006C36EB">
        <w:tab/>
      </w:r>
    </w:p>
    <w:p w14:paraId="11D8F9E7" w14:textId="77777777" w:rsidR="00432C08" w:rsidRPr="006C36EB" w:rsidRDefault="00432C08" w:rsidP="005F571E">
      <w:pPr>
        <w:pStyle w:val="Corpotesto"/>
      </w:pPr>
      <w:r w:rsidRPr="006C36EB">
        <w:rPr>
          <w:rFonts w:ascii="Webdings" w:hAnsi="Webdings"/>
        </w:rPr>
        <w:t>c</w:t>
      </w:r>
      <w:r w:rsidRPr="006C36EB">
        <w:t xml:space="preserve"> nessuna </w:t>
      </w:r>
      <w:r w:rsidRPr="006C36EB">
        <w:rPr>
          <w:rFonts w:ascii="Webdings" w:hAnsi="Webdings"/>
        </w:rPr>
        <w:t>c</w:t>
      </w:r>
      <w:r w:rsidRPr="006C36EB">
        <w:t xml:space="preserve"> 0-3 mesi</w:t>
      </w:r>
      <w:r>
        <w:t xml:space="preserve"> </w:t>
      </w:r>
      <w:r w:rsidRPr="006C36EB">
        <w:rPr>
          <w:rFonts w:ascii="Webdings" w:hAnsi="Webdings"/>
        </w:rPr>
        <w:t>c</w:t>
      </w:r>
      <w:r w:rsidRPr="006C36EB">
        <w:t xml:space="preserve"> 3-6 mesi</w:t>
      </w:r>
      <w:r w:rsidRPr="006C36EB">
        <w:tab/>
      </w:r>
      <w:r>
        <w:t xml:space="preserve"> </w:t>
      </w:r>
      <w:r w:rsidRPr="006C36EB">
        <w:rPr>
          <w:rFonts w:ascii="Webdings" w:hAnsi="Webdings"/>
        </w:rPr>
        <w:t>c</w:t>
      </w:r>
      <w:r w:rsidRPr="006C36EB">
        <w:t xml:space="preserve"> 6-12 mesi</w:t>
      </w:r>
      <w:r>
        <w:t xml:space="preserve"> </w:t>
      </w:r>
      <w:r w:rsidRPr="006C36EB">
        <w:rPr>
          <w:rFonts w:ascii="Webdings" w:hAnsi="Webdings"/>
        </w:rPr>
        <w:t>c</w:t>
      </w:r>
      <w:r w:rsidRPr="006C36EB">
        <w:t xml:space="preserve"> Oltre 12 mesi</w:t>
      </w:r>
    </w:p>
    <w:p w14:paraId="4BF7DB86" w14:textId="77777777" w:rsidR="00432C08" w:rsidRDefault="00432C08" w:rsidP="005F571E">
      <w:pPr>
        <w:pStyle w:val="Corpotesto"/>
      </w:pPr>
      <w:r w:rsidRPr="006C36EB">
        <w:t>Trasferte all’estero</w:t>
      </w:r>
      <w:r>
        <w:t xml:space="preserve"> </w:t>
      </w:r>
    </w:p>
    <w:p w14:paraId="7EAD7DE4" w14:textId="77777777" w:rsidR="00432C08" w:rsidRPr="006C36EB" w:rsidRDefault="00432C08" w:rsidP="005F571E">
      <w:pPr>
        <w:pStyle w:val="Corpotesto"/>
      </w:pPr>
      <w:r w:rsidRPr="006C36EB">
        <w:rPr>
          <w:rFonts w:ascii="Webdings" w:hAnsi="Webdings"/>
        </w:rPr>
        <w:t>c</w:t>
      </w:r>
      <w:r w:rsidRPr="006C36EB">
        <w:t xml:space="preserve"> nessuna </w:t>
      </w:r>
      <w:r w:rsidRPr="006C36EB">
        <w:rPr>
          <w:rFonts w:ascii="Webdings" w:hAnsi="Webdings"/>
        </w:rPr>
        <w:t>c</w:t>
      </w:r>
      <w:r w:rsidRPr="006C36EB">
        <w:t xml:space="preserve"> 0-3 mesi </w:t>
      </w:r>
      <w:r w:rsidRPr="006C36EB">
        <w:rPr>
          <w:rFonts w:ascii="Webdings" w:hAnsi="Webdings"/>
        </w:rPr>
        <w:t>c</w:t>
      </w:r>
      <w:r w:rsidRPr="006C36EB">
        <w:t xml:space="preserve"> 3-6 mesi</w:t>
      </w:r>
      <w:r w:rsidRPr="006C36EB">
        <w:tab/>
        <w:t xml:space="preserve"> </w:t>
      </w:r>
      <w:r w:rsidRPr="006C36EB">
        <w:rPr>
          <w:rFonts w:ascii="Webdings" w:hAnsi="Webdings"/>
        </w:rPr>
        <w:t>c</w:t>
      </w:r>
      <w:r w:rsidRPr="006C36EB">
        <w:t xml:space="preserve"> 6-12 mesi</w:t>
      </w:r>
      <w:r w:rsidRPr="006C36EB">
        <w:tab/>
      </w:r>
      <w:r w:rsidRPr="006C36EB">
        <w:rPr>
          <w:rFonts w:ascii="Webdings" w:hAnsi="Webdings"/>
        </w:rPr>
        <w:t>c</w:t>
      </w:r>
      <w:r w:rsidRPr="006C36EB">
        <w:t xml:space="preserve"> Oltre 12 mesi </w:t>
      </w:r>
    </w:p>
    <w:p w14:paraId="48525CD4" w14:textId="77777777" w:rsidR="00432C08" w:rsidRDefault="00432C08" w:rsidP="005F571E">
      <w:pPr>
        <w:pStyle w:val="Corpotesto"/>
      </w:pPr>
      <w:r w:rsidRPr="006C36EB">
        <w:t>Riportare eventuali informazioni aggiuntive</w:t>
      </w:r>
      <w:r>
        <w:t xml:space="preserve"> ____________________________________________</w:t>
      </w:r>
    </w:p>
    <w:p w14:paraId="1AC00816" w14:textId="77777777" w:rsidR="00432C08" w:rsidRPr="006C36EB" w:rsidRDefault="00432C08" w:rsidP="005F571E">
      <w:pPr>
        <w:pStyle w:val="Corpotesto"/>
        <w:rPr>
          <w:b/>
          <w:bCs/>
        </w:rPr>
      </w:pPr>
      <w:r w:rsidRPr="006C36EB">
        <w:rPr>
          <w:b/>
          <w:bCs/>
        </w:rPr>
        <w:lastRenderedPageBreak/>
        <w:t xml:space="preserve">Sezione </w:t>
      </w:r>
      <w:r>
        <w:rPr>
          <w:b/>
          <w:bCs/>
        </w:rPr>
        <w:t>3</w:t>
      </w:r>
      <w:r w:rsidRPr="006C36EB">
        <w:rPr>
          <w:b/>
          <w:bCs/>
        </w:rPr>
        <w:t xml:space="preserve"> </w:t>
      </w:r>
      <w:r>
        <w:rPr>
          <w:b/>
          <w:bCs/>
        </w:rPr>
        <w:t>–</w:t>
      </w:r>
      <w:r w:rsidRPr="006C36EB">
        <w:rPr>
          <w:b/>
          <w:bCs/>
        </w:rPr>
        <w:t xml:space="preserve"> </w:t>
      </w:r>
      <w:r>
        <w:rPr>
          <w:b/>
          <w:bCs/>
        </w:rPr>
        <w:t>Percorso formativo</w:t>
      </w:r>
    </w:p>
    <w:p w14:paraId="5402EA04" w14:textId="77777777" w:rsidR="00432C08" w:rsidRDefault="00432C08" w:rsidP="005F571E">
      <w:pPr>
        <w:pStyle w:val="Corpotesto"/>
      </w:pPr>
      <w:r>
        <w:t xml:space="preserve">3.1 </w:t>
      </w:r>
      <w:r w:rsidRPr="001C5A87">
        <w:t>Descrivere il percorso di studio (istituto, corso, durata, principali conoscenze/competenze acquisite).</w:t>
      </w:r>
    </w:p>
    <w:p w14:paraId="0ED873DF" w14:textId="77777777" w:rsidR="00432C08" w:rsidRPr="001C5A87" w:rsidRDefault="00432C08" w:rsidP="005F571E">
      <w:pPr>
        <w:pStyle w:val="Corpotesto"/>
      </w:pPr>
      <w:r>
        <w:t>_______________________________</w:t>
      </w:r>
    </w:p>
    <w:p w14:paraId="20E1F261" w14:textId="77777777" w:rsidR="00432C08" w:rsidRDefault="00432C08" w:rsidP="005F571E">
      <w:pPr>
        <w:pStyle w:val="Corpotesto"/>
      </w:pPr>
      <w:r>
        <w:t xml:space="preserve">3.2 </w:t>
      </w:r>
      <w:r w:rsidRPr="001C5A87">
        <w:t>Descrivere brevemente le motivazioni che hanno portato alla scelta del percorso di studi del Destinatario.</w:t>
      </w:r>
    </w:p>
    <w:p w14:paraId="171C27D7" w14:textId="77777777" w:rsidR="00432C08" w:rsidRPr="001C5A87" w:rsidRDefault="00432C08" w:rsidP="005F571E">
      <w:pPr>
        <w:pStyle w:val="Corpotesto"/>
      </w:pPr>
      <w:r>
        <w:t>______________________________</w:t>
      </w:r>
    </w:p>
    <w:p w14:paraId="2E312A37" w14:textId="77777777" w:rsidR="00432C08" w:rsidRDefault="00432C08" w:rsidP="005F571E">
      <w:pPr>
        <w:pStyle w:val="Corpotesto"/>
      </w:pPr>
      <w:r>
        <w:t xml:space="preserve">3.3 </w:t>
      </w:r>
      <w:r w:rsidRPr="001C5A87">
        <w:t>Descrivere ulteriori esperienze formative effettuate dal Destinatario (istituto, tipo di seminario/corso, durata, principali conoscenze/competenze acquisite, principali motivazioni che hanno portato alla scelta).</w:t>
      </w:r>
    </w:p>
    <w:p w14:paraId="2F2D41EB" w14:textId="77777777" w:rsidR="00432C08" w:rsidRPr="001C5A87" w:rsidRDefault="00432C08" w:rsidP="005F571E">
      <w:pPr>
        <w:pStyle w:val="Corpotesto"/>
      </w:pPr>
      <w:r>
        <w:t>_______________________________</w:t>
      </w:r>
    </w:p>
    <w:p w14:paraId="7646A836" w14:textId="77777777" w:rsidR="00432C08" w:rsidRPr="001C5A87" w:rsidRDefault="00432C08" w:rsidP="005F571E">
      <w:pPr>
        <w:pStyle w:val="Corpotesto"/>
      </w:pPr>
      <w:r>
        <w:t xml:space="preserve">3.4 </w:t>
      </w:r>
      <w:r w:rsidRPr="001C5A87">
        <w:t xml:space="preserve">Le aspettative del Destinatario hanno trovato conferme nel corso del percorso formativo effettuato? </w:t>
      </w:r>
      <w:r>
        <w:t>______________________________</w:t>
      </w:r>
      <w:r w:rsidRPr="001C5A87">
        <w:t>Perché?</w:t>
      </w:r>
      <w:r>
        <w:t xml:space="preserve"> __________________________________</w:t>
      </w:r>
    </w:p>
    <w:p w14:paraId="0FB029A3" w14:textId="77777777" w:rsidR="00432C08" w:rsidRDefault="00432C08" w:rsidP="005F571E">
      <w:pPr>
        <w:pStyle w:val="Corpotesto"/>
      </w:pPr>
      <w:r>
        <w:t xml:space="preserve">3.5 </w:t>
      </w:r>
      <w:r w:rsidRPr="001C5A87">
        <w:t>Quali sono gli aspetti positivi/negativi riscontrati nel percorso formativo?</w:t>
      </w:r>
    </w:p>
    <w:p w14:paraId="743A1C2B" w14:textId="77777777" w:rsidR="00432C08" w:rsidRPr="001C5A87" w:rsidRDefault="00432C08" w:rsidP="005F571E">
      <w:pPr>
        <w:pStyle w:val="Corpotesto"/>
      </w:pPr>
      <w:r>
        <w:t>_______________________________</w:t>
      </w:r>
    </w:p>
    <w:p w14:paraId="5C29C932" w14:textId="77777777" w:rsidR="00432C08" w:rsidRDefault="00432C08" w:rsidP="005F571E">
      <w:pPr>
        <w:pStyle w:val="Corpotesto"/>
      </w:pPr>
      <w:r>
        <w:t xml:space="preserve">3.6 </w:t>
      </w:r>
      <w:r w:rsidRPr="001C5A87">
        <w:t>Compilare la tabella di riepilogo delle competenze informatiche del Destinatario. Elencare eventuali certificazioni conseguite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3"/>
        <w:gridCol w:w="1954"/>
        <w:gridCol w:w="2470"/>
        <w:gridCol w:w="987"/>
      </w:tblGrid>
      <w:tr w:rsidR="00432C08" w:rsidRPr="001C5A87" w14:paraId="2F44A819" w14:textId="77777777" w:rsidTr="002337AD">
        <w:trPr>
          <w:cantSplit/>
          <w:trHeight w:val="196"/>
        </w:trPr>
        <w:tc>
          <w:tcPr>
            <w:tcW w:w="2192" w:type="pct"/>
            <w:vMerge w:val="restart"/>
            <w:vAlign w:val="center"/>
          </w:tcPr>
          <w:p w14:paraId="4A185CB4" w14:textId="77777777" w:rsidR="00432C08" w:rsidRPr="001C5A87" w:rsidRDefault="00432C08" w:rsidP="005F571E">
            <w:pPr>
              <w:pStyle w:val="Corpotesto"/>
              <w:rPr>
                <w:rFonts w:eastAsia="Times New Roman"/>
                <w:b/>
                <w:sz w:val="18"/>
                <w:szCs w:val="18"/>
              </w:rPr>
            </w:pPr>
            <w:r w:rsidRPr="001C5A87">
              <w:rPr>
                <w:rFonts w:eastAsia="Times New Roman"/>
                <w:b/>
                <w:sz w:val="18"/>
                <w:szCs w:val="18"/>
              </w:rPr>
              <w:t>Moduli</w:t>
            </w:r>
          </w:p>
        </w:tc>
        <w:tc>
          <w:tcPr>
            <w:tcW w:w="2808" w:type="pct"/>
            <w:gridSpan w:val="3"/>
            <w:vAlign w:val="center"/>
          </w:tcPr>
          <w:p w14:paraId="23A9418E" w14:textId="77777777" w:rsidR="00432C08" w:rsidRPr="001C5A87" w:rsidRDefault="00432C08" w:rsidP="005F571E">
            <w:pPr>
              <w:pStyle w:val="Corpotesto"/>
              <w:rPr>
                <w:rFonts w:eastAsia="Times New Roman"/>
                <w:sz w:val="18"/>
                <w:szCs w:val="18"/>
              </w:rPr>
            </w:pPr>
            <w:r w:rsidRPr="001C5A87">
              <w:rPr>
                <w:rFonts w:eastAsia="Times New Roman"/>
                <w:sz w:val="18"/>
                <w:szCs w:val="18"/>
              </w:rPr>
              <w:t>Competenze</w:t>
            </w:r>
          </w:p>
        </w:tc>
      </w:tr>
      <w:tr w:rsidR="00432C08" w:rsidRPr="001C5A87" w14:paraId="5E2AD3AF" w14:textId="77777777" w:rsidTr="002337AD">
        <w:trPr>
          <w:cantSplit/>
          <w:trHeight w:val="222"/>
        </w:trPr>
        <w:tc>
          <w:tcPr>
            <w:tcW w:w="2192" w:type="pct"/>
            <w:vMerge/>
          </w:tcPr>
          <w:p w14:paraId="77F193CE" w14:textId="77777777" w:rsidR="00432C08" w:rsidRPr="001C5A87" w:rsidRDefault="00432C08" w:rsidP="005F571E">
            <w:pPr>
              <w:pStyle w:val="Corpotesto"/>
              <w:rPr>
                <w:rFonts w:eastAsia="Times New Roman"/>
                <w:sz w:val="18"/>
                <w:szCs w:val="18"/>
              </w:rPr>
            </w:pPr>
          </w:p>
        </w:tc>
        <w:tc>
          <w:tcPr>
            <w:tcW w:w="1014" w:type="pct"/>
            <w:vAlign w:val="center"/>
          </w:tcPr>
          <w:p w14:paraId="09C0460B" w14:textId="77777777" w:rsidR="00432C08" w:rsidRPr="001C5A87" w:rsidRDefault="00432C08" w:rsidP="005F571E">
            <w:pPr>
              <w:pStyle w:val="Corpotesto"/>
              <w:rPr>
                <w:rFonts w:eastAsia="Times New Roman"/>
                <w:sz w:val="18"/>
                <w:szCs w:val="18"/>
              </w:rPr>
            </w:pPr>
            <w:r w:rsidRPr="001C5A87">
              <w:rPr>
                <w:rFonts w:eastAsia="Times New Roman"/>
                <w:sz w:val="18"/>
                <w:szCs w:val="18"/>
              </w:rPr>
              <w:t>Ottimo</w:t>
            </w:r>
          </w:p>
        </w:tc>
        <w:tc>
          <w:tcPr>
            <w:tcW w:w="1282" w:type="pct"/>
            <w:vAlign w:val="center"/>
          </w:tcPr>
          <w:p w14:paraId="304BBF62" w14:textId="77777777" w:rsidR="00432C08" w:rsidRPr="001C5A87" w:rsidRDefault="00432C08" w:rsidP="005F571E">
            <w:pPr>
              <w:pStyle w:val="Corpotesto"/>
              <w:rPr>
                <w:rFonts w:eastAsia="Times New Roman"/>
                <w:sz w:val="18"/>
                <w:szCs w:val="18"/>
              </w:rPr>
            </w:pPr>
            <w:r w:rsidRPr="001C5A87">
              <w:rPr>
                <w:rFonts w:eastAsia="Times New Roman"/>
                <w:sz w:val="18"/>
                <w:szCs w:val="18"/>
              </w:rPr>
              <w:t>Buono</w:t>
            </w:r>
          </w:p>
        </w:tc>
        <w:tc>
          <w:tcPr>
            <w:tcW w:w="512" w:type="pct"/>
            <w:vAlign w:val="center"/>
          </w:tcPr>
          <w:p w14:paraId="64F9CC98" w14:textId="77777777" w:rsidR="00432C08" w:rsidRPr="001C5A87" w:rsidRDefault="00432C08" w:rsidP="005F571E">
            <w:pPr>
              <w:pStyle w:val="Corpotesto"/>
              <w:rPr>
                <w:rFonts w:eastAsia="Times New Roman"/>
                <w:sz w:val="18"/>
                <w:szCs w:val="18"/>
              </w:rPr>
            </w:pPr>
            <w:r w:rsidRPr="001C5A87">
              <w:rPr>
                <w:rFonts w:eastAsia="Times New Roman"/>
                <w:sz w:val="18"/>
                <w:szCs w:val="18"/>
              </w:rPr>
              <w:t>Base</w:t>
            </w:r>
          </w:p>
        </w:tc>
      </w:tr>
      <w:tr w:rsidR="00432C08" w:rsidRPr="001C5A87" w14:paraId="2598EDB7" w14:textId="77777777" w:rsidTr="002337AD">
        <w:trPr>
          <w:cantSplit/>
          <w:trHeight w:val="316"/>
        </w:trPr>
        <w:tc>
          <w:tcPr>
            <w:tcW w:w="2192" w:type="pct"/>
            <w:vAlign w:val="center"/>
          </w:tcPr>
          <w:p w14:paraId="2C07D311" w14:textId="77777777" w:rsidR="00432C08" w:rsidRPr="001C5A87" w:rsidRDefault="00432C08" w:rsidP="005F571E">
            <w:pPr>
              <w:pStyle w:val="Corpotesto"/>
              <w:rPr>
                <w:rFonts w:eastAsia="Times New Roman"/>
                <w:iCs/>
                <w:sz w:val="18"/>
                <w:szCs w:val="18"/>
              </w:rPr>
            </w:pPr>
            <w:r w:rsidRPr="001C5A87">
              <w:rPr>
                <w:rFonts w:eastAsia="Times New Roman"/>
                <w:iCs/>
                <w:sz w:val="18"/>
                <w:szCs w:val="18"/>
              </w:rPr>
              <w:t xml:space="preserve">Concetti teorici di base </w:t>
            </w:r>
          </w:p>
        </w:tc>
        <w:tc>
          <w:tcPr>
            <w:tcW w:w="1014" w:type="pct"/>
            <w:vAlign w:val="center"/>
          </w:tcPr>
          <w:p w14:paraId="4338FBA2"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ed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7C1A4220"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1667C262"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7CC7BFA4" w14:textId="77777777" w:rsidTr="002337AD">
        <w:trPr>
          <w:cantSplit/>
          <w:trHeight w:val="279"/>
        </w:trPr>
        <w:tc>
          <w:tcPr>
            <w:tcW w:w="2192" w:type="pct"/>
            <w:vAlign w:val="center"/>
          </w:tcPr>
          <w:p w14:paraId="76E43D39" w14:textId="77777777" w:rsidR="00432C08" w:rsidRPr="001C5A87" w:rsidRDefault="00432C08" w:rsidP="005F571E">
            <w:pPr>
              <w:pStyle w:val="Corpotesto"/>
              <w:rPr>
                <w:rFonts w:eastAsia="Times New Roman"/>
                <w:iCs/>
                <w:sz w:val="18"/>
                <w:szCs w:val="18"/>
              </w:rPr>
            </w:pPr>
            <w:r w:rsidRPr="001C5A87">
              <w:rPr>
                <w:rFonts w:eastAsia="Times New Roman"/>
                <w:iCs/>
                <w:sz w:val="18"/>
                <w:szCs w:val="18"/>
              </w:rPr>
              <w:t>Gestione dei documenti</w:t>
            </w:r>
          </w:p>
        </w:tc>
        <w:tc>
          <w:tcPr>
            <w:tcW w:w="1014" w:type="pct"/>
            <w:vAlign w:val="center"/>
          </w:tcPr>
          <w:p w14:paraId="2D0DB94E"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028ABA15"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1F117BD1"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31DB26A1" w14:textId="77777777" w:rsidTr="002337AD">
        <w:trPr>
          <w:cantSplit/>
          <w:trHeight w:val="268"/>
        </w:trPr>
        <w:tc>
          <w:tcPr>
            <w:tcW w:w="2192" w:type="pct"/>
            <w:vAlign w:val="center"/>
          </w:tcPr>
          <w:p w14:paraId="160FE8B2" w14:textId="77777777" w:rsidR="00432C08" w:rsidRPr="001C5A87" w:rsidRDefault="00432C08" w:rsidP="005F571E">
            <w:pPr>
              <w:pStyle w:val="Corpotesto"/>
              <w:rPr>
                <w:rFonts w:eastAsia="Times New Roman"/>
                <w:sz w:val="18"/>
                <w:szCs w:val="18"/>
              </w:rPr>
            </w:pPr>
            <w:r w:rsidRPr="001C5A87">
              <w:rPr>
                <w:rFonts w:eastAsia="Times New Roman"/>
                <w:sz w:val="18"/>
                <w:szCs w:val="18"/>
              </w:rPr>
              <w:t>Elaborazione testi (es. Word)</w:t>
            </w:r>
          </w:p>
        </w:tc>
        <w:tc>
          <w:tcPr>
            <w:tcW w:w="1014" w:type="pct"/>
            <w:vAlign w:val="center"/>
          </w:tcPr>
          <w:p w14:paraId="7B5EC0B7"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7D141454"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065CD16E"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288B140B" w14:textId="77777777" w:rsidTr="002337AD">
        <w:trPr>
          <w:cantSplit/>
          <w:trHeight w:val="273"/>
        </w:trPr>
        <w:tc>
          <w:tcPr>
            <w:tcW w:w="2192" w:type="pct"/>
            <w:vAlign w:val="center"/>
          </w:tcPr>
          <w:p w14:paraId="3F65B4C5" w14:textId="77777777" w:rsidR="00432C08" w:rsidRPr="001C5A87" w:rsidRDefault="00432C08" w:rsidP="005F571E">
            <w:pPr>
              <w:pStyle w:val="Corpotesto"/>
              <w:rPr>
                <w:rFonts w:eastAsia="Times New Roman"/>
                <w:sz w:val="18"/>
                <w:szCs w:val="18"/>
              </w:rPr>
            </w:pPr>
            <w:r w:rsidRPr="001C5A87">
              <w:rPr>
                <w:rFonts w:eastAsia="Times New Roman"/>
                <w:sz w:val="18"/>
                <w:szCs w:val="18"/>
              </w:rPr>
              <w:t>Fogli elettronici (es. Excel)</w:t>
            </w:r>
          </w:p>
        </w:tc>
        <w:tc>
          <w:tcPr>
            <w:tcW w:w="1014" w:type="pct"/>
            <w:vAlign w:val="center"/>
          </w:tcPr>
          <w:p w14:paraId="3BD4D1F1"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6E86E55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481A0052"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47F43A68" w14:textId="77777777" w:rsidTr="002337AD">
        <w:trPr>
          <w:cantSplit/>
          <w:trHeight w:val="276"/>
        </w:trPr>
        <w:tc>
          <w:tcPr>
            <w:tcW w:w="2192" w:type="pct"/>
            <w:vAlign w:val="center"/>
          </w:tcPr>
          <w:p w14:paraId="7A8CC40F" w14:textId="77777777" w:rsidR="00432C08" w:rsidRPr="001C5A87" w:rsidRDefault="00432C08" w:rsidP="005F571E">
            <w:pPr>
              <w:pStyle w:val="Corpotesto"/>
              <w:rPr>
                <w:rFonts w:eastAsia="Times New Roman"/>
                <w:sz w:val="18"/>
                <w:szCs w:val="18"/>
              </w:rPr>
            </w:pPr>
            <w:r w:rsidRPr="001C5A87">
              <w:rPr>
                <w:rFonts w:eastAsia="Times New Roman"/>
                <w:sz w:val="18"/>
                <w:szCs w:val="18"/>
              </w:rPr>
              <w:t>Basi di dati (es. Access)</w:t>
            </w:r>
          </w:p>
        </w:tc>
        <w:tc>
          <w:tcPr>
            <w:tcW w:w="1014" w:type="pct"/>
            <w:vAlign w:val="center"/>
          </w:tcPr>
          <w:p w14:paraId="054A5A08"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106C8BA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2F360F43"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2EBC8069" w14:textId="77777777" w:rsidTr="002337AD">
        <w:trPr>
          <w:cantSplit/>
          <w:trHeight w:val="267"/>
        </w:trPr>
        <w:tc>
          <w:tcPr>
            <w:tcW w:w="2192" w:type="pct"/>
            <w:vAlign w:val="center"/>
          </w:tcPr>
          <w:p w14:paraId="7F71830A" w14:textId="77777777" w:rsidR="00432C08" w:rsidRPr="001C5A87" w:rsidRDefault="00432C08" w:rsidP="005F571E">
            <w:pPr>
              <w:pStyle w:val="Corpotesto"/>
              <w:rPr>
                <w:rFonts w:eastAsia="Times New Roman"/>
                <w:sz w:val="18"/>
                <w:szCs w:val="18"/>
              </w:rPr>
            </w:pPr>
            <w:r w:rsidRPr="001C5A87">
              <w:rPr>
                <w:rFonts w:eastAsia="Times New Roman"/>
                <w:sz w:val="18"/>
                <w:szCs w:val="18"/>
              </w:rPr>
              <w:t>Presentazioni (es. Power Point)</w:t>
            </w:r>
          </w:p>
        </w:tc>
        <w:tc>
          <w:tcPr>
            <w:tcW w:w="1014" w:type="pct"/>
            <w:vAlign w:val="center"/>
          </w:tcPr>
          <w:p w14:paraId="40BD1FFA"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328091B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0962CF6F"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1F5E157" w14:textId="77777777" w:rsidTr="002337AD">
        <w:trPr>
          <w:cantSplit/>
          <w:trHeight w:val="284"/>
        </w:trPr>
        <w:tc>
          <w:tcPr>
            <w:tcW w:w="2192" w:type="pct"/>
            <w:vAlign w:val="center"/>
          </w:tcPr>
          <w:p w14:paraId="109700A2" w14:textId="77777777" w:rsidR="00432C08" w:rsidRPr="001C5A87" w:rsidRDefault="00432C08" w:rsidP="005F571E">
            <w:pPr>
              <w:pStyle w:val="Corpotesto"/>
              <w:rPr>
                <w:rFonts w:eastAsia="Times New Roman"/>
                <w:sz w:val="18"/>
                <w:szCs w:val="18"/>
              </w:rPr>
            </w:pPr>
            <w:r w:rsidRPr="001C5A87">
              <w:rPr>
                <w:rFonts w:eastAsia="Times New Roman"/>
                <w:sz w:val="18"/>
                <w:szCs w:val="18"/>
              </w:rPr>
              <w:t>Reti informatiche</w:t>
            </w:r>
          </w:p>
        </w:tc>
        <w:tc>
          <w:tcPr>
            <w:tcW w:w="1014" w:type="pct"/>
            <w:vAlign w:val="center"/>
          </w:tcPr>
          <w:p w14:paraId="0BFFFB15"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764FF8E4"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750C3FBB"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01FB3DB" w14:textId="77777777" w:rsidTr="002337AD">
        <w:trPr>
          <w:cantSplit/>
          <w:trHeight w:val="284"/>
        </w:trPr>
        <w:tc>
          <w:tcPr>
            <w:tcW w:w="2192" w:type="pct"/>
            <w:vAlign w:val="center"/>
          </w:tcPr>
          <w:p w14:paraId="00D2C2EA" w14:textId="77777777" w:rsidR="00432C08" w:rsidRPr="001C5A87" w:rsidRDefault="00432C08" w:rsidP="005F571E">
            <w:pPr>
              <w:pStyle w:val="Corpotesto"/>
              <w:rPr>
                <w:rFonts w:eastAsia="Times New Roman"/>
                <w:sz w:val="18"/>
                <w:szCs w:val="18"/>
              </w:rPr>
            </w:pPr>
            <w:r w:rsidRPr="001C5A87">
              <w:rPr>
                <w:rFonts w:eastAsia="Times New Roman"/>
                <w:sz w:val="18"/>
                <w:szCs w:val="18"/>
              </w:rPr>
              <w:t>Linguaggi di programmazione (**)</w:t>
            </w:r>
          </w:p>
        </w:tc>
        <w:tc>
          <w:tcPr>
            <w:tcW w:w="1014" w:type="pct"/>
            <w:vAlign w:val="center"/>
          </w:tcPr>
          <w:p w14:paraId="308C4BAC"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113FD5F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5900007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119178DB" w14:textId="77777777" w:rsidTr="002337AD">
        <w:trPr>
          <w:cantSplit/>
          <w:trHeight w:val="284"/>
        </w:trPr>
        <w:tc>
          <w:tcPr>
            <w:tcW w:w="2192" w:type="pct"/>
            <w:vAlign w:val="center"/>
          </w:tcPr>
          <w:p w14:paraId="0B43C50F" w14:textId="77777777" w:rsidR="00432C08" w:rsidRPr="001C5A87" w:rsidRDefault="00432C08" w:rsidP="005F571E">
            <w:pPr>
              <w:pStyle w:val="Corpotesto"/>
              <w:rPr>
                <w:rFonts w:eastAsia="Times New Roman"/>
                <w:sz w:val="18"/>
                <w:szCs w:val="18"/>
              </w:rPr>
            </w:pPr>
            <w:r w:rsidRPr="001C5A87">
              <w:rPr>
                <w:rFonts w:eastAsia="Times New Roman"/>
                <w:sz w:val="18"/>
                <w:szCs w:val="18"/>
              </w:rPr>
              <w:t>Altro (**)</w:t>
            </w:r>
          </w:p>
        </w:tc>
        <w:tc>
          <w:tcPr>
            <w:tcW w:w="1014" w:type="pct"/>
            <w:vAlign w:val="center"/>
          </w:tcPr>
          <w:p w14:paraId="41EB848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0347EBB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792B6A14"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80492D5" w14:textId="77777777" w:rsidTr="002337AD">
        <w:trPr>
          <w:cantSplit/>
          <w:trHeight w:val="116"/>
        </w:trPr>
        <w:tc>
          <w:tcPr>
            <w:tcW w:w="5000" w:type="pct"/>
            <w:gridSpan w:val="4"/>
            <w:tcBorders>
              <w:top w:val="nil"/>
              <w:bottom w:val="single" w:sz="4" w:space="0" w:color="auto"/>
            </w:tcBorders>
            <w:vAlign w:val="center"/>
          </w:tcPr>
          <w:p w14:paraId="14D63038" w14:textId="77777777" w:rsidR="00432C08" w:rsidRPr="001C5A87" w:rsidRDefault="00432C08" w:rsidP="005F571E">
            <w:pPr>
              <w:pStyle w:val="Corpotesto"/>
              <w:rPr>
                <w:rFonts w:eastAsia="Times New Roman"/>
                <w:sz w:val="18"/>
                <w:szCs w:val="18"/>
              </w:rPr>
            </w:pPr>
            <w:r w:rsidRPr="001C5A87">
              <w:rPr>
                <w:rFonts w:eastAsia="Times New Roman"/>
                <w:sz w:val="18"/>
                <w:szCs w:val="18"/>
              </w:rPr>
              <w:t>(*) Allegare le certificazioni ECDL, laddove presenti.</w:t>
            </w:r>
            <w:r>
              <w:rPr>
                <w:rFonts w:eastAsia="Times New Roman"/>
                <w:sz w:val="18"/>
                <w:szCs w:val="18"/>
              </w:rPr>
              <w:t xml:space="preserve"> </w:t>
            </w:r>
            <w:r w:rsidRPr="001C5A87">
              <w:rPr>
                <w:rFonts w:eastAsia="Times New Roman"/>
                <w:sz w:val="18"/>
                <w:szCs w:val="18"/>
              </w:rPr>
              <w:t>(**) Specificare quali e il relativo livello di conoscenza.</w:t>
            </w:r>
          </w:p>
        </w:tc>
      </w:tr>
    </w:tbl>
    <w:p w14:paraId="2BC608C3" w14:textId="77777777" w:rsidR="00432C08" w:rsidRPr="006C36EB" w:rsidRDefault="00432C08" w:rsidP="005F571E">
      <w:pPr>
        <w:pStyle w:val="Corpotesto"/>
        <w:rPr>
          <w:b/>
          <w:bCs/>
        </w:rPr>
      </w:pPr>
      <w:r w:rsidRPr="006C36EB">
        <w:rPr>
          <w:b/>
          <w:bCs/>
        </w:rPr>
        <w:t xml:space="preserve">Sezione </w:t>
      </w:r>
      <w:r>
        <w:rPr>
          <w:b/>
          <w:bCs/>
        </w:rPr>
        <w:t xml:space="preserve">4 </w:t>
      </w:r>
      <w:r w:rsidRPr="006C36EB">
        <w:rPr>
          <w:b/>
          <w:bCs/>
        </w:rPr>
        <w:t xml:space="preserve">– </w:t>
      </w:r>
      <w:r>
        <w:rPr>
          <w:b/>
          <w:bCs/>
        </w:rPr>
        <w:t>Percorso professionale</w:t>
      </w:r>
    </w:p>
    <w:p w14:paraId="674AE061" w14:textId="77777777" w:rsidR="00432C08" w:rsidRDefault="00432C08" w:rsidP="005F571E">
      <w:pPr>
        <w:pStyle w:val="Corpotesto"/>
      </w:pPr>
      <w:r>
        <w:t xml:space="preserve">4.1 </w:t>
      </w:r>
      <w:r w:rsidRPr="001C5A87">
        <w:t>Se attualmente impiegato, descrivere settore, azienda, posizione all’interno della stessa e attività svolta.</w:t>
      </w:r>
    </w:p>
    <w:p w14:paraId="3E8EC447" w14:textId="77777777" w:rsidR="00432C08" w:rsidRPr="001C5A87" w:rsidRDefault="00432C08" w:rsidP="005F571E">
      <w:pPr>
        <w:pStyle w:val="Corpotesto"/>
      </w:pPr>
      <w:r>
        <w:t>______________________________</w:t>
      </w:r>
    </w:p>
    <w:p w14:paraId="060CA5DF" w14:textId="77777777" w:rsidR="00432C08" w:rsidRDefault="00432C08" w:rsidP="005F571E">
      <w:pPr>
        <w:pStyle w:val="Corpotesto"/>
      </w:pPr>
      <w:r>
        <w:t xml:space="preserve">4.2 </w:t>
      </w:r>
      <w:r w:rsidRPr="001C5A87">
        <w:t>Descrivere le principali competenze acquisite nell’ambito dell’attività svolta.</w:t>
      </w:r>
    </w:p>
    <w:p w14:paraId="2E4419D4" w14:textId="77777777" w:rsidR="00432C08" w:rsidRPr="001C5A87" w:rsidRDefault="00432C08" w:rsidP="005F571E">
      <w:pPr>
        <w:pStyle w:val="Corpotesto"/>
      </w:pPr>
      <w:r>
        <w:t>______________________________</w:t>
      </w:r>
    </w:p>
    <w:p w14:paraId="059FAE3D" w14:textId="77777777" w:rsidR="00432C08" w:rsidRDefault="00432C08" w:rsidP="005F571E">
      <w:pPr>
        <w:pStyle w:val="Corpotesto"/>
      </w:pPr>
      <w:r>
        <w:t xml:space="preserve">4.3 </w:t>
      </w:r>
      <w:r w:rsidRPr="001C5A87">
        <w:t xml:space="preserve">Esprimere un’opinione sull’attività svolta, sulle potenzialità di crescita e sul livello di </w:t>
      </w:r>
      <w:r w:rsidRPr="001C5A87">
        <w:lastRenderedPageBreak/>
        <w:t xml:space="preserve">soddisfazione nell’ambiente lavorativo. </w:t>
      </w:r>
    </w:p>
    <w:p w14:paraId="59EC13EE" w14:textId="77777777" w:rsidR="00432C08" w:rsidRPr="001C5A87" w:rsidRDefault="00432C08" w:rsidP="005F571E">
      <w:pPr>
        <w:pStyle w:val="Corpotesto"/>
      </w:pPr>
      <w:r>
        <w:t>______________________________</w:t>
      </w:r>
    </w:p>
    <w:p w14:paraId="50C56D06" w14:textId="77777777" w:rsidR="00432C08" w:rsidRDefault="00432C08" w:rsidP="005F571E">
      <w:pPr>
        <w:pStyle w:val="Corpotesto"/>
      </w:pPr>
      <w:r>
        <w:t xml:space="preserve">4.4 </w:t>
      </w:r>
      <w:r w:rsidRPr="001C5A87">
        <w:t>Quali sono i principali vantaggi e svantaggi della presente occupazione?</w:t>
      </w:r>
    </w:p>
    <w:p w14:paraId="40F457AC" w14:textId="77777777" w:rsidR="00432C08" w:rsidRPr="001C5A87" w:rsidRDefault="00432C08" w:rsidP="005F571E">
      <w:pPr>
        <w:pStyle w:val="Corpotesto"/>
      </w:pPr>
      <w:r>
        <w:t>______________________________</w:t>
      </w:r>
    </w:p>
    <w:p w14:paraId="78D428D0" w14:textId="77777777" w:rsidR="00432C08" w:rsidRPr="001C5A87" w:rsidRDefault="00432C08" w:rsidP="005F571E">
      <w:pPr>
        <w:pStyle w:val="Corpotesto"/>
      </w:pPr>
      <w:r>
        <w:t xml:space="preserve">4.5 </w:t>
      </w:r>
      <w:r w:rsidRPr="001C5A87">
        <w:t>Nel caso in cui il Destinatario abbia inviato curricula o effettuato colloqui di selezione a scopi di assunzione, quante aziende a cui il Destinatario ha inviato un curriculum (o che ha contattato in forma differente) hanno risposto proponendo un colloquio?</w:t>
      </w:r>
    </w:p>
    <w:p w14:paraId="7E2EB0C4" w14:textId="77777777" w:rsidR="00432C08" w:rsidRPr="001C5A87" w:rsidRDefault="00432C08" w:rsidP="000D3721">
      <w:pPr>
        <w:pStyle w:val="Corpotesto"/>
        <w:numPr>
          <w:ilvl w:val="0"/>
          <w:numId w:val="11"/>
        </w:numPr>
      </w:pPr>
      <w:r w:rsidRPr="001C5A87">
        <w:t>Nessuna</w:t>
      </w:r>
    </w:p>
    <w:p w14:paraId="60403D1F" w14:textId="77777777" w:rsidR="00432C08" w:rsidRPr="001C5A87" w:rsidRDefault="00432C08" w:rsidP="000D3721">
      <w:pPr>
        <w:pStyle w:val="Corpotesto"/>
        <w:numPr>
          <w:ilvl w:val="0"/>
          <w:numId w:val="11"/>
        </w:numPr>
      </w:pPr>
      <w:r w:rsidRPr="001C5A87">
        <w:t xml:space="preserve">Meno della metà </w:t>
      </w:r>
    </w:p>
    <w:p w14:paraId="1B75BA16" w14:textId="77777777" w:rsidR="00432C08" w:rsidRPr="001C5A87" w:rsidRDefault="00432C08" w:rsidP="000D3721">
      <w:pPr>
        <w:pStyle w:val="Corpotesto"/>
        <w:numPr>
          <w:ilvl w:val="0"/>
          <w:numId w:val="11"/>
        </w:numPr>
      </w:pPr>
      <w:r w:rsidRPr="001C5A87">
        <w:t xml:space="preserve">Circa la metà </w:t>
      </w:r>
    </w:p>
    <w:p w14:paraId="0E70A015" w14:textId="77777777" w:rsidR="00432C08" w:rsidRPr="001C5A87" w:rsidRDefault="00432C08" w:rsidP="000D3721">
      <w:pPr>
        <w:pStyle w:val="Corpotesto"/>
        <w:numPr>
          <w:ilvl w:val="0"/>
          <w:numId w:val="11"/>
        </w:numPr>
      </w:pPr>
      <w:r w:rsidRPr="001C5A87">
        <w:t xml:space="preserve">Oltre la metà </w:t>
      </w:r>
    </w:p>
    <w:p w14:paraId="11BA010D" w14:textId="77777777" w:rsidR="00432C08" w:rsidRPr="001C5A87" w:rsidRDefault="00432C08" w:rsidP="000D3721">
      <w:pPr>
        <w:pStyle w:val="Corpotesto"/>
        <w:numPr>
          <w:ilvl w:val="0"/>
          <w:numId w:val="11"/>
        </w:numPr>
      </w:pPr>
      <w:r w:rsidRPr="001C5A87">
        <w:t xml:space="preserve">Quasi tutte </w:t>
      </w:r>
    </w:p>
    <w:p w14:paraId="27C704C6" w14:textId="77777777" w:rsidR="00432C08" w:rsidRPr="001C5A87" w:rsidRDefault="00432C08" w:rsidP="005F571E">
      <w:pPr>
        <w:pStyle w:val="Corpotesto"/>
      </w:pPr>
      <w:r>
        <w:t xml:space="preserve">4.6 </w:t>
      </w:r>
      <w:r w:rsidRPr="001C5A87">
        <w:t>Quanti colloqui affrontati hanno avuto buon esito?</w:t>
      </w:r>
    </w:p>
    <w:p w14:paraId="190EEA7C" w14:textId="77777777" w:rsidR="00432C08" w:rsidRPr="001C5A87" w:rsidRDefault="00432C08" w:rsidP="000D3721">
      <w:pPr>
        <w:pStyle w:val="Corpotesto"/>
        <w:numPr>
          <w:ilvl w:val="0"/>
          <w:numId w:val="12"/>
        </w:numPr>
      </w:pPr>
      <w:r w:rsidRPr="001C5A87">
        <w:t>Nessuna</w:t>
      </w:r>
    </w:p>
    <w:p w14:paraId="6C46669E" w14:textId="77777777" w:rsidR="00432C08" w:rsidRPr="001C5A87" w:rsidRDefault="00432C08" w:rsidP="000D3721">
      <w:pPr>
        <w:pStyle w:val="Corpotesto"/>
        <w:numPr>
          <w:ilvl w:val="0"/>
          <w:numId w:val="12"/>
        </w:numPr>
      </w:pPr>
      <w:r w:rsidRPr="001C5A87">
        <w:t xml:space="preserve">Meno della metà </w:t>
      </w:r>
    </w:p>
    <w:p w14:paraId="63DBB7DA" w14:textId="77777777" w:rsidR="00432C08" w:rsidRPr="001C5A87" w:rsidRDefault="00432C08" w:rsidP="000D3721">
      <w:pPr>
        <w:pStyle w:val="Corpotesto"/>
        <w:numPr>
          <w:ilvl w:val="0"/>
          <w:numId w:val="12"/>
        </w:numPr>
      </w:pPr>
      <w:r w:rsidRPr="001C5A87">
        <w:t xml:space="preserve">Circa la metà </w:t>
      </w:r>
    </w:p>
    <w:p w14:paraId="7F291B28" w14:textId="77777777" w:rsidR="00432C08" w:rsidRPr="001C5A87" w:rsidRDefault="00432C08" w:rsidP="000D3721">
      <w:pPr>
        <w:pStyle w:val="Corpotesto"/>
        <w:numPr>
          <w:ilvl w:val="0"/>
          <w:numId w:val="12"/>
        </w:numPr>
      </w:pPr>
      <w:r w:rsidRPr="001C5A87">
        <w:t xml:space="preserve">Oltre la metà </w:t>
      </w:r>
    </w:p>
    <w:p w14:paraId="6703BC20" w14:textId="77777777" w:rsidR="00432C08" w:rsidRPr="001C5A87" w:rsidRDefault="00432C08" w:rsidP="000D3721">
      <w:pPr>
        <w:pStyle w:val="Corpotesto"/>
        <w:numPr>
          <w:ilvl w:val="0"/>
          <w:numId w:val="12"/>
        </w:numPr>
      </w:pPr>
      <w:r w:rsidRPr="001C5A87">
        <w:t>Quasi tutt</w:t>
      </w:r>
      <w:r>
        <w:t>i</w:t>
      </w:r>
      <w:r w:rsidRPr="001C5A87">
        <w:t xml:space="preserve"> </w:t>
      </w:r>
    </w:p>
    <w:p w14:paraId="1554F55D" w14:textId="77777777" w:rsidR="00432C08" w:rsidRDefault="00432C08" w:rsidP="005F571E">
      <w:pPr>
        <w:pStyle w:val="Corpotesto"/>
      </w:pPr>
      <w:r>
        <w:t xml:space="preserve">4.7 </w:t>
      </w:r>
      <w:r w:rsidRPr="001C5A87">
        <w:t>Indicare eventuali esperienze lavorative passate, specificando durata dell’esperienza, settore, azienda, posizione ed attività svolte.</w:t>
      </w:r>
    </w:p>
    <w:p w14:paraId="7755AD2D" w14:textId="77777777" w:rsidR="00432C08" w:rsidRPr="001C5A87" w:rsidRDefault="00432C08" w:rsidP="005F571E">
      <w:pPr>
        <w:pStyle w:val="Corpotesto"/>
      </w:pPr>
      <w:r>
        <w:t>______________________________</w:t>
      </w:r>
    </w:p>
    <w:p w14:paraId="2CE180A0" w14:textId="77777777" w:rsidR="00432C08" w:rsidRDefault="00432C08" w:rsidP="005F571E">
      <w:pPr>
        <w:pStyle w:val="Corpotesto"/>
      </w:pPr>
      <w:r>
        <w:t xml:space="preserve">4.8 </w:t>
      </w:r>
      <w:r w:rsidRPr="001C5A87">
        <w:t>Descrivere le principali competenze acquisite nell’ambito dell’attività svolta.</w:t>
      </w:r>
    </w:p>
    <w:p w14:paraId="6210358B" w14:textId="77777777" w:rsidR="00432C08" w:rsidRPr="001C5A87" w:rsidRDefault="00432C08" w:rsidP="005F571E">
      <w:pPr>
        <w:pStyle w:val="Corpotesto"/>
      </w:pPr>
      <w:r>
        <w:t>______________________________</w:t>
      </w:r>
    </w:p>
    <w:p w14:paraId="7740E532" w14:textId="77777777" w:rsidR="00432C08" w:rsidRDefault="00432C08" w:rsidP="005F571E">
      <w:pPr>
        <w:pStyle w:val="Corpotesto"/>
      </w:pPr>
      <w:r>
        <w:t xml:space="preserve">4.9 </w:t>
      </w:r>
      <w:r w:rsidRPr="001C5A87">
        <w:t>Se presenti, esprimere un’opinione sull’attività svolta e sul livello di soddisfazione raggiunto in ciascuna esperienza lavorativa.</w:t>
      </w:r>
    </w:p>
    <w:p w14:paraId="0FA5A51B" w14:textId="77777777" w:rsidR="00432C08" w:rsidRPr="001C5A87" w:rsidRDefault="00432C08" w:rsidP="005F571E">
      <w:pPr>
        <w:pStyle w:val="Corpotesto"/>
      </w:pPr>
      <w:r>
        <w:t>______________________________</w:t>
      </w:r>
    </w:p>
    <w:p w14:paraId="60BBACB0" w14:textId="77777777" w:rsidR="00432C08" w:rsidRDefault="00432C08" w:rsidP="005F571E">
      <w:pPr>
        <w:pStyle w:val="Corpotesto"/>
      </w:pPr>
      <w:r>
        <w:t xml:space="preserve">4.10 </w:t>
      </w:r>
      <w:r w:rsidRPr="001C5A87">
        <w:t>Quali sono i principali vantaggi e svantaggi delle suddette esperienze?</w:t>
      </w:r>
    </w:p>
    <w:p w14:paraId="1ADCB867" w14:textId="77777777" w:rsidR="00432C08" w:rsidRPr="001C5A87" w:rsidRDefault="00432C08" w:rsidP="005F571E">
      <w:pPr>
        <w:pStyle w:val="Corpotesto"/>
      </w:pPr>
      <w:r>
        <w:t>______________________________</w:t>
      </w:r>
    </w:p>
    <w:p w14:paraId="209B0071" w14:textId="77777777" w:rsidR="00432C08" w:rsidRDefault="00432C08" w:rsidP="005F571E">
      <w:pPr>
        <w:pStyle w:val="Corpotesto"/>
      </w:pPr>
      <w:r>
        <w:t xml:space="preserve">4.11 </w:t>
      </w:r>
      <w:r w:rsidRPr="001C5A87">
        <w:t>Quali sono le motivazioni per cui le esperienze precedenti si sono concluse?</w:t>
      </w:r>
    </w:p>
    <w:p w14:paraId="756CAB4A" w14:textId="77777777" w:rsidR="00432C08" w:rsidRDefault="00432C08" w:rsidP="005F571E">
      <w:pPr>
        <w:pStyle w:val="Corpotesto"/>
      </w:pPr>
      <w:r>
        <w:t>______________________________</w:t>
      </w:r>
    </w:p>
    <w:p w14:paraId="08053928" w14:textId="77777777" w:rsidR="00432C08" w:rsidRPr="00DA5803" w:rsidRDefault="00432C08" w:rsidP="005F571E">
      <w:pPr>
        <w:pStyle w:val="Corpotesto"/>
        <w:rPr>
          <w:b/>
          <w:bCs/>
        </w:rPr>
      </w:pPr>
      <w:r w:rsidRPr="006C36EB">
        <w:rPr>
          <w:b/>
          <w:bCs/>
        </w:rPr>
        <w:t xml:space="preserve">Sezione </w:t>
      </w:r>
      <w:r>
        <w:rPr>
          <w:b/>
          <w:bCs/>
        </w:rPr>
        <w:t xml:space="preserve">5 </w:t>
      </w:r>
      <w:r w:rsidRPr="006C36EB">
        <w:rPr>
          <w:b/>
          <w:bCs/>
        </w:rPr>
        <w:t xml:space="preserve">– </w:t>
      </w:r>
      <w:r>
        <w:rPr>
          <w:b/>
          <w:bCs/>
        </w:rPr>
        <w:t>Approfondimento delle capacità del destinatario</w:t>
      </w:r>
    </w:p>
    <w:p w14:paraId="4B6E67D5" w14:textId="77777777" w:rsidR="00432C08" w:rsidRPr="00D5018F" w:rsidRDefault="00432C08" w:rsidP="005F571E">
      <w:pPr>
        <w:pStyle w:val="Corpotesto"/>
      </w:pPr>
      <w:r>
        <w:t xml:space="preserve">5.1 </w:t>
      </w:r>
      <w:r w:rsidRPr="00D5018F">
        <w:t>Indicare almeno tre punti di forza e tre punti di debolezza di natura caratteriale.</w:t>
      </w:r>
    </w:p>
    <w:p w14:paraId="659227F9" w14:textId="77777777" w:rsidR="00432C08" w:rsidRPr="00D5018F" w:rsidRDefault="00432C08" w:rsidP="005F571E">
      <w:pPr>
        <w:pStyle w:val="Corpotesto"/>
      </w:pPr>
      <w:r>
        <w:t>______________________________</w:t>
      </w:r>
    </w:p>
    <w:p w14:paraId="3314743E" w14:textId="77777777" w:rsidR="00432C08" w:rsidRPr="00D5018F" w:rsidRDefault="00432C08" w:rsidP="005F571E">
      <w:pPr>
        <w:pStyle w:val="Corpotesto"/>
      </w:pPr>
      <w:r>
        <w:t xml:space="preserve">5.2 </w:t>
      </w:r>
      <w:r w:rsidRPr="00D5018F">
        <w:t>Descrivere le competenze tecniche e le aree di miglioramento individuate dal Destinatario.</w:t>
      </w:r>
    </w:p>
    <w:p w14:paraId="32BC40DF" w14:textId="77777777" w:rsidR="00432C08" w:rsidRPr="00D5018F" w:rsidRDefault="00432C08" w:rsidP="005F571E">
      <w:pPr>
        <w:pStyle w:val="Corpotesto"/>
      </w:pPr>
      <w:r>
        <w:t>______________________________</w:t>
      </w:r>
    </w:p>
    <w:p w14:paraId="7B117663" w14:textId="77777777" w:rsidR="00432C08" w:rsidRDefault="00432C08" w:rsidP="005F571E">
      <w:pPr>
        <w:pStyle w:val="Corpotesto"/>
      </w:pPr>
      <w:r>
        <w:t xml:space="preserve">5.3 </w:t>
      </w:r>
      <w:r w:rsidRPr="00D5018F">
        <w:t>Descrivere le competenze organizzative e le aree di miglioramento individuate dal Destinatario.</w:t>
      </w:r>
    </w:p>
    <w:p w14:paraId="67F7A9D3" w14:textId="77777777" w:rsidR="00432C08" w:rsidRPr="00D5018F" w:rsidRDefault="00432C08" w:rsidP="005F571E">
      <w:pPr>
        <w:pStyle w:val="Corpotesto"/>
      </w:pPr>
      <w:r>
        <w:t>______________________________</w:t>
      </w:r>
    </w:p>
    <w:p w14:paraId="233AF938" w14:textId="77777777" w:rsidR="00432C08" w:rsidRDefault="00432C08" w:rsidP="005F571E">
      <w:pPr>
        <w:pStyle w:val="Corpotesto"/>
      </w:pPr>
      <w:r>
        <w:lastRenderedPageBreak/>
        <w:t xml:space="preserve">5.4 </w:t>
      </w:r>
      <w:r w:rsidRPr="00D5018F">
        <w:t>Descrivere le capacità relazionali e le aree di miglioramento individuate dal Destinatario.</w:t>
      </w:r>
    </w:p>
    <w:p w14:paraId="28778C99" w14:textId="77777777" w:rsidR="00432C08" w:rsidRDefault="00432C08" w:rsidP="005F571E">
      <w:pPr>
        <w:pStyle w:val="Corpotesto"/>
      </w:pPr>
      <w:r>
        <w:t>______________________________</w:t>
      </w:r>
    </w:p>
    <w:p w14:paraId="0D59865A" w14:textId="77777777" w:rsidR="00432C08" w:rsidRPr="00DA5803" w:rsidRDefault="00432C08" w:rsidP="005F571E">
      <w:pPr>
        <w:pStyle w:val="Corpotesto"/>
        <w:rPr>
          <w:b/>
          <w:bCs/>
        </w:rPr>
      </w:pPr>
      <w:r w:rsidRPr="006C36EB">
        <w:rPr>
          <w:b/>
          <w:bCs/>
        </w:rPr>
        <w:t xml:space="preserve">Sezione </w:t>
      </w:r>
      <w:r>
        <w:rPr>
          <w:b/>
          <w:bCs/>
        </w:rPr>
        <w:t xml:space="preserve">6 </w:t>
      </w:r>
      <w:r w:rsidRPr="006C36EB">
        <w:rPr>
          <w:b/>
          <w:bCs/>
        </w:rPr>
        <w:t xml:space="preserve">– </w:t>
      </w:r>
      <w:r>
        <w:rPr>
          <w:b/>
          <w:bCs/>
        </w:rPr>
        <w:t>Obiettivi professionali</w:t>
      </w:r>
    </w:p>
    <w:p w14:paraId="3E83EA16" w14:textId="77777777" w:rsidR="00432C08" w:rsidRDefault="00432C08" w:rsidP="005F571E">
      <w:pPr>
        <w:pStyle w:val="Corpotesto"/>
      </w:pPr>
      <w:r>
        <w:t xml:space="preserve">6.1 </w:t>
      </w:r>
      <w:r w:rsidRPr="00DA5803">
        <w:t>Breve descrizione degli obiettivi professionali definiti dal Destinatario con il supporto del professionista.</w:t>
      </w:r>
    </w:p>
    <w:p w14:paraId="65B81B17" w14:textId="77777777" w:rsidR="00432C08" w:rsidRPr="00DA5803" w:rsidRDefault="00432C08" w:rsidP="005F571E">
      <w:pPr>
        <w:pStyle w:val="Corpotesto"/>
      </w:pPr>
      <w:r>
        <w:t>______________________________</w:t>
      </w:r>
    </w:p>
    <w:p w14:paraId="62F43E09" w14:textId="77777777" w:rsidR="00432C08" w:rsidRDefault="00432C08" w:rsidP="005F571E">
      <w:pPr>
        <w:pStyle w:val="Corpotesto"/>
      </w:pPr>
      <w:r>
        <w:t xml:space="preserve">6.2 </w:t>
      </w:r>
      <w:r w:rsidRPr="00DA5803">
        <w:t>Descrivere brevemente le motivazioni che hanno portato alla definizione degli obiettivi professionali del Destinatario.</w:t>
      </w:r>
    </w:p>
    <w:p w14:paraId="4EFCC2B3" w14:textId="77777777" w:rsidR="00432C08" w:rsidRPr="00DA5803" w:rsidRDefault="00432C08" w:rsidP="005F571E">
      <w:pPr>
        <w:pStyle w:val="Corpotesto"/>
      </w:pPr>
      <w:r>
        <w:t>______________________________</w:t>
      </w:r>
    </w:p>
    <w:p w14:paraId="51C6284A" w14:textId="77777777" w:rsidR="00432C08" w:rsidRDefault="00432C08" w:rsidP="005F571E">
      <w:pPr>
        <w:pStyle w:val="Corpotesto"/>
      </w:pPr>
      <w:r>
        <w:t xml:space="preserve">6.3 </w:t>
      </w:r>
      <w:r w:rsidRPr="00DA5803">
        <w:t>Descrivere brevemente le aspettative del Destinatario rispetto al proprio obiettivo di inserimento professionale.</w:t>
      </w:r>
    </w:p>
    <w:p w14:paraId="3A0481DD" w14:textId="77777777" w:rsidR="00432C08" w:rsidRPr="00DA5803" w:rsidRDefault="00432C08" w:rsidP="005F571E">
      <w:pPr>
        <w:pStyle w:val="Corpotesto"/>
      </w:pPr>
      <w:r>
        <w:t>______________________________</w:t>
      </w:r>
    </w:p>
    <w:p w14:paraId="59F6D31A" w14:textId="77777777" w:rsidR="00432C08" w:rsidRPr="00DA5803" w:rsidRDefault="00432C08" w:rsidP="005F571E">
      <w:pPr>
        <w:pStyle w:val="Corpotesto"/>
      </w:pPr>
      <w:r>
        <w:t xml:space="preserve">6.4 </w:t>
      </w:r>
      <w:r w:rsidRPr="00DA5803">
        <w:t>L’obiettivo professionale del Destinatario è compatibile con le caratteristiche del Destinatario? [</w:t>
      </w:r>
      <w:r w:rsidRPr="00DA5803">
        <w:rPr>
          <w:i/>
          <w:iCs/>
        </w:rPr>
        <w:t>Tabella da compilare a cura del professionista</w:t>
      </w:r>
      <w:r w:rsidRPr="00DA5803">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88"/>
        <w:gridCol w:w="1902"/>
        <w:gridCol w:w="1904"/>
      </w:tblGrid>
      <w:tr w:rsidR="00432C08" w:rsidRPr="00EC1FD3" w14:paraId="3ED3EFE7" w14:textId="77777777" w:rsidTr="002337AD">
        <w:trPr>
          <w:cantSplit/>
          <w:trHeight w:val="20"/>
        </w:trPr>
        <w:tc>
          <w:tcPr>
            <w:tcW w:w="3133" w:type="pct"/>
            <w:vMerge w:val="restart"/>
            <w:shd w:val="clear" w:color="auto" w:fill="E2EFD9" w:themeFill="accent6" w:themeFillTint="33"/>
          </w:tcPr>
          <w:p w14:paraId="6D0D61C9"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Capacità/Competenze/Caratteristiche</w:t>
            </w:r>
          </w:p>
        </w:tc>
        <w:tc>
          <w:tcPr>
            <w:tcW w:w="1867" w:type="pct"/>
            <w:gridSpan w:val="2"/>
            <w:shd w:val="clear" w:color="auto" w:fill="E2EFD9" w:themeFill="accent6" w:themeFillTint="33"/>
          </w:tcPr>
          <w:p w14:paraId="356D57F4"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Coerenza con l’obiettivo professionale</w:t>
            </w:r>
          </w:p>
        </w:tc>
      </w:tr>
      <w:tr w:rsidR="00432C08" w:rsidRPr="00EC1FD3" w14:paraId="398EFAD9" w14:textId="77777777" w:rsidTr="002337AD">
        <w:trPr>
          <w:cantSplit/>
          <w:trHeight w:val="20"/>
        </w:trPr>
        <w:tc>
          <w:tcPr>
            <w:tcW w:w="3133" w:type="pct"/>
            <w:vMerge/>
            <w:shd w:val="clear" w:color="auto" w:fill="E2EFD9" w:themeFill="accent6" w:themeFillTint="33"/>
          </w:tcPr>
          <w:p w14:paraId="63A73699" w14:textId="77777777" w:rsidR="00432C08" w:rsidRPr="00EC1FD3" w:rsidRDefault="00432C08" w:rsidP="005F571E">
            <w:pPr>
              <w:pStyle w:val="Corpotesto"/>
              <w:rPr>
                <w:rFonts w:eastAsia="Times New Roman" w:cstheme="minorHAnsi"/>
                <w:sz w:val="18"/>
                <w:szCs w:val="28"/>
              </w:rPr>
            </w:pPr>
          </w:p>
        </w:tc>
        <w:tc>
          <w:tcPr>
            <w:tcW w:w="933" w:type="pct"/>
            <w:shd w:val="clear" w:color="auto" w:fill="E2EFD9" w:themeFill="accent6" w:themeFillTint="33"/>
          </w:tcPr>
          <w:p w14:paraId="20E688F0"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Sì</w:t>
            </w:r>
          </w:p>
        </w:tc>
        <w:tc>
          <w:tcPr>
            <w:tcW w:w="934" w:type="pct"/>
            <w:shd w:val="clear" w:color="auto" w:fill="E2EFD9" w:themeFill="accent6" w:themeFillTint="33"/>
          </w:tcPr>
          <w:p w14:paraId="4720349B"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No</w:t>
            </w:r>
          </w:p>
        </w:tc>
      </w:tr>
      <w:tr w:rsidR="00432C08" w:rsidRPr="00EC1FD3" w14:paraId="3A427901" w14:textId="77777777" w:rsidTr="002337AD">
        <w:trPr>
          <w:cantSplit/>
          <w:trHeight w:val="20"/>
        </w:trPr>
        <w:tc>
          <w:tcPr>
            <w:tcW w:w="3133" w:type="pct"/>
          </w:tcPr>
          <w:p w14:paraId="3D3A16D2"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caratteristiche caratteriali]</w:t>
            </w:r>
          </w:p>
        </w:tc>
        <w:tc>
          <w:tcPr>
            <w:tcW w:w="933" w:type="pct"/>
          </w:tcPr>
          <w:p w14:paraId="788A54C5" w14:textId="77777777" w:rsidR="00432C08" w:rsidRPr="00EC1FD3" w:rsidRDefault="00432C08" w:rsidP="005F571E">
            <w:pPr>
              <w:pStyle w:val="Corpotesto"/>
              <w:rPr>
                <w:rFonts w:eastAsia="Times New Roman" w:cstheme="minorHAnsi"/>
                <w:sz w:val="18"/>
                <w:szCs w:val="28"/>
              </w:rPr>
            </w:pPr>
          </w:p>
        </w:tc>
        <w:tc>
          <w:tcPr>
            <w:tcW w:w="934" w:type="pct"/>
          </w:tcPr>
          <w:p w14:paraId="6DE30BA4" w14:textId="77777777" w:rsidR="00432C08" w:rsidRPr="00EC1FD3" w:rsidRDefault="00432C08" w:rsidP="005F571E">
            <w:pPr>
              <w:pStyle w:val="Corpotesto"/>
              <w:rPr>
                <w:rFonts w:eastAsia="Times New Roman" w:cstheme="minorHAnsi"/>
                <w:sz w:val="18"/>
                <w:szCs w:val="28"/>
              </w:rPr>
            </w:pPr>
          </w:p>
        </w:tc>
      </w:tr>
      <w:tr w:rsidR="00432C08" w:rsidRPr="00EC1FD3" w14:paraId="11E78553" w14:textId="77777777" w:rsidTr="002337AD">
        <w:trPr>
          <w:cantSplit/>
          <w:trHeight w:val="20"/>
        </w:trPr>
        <w:tc>
          <w:tcPr>
            <w:tcW w:w="3133" w:type="pct"/>
          </w:tcPr>
          <w:p w14:paraId="232900E5"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tecniche]</w:t>
            </w:r>
          </w:p>
        </w:tc>
        <w:tc>
          <w:tcPr>
            <w:tcW w:w="933" w:type="pct"/>
          </w:tcPr>
          <w:p w14:paraId="77140962" w14:textId="77777777" w:rsidR="00432C08" w:rsidRPr="00EC1FD3" w:rsidRDefault="00432C08" w:rsidP="005F571E">
            <w:pPr>
              <w:pStyle w:val="Corpotesto"/>
              <w:rPr>
                <w:rFonts w:eastAsia="Times New Roman" w:cstheme="minorHAnsi"/>
                <w:sz w:val="18"/>
                <w:szCs w:val="28"/>
              </w:rPr>
            </w:pPr>
          </w:p>
        </w:tc>
        <w:tc>
          <w:tcPr>
            <w:tcW w:w="934" w:type="pct"/>
          </w:tcPr>
          <w:p w14:paraId="56B8FDA5" w14:textId="77777777" w:rsidR="00432C08" w:rsidRPr="00EC1FD3" w:rsidRDefault="00432C08" w:rsidP="005F571E">
            <w:pPr>
              <w:pStyle w:val="Corpotesto"/>
              <w:rPr>
                <w:rFonts w:eastAsia="Times New Roman" w:cstheme="minorHAnsi"/>
                <w:sz w:val="18"/>
                <w:szCs w:val="28"/>
              </w:rPr>
            </w:pPr>
          </w:p>
        </w:tc>
      </w:tr>
      <w:tr w:rsidR="00432C08" w:rsidRPr="00EC1FD3" w14:paraId="12286DEB" w14:textId="77777777" w:rsidTr="002337AD">
        <w:trPr>
          <w:cantSplit/>
          <w:trHeight w:val="20"/>
        </w:trPr>
        <w:tc>
          <w:tcPr>
            <w:tcW w:w="3133" w:type="pct"/>
          </w:tcPr>
          <w:p w14:paraId="79F28795"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organizzative]</w:t>
            </w:r>
          </w:p>
        </w:tc>
        <w:tc>
          <w:tcPr>
            <w:tcW w:w="933" w:type="pct"/>
          </w:tcPr>
          <w:p w14:paraId="68485570" w14:textId="77777777" w:rsidR="00432C08" w:rsidRPr="00EC1FD3" w:rsidRDefault="00432C08" w:rsidP="005F571E">
            <w:pPr>
              <w:pStyle w:val="Corpotesto"/>
              <w:rPr>
                <w:rFonts w:eastAsia="Times New Roman" w:cstheme="minorHAnsi"/>
                <w:sz w:val="18"/>
                <w:szCs w:val="28"/>
              </w:rPr>
            </w:pPr>
          </w:p>
        </w:tc>
        <w:tc>
          <w:tcPr>
            <w:tcW w:w="934" w:type="pct"/>
          </w:tcPr>
          <w:p w14:paraId="3A02A2B3" w14:textId="77777777" w:rsidR="00432C08" w:rsidRPr="00EC1FD3" w:rsidRDefault="00432C08" w:rsidP="005F571E">
            <w:pPr>
              <w:pStyle w:val="Corpotesto"/>
              <w:rPr>
                <w:rFonts w:eastAsia="Times New Roman" w:cstheme="minorHAnsi"/>
                <w:sz w:val="18"/>
                <w:szCs w:val="28"/>
              </w:rPr>
            </w:pPr>
          </w:p>
        </w:tc>
      </w:tr>
      <w:tr w:rsidR="00432C08" w:rsidRPr="00EC1FD3" w14:paraId="3D359611" w14:textId="77777777" w:rsidTr="002337AD">
        <w:trPr>
          <w:cantSplit/>
          <w:trHeight w:val="20"/>
        </w:trPr>
        <w:tc>
          <w:tcPr>
            <w:tcW w:w="3133" w:type="pct"/>
          </w:tcPr>
          <w:p w14:paraId="340D8F63"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relazionali]</w:t>
            </w:r>
          </w:p>
        </w:tc>
        <w:tc>
          <w:tcPr>
            <w:tcW w:w="933" w:type="pct"/>
          </w:tcPr>
          <w:p w14:paraId="07429997" w14:textId="77777777" w:rsidR="00432C08" w:rsidRPr="00EC1FD3" w:rsidRDefault="00432C08" w:rsidP="005F571E">
            <w:pPr>
              <w:pStyle w:val="Corpotesto"/>
              <w:rPr>
                <w:rFonts w:eastAsia="Times New Roman" w:cstheme="minorHAnsi"/>
                <w:sz w:val="18"/>
                <w:szCs w:val="28"/>
              </w:rPr>
            </w:pPr>
          </w:p>
        </w:tc>
        <w:tc>
          <w:tcPr>
            <w:tcW w:w="934" w:type="pct"/>
          </w:tcPr>
          <w:p w14:paraId="210AFA6B" w14:textId="77777777" w:rsidR="00432C08" w:rsidRPr="00EC1FD3" w:rsidRDefault="00432C08" w:rsidP="005F571E">
            <w:pPr>
              <w:pStyle w:val="Corpotesto"/>
              <w:rPr>
                <w:rFonts w:eastAsia="Times New Roman" w:cstheme="minorHAnsi"/>
                <w:sz w:val="18"/>
                <w:szCs w:val="28"/>
              </w:rPr>
            </w:pPr>
          </w:p>
        </w:tc>
      </w:tr>
      <w:tr w:rsidR="00432C08" w:rsidRPr="00EC1FD3" w14:paraId="1FA9FB5E" w14:textId="77777777" w:rsidTr="002337AD">
        <w:trPr>
          <w:cantSplit/>
          <w:trHeight w:val="20"/>
        </w:trPr>
        <w:tc>
          <w:tcPr>
            <w:tcW w:w="3133" w:type="pct"/>
          </w:tcPr>
          <w:p w14:paraId="4BCAD0AF"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[altro]</w:t>
            </w:r>
          </w:p>
        </w:tc>
        <w:tc>
          <w:tcPr>
            <w:tcW w:w="933" w:type="pct"/>
          </w:tcPr>
          <w:p w14:paraId="3EB4A07E" w14:textId="77777777" w:rsidR="00432C08" w:rsidRPr="00EC1FD3" w:rsidRDefault="00432C08" w:rsidP="005F571E">
            <w:pPr>
              <w:pStyle w:val="Corpotesto"/>
              <w:rPr>
                <w:rFonts w:eastAsia="Times New Roman" w:cstheme="minorHAnsi"/>
                <w:sz w:val="18"/>
                <w:szCs w:val="28"/>
              </w:rPr>
            </w:pPr>
          </w:p>
        </w:tc>
        <w:tc>
          <w:tcPr>
            <w:tcW w:w="934" w:type="pct"/>
          </w:tcPr>
          <w:p w14:paraId="327DD039" w14:textId="77777777" w:rsidR="00432C08" w:rsidRPr="00EC1FD3" w:rsidRDefault="00432C08" w:rsidP="005F571E">
            <w:pPr>
              <w:pStyle w:val="Corpotesto"/>
              <w:rPr>
                <w:rFonts w:eastAsia="Times New Roman" w:cstheme="minorHAnsi"/>
                <w:sz w:val="18"/>
                <w:szCs w:val="28"/>
              </w:rPr>
            </w:pPr>
          </w:p>
        </w:tc>
      </w:tr>
    </w:tbl>
    <w:p w14:paraId="0F4C8ED9" w14:textId="77777777" w:rsidR="00432C08" w:rsidRPr="00DA5803" w:rsidRDefault="00432C08" w:rsidP="005F571E">
      <w:pPr>
        <w:pStyle w:val="Corpotesto"/>
        <w:rPr>
          <w:b/>
          <w:bCs/>
        </w:rPr>
      </w:pPr>
      <w:r w:rsidRPr="006C36EB">
        <w:rPr>
          <w:b/>
          <w:bCs/>
        </w:rPr>
        <w:t xml:space="preserve">Sezione </w:t>
      </w:r>
      <w:r>
        <w:rPr>
          <w:b/>
          <w:bCs/>
        </w:rPr>
        <w:t xml:space="preserve">7 </w:t>
      </w:r>
      <w:r w:rsidRPr="00DA5803">
        <w:rPr>
          <w:b/>
          <w:bCs/>
        </w:rPr>
        <w:t>– Relazione riassuntiva del bilancio delle competenze</w:t>
      </w:r>
      <w:r w:rsidRPr="00DA5803">
        <w:t xml:space="preserve"> </w:t>
      </w:r>
      <w:r>
        <w:rPr>
          <w:b/>
          <w:bCs/>
        </w:rPr>
        <w:t>(</w:t>
      </w:r>
      <w:r w:rsidRPr="00DA5803">
        <w:rPr>
          <w:i/>
          <w:iCs/>
        </w:rPr>
        <w:t>da compilare a cura del professionista</w:t>
      </w:r>
      <w:r>
        <w:t>)</w:t>
      </w:r>
    </w:p>
    <w:p w14:paraId="0710E4CA" w14:textId="77777777" w:rsidR="00432C08" w:rsidRDefault="00432C08" w:rsidP="005F571E">
      <w:pPr>
        <w:pStyle w:val="Corpotesto"/>
      </w:pPr>
      <w:r>
        <w:t xml:space="preserve">7.1 </w:t>
      </w:r>
      <w:r w:rsidRPr="00DA5803">
        <w:t>Valutazione del percorso formativo effettuato dal Destinatario e dei risultati ottenuti articolata in base ai punti di forza e di debolezza.</w:t>
      </w:r>
    </w:p>
    <w:p w14:paraId="2E25D793" w14:textId="77777777" w:rsidR="00432C08" w:rsidRPr="00DA5803" w:rsidRDefault="00432C08" w:rsidP="005F571E">
      <w:pPr>
        <w:pStyle w:val="Corpotesto"/>
      </w:pPr>
      <w:r>
        <w:t>______________________________</w:t>
      </w:r>
    </w:p>
    <w:p w14:paraId="7CCBF319" w14:textId="77777777" w:rsidR="00432C08" w:rsidRDefault="00432C08" w:rsidP="005F571E">
      <w:pPr>
        <w:pStyle w:val="Corpotesto"/>
      </w:pPr>
      <w:r>
        <w:t xml:space="preserve">7.2 </w:t>
      </w:r>
      <w:r w:rsidRPr="00DA5803">
        <w:t>Individuazione di prime ipotesi di progetto/aree di professionalità del Destinatario da esplorare in funzione del percorso individuale effettuato.</w:t>
      </w:r>
    </w:p>
    <w:p w14:paraId="3739F7F9" w14:textId="77777777" w:rsidR="00432C08" w:rsidRPr="00DA5803" w:rsidRDefault="00432C08" w:rsidP="005F571E">
      <w:pPr>
        <w:pStyle w:val="Corpotesto"/>
      </w:pPr>
      <w:r>
        <w:t>______________________________</w:t>
      </w:r>
    </w:p>
    <w:p w14:paraId="45EAE8E4" w14:textId="77777777" w:rsidR="00432C08" w:rsidRDefault="00432C08" w:rsidP="005F571E">
      <w:pPr>
        <w:pStyle w:val="Corpotesto"/>
      </w:pPr>
      <w:r>
        <w:t xml:space="preserve">7.3 </w:t>
      </w:r>
      <w:r w:rsidRPr="00DA5803">
        <w:t>Valutazione dei punti di forza e di debolezza del Destinatario rispetto alle eventuali aree di sviluppo professionale.</w:t>
      </w:r>
    </w:p>
    <w:p w14:paraId="5FF56012" w14:textId="77777777" w:rsidR="00432C08" w:rsidRPr="00DA5803" w:rsidRDefault="00432C08" w:rsidP="005F571E">
      <w:pPr>
        <w:pStyle w:val="Corpotesto"/>
      </w:pPr>
      <w:r>
        <w:t>______________________________</w:t>
      </w:r>
    </w:p>
    <w:p w14:paraId="6A56CFCB" w14:textId="77777777" w:rsidR="00AE3FFD" w:rsidRDefault="00AE3FFD" w:rsidP="005F571E">
      <w:pPr>
        <w:pStyle w:val="Corpotesto"/>
      </w:pPr>
    </w:p>
    <w:p w14:paraId="06628612" w14:textId="77777777" w:rsidR="00AE3FFD" w:rsidRDefault="00AE3FFD" w:rsidP="005F571E">
      <w:pPr>
        <w:pStyle w:val="Corpotesto"/>
      </w:pPr>
    </w:p>
    <w:p w14:paraId="7229D999" w14:textId="77777777" w:rsidR="00AE3FFD" w:rsidRDefault="00AE3FFD" w:rsidP="005F571E">
      <w:pPr>
        <w:pStyle w:val="Corpotesto"/>
      </w:pPr>
    </w:p>
    <w:p w14:paraId="39AD5F41" w14:textId="77777777" w:rsidR="00AE3FFD" w:rsidRDefault="00AE3FFD" w:rsidP="005F571E">
      <w:pPr>
        <w:pStyle w:val="Corpotesto"/>
      </w:pPr>
    </w:p>
    <w:p w14:paraId="76644148" w14:textId="77777777" w:rsidR="00AE3FFD" w:rsidRDefault="00AE3FFD" w:rsidP="005F571E">
      <w:pPr>
        <w:pStyle w:val="Corpotesto"/>
      </w:pPr>
    </w:p>
    <w:p w14:paraId="62DA1FD1" w14:textId="38CB4D07" w:rsidR="00432C08" w:rsidRPr="00081B5F" w:rsidRDefault="00432C08" w:rsidP="005F571E">
      <w:pPr>
        <w:pStyle w:val="Corpotesto"/>
      </w:pPr>
      <w:r w:rsidRPr="00081B5F">
        <w:lastRenderedPageBreak/>
        <w:t xml:space="preserve">Luogo e Data ________ </w:t>
      </w:r>
      <w:r w:rsidRPr="00081B5F">
        <w:tab/>
      </w:r>
      <w:r w:rsidRPr="00081B5F">
        <w:tab/>
      </w:r>
      <w:r w:rsidRPr="00081B5F">
        <w:tab/>
      </w:r>
      <w:r w:rsidRPr="00081B5F">
        <w:tab/>
      </w:r>
    </w:p>
    <w:p w14:paraId="65037774" w14:textId="77777777" w:rsidR="00432C08" w:rsidRPr="00DC2545" w:rsidRDefault="00432C08" w:rsidP="005F571E">
      <w:pPr>
        <w:pStyle w:val="Corpotesto"/>
      </w:pPr>
      <w:r w:rsidRPr="00DC2545">
        <w:rPr>
          <w:w w:val="90"/>
        </w:rPr>
        <w:t>L’Operatore</w:t>
      </w:r>
      <w:r w:rsidRPr="00DC2545">
        <w:rPr>
          <w:spacing w:val="-6"/>
          <w:w w:val="90"/>
        </w:rPr>
        <w:t xml:space="preserve"> </w:t>
      </w:r>
      <w:r w:rsidRPr="00DC2545">
        <w:rPr>
          <w:u w:val="single"/>
        </w:rPr>
        <w:tab/>
        <w:t xml:space="preserve"> </w:t>
      </w:r>
      <w:r w:rsidRPr="00DC2545">
        <w:rPr>
          <w:w w:val="80"/>
        </w:rPr>
        <w:t>Firma</w:t>
      </w:r>
      <w:r w:rsidRPr="00DC2545">
        <w:rPr>
          <w:spacing w:val="-4"/>
        </w:rPr>
        <w:t xml:space="preserve"> </w:t>
      </w:r>
      <w:r w:rsidRPr="00DC2545">
        <w:rPr>
          <w:w w:val="80"/>
        </w:rPr>
        <w:t>leggibile</w:t>
      </w:r>
      <w:r w:rsidRPr="00DC2545">
        <w:rPr>
          <w:spacing w:val="-3"/>
        </w:rPr>
        <w:t xml:space="preserve"> </w:t>
      </w:r>
      <w:r w:rsidRPr="00DC2545">
        <w:rPr>
          <w:w w:val="80"/>
        </w:rPr>
        <w:t>o</w:t>
      </w:r>
      <w:r w:rsidRPr="00DC2545">
        <w:rPr>
          <w:spacing w:val="-4"/>
        </w:rPr>
        <w:t xml:space="preserve"> </w:t>
      </w:r>
      <w:r w:rsidRPr="00DC2545">
        <w:rPr>
          <w:w w:val="80"/>
        </w:rPr>
        <w:t>CRS</w:t>
      </w:r>
      <w:r w:rsidRPr="00DC2545">
        <w:rPr>
          <w:spacing w:val="-7"/>
        </w:rPr>
        <w:t xml:space="preserve"> </w:t>
      </w:r>
      <w:r w:rsidRPr="00DC2545">
        <w:rPr>
          <w:w w:val="80"/>
        </w:rPr>
        <w:t>del</w:t>
      </w:r>
      <w:r w:rsidRPr="00DC2545">
        <w:rPr>
          <w:spacing w:val="-4"/>
        </w:rPr>
        <w:t xml:space="preserve"> </w:t>
      </w:r>
      <w:r w:rsidRPr="00DC2545">
        <w:rPr>
          <w:w w:val="80"/>
        </w:rPr>
        <w:t>rappresentante</w:t>
      </w:r>
      <w:r w:rsidRPr="00DC2545">
        <w:rPr>
          <w:spacing w:val="-6"/>
        </w:rPr>
        <w:t xml:space="preserve"> </w:t>
      </w:r>
      <w:r w:rsidRPr="00DC2545">
        <w:rPr>
          <w:w w:val="80"/>
        </w:rPr>
        <w:t>legale</w:t>
      </w:r>
      <w:r w:rsidRPr="00DC2545">
        <w:rPr>
          <w:spacing w:val="-3"/>
        </w:rPr>
        <w:t xml:space="preserve"> </w:t>
      </w:r>
      <w:r w:rsidRPr="00DC2545">
        <w:rPr>
          <w:w w:val="80"/>
        </w:rPr>
        <w:t>o</w:t>
      </w:r>
      <w:r w:rsidRPr="00DC2545">
        <w:rPr>
          <w:spacing w:val="-6"/>
        </w:rPr>
        <w:t xml:space="preserve"> </w:t>
      </w:r>
      <w:r w:rsidRPr="00DC2545">
        <w:rPr>
          <w:w w:val="80"/>
        </w:rPr>
        <w:t>di</w:t>
      </w:r>
      <w:r w:rsidRPr="00DC2545">
        <w:rPr>
          <w:spacing w:val="-4"/>
        </w:rPr>
        <w:t xml:space="preserve"> </w:t>
      </w:r>
      <w:r w:rsidRPr="00DC2545">
        <w:rPr>
          <w:spacing w:val="-4"/>
          <w:w w:val="80"/>
        </w:rPr>
        <w:t>altro</w:t>
      </w:r>
    </w:p>
    <w:p w14:paraId="510A97DF" w14:textId="77777777" w:rsidR="00432C08" w:rsidRPr="00DC2545" w:rsidRDefault="00432C08" w:rsidP="005F571E">
      <w:pPr>
        <w:pStyle w:val="Corpotesto"/>
      </w:pPr>
    </w:p>
    <w:p w14:paraId="77E7DCF2" w14:textId="24CCB841" w:rsidR="00432C08" w:rsidRDefault="00432C08" w:rsidP="005F571E">
      <w:pPr>
        <w:pStyle w:val="Corpotesto"/>
        <w:rPr>
          <w:i/>
          <w:spacing w:val="-2"/>
          <w:w w:val="80"/>
        </w:rPr>
      </w:pPr>
      <w:r w:rsidRPr="00DC2545">
        <w:rPr>
          <w:w w:val="85"/>
        </w:rPr>
        <w:t>Il</w:t>
      </w:r>
      <w:r w:rsidRPr="00DC2545">
        <w:rPr>
          <w:spacing w:val="-2"/>
          <w:w w:val="85"/>
        </w:rPr>
        <w:t xml:space="preserve"> </w:t>
      </w:r>
      <w:r w:rsidRPr="00DC2545">
        <w:rPr>
          <w:w w:val="90"/>
        </w:rPr>
        <w:t>Destinatario (per presa visione)</w:t>
      </w:r>
      <w:r w:rsidRPr="00DC2545">
        <w:rPr>
          <w:spacing w:val="-7"/>
          <w:w w:val="90"/>
        </w:rPr>
        <w:t xml:space="preserve"> </w:t>
      </w:r>
      <w:r w:rsidRPr="00DC2545">
        <w:tab/>
        <w:t xml:space="preserve"> </w:t>
      </w:r>
      <w:r w:rsidRPr="00DC2545">
        <w:rPr>
          <w:i/>
          <w:w w:val="80"/>
        </w:rPr>
        <w:t>Firma</w:t>
      </w:r>
      <w:r w:rsidRPr="00DC2545">
        <w:rPr>
          <w:i/>
          <w:spacing w:val="-5"/>
        </w:rPr>
        <w:t xml:space="preserve"> </w:t>
      </w:r>
      <w:r w:rsidRPr="00DC2545">
        <w:rPr>
          <w:i/>
          <w:w w:val="80"/>
        </w:rPr>
        <w:t>leggibile</w:t>
      </w:r>
      <w:r w:rsidRPr="00DC2545">
        <w:rPr>
          <w:i/>
          <w:spacing w:val="-6"/>
        </w:rPr>
        <w:t xml:space="preserve"> </w:t>
      </w:r>
      <w:r w:rsidRPr="00DC2545">
        <w:rPr>
          <w:i/>
          <w:w w:val="80"/>
        </w:rPr>
        <w:t>o</w:t>
      </w:r>
      <w:r w:rsidRPr="00DC2545">
        <w:rPr>
          <w:i/>
          <w:spacing w:val="-4"/>
        </w:rPr>
        <w:t xml:space="preserve"> </w:t>
      </w:r>
      <w:r w:rsidRPr="00DC2545">
        <w:rPr>
          <w:i/>
          <w:w w:val="80"/>
        </w:rPr>
        <w:t>in</w:t>
      </w:r>
      <w:r w:rsidRPr="00DC2545">
        <w:rPr>
          <w:i/>
          <w:spacing w:val="-4"/>
        </w:rPr>
        <w:t xml:space="preserve"> </w:t>
      </w:r>
      <w:r w:rsidRPr="00DC2545">
        <w:rPr>
          <w:i/>
          <w:w w:val="80"/>
        </w:rPr>
        <w:t>alternativa</w:t>
      </w:r>
      <w:r w:rsidRPr="00DC2545">
        <w:rPr>
          <w:i/>
          <w:spacing w:val="-4"/>
        </w:rPr>
        <w:t xml:space="preserve"> </w:t>
      </w:r>
      <w:r w:rsidRPr="00DC2545">
        <w:rPr>
          <w:i/>
          <w:w w:val="80"/>
        </w:rPr>
        <w:t>firma</w:t>
      </w:r>
      <w:r w:rsidRPr="00DC2545">
        <w:rPr>
          <w:i/>
          <w:spacing w:val="-4"/>
        </w:rPr>
        <w:t xml:space="preserve"> </w:t>
      </w:r>
      <w:r w:rsidRPr="00DC2545">
        <w:rPr>
          <w:i/>
          <w:spacing w:val="-2"/>
          <w:w w:val="80"/>
        </w:rPr>
        <w:t>digitale</w:t>
      </w:r>
      <w:r w:rsidR="005F571E">
        <w:rPr>
          <w:i/>
          <w:spacing w:val="-2"/>
          <w:w w:val="80"/>
        </w:rPr>
        <w:t xml:space="preserve"> </w:t>
      </w:r>
      <w:r w:rsidRPr="00081B5F">
        <w:rPr>
          <w:i/>
          <w:spacing w:val="-2"/>
          <w:w w:val="80"/>
        </w:rPr>
        <w:t>In alternativa</w:t>
      </w:r>
    </w:p>
    <w:p w14:paraId="15142F85" w14:textId="77777777" w:rsidR="00432C08" w:rsidRPr="00A44F75" w:rsidRDefault="00432C08" w:rsidP="005F571E">
      <w:pPr>
        <w:pStyle w:val="Corpotesto"/>
        <w:rPr>
          <w:sz w:val="18"/>
          <w:szCs w:val="18"/>
        </w:rPr>
      </w:pPr>
      <w:r w:rsidRPr="00A44F75">
        <w:rPr>
          <w:sz w:val="18"/>
          <w:szCs w:val="18"/>
        </w:rPr>
        <w:t>Dichiaro (barrare a fianco) consapevole dell’art. 76 del D.P.R. n. 445/2000, delle responsabilità e sanzioni, previste dal codice penale e dalle leggi speciali in materia, in caso di dichiarazioni mendaci e formazione o uso di atti falsi, ed assumendone piena responsabilità ai sensi degli artt. 46 e 47 del citato D.P.R. n. 445/200, che:</w:t>
      </w:r>
    </w:p>
    <w:p w14:paraId="426FC1AE" w14:textId="77777777" w:rsidR="00432C08" w:rsidRPr="00A44F75" w:rsidRDefault="00432C08" w:rsidP="005F571E">
      <w:pPr>
        <w:pStyle w:val="Corpotesto"/>
        <w:rPr>
          <w:sz w:val="18"/>
          <w:szCs w:val="18"/>
        </w:rPr>
      </w:pPr>
      <w:r w:rsidRPr="00A44F75">
        <w:rPr>
          <w:sz w:val="18"/>
          <w:szCs w:val="18"/>
        </w:rPr>
        <w:t xml:space="preserve">- per l’indisponibilità del Destinatario </w:t>
      </w:r>
      <w:r w:rsidRPr="00A44F75">
        <w:rPr>
          <w:b/>
          <w:bCs/>
          <w:sz w:val="18"/>
          <w:szCs w:val="18"/>
        </w:rPr>
        <w:t>a recarsi presso la struttura</w:t>
      </w:r>
      <w:r w:rsidRPr="00A44F75">
        <w:rPr>
          <w:sz w:val="18"/>
          <w:szCs w:val="18"/>
        </w:rPr>
        <w:t xml:space="preserve">, non è stato possibile </w:t>
      </w:r>
      <w:r w:rsidRPr="00A44F75">
        <w:rPr>
          <w:b/>
          <w:bCs/>
          <w:sz w:val="18"/>
          <w:szCs w:val="18"/>
        </w:rPr>
        <w:t>consegnare di persona</w:t>
      </w:r>
      <w:r w:rsidRPr="00A44F75">
        <w:rPr>
          <w:sz w:val="18"/>
          <w:szCs w:val="18"/>
        </w:rPr>
        <w:t xml:space="preserve"> e raccoglierne la firma </w:t>
      </w:r>
      <w:r w:rsidRPr="00A44F75">
        <w:rPr>
          <w:b/>
          <w:bCs/>
          <w:sz w:val="18"/>
          <w:szCs w:val="18"/>
        </w:rPr>
        <w:t xml:space="preserve">per presa visione </w:t>
      </w:r>
      <w:r w:rsidRPr="00A44F75">
        <w:rPr>
          <w:sz w:val="18"/>
          <w:szCs w:val="18"/>
        </w:rPr>
        <w:t>in calce al presente documento redatto come da Timesheet realizzato e controfirmato dal destinatario stesso.</w:t>
      </w:r>
    </w:p>
    <w:p w14:paraId="54660B2C" w14:textId="77777777" w:rsidR="00432C08" w:rsidRDefault="00432C08" w:rsidP="005F571E">
      <w:pPr>
        <w:pStyle w:val="Corpotesto"/>
        <w:rPr>
          <w:i/>
          <w:spacing w:val="-2"/>
          <w:w w:val="80"/>
        </w:rPr>
      </w:pPr>
    </w:p>
    <w:p w14:paraId="69C78474" w14:textId="77777777" w:rsidR="00432C08" w:rsidRPr="00081B5F" w:rsidRDefault="00432C08" w:rsidP="005F571E">
      <w:pPr>
        <w:pStyle w:val="Corpotesto"/>
      </w:pPr>
    </w:p>
    <w:p w14:paraId="26313E71" w14:textId="77777777" w:rsidR="00432C08" w:rsidRDefault="00432C08" w:rsidP="005F571E">
      <w:pPr>
        <w:pStyle w:val="Corpotesto"/>
      </w:pPr>
      <w:r>
        <w:br w:type="page"/>
      </w:r>
    </w:p>
    <w:p w14:paraId="4A3548E5" w14:textId="63F9DE6C" w:rsidR="00432C08" w:rsidRPr="00C40522" w:rsidRDefault="00432C08" w:rsidP="00432C08">
      <w:pPr>
        <w:pStyle w:val="Titolo1"/>
        <w:rPr>
          <w:rFonts w:eastAsia="Arial"/>
        </w:rPr>
      </w:pPr>
      <w:bookmarkStart w:id="234" w:name="_Toc211595028"/>
      <w:bookmarkStart w:id="235" w:name="_Toc216344622"/>
      <w:r>
        <w:rPr>
          <w:rFonts w:eastAsia="Arial"/>
        </w:rPr>
        <w:lastRenderedPageBreak/>
        <w:t xml:space="preserve">Allegato 6. </w:t>
      </w:r>
      <w:r w:rsidRPr="00C40522">
        <w:rPr>
          <w:rFonts w:eastAsia="Arial"/>
        </w:rPr>
        <w:t xml:space="preserve">Relazione delle attività svolte – Servizio </w:t>
      </w:r>
      <w:r>
        <w:rPr>
          <w:rFonts w:eastAsia="Arial"/>
        </w:rPr>
        <w:t>s</w:t>
      </w:r>
      <w:r w:rsidRPr="00C40522">
        <w:rPr>
          <w:rFonts w:eastAsia="Arial"/>
        </w:rPr>
        <w:t>upporto all’autoimpiego</w:t>
      </w:r>
      <w:bookmarkEnd w:id="234"/>
      <w:bookmarkEnd w:id="235"/>
    </w:p>
    <w:p w14:paraId="793A5CD8" w14:textId="48DC5597" w:rsidR="00432C08" w:rsidRDefault="00432C08" w:rsidP="00432C08">
      <w:pPr>
        <w:spacing w:after="0"/>
        <w:jc w:val="center"/>
        <w:rPr>
          <w:rFonts w:ascii="Calibri" w:hAnsi="Calibri" w:cs="Calibri"/>
          <w:b/>
          <w:bCs/>
        </w:rPr>
      </w:pPr>
    </w:p>
    <w:p w14:paraId="44D70531"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07EEEF76"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7465405B"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B62CFA1" w14:textId="77777777" w:rsidR="00432C08" w:rsidRPr="00C40522" w:rsidRDefault="00432C08" w:rsidP="00432C08">
      <w:pPr>
        <w:autoSpaceDN w:val="0"/>
        <w:adjustRightInd w:val="0"/>
        <w:spacing w:after="0"/>
        <w:jc w:val="center"/>
        <w:rPr>
          <w:rFonts w:ascii="Calibri" w:hAnsi="Calibri" w:cs="Calibri"/>
          <w:i/>
          <w:iCs/>
          <w:highlight w:val="yellow"/>
        </w:rPr>
      </w:pPr>
    </w:p>
    <w:p w14:paraId="48C434F8" w14:textId="77777777" w:rsidR="00432C08" w:rsidRPr="002928FE" w:rsidRDefault="00432C08" w:rsidP="00432C08">
      <w:pPr>
        <w:pStyle w:val="Titolo"/>
        <w:jc w:val="center"/>
        <w:rPr>
          <w:rFonts w:ascii="Calibri" w:hAnsi="Calibri" w:cs="Calibri"/>
          <w:b/>
          <w:bCs/>
          <w:sz w:val="24"/>
          <w:szCs w:val="24"/>
        </w:rPr>
      </w:pPr>
      <w:r>
        <w:rPr>
          <w:rFonts w:ascii="Calibri" w:hAnsi="Calibri" w:cs="Calibri"/>
          <w:b/>
          <w:bCs/>
          <w:sz w:val="24"/>
          <w:szCs w:val="24"/>
        </w:rPr>
        <w:t>R</w:t>
      </w:r>
      <w:r w:rsidRPr="002928FE">
        <w:rPr>
          <w:rFonts w:ascii="Calibri" w:hAnsi="Calibri" w:cs="Calibri"/>
          <w:b/>
          <w:bCs/>
          <w:sz w:val="24"/>
          <w:szCs w:val="24"/>
        </w:rPr>
        <w:t>elazione</w:t>
      </w:r>
      <w:r w:rsidRPr="002928FE">
        <w:rPr>
          <w:rFonts w:ascii="Calibri" w:hAnsi="Calibri" w:cs="Calibri"/>
          <w:b/>
          <w:bCs/>
          <w:spacing w:val="-7"/>
          <w:sz w:val="24"/>
          <w:szCs w:val="24"/>
        </w:rPr>
        <w:t xml:space="preserve"> </w:t>
      </w:r>
      <w:r w:rsidRPr="002928FE">
        <w:rPr>
          <w:rFonts w:ascii="Calibri" w:hAnsi="Calibri" w:cs="Calibri"/>
          <w:b/>
          <w:bCs/>
          <w:sz w:val="24"/>
          <w:szCs w:val="24"/>
        </w:rPr>
        <w:t>delle</w:t>
      </w:r>
      <w:r w:rsidRPr="002928FE">
        <w:rPr>
          <w:rFonts w:ascii="Calibri" w:hAnsi="Calibri" w:cs="Calibri"/>
          <w:b/>
          <w:bCs/>
          <w:spacing w:val="-3"/>
          <w:sz w:val="24"/>
          <w:szCs w:val="24"/>
        </w:rPr>
        <w:t xml:space="preserve"> </w:t>
      </w:r>
      <w:r w:rsidRPr="002928FE">
        <w:rPr>
          <w:rFonts w:ascii="Calibri" w:hAnsi="Calibri" w:cs="Calibri"/>
          <w:b/>
          <w:bCs/>
          <w:sz w:val="24"/>
          <w:szCs w:val="24"/>
        </w:rPr>
        <w:t>attività</w:t>
      </w:r>
      <w:r w:rsidRPr="002928FE">
        <w:rPr>
          <w:rFonts w:ascii="Calibri" w:hAnsi="Calibri" w:cs="Calibri"/>
          <w:b/>
          <w:bCs/>
          <w:spacing w:val="-4"/>
          <w:sz w:val="24"/>
          <w:szCs w:val="24"/>
        </w:rPr>
        <w:t xml:space="preserve"> </w:t>
      </w:r>
      <w:r w:rsidRPr="002928FE">
        <w:rPr>
          <w:rFonts w:ascii="Calibri" w:hAnsi="Calibri" w:cs="Calibri"/>
          <w:b/>
          <w:bCs/>
          <w:sz w:val="24"/>
          <w:szCs w:val="24"/>
        </w:rPr>
        <w:t>svolte</w:t>
      </w:r>
      <w:r w:rsidRPr="002928FE">
        <w:rPr>
          <w:rFonts w:ascii="Calibri" w:hAnsi="Calibri" w:cs="Calibri"/>
          <w:b/>
          <w:bCs/>
          <w:spacing w:val="-3"/>
          <w:sz w:val="24"/>
          <w:szCs w:val="24"/>
        </w:rPr>
        <w:t xml:space="preserve"> </w:t>
      </w:r>
      <w:r w:rsidRPr="002928FE">
        <w:rPr>
          <w:rFonts w:ascii="Calibri" w:hAnsi="Calibri" w:cs="Calibri"/>
          <w:b/>
          <w:bCs/>
          <w:sz w:val="24"/>
          <w:szCs w:val="24"/>
        </w:rPr>
        <w:t>–</w:t>
      </w:r>
      <w:r w:rsidRPr="002928FE">
        <w:rPr>
          <w:rFonts w:ascii="Calibri" w:hAnsi="Calibri" w:cs="Calibri"/>
          <w:b/>
          <w:bCs/>
          <w:spacing w:val="-4"/>
          <w:sz w:val="24"/>
          <w:szCs w:val="24"/>
        </w:rPr>
        <w:t xml:space="preserve"> </w:t>
      </w:r>
      <w:r w:rsidRPr="002928FE">
        <w:rPr>
          <w:rFonts w:ascii="Calibri" w:hAnsi="Calibri" w:cs="Calibri"/>
          <w:b/>
          <w:bCs/>
          <w:sz w:val="24"/>
          <w:szCs w:val="24"/>
        </w:rPr>
        <w:t>servizio</w:t>
      </w:r>
      <w:r w:rsidRPr="002928FE">
        <w:rPr>
          <w:rFonts w:ascii="Calibri" w:hAnsi="Calibri" w:cs="Calibri"/>
          <w:b/>
          <w:bCs/>
          <w:spacing w:val="-4"/>
          <w:sz w:val="24"/>
          <w:szCs w:val="24"/>
        </w:rPr>
        <w:t xml:space="preserve"> </w:t>
      </w:r>
      <w:r w:rsidRPr="002928FE">
        <w:rPr>
          <w:rFonts w:ascii="Calibri" w:hAnsi="Calibri" w:cs="Calibri"/>
          <w:b/>
          <w:bCs/>
          <w:sz w:val="24"/>
          <w:szCs w:val="24"/>
        </w:rPr>
        <w:t>supporto</w:t>
      </w:r>
      <w:r w:rsidRPr="002928FE">
        <w:rPr>
          <w:rFonts w:ascii="Calibri" w:hAnsi="Calibri" w:cs="Calibri"/>
          <w:b/>
          <w:bCs/>
          <w:spacing w:val="-4"/>
          <w:sz w:val="24"/>
          <w:szCs w:val="24"/>
        </w:rPr>
        <w:t xml:space="preserve"> </w:t>
      </w:r>
      <w:r w:rsidRPr="002928FE">
        <w:rPr>
          <w:rFonts w:ascii="Calibri" w:hAnsi="Calibri" w:cs="Calibri"/>
          <w:b/>
          <w:bCs/>
          <w:sz w:val="24"/>
          <w:szCs w:val="24"/>
        </w:rPr>
        <w:t>all’autoimpiego</w:t>
      </w:r>
    </w:p>
    <w:p w14:paraId="3310388C" w14:textId="77777777" w:rsidR="00432C08" w:rsidRDefault="00432C08" w:rsidP="00432C08">
      <w:pPr>
        <w:pStyle w:val="Corpotesto"/>
        <w:tabs>
          <w:tab w:val="left" w:pos="3708"/>
          <w:tab w:val="left" w:pos="4316"/>
        </w:tabs>
        <w:spacing w:line="259" w:lineRule="auto"/>
        <w:ind w:left="108" w:right="143"/>
      </w:pPr>
      <w:r>
        <w:t>L’operatore</w:t>
      </w:r>
      <w:r>
        <w:rPr>
          <w:rFonts w:ascii="Times New Roman" w:hAnsi="Times New Roman"/>
          <w:u w:val="single"/>
        </w:rPr>
        <w:tab/>
      </w:r>
      <w:r>
        <w:rPr>
          <w:rFonts w:ascii="Times New Roman" w:hAnsi="Times New Roman"/>
          <w:u w:val="single"/>
        </w:rPr>
        <w:tab/>
      </w:r>
      <w:r>
        <w:t>(denominazione</w:t>
      </w:r>
      <w:r>
        <w:rPr>
          <w:spacing w:val="34"/>
        </w:rPr>
        <w:t xml:space="preserve"> </w:t>
      </w:r>
      <w:r>
        <w:t>dell’operatore)</w:t>
      </w:r>
      <w:r>
        <w:rPr>
          <w:spacing w:val="39"/>
        </w:rPr>
        <w:t xml:space="preserve"> </w:t>
      </w:r>
      <w:r>
        <w:t>illustra</w:t>
      </w:r>
      <w:r>
        <w:rPr>
          <w:spacing w:val="38"/>
        </w:rPr>
        <w:t xml:space="preserve"> </w:t>
      </w:r>
      <w:r>
        <w:t>il</w:t>
      </w:r>
      <w:r>
        <w:rPr>
          <w:spacing w:val="35"/>
        </w:rPr>
        <w:t xml:space="preserve"> </w:t>
      </w:r>
      <w:r>
        <w:t>percorso</w:t>
      </w:r>
      <w:r>
        <w:rPr>
          <w:spacing w:val="36"/>
        </w:rPr>
        <w:t xml:space="preserve"> </w:t>
      </w:r>
      <w:r>
        <w:t>di</w:t>
      </w:r>
      <w:r>
        <w:rPr>
          <w:spacing w:val="35"/>
        </w:rPr>
        <w:t xml:space="preserve"> </w:t>
      </w:r>
      <w:r>
        <w:t>politica</w:t>
      </w:r>
      <w:r>
        <w:rPr>
          <w:spacing w:val="35"/>
        </w:rPr>
        <w:t xml:space="preserve"> </w:t>
      </w:r>
      <w:r>
        <w:t>attiva</w:t>
      </w:r>
      <w:r>
        <w:rPr>
          <w:spacing w:val="-37"/>
        </w:rPr>
        <w:t xml:space="preserve"> </w:t>
      </w:r>
      <w:r>
        <w:t>erogato</w:t>
      </w:r>
      <w:r>
        <w:rPr>
          <w:spacing w:val="66"/>
        </w:rPr>
        <w:t xml:space="preserve"> </w:t>
      </w:r>
      <w:r>
        <w:t>a</w:t>
      </w:r>
      <w:r>
        <w:rPr>
          <w:u w:val="single"/>
        </w:rPr>
        <w:tab/>
      </w:r>
      <w:r>
        <w:t>(cognome,</w:t>
      </w:r>
      <w:r>
        <w:rPr>
          <w:spacing w:val="26"/>
        </w:rPr>
        <w:t xml:space="preserve"> </w:t>
      </w:r>
      <w:r>
        <w:t>nome</w:t>
      </w:r>
      <w:r>
        <w:rPr>
          <w:spacing w:val="25"/>
        </w:rPr>
        <w:t xml:space="preserve"> </w:t>
      </w:r>
      <w:r>
        <w:t>e</w:t>
      </w:r>
      <w:r>
        <w:rPr>
          <w:spacing w:val="24"/>
        </w:rPr>
        <w:t xml:space="preserve"> </w:t>
      </w:r>
      <w:r>
        <w:t>codice</w:t>
      </w:r>
      <w:r>
        <w:rPr>
          <w:spacing w:val="24"/>
        </w:rPr>
        <w:t xml:space="preserve"> </w:t>
      </w:r>
      <w:r>
        <w:t>fiscale</w:t>
      </w:r>
      <w:r>
        <w:rPr>
          <w:spacing w:val="24"/>
        </w:rPr>
        <w:t xml:space="preserve"> </w:t>
      </w:r>
      <w:r>
        <w:t>del</w:t>
      </w:r>
      <w:r>
        <w:rPr>
          <w:spacing w:val="25"/>
        </w:rPr>
        <w:t xml:space="preserve"> </w:t>
      </w:r>
      <w:r>
        <w:t>destinatario</w:t>
      </w:r>
      <w:r>
        <w:rPr>
          <w:spacing w:val="26"/>
        </w:rPr>
        <w:t xml:space="preserve"> </w:t>
      </w:r>
      <w:r>
        <w:t>delle</w:t>
      </w:r>
      <w:r>
        <w:rPr>
          <w:spacing w:val="24"/>
        </w:rPr>
        <w:t xml:space="preserve"> </w:t>
      </w:r>
      <w:r>
        <w:t>Dote),</w:t>
      </w:r>
      <w:r>
        <w:rPr>
          <w:spacing w:val="26"/>
        </w:rPr>
        <w:t xml:space="preserve"> </w:t>
      </w:r>
      <w:r>
        <w:t>ID</w:t>
      </w:r>
      <w:r>
        <w:rPr>
          <w:spacing w:val="25"/>
        </w:rPr>
        <w:t xml:space="preserve"> </w:t>
      </w:r>
      <w:r>
        <w:t xml:space="preserve">Dote </w:t>
      </w:r>
      <w:r>
        <w:rPr>
          <w:rFonts w:ascii="Times New Roman" w:hAnsi="Times New Roman"/>
          <w:u w:val="single"/>
        </w:rPr>
        <w:tab/>
      </w:r>
      <w:r>
        <w:t>,</w:t>
      </w:r>
      <w:r>
        <w:rPr>
          <w:spacing w:val="-2"/>
        </w:rPr>
        <w:t xml:space="preserve"> </w:t>
      </w:r>
      <w:r>
        <w:t>nell’ambito del</w:t>
      </w:r>
      <w:r>
        <w:rPr>
          <w:spacing w:val="-2"/>
        </w:rPr>
        <w:t xml:space="preserve"> </w:t>
      </w:r>
      <w:r>
        <w:t>servizio</w:t>
      </w:r>
      <w:r>
        <w:rPr>
          <w:spacing w:val="39"/>
        </w:rPr>
        <w:t xml:space="preserve"> </w:t>
      </w:r>
      <w:r>
        <w:t>di</w:t>
      </w:r>
      <w:r>
        <w:rPr>
          <w:spacing w:val="-2"/>
        </w:rPr>
        <w:t xml:space="preserve"> </w:t>
      </w:r>
      <w:r>
        <w:t>supporto</w:t>
      </w:r>
      <w:r>
        <w:rPr>
          <w:spacing w:val="-2"/>
        </w:rPr>
        <w:t xml:space="preserve"> </w:t>
      </w:r>
      <w:r>
        <w:t>all’autoimpiego, tramite</w:t>
      </w:r>
      <w:r>
        <w:rPr>
          <w:spacing w:val="-3"/>
        </w:rPr>
        <w:t xml:space="preserve"> </w:t>
      </w:r>
      <w:r>
        <w:t>la</w:t>
      </w:r>
      <w:r>
        <w:rPr>
          <w:spacing w:val="-2"/>
        </w:rPr>
        <w:t xml:space="preserve"> </w:t>
      </w:r>
      <w:r>
        <w:t>realizzazione</w:t>
      </w:r>
      <w:r>
        <w:rPr>
          <w:spacing w:val="-3"/>
        </w:rPr>
        <w:t xml:space="preserve"> </w:t>
      </w:r>
      <w:r>
        <w:t>delle</w:t>
      </w:r>
      <w:r>
        <w:rPr>
          <w:spacing w:val="-1"/>
        </w:rPr>
        <w:t xml:space="preserve"> </w:t>
      </w:r>
      <w:r>
        <w:t>seguenti</w:t>
      </w:r>
      <w:r>
        <w:rPr>
          <w:spacing w:val="-3"/>
        </w:rPr>
        <w:t xml:space="preserve"> </w:t>
      </w:r>
      <w:r>
        <w:t>attività:</w:t>
      </w:r>
    </w:p>
    <w:tbl>
      <w:tblPr>
        <w:tblStyle w:val="Tabellasemplice-2"/>
        <w:tblW w:w="0" w:type="auto"/>
        <w:tblLayout w:type="fixed"/>
        <w:tblLook w:val="0620" w:firstRow="1" w:lastRow="0" w:firstColumn="0" w:lastColumn="0" w:noHBand="1" w:noVBand="1"/>
      </w:tblPr>
      <w:tblGrid>
        <w:gridCol w:w="6833"/>
        <w:gridCol w:w="851"/>
        <w:gridCol w:w="1752"/>
      </w:tblGrid>
      <w:tr w:rsidR="00432C08" w:rsidRPr="00C40522" w14:paraId="5D58779B" w14:textId="77777777" w:rsidTr="00C40B83">
        <w:trPr>
          <w:cnfStyle w:val="100000000000" w:firstRow="1" w:lastRow="0" w:firstColumn="0" w:lastColumn="0" w:oddVBand="0" w:evenVBand="0" w:oddHBand="0" w:evenHBand="0" w:firstRowFirstColumn="0" w:firstRowLastColumn="0" w:lastRowFirstColumn="0" w:lastRowLastColumn="0"/>
          <w:trHeight w:val="390"/>
        </w:trPr>
        <w:tc>
          <w:tcPr>
            <w:tcW w:w="6833" w:type="dxa"/>
            <w:tcBorders>
              <w:bottom w:val="single" w:sz="4" w:space="0" w:color="auto"/>
            </w:tcBorders>
            <w:vAlign w:val="center"/>
          </w:tcPr>
          <w:p w14:paraId="529C3C1E" w14:textId="77777777" w:rsidR="00432C08" w:rsidRPr="00C40522" w:rsidRDefault="00432C08" w:rsidP="00AE3FFD">
            <w:pPr>
              <w:pStyle w:val="Corpotesto"/>
              <w:jc w:val="center"/>
              <w:rPr>
                <w:b w:val="0"/>
              </w:rPr>
            </w:pPr>
            <w:r w:rsidRPr="00C40522">
              <w:t>Attività</w:t>
            </w:r>
          </w:p>
        </w:tc>
        <w:tc>
          <w:tcPr>
            <w:tcW w:w="851" w:type="dxa"/>
            <w:tcBorders>
              <w:bottom w:val="single" w:sz="4" w:space="0" w:color="auto"/>
            </w:tcBorders>
            <w:vAlign w:val="center"/>
          </w:tcPr>
          <w:p w14:paraId="4EBB1B98" w14:textId="77777777" w:rsidR="00432C08" w:rsidRPr="00C40522" w:rsidRDefault="00432C08" w:rsidP="00AE3FFD">
            <w:pPr>
              <w:pStyle w:val="Corpotesto"/>
              <w:jc w:val="center"/>
              <w:rPr>
                <w:b w:val="0"/>
              </w:rPr>
            </w:pPr>
            <w:r w:rsidRPr="00C40522">
              <w:t>Data</w:t>
            </w:r>
          </w:p>
        </w:tc>
        <w:tc>
          <w:tcPr>
            <w:tcW w:w="1752" w:type="dxa"/>
            <w:tcBorders>
              <w:bottom w:val="single" w:sz="4" w:space="0" w:color="auto"/>
            </w:tcBorders>
            <w:vAlign w:val="center"/>
          </w:tcPr>
          <w:p w14:paraId="7B1E881B" w14:textId="77777777" w:rsidR="00432C08" w:rsidRPr="00C40522" w:rsidRDefault="00432C08" w:rsidP="00AE3FFD">
            <w:pPr>
              <w:pStyle w:val="Corpotesto"/>
              <w:jc w:val="center"/>
              <w:rPr>
                <w:b w:val="0"/>
              </w:rPr>
            </w:pPr>
            <w:r w:rsidRPr="00C40522">
              <w:rPr>
                <w:spacing w:val="-1"/>
              </w:rPr>
              <w:t>Durata</w:t>
            </w:r>
            <w:r w:rsidRPr="00C40522">
              <w:rPr>
                <w:spacing w:val="-8"/>
              </w:rPr>
              <w:t xml:space="preserve"> </w:t>
            </w:r>
            <w:r w:rsidRPr="00C40522">
              <w:rPr>
                <w:spacing w:val="-1"/>
              </w:rPr>
              <w:t>(opzionale)</w:t>
            </w:r>
          </w:p>
        </w:tc>
      </w:tr>
      <w:tr w:rsidR="00432C08" w:rsidRPr="00C40522" w14:paraId="778CEC0F" w14:textId="77777777" w:rsidTr="00C40B83">
        <w:trPr>
          <w:trHeight w:val="772"/>
        </w:trPr>
        <w:tc>
          <w:tcPr>
            <w:tcW w:w="6833" w:type="dxa"/>
            <w:tcBorders>
              <w:top w:val="single" w:sz="4" w:space="0" w:color="auto"/>
              <w:left w:val="single" w:sz="4" w:space="0" w:color="auto"/>
              <w:bottom w:val="single" w:sz="4" w:space="0" w:color="auto"/>
              <w:right w:val="single" w:sz="4" w:space="0" w:color="auto"/>
            </w:tcBorders>
          </w:tcPr>
          <w:p w14:paraId="25F162A2" w14:textId="77777777" w:rsidR="00432C08" w:rsidRPr="00AE3FFD" w:rsidRDefault="00432C08" w:rsidP="00AE3FFD">
            <w:pPr>
              <w:pStyle w:val="Corpotesto"/>
            </w:pPr>
            <w:r w:rsidRPr="00AE3FFD">
              <w:t>presentazione degli strumenti e dei benefici (economici e non) a supporto dello sviluppo dell'idea auto imprenditoriale o dell'iniziativa di autoimpiego</w:t>
            </w:r>
          </w:p>
        </w:tc>
        <w:tc>
          <w:tcPr>
            <w:tcW w:w="851" w:type="dxa"/>
            <w:tcBorders>
              <w:top w:val="single" w:sz="4" w:space="0" w:color="auto"/>
              <w:left w:val="single" w:sz="4" w:space="0" w:color="auto"/>
              <w:bottom w:val="single" w:sz="4" w:space="0" w:color="auto"/>
              <w:right w:val="single" w:sz="4" w:space="0" w:color="auto"/>
            </w:tcBorders>
          </w:tcPr>
          <w:p w14:paraId="386194DA"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12984B49" w14:textId="77777777" w:rsidR="00432C08" w:rsidRPr="00046EE4" w:rsidRDefault="00432C08" w:rsidP="002337AD">
            <w:pPr>
              <w:pStyle w:val="TableParagraph"/>
              <w:rPr>
                <w:sz w:val="21"/>
                <w:szCs w:val="21"/>
              </w:rPr>
            </w:pPr>
          </w:p>
        </w:tc>
      </w:tr>
      <w:tr w:rsidR="00432C08" w:rsidRPr="00C40522" w14:paraId="415D4F4B" w14:textId="77777777" w:rsidTr="00C40B83">
        <w:trPr>
          <w:trHeight w:val="772"/>
        </w:trPr>
        <w:tc>
          <w:tcPr>
            <w:tcW w:w="6833" w:type="dxa"/>
            <w:tcBorders>
              <w:top w:val="single" w:sz="4" w:space="0" w:color="auto"/>
              <w:left w:val="single" w:sz="4" w:space="0" w:color="auto"/>
              <w:bottom w:val="single" w:sz="4" w:space="0" w:color="auto"/>
              <w:right w:val="single" w:sz="4" w:space="0" w:color="auto"/>
            </w:tcBorders>
          </w:tcPr>
          <w:p w14:paraId="7448F2A8" w14:textId="77777777" w:rsidR="00432C08" w:rsidRPr="00AE3FFD" w:rsidRDefault="00432C08" w:rsidP="00AE3FFD">
            <w:pPr>
              <w:pStyle w:val="Corpotesto"/>
            </w:pPr>
            <w:r w:rsidRPr="00AE3FFD">
              <w:t>presentazione di informazioni relative alle procedure per l’avvio di attività autonome, per eventuali trasformazioni e per l’accesso a commesse ed appalti pubblici</w:t>
            </w:r>
          </w:p>
        </w:tc>
        <w:tc>
          <w:tcPr>
            <w:tcW w:w="851" w:type="dxa"/>
            <w:tcBorders>
              <w:top w:val="single" w:sz="4" w:space="0" w:color="auto"/>
              <w:left w:val="single" w:sz="4" w:space="0" w:color="auto"/>
              <w:bottom w:val="single" w:sz="4" w:space="0" w:color="auto"/>
              <w:right w:val="single" w:sz="4" w:space="0" w:color="auto"/>
            </w:tcBorders>
          </w:tcPr>
          <w:p w14:paraId="2D9216EF"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5886AB0F" w14:textId="77777777" w:rsidR="00432C08" w:rsidRPr="00046EE4" w:rsidRDefault="00432C08" w:rsidP="002337AD">
            <w:pPr>
              <w:pStyle w:val="TableParagraph"/>
              <w:rPr>
                <w:sz w:val="21"/>
                <w:szCs w:val="21"/>
              </w:rPr>
            </w:pPr>
          </w:p>
        </w:tc>
      </w:tr>
      <w:tr w:rsidR="00432C08" w:rsidRPr="00C40522" w14:paraId="10374F66" w14:textId="77777777" w:rsidTr="00C40B83">
        <w:trPr>
          <w:trHeight w:val="1056"/>
        </w:trPr>
        <w:tc>
          <w:tcPr>
            <w:tcW w:w="6833" w:type="dxa"/>
            <w:tcBorders>
              <w:top w:val="single" w:sz="4" w:space="0" w:color="auto"/>
              <w:left w:val="single" w:sz="4" w:space="0" w:color="auto"/>
              <w:bottom w:val="single" w:sz="4" w:space="0" w:color="auto"/>
              <w:right w:val="single" w:sz="4" w:space="0" w:color="auto"/>
            </w:tcBorders>
          </w:tcPr>
          <w:p w14:paraId="33B7B8DA" w14:textId="77777777" w:rsidR="00432C08" w:rsidRPr="00AE3FFD" w:rsidRDefault="00432C08" w:rsidP="00AE3FFD">
            <w:pPr>
              <w:pStyle w:val="Corpotesto"/>
            </w:pPr>
            <w:r w:rsidRPr="00AE3FFD">
              <w:t>informazione sui soggetti (a mero titolo esemplificativo, Invitalia, il sistema delle camere di commercio, ecc..), presenti nel territorio di riferimento, specializzati in materia di creazione di impresa</w:t>
            </w:r>
          </w:p>
        </w:tc>
        <w:tc>
          <w:tcPr>
            <w:tcW w:w="851" w:type="dxa"/>
            <w:tcBorders>
              <w:top w:val="single" w:sz="4" w:space="0" w:color="auto"/>
              <w:left w:val="single" w:sz="4" w:space="0" w:color="auto"/>
              <w:bottom w:val="single" w:sz="4" w:space="0" w:color="auto"/>
              <w:right w:val="single" w:sz="4" w:space="0" w:color="auto"/>
            </w:tcBorders>
          </w:tcPr>
          <w:p w14:paraId="2A3B5D69"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427B534B" w14:textId="77777777" w:rsidR="00432C08" w:rsidRPr="00046EE4" w:rsidRDefault="00432C08" w:rsidP="002337AD">
            <w:pPr>
              <w:pStyle w:val="TableParagraph"/>
              <w:rPr>
                <w:sz w:val="21"/>
                <w:szCs w:val="21"/>
              </w:rPr>
            </w:pPr>
          </w:p>
        </w:tc>
      </w:tr>
      <w:tr w:rsidR="00432C08" w:rsidRPr="00C40522" w14:paraId="704B2EE5" w14:textId="77777777" w:rsidTr="00C40B83">
        <w:trPr>
          <w:trHeight w:val="1055"/>
        </w:trPr>
        <w:tc>
          <w:tcPr>
            <w:tcW w:w="6833" w:type="dxa"/>
            <w:tcBorders>
              <w:top w:val="single" w:sz="4" w:space="0" w:color="auto"/>
              <w:left w:val="single" w:sz="4" w:space="0" w:color="auto"/>
              <w:bottom w:val="single" w:sz="4" w:space="0" w:color="auto"/>
              <w:right w:val="single" w:sz="4" w:space="0" w:color="auto"/>
            </w:tcBorders>
          </w:tcPr>
          <w:p w14:paraId="34EDA5CA" w14:textId="77777777" w:rsidR="00432C08" w:rsidRPr="00AE3FFD" w:rsidRDefault="00432C08" w:rsidP="00AE3FFD">
            <w:pPr>
              <w:pStyle w:val="Corpotesto"/>
            </w:pPr>
            <w:r w:rsidRPr="00AE3FFD">
              <w:t>informazione sui percorsi specialistici, presenti nel territorio di riferimento, finalizzati a supportare gli aspiranti lavoratori autonomi/ imprenditori nel costruire un progetto/piano d’impresa realizzabile e “meritevole” di essere finanziato</w:t>
            </w:r>
          </w:p>
        </w:tc>
        <w:tc>
          <w:tcPr>
            <w:tcW w:w="851" w:type="dxa"/>
            <w:tcBorders>
              <w:top w:val="single" w:sz="4" w:space="0" w:color="auto"/>
              <w:left w:val="single" w:sz="4" w:space="0" w:color="auto"/>
              <w:bottom w:val="single" w:sz="4" w:space="0" w:color="auto"/>
              <w:right w:val="single" w:sz="4" w:space="0" w:color="auto"/>
            </w:tcBorders>
          </w:tcPr>
          <w:p w14:paraId="1BFE16E5"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7DC100DE" w14:textId="77777777" w:rsidR="00432C08" w:rsidRPr="00046EE4" w:rsidRDefault="00432C08" w:rsidP="002337AD">
            <w:pPr>
              <w:pStyle w:val="TableParagraph"/>
              <w:rPr>
                <w:sz w:val="21"/>
                <w:szCs w:val="21"/>
              </w:rPr>
            </w:pPr>
          </w:p>
        </w:tc>
      </w:tr>
      <w:tr w:rsidR="00432C08" w:rsidRPr="00C40522" w14:paraId="6D83C601" w14:textId="77777777" w:rsidTr="00C40B83">
        <w:trPr>
          <w:trHeight w:val="529"/>
        </w:trPr>
        <w:tc>
          <w:tcPr>
            <w:tcW w:w="6833" w:type="dxa"/>
            <w:tcBorders>
              <w:top w:val="single" w:sz="4" w:space="0" w:color="auto"/>
              <w:left w:val="single" w:sz="4" w:space="0" w:color="auto"/>
              <w:bottom w:val="single" w:sz="4" w:space="0" w:color="auto"/>
              <w:right w:val="single" w:sz="4" w:space="0" w:color="auto"/>
            </w:tcBorders>
          </w:tcPr>
          <w:p w14:paraId="0F52F6EA" w14:textId="77777777" w:rsidR="00432C08" w:rsidRPr="00AE3FFD" w:rsidRDefault="00432C08" w:rsidP="00AE3FFD">
            <w:pPr>
              <w:pStyle w:val="Corpotesto"/>
            </w:pPr>
            <w:r w:rsidRPr="00AE3FFD">
              <w:t>raccolta delle domande e delle offerte di lavoro autonomo</w:t>
            </w:r>
          </w:p>
        </w:tc>
        <w:tc>
          <w:tcPr>
            <w:tcW w:w="851" w:type="dxa"/>
            <w:tcBorders>
              <w:top w:val="single" w:sz="4" w:space="0" w:color="auto"/>
              <w:left w:val="single" w:sz="4" w:space="0" w:color="auto"/>
              <w:bottom w:val="single" w:sz="4" w:space="0" w:color="auto"/>
              <w:right w:val="single" w:sz="4" w:space="0" w:color="auto"/>
            </w:tcBorders>
          </w:tcPr>
          <w:p w14:paraId="7CD71BE3"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6355CC19" w14:textId="77777777" w:rsidR="00432C08" w:rsidRPr="00046EE4" w:rsidRDefault="00432C08" w:rsidP="002337AD">
            <w:pPr>
              <w:pStyle w:val="TableParagraph"/>
              <w:rPr>
                <w:sz w:val="21"/>
                <w:szCs w:val="21"/>
              </w:rPr>
            </w:pPr>
          </w:p>
        </w:tc>
      </w:tr>
      <w:tr w:rsidR="00432C08" w:rsidRPr="00C40522" w14:paraId="7DF57B26" w14:textId="77777777" w:rsidTr="00C40B83">
        <w:trPr>
          <w:trHeight w:val="575"/>
        </w:trPr>
        <w:tc>
          <w:tcPr>
            <w:tcW w:w="6833" w:type="dxa"/>
            <w:tcBorders>
              <w:top w:val="single" w:sz="4" w:space="0" w:color="auto"/>
              <w:left w:val="single" w:sz="4" w:space="0" w:color="auto"/>
              <w:bottom w:val="single" w:sz="4" w:space="0" w:color="auto"/>
              <w:right w:val="single" w:sz="4" w:space="0" w:color="auto"/>
            </w:tcBorders>
          </w:tcPr>
          <w:p w14:paraId="734FF5EB" w14:textId="77777777" w:rsidR="00432C08" w:rsidRPr="00AE3FFD" w:rsidRDefault="00432C08" w:rsidP="00AE3FFD">
            <w:pPr>
              <w:pStyle w:val="Corpotesto"/>
            </w:pPr>
            <w:r w:rsidRPr="00AE3FFD">
              <w:t>monitoraggio e registrazione degli esiti delle azioni intraprese dal lavoratore con contatti periodici sia con la persona sia con i soggetti specializzati ai quali si è rivolto anche successivamente all’avvio dell’impresa</w:t>
            </w:r>
          </w:p>
        </w:tc>
        <w:tc>
          <w:tcPr>
            <w:tcW w:w="851" w:type="dxa"/>
            <w:tcBorders>
              <w:top w:val="single" w:sz="4" w:space="0" w:color="auto"/>
              <w:left w:val="single" w:sz="4" w:space="0" w:color="auto"/>
              <w:bottom w:val="single" w:sz="4" w:space="0" w:color="auto"/>
              <w:right w:val="single" w:sz="4" w:space="0" w:color="auto"/>
            </w:tcBorders>
          </w:tcPr>
          <w:p w14:paraId="5D9A2564"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7D995241" w14:textId="77777777" w:rsidR="00432C08" w:rsidRPr="00046EE4" w:rsidRDefault="00432C08" w:rsidP="002337AD">
            <w:pPr>
              <w:pStyle w:val="TableParagraph"/>
              <w:rPr>
                <w:sz w:val="21"/>
                <w:szCs w:val="21"/>
              </w:rPr>
            </w:pPr>
          </w:p>
        </w:tc>
      </w:tr>
      <w:tr w:rsidR="00432C08" w:rsidRPr="00C40522" w14:paraId="4EBE2443" w14:textId="77777777" w:rsidTr="00C40B83">
        <w:trPr>
          <w:trHeight w:val="575"/>
        </w:trPr>
        <w:tc>
          <w:tcPr>
            <w:tcW w:w="6833" w:type="dxa"/>
            <w:tcBorders>
              <w:top w:val="single" w:sz="4" w:space="0" w:color="auto"/>
              <w:left w:val="single" w:sz="4" w:space="0" w:color="auto"/>
              <w:bottom w:val="single" w:sz="4" w:space="0" w:color="auto"/>
              <w:right w:val="single" w:sz="4" w:space="0" w:color="auto"/>
            </w:tcBorders>
          </w:tcPr>
          <w:p w14:paraId="4D82649A" w14:textId="77777777" w:rsidR="00432C08" w:rsidRPr="00AE3FFD" w:rsidRDefault="00432C08" w:rsidP="00AE3FFD">
            <w:pPr>
              <w:pStyle w:val="Corpotesto"/>
            </w:pPr>
            <w:r w:rsidRPr="00AE3FFD">
              <w:t>tutoraggio alla persona impegnata nell’autoimpiego/avvio d’impresa</w:t>
            </w:r>
          </w:p>
        </w:tc>
        <w:tc>
          <w:tcPr>
            <w:tcW w:w="851" w:type="dxa"/>
            <w:tcBorders>
              <w:top w:val="single" w:sz="4" w:space="0" w:color="auto"/>
              <w:left w:val="single" w:sz="4" w:space="0" w:color="auto"/>
              <w:bottom w:val="single" w:sz="4" w:space="0" w:color="auto"/>
              <w:right w:val="single" w:sz="4" w:space="0" w:color="auto"/>
            </w:tcBorders>
          </w:tcPr>
          <w:p w14:paraId="1E5A5545" w14:textId="77777777" w:rsidR="00432C08" w:rsidRPr="00046EE4" w:rsidRDefault="00432C08" w:rsidP="002337AD">
            <w:pPr>
              <w:pStyle w:val="TableParagraph"/>
              <w:rPr>
                <w:sz w:val="21"/>
                <w:szCs w:val="21"/>
              </w:rPr>
            </w:pPr>
          </w:p>
        </w:tc>
        <w:tc>
          <w:tcPr>
            <w:tcW w:w="1752" w:type="dxa"/>
            <w:tcBorders>
              <w:top w:val="single" w:sz="4" w:space="0" w:color="auto"/>
              <w:left w:val="single" w:sz="4" w:space="0" w:color="auto"/>
              <w:bottom w:val="single" w:sz="4" w:space="0" w:color="auto"/>
              <w:right w:val="single" w:sz="4" w:space="0" w:color="auto"/>
            </w:tcBorders>
          </w:tcPr>
          <w:p w14:paraId="0A85EC12" w14:textId="77777777" w:rsidR="00432C08" w:rsidRPr="00046EE4" w:rsidRDefault="00432C08" w:rsidP="002337AD">
            <w:pPr>
              <w:pStyle w:val="TableParagraph"/>
              <w:rPr>
                <w:sz w:val="21"/>
                <w:szCs w:val="21"/>
              </w:rPr>
            </w:pPr>
          </w:p>
        </w:tc>
      </w:tr>
    </w:tbl>
    <w:p w14:paraId="0CDC9280" w14:textId="77777777" w:rsidR="00AE3FFD" w:rsidRDefault="00AE3FFD" w:rsidP="00432C08">
      <w:pPr>
        <w:suppressAutoHyphens/>
        <w:autoSpaceDE w:val="0"/>
        <w:spacing w:line="259" w:lineRule="auto"/>
        <w:textAlignment w:val="baseline"/>
        <w:rPr>
          <w:rFonts w:ascii="Calibri" w:hAnsi="Calibri" w:cs="Calibri"/>
        </w:rPr>
      </w:pPr>
    </w:p>
    <w:p w14:paraId="69769EBB" w14:textId="1266CD3F" w:rsidR="00432C08" w:rsidRDefault="00432C08" w:rsidP="00432C08">
      <w:pPr>
        <w:suppressAutoHyphens/>
        <w:autoSpaceDE w:val="0"/>
        <w:spacing w:line="259" w:lineRule="auto"/>
        <w:textAlignment w:val="baseline"/>
        <w:rPr>
          <w:rFonts w:ascii="Calibri" w:hAnsi="Calibri" w:cs="Calibri"/>
        </w:rPr>
      </w:pPr>
      <w:r>
        <w:rPr>
          <w:rFonts w:ascii="Calibri" w:hAnsi="Calibri" w:cs="Calibri"/>
        </w:rPr>
        <w:t xml:space="preserve">Luogo e Data ________ </w:t>
      </w:r>
      <w:r>
        <w:rPr>
          <w:rFonts w:ascii="Calibri" w:hAnsi="Calibri" w:cs="Calibri"/>
        </w:rPr>
        <w:tab/>
      </w:r>
      <w:r>
        <w:rPr>
          <w:rFonts w:ascii="Calibri" w:hAnsi="Calibri" w:cs="Calibri"/>
        </w:rPr>
        <w:tab/>
      </w:r>
      <w:r>
        <w:rPr>
          <w:rFonts w:ascii="Calibri" w:hAnsi="Calibri" w:cs="Calibri"/>
        </w:rPr>
        <w:tab/>
      </w:r>
      <w:r>
        <w:rPr>
          <w:rFonts w:ascii="Calibri" w:hAnsi="Calibri" w:cs="Calibri"/>
        </w:rPr>
        <w:tab/>
        <w:t>Firma dell’operatore che ha svolto il servizio</w:t>
      </w:r>
    </w:p>
    <w:p w14:paraId="06B46BD7" w14:textId="77777777" w:rsidR="00432C08" w:rsidRDefault="00432C08" w:rsidP="00432C08">
      <w:pPr>
        <w:suppressAutoHyphens/>
        <w:autoSpaceDE w:val="0"/>
        <w:spacing w:line="259" w:lineRule="auto"/>
        <w:ind w:left="6372"/>
        <w:textAlignment w:val="baseline"/>
        <w:rPr>
          <w:rFonts w:ascii="Calibri" w:hAnsi="Calibri" w:cs="Calibri"/>
        </w:rPr>
      </w:pPr>
      <w:r>
        <w:rPr>
          <w:rFonts w:ascii="Calibri" w:hAnsi="Calibri" w:cs="Calibri"/>
        </w:rPr>
        <w:t>____________</w:t>
      </w:r>
    </w:p>
    <w:p w14:paraId="5299CCE7" w14:textId="77777777" w:rsidR="00432C08" w:rsidRDefault="00432C08" w:rsidP="00432C08">
      <w:pPr>
        <w:rPr>
          <w:rFonts w:ascii="Calibri" w:hAnsi="Calibri" w:cs="Calibri"/>
        </w:rPr>
      </w:pPr>
      <w:r>
        <w:rPr>
          <w:rFonts w:ascii="Calibri" w:hAnsi="Calibri" w:cs="Calibri"/>
        </w:rPr>
        <w:br w:type="page"/>
      </w:r>
    </w:p>
    <w:p w14:paraId="7156A3CA" w14:textId="0E137C47" w:rsidR="00432C08" w:rsidRPr="002928FE" w:rsidRDefault="00432C08" w:rsidP="00432C08">
      <w:pPr>
        <w:pStyle w:val="Titolo1"/>
        <w:rPr>
          <w:rFonts w:eastAsia="Arial"/>
        </w:rPr>
      </w:pPr>
      <w:bookmarkStart w:id="236" w:name="_Toc211595029"/>
      <w:bookmarkStart w:id="237" w:name="_Toc216344623"/>
      <w:r>
        <w:rPr>
          <w:rFonts w:eastAsia="Arial"/>
        </w:rPr>
        <w:lastRenderedPageBreak/>
        <w:t xml:space="preserve">Allegato 7. </w:t>
      </w:r>
      <w:r w:rsidRPr="002928FE">
        <w:rPr>
          <w:rFonts w:eastAsia="Arial"/>
        </w:rPr>
        <w:t xml:space="preserve">Relazione delle attività svolte – </w:t>
      </w:r>
      <w:r>
        <w:rPr>
          <w:rFonts w:eastAsia="Arial"/>
        </w:rPr>
        <w:t>S</w:t>
      </w:r>
      <w:r w:rsidRPr="002928FE">
        <w:rPr>
          <w:rFonts w:eastAsia="Arial"/>
        </w:rPr>
        <w:t>ervizio formazione per la creazione di impresa</w:t>
      </w:r>
      <w:bookmarkEnd w:id="236"/>
      <w:bookmarkEnd w:id="237"/>
    </w:p>
    <w:p w14:paraId="112A0733"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462E55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31048B0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6565846" w14:textId="77777777" w:rsidR="00432C08" w:rsidRPr="00122DDF" w:rsidRDefault="00432C08" w:rsidP="00432C08">
      <w:pPr>
        <w:autoSpaceDN w:val="0"/>
        <w:adjustRightInd w:val="0"/>
        <w:spacing w:after="0"/>
        <w:jc w:val="center"/>
        <w:rPr>
          <w:rFonts w:ascii="¬◊&quot;" w:hAnsi="¬◊&quot;" w:cs="¬◊&quot;"/>
          <w:i/>
          <w:iCs/>
        </w:rPr>
      </w:pPr>
    </w:p>
    <w:p w14:paraId="098528E9" w14:textId="77777777" w:rsidR="00432C08" w:rsidRPr="00AE3FFD" w:rsidRDefault="00432C08" w:rsidP="00AE3FFD">
      <w:pPr>
        <w:pStyle w:val="Corpotesto"/>
        <w:jc w:val="center"/>
        <w:rPr>
          <w:b/>
          <w:bCs/>
        </w:rPr>
      </w:pPr>
      <w:r w:rsidRPr="00AE3FFD">
        <w:rPr>
          <w:b/>
          <w:bCs/>
        </w:rPr>
        <w:t>Relazione delle attività svolte – servizio formazione per la creazione d’impresa</w:t>
      </w:r>
    </w:p>
    <w:p w14:paraId="2BACF308" w14:textId="69144D25" w:rsidR="00432C08" w:rsidRPr="00AE3FFD" w:rsidRDefault="00AE3FFD" w:rsidP="00AE3FFD">
      <w:pPr>
        <w:pStyle w:val="Corpotesto"/>
      </w:pPr>
      <w:r>
        <w:t>L’operatore</w:t>
      </w:r>
      <w:r>
        <w:rPr>
          <w:rFonts w:ascii="Times New Roman" w:hAnsi="Times New Roman"/>
          <w:u w:val="single"/>
        </w:rPr>
        <w:tab/>
      </w:r>
      <w:r>
        <w:rPr>
          <w:rFonts w:ascii="Times New Roman" w:hAnsi="Times New Roman"/>
          <w:u w:val="single"/>
        </w:rPr>
        <w:tab/>
      </w:r>
      <w:r>
        <w:t>(denominazione</w:t>
      </w:r>
      <w:r>
        <w:rPr>
          <w:spacing w:val="34"/>
        </w:rPr>
        <w:t xml:space="preserve"> </w:t>
      </w:r>
      <w:r>
        <w:t>dell’operatore)</w:t>
      </w:r>
      <w:r>
        <w:rPr>
          <w:spacing w:val="39"/>
        </w:rPr>
        <w:t xml:space="preserve"> </w:t>
      </w:r>
      <w:r>
        <w:t>illustra</w:t>
      </w:r>
      <w:r>
        <w:rPr>
          <w:spacing w:val="38"/>
        </w:rPr>
        <w:t xml:space="preserve"> </w:t>
      </w:r>
      <w:r>
        <w:t>il</w:t>
      </w:r>
      <w:r>
        <w:rPr>
          <w:spacing w:val="35"/>
        </w:rPr>
        <w:t xml:space="preserve"> </w:t>
      </w:r>
      <w:r>
        <w:t>percorso</w:t>
      </w:r>
      <w:r>
        <w:rPr>
          <w:spacing w:val="36"/>
        </w:rPr>
        <w:t xml:space="preserve"> </w:t>
      </w:r>
      <w:r>
        <w:t>di</w:t>
      </w:r>
      <w:r>
        <w:rPr>
          <w:spacing w:val="35"/>
        </w:rPr>
        <w:t xml:space="preserve"> </w:t>
      </w:r>
      <w:r>
        <w:t>politica</w:t>
      </w:r>
      <w:r>
        <w:rPr>
          <w:spacing w:val="35"/>
        </w:rPr>
        <w:t xml:space="preserve"> </w:t>
      </w:r>
      <w:r>
        <w:t>attiva</w:t>
      </w:r>
      <w:r>
        <w:rPr>
          <w:spacing w:val="-37"/>
        </w:rPr>
        <w:t xml:space="preserve"> </w:t>
      </w:r>
      <w:r>
        <w:t>erogato</w:t>
      </w:r>
      <w:r>
        <w:rPr>
          <w:spacing w:val="66"/>
        </w:rPr>
        <w:t xml:space="preserve"> </w:t>
      </w:r>
      <w:r>
        <w:t>a</w:t>
      </w:r>
      <w:r>
        <w:rPr>
          <w:u w:val="single"/>
        </w:rPr>
        <w:tab/>
      </w:r>
      <w:r>
        <w:t>(cognome,</w:t>
      </w:r>
      <w:r>
        <w:rPr>
          <w:spacing w:val="26"/>
        </w:rPr>
        <w:t xml:space="preserve"> </w:t>
      </w:r>
      <w:r>
        <w:t>nome</w:t>
      </w:r>
      <w:r>
        <w:rPr>
          <w:spacing w:val="25"/>
        </w:rPr>
        <w:t xml:space="preserve"> </w:t>
      </w:r>
      <w:r>
        <w:t>e</w:t>
      </w:r>
      <w:r>
        <w:rPr>
          <w:spacing w:val="24"/>
        </w:rPr>
        <w:t xml:space="preserve"> </w:t>
      </w:r>
      <w:r>
        <w:t>codice</w:t>
      </w:r>
      <w:r>
        <w:rPr>
          <w:spacing w:val="24"/>
        </w:rPr>
        <w:t xml:space="preserve"> </w:t>
      </w:r>
      <w:r>
        <w:t>fiscale</w:t>
      </w:r>
      <w:r>
        <w:rPr>
          <w:spacing w:val="24"/>
        </w:rPr>
        <w:t xml:space="preserve"> </w:t>
      </w:r>
      <w:r>
        <w:t>del</w:t>
      </w:r>
      <w:r>
        <w:rPr>
          <w:spacing w:val="25"/>
        </w:rPr>
        <w:t xml:space="preserve"> </w:t>
      </w:r>
      <w:r>
        <w:t>destinatario</w:t>
      </w:r>
      <w:r>
        <w:rPr>
          <w:spacing w:val="26"/>
        </w:rPr>
        <w:t xml:space="preserve"> </w:t>
      </w:r>
      <w:r>
        <w:t>delle</w:t>
      </w:r>
      <w:r>
        <w:rPr>
          <w:spacing w:val="24"/>
        </w:rPr>
        <w:t xml:space="preserve"> </w:t>
      </w:r>
      <w:r>
        <w:t>Dote),</w:t>
      </w:r>
      <w:r>
        <w:rPr>
          <w:spacing w:val="26"/>
        </w:rPr>
        <w:t xml:space="preserve"> </w:t>
      </w:r>
      <w:r>
        <w:t>ID</w:t>
      </w:r>
      <w:r>
        <w:rPr>
          <w:spacing w:val="25"/>
        </w:rPr>
        <w:t xml:space="preserve"> </w:t>
      </w:r>
      <w:r>
        <w:t xml:space="preserve">Dote </w:t>
      </w:r>
      <w:r>
        <w:rPr>
          <w:rFonts w:ascii="Times New Roman" w:hAnsi="Times New Roman"/>
          <w:u w:val="single"/>
        </w:rPr>
        <w:tab/>
      </w:r>
      <w:r>
        <w:t>,</w:t>
      </w:r>
      <w:r>
        <w:rPr>
          <w:spacing w:val="-2"/>
        </w:rPr>
        <w:t xml:space="preserve"> </w:t>
      </w:r>
      <w:r w:rsidR="00432C08" w:rsidRPr="00AE3FFD">
        <w:t>nell’ambito del servizio di Formazione per la creazione di impresa, tramite la realizzazione delle seguenti attività:</w:t>
      </w:r>
    </w:p>
    <w:tbl>
      <w:tblPr>
        <w:tblStyle w:val="Tabellagriglia2"/>
        <w:tblW w:w="0" w:type="auto"/>
        <w:tblLayout w:type="fixed"/>
        <w:tblLook w:val="0620" w:firstRow="1" w:lastRow="0" w:firstColumn="0" w:lastColumn="0" w:noHBand="1" w:noVBand="1"/>
      </w:tblPr>
      <w:tblGrid>
        <w:gridCol w:w="6833"/>
        <w:gridCol w:w="851"/>
        <w:gridCol w:w="1752"/>
      </w:tblGrid>
      <w:tr w:rsidR="00432C08" w:rsidRPr="00AE3FFD" w14:paraId="557C2070" w14:textId="77777777" w:rsidTr="00AE3FFD">
        <w:trPr>
          <w:cnfStyle w:val="100000000000" w:firstRow="1" w:lastRow="0" w:firstColumn="0" w:lastColumn="0" w:oddVBand="0" w:evenVBand="0" w:oddHBand="0" w:evenHBand="0" w:firstRowFirstColumn="0" w:firstRowLastColumn="0" w:lastRowFirstColumn="0" w:lastRowLastColumn="0"/>
          <w:trHeight w:val="390"/>
        </w:trPr>
        <w:tc>
          <w:tcPr>
            <w:tcW w:w="6833" w:type="dxa"/>
            <w:vAlign w:val="center"/>
          </w:tcPr>
          <w:p w14:paraId="4A800C1B" w14:textId="77777777" w:rsidR="00432C08" w:rsidRPr="00AE3FFD" w:rsidRDefault="00432C08" w:rsidP="00AE3FFD">
            <w:pPr>
              <w:pStyle w:val="TableParagraph"/>
              <w:jc w:val="center"/>
              <w:rPr>
                <w:sz w:val="22"/>
                <w:szCs w:val="22"/>
              </w:rPr>
            </w:pPr>
            <w:r w:rsidRPr="00AE3FFD">
              <w:rPr>
                <w:sz w:val="22"/>
                <w:szCs w:val="22"/>
              </w:rPr>
              <w:t>Attività</w:t>
            </w:r>
          </w:p>
        </w:tc>
        <w:tc>
          <w:tcPr>
            <w:tcW w:w="851" w:type="dxa"/>
            <w:vAlign w:val="center"/>
          </w:tcPr>
          <w:p w14:paraId="2D5D33CA" w14:textId="77777777" w:rsidR="00432C08" w:rsidRPr="00AE3FFD" w:rsidRDefault="00432C08" w:rsidP="00AE3FFD">
            <w:pPr>
              <w:pStyle w:val="TableParagraph"/>
              <w:jc w:val="center"/>
              <w:rPr>
                <w:sz w:val="22"/>
                <w:szCs w:val="22"/>
              </w:rPr>
            </w:pPr>
            <w:r w:rsidRPr="00AE3FFD">
              <w:rPr>
                <w:sz w:val="22"/>
                <w:szCs w:val="22"/>
              </w:rPr>
              <w:t>Data</w:t>
            </w:r>
          </w:p>
        </w:tc>
        <w:tc>
          <w:tcPr>
            <w:tcW w:w="1752" w:type="dxa"/>
            <w:vAlign w:val="center"/>
          </w:tcPr>
          <w:p w14:paraId="6B9886E6" w14:textId="77777777" w:rsidR="00432C08" w:rsidRPr="00AE3FFD" w:rsidRDefault="00432C08" w:rsidP="00AE3FFD">
            <w:pPr>
              <w:pStyle w:val="TableParagraph"/>
              <w:jc w:val="center"/>
              <w:rPr>
                <w:sz w:val="22"/>
                <w:szCs w:val="22"/>
              </w:rPr>
            </w:pPr>
            <w:r w:rsidRPr="00AE3FFD">
              <w:rPr>
                <w:spacing w:val="-1"/>
                <w:sz w:val="22"/>
                <w:szCs w:val="22"/>
              </w:rPr>
              <w:t>Durata</w:t>
            </w:r>
            <w:r w:rsidRPr="00AE3FFD">
              <w:rPr>
                <w:spacing w:val="-8"/>
                <w:sz w:val="22"/>
                <w:szCs w:val="22"/>
              </w:rPr>
              <w:t xml:space="preserve"> </w:t>
            </w:r>
            <w:r w:rsidRPr="00AE3FFD">
              <w:rPr>
                <w:spacing w:val="-1"/>
                <w:sz w:val="22"/>
                <w:szCs w:val="22"/>
              </w:rPr>
              <w:t>(opzionale)</w:t>
            </w:r>
          </w:p>
        </w:tc>
      </w:tr>
      <w:tr w:rsidR="00432C08" w:rsidRPr="00AE3FFD" w14:paraId="0487B320" w14:textId="77777777" w:rsidTr="00AE3FFD">
        <w:trPr>
          <w:trHeight w:val="806"/>
        </w:trPr>
        <w:tc>
          <w:tcPr>
            <w:tcW w:w="6833" w:type="dxa"/>
          </w:tcPr>
          <w:p w14:paraId="15F53E55" w14:textId="77777777" w:rsidR="00432C08" w:rsidRPr="00AE3FFD" w:rsidRDefault="00432C08" w:rsidP="00AE3FFD">
            <w:pPr>
              <w:pStyle w:val="TableParagraph"/>
              <w:rPr>
                <w:sz w:val="22"/>
                <w:szCs w:val="22"/>
              </w:rPr>
            </w:pPr>
            <w:r w:rsidRPr="00AE3FFD">
              <w:rPr>
                <w:sz w:val="22"/>
                <w:szCs w:val="22"/>
              </w:rPr>
              <w:t>Percorsi</w:t>
            </w:r>
            <w:r w:rsidRPr="00AE3FFD">
              <w:rPr>
                <w:spacing w:val="60"/>
                <w:sz w:val="22"/>
                <w:szCs w:val="22"/>
              </w:rPr>
              <w:t xml:space="preserve"> </w:t>
            </w:r>
            <w:r w:rsidRPr="00AE3FFD">
              <w:rPr>
                <w:sz w:val="22"/>
                <w:szCs w:val="22"/>
              </w:rPr>
              <w:t xml:space="preserve">specialistici  </w:t>
            </w:r>
            <w:r w:rsidRPr="00AE3FFD">
              <w:rPr>
                <w:spacing w:val="13"/>
                <w:sz w:val="22"/>
                <w:szCs w:val="22"/>
              </w:rPr>
              <w:t xml:space="preserve"> </w:t>
            </w:r>
            <w:r w:rsidRPr="00AE3FFD">
              <w:rPr>
                <w:sz w:val="22"/>
                <w:szCs w:val="22"/>
              </w:rPr>
              <w:t xml:space="preserve">mirati  </w:t>
            </w:r>
            <w:r w:rsidRPr="00AE3FFD">
              <w:rPr>
                <w:spacing w:val="16"/>
                <w:sz w:val="22"/>
                <w:szCs w:val="22"/>
              </w:rPr>
              <w:t xml:space="preserve"> </w:t>
            </w:r>
            <w:r w:rsidRPr="00AE3FFD">
              <w:rPr>
                <w:sz w:val="22"/>
                <w:szCs w:val="22"/>
              </w:rPr>
              <w:t xml:space="preserve">e  </w:t>
            </w:r>
            <w:r w:rsidRPr="00AE3FFD">
              <w:rPr>
                <w:spacing w:val="14"/>
                <w:sz w:val="22"/>
                <w:szCs w:val="22"/>
              </w:rPr>
              <w:t xml:space="preserve"> </w:t>
            </w:r>
            <w:r w:rsidRPr="00AE3FFD">
              <w:rPr>
                <w:sz w:val="22"/>
                <w:szCs w:val="22"/>
              </w:rPr>
              <w:t xml:space="preserve">consulenza  </w:t>
            </w:r>
            <w:r w:rsidRPr="00AE3FFD">
              <w:rPr>
                <w:spacing w:val="15"/>
                <w:sz w:val="22"/>
                <w:szCs w:val="22"/>
              </w:rPr>
              <w:t xml:space="preserve"> </w:t>
            </w:r>
            <w:r w:rsidRPr="00AE3FFD">
              <w:rPr>
                <w:sz w:val="22"/>
                <w:szCs w:val="22"/>
              </w:rPr>
              <w:t>specialistica (coaching, counseling,</w:t>
            </w:r>
          </w:p>
          <w:p w14:paraId="7C650DF4" w14:textId="77777777" w:rsidR="00432C08" w:rsidRPr="00AE3FFD" w:rsidRDefault="00432C08" w:rsidP="00AE3FFD">
            <w:pPr>
              <w:pStyle w:val="TableParagraph"/>
              <w:rPr>
                <w:sz w:val="22"/>
                <w:szCs w:val="22"/>
              </w:rPr>
            </w:pPr>
            <w:r w:rsidRPr="00AE3FFD">
              <w:rPr>
                <w:sz w:val="22"/>
                <w:szCs w:val="22"/>
              </w:rPr>
              <w:t>assistenza</w:t>
            </w:r>
            <w:r w:rsidRPr="00AE3FFD">
              <w:rPr>
                <w:spacing w:val="-4"/>
                <w:sz w:val="22"/>
                <w:szCs w:val="22"/>
              </w:rPr>
              <w:t xml:space="preserve"> </w:t>
            </w:r>
            <w:r w:rsidRPr="00AE3FFD">
              <w:rPr>
                <w:sz w:val="22"/>
                <w:szCs w:val="22"/>
              </w:rPr>
              <w:t>finalizzate</w:t>
            </w:r>
            <w:r w:rsidRPr="00AE3FFD">
              <w:rPr>
                <w:spacing w:val="-4"/>
                <w:sz w:val="22"/>
                <w:szCs w:val="22"/>
              </w:rPr>
              <w:t xml:space="preserve"> </w:t>
            </w:r>
            <w:r w:rsidRPr="00AE3FFD">
              <w:rPr>
                <w:sz w:val="22"/>
                <w:szCs w:val="22"/>
              </w:rPr>
              <w:t>allo</w:t>
            </w:r>
            <w:r w:rsidRPr="00AE3FFD">
              <w:rPr>
                <w:spacing w:val="-3"/>
                <w:sz w:val="22"/>
                <w:szCs w:val="22"/>
              </w:rPr>
              <w:t xml:space="preserve"> </w:t>
            </w:r>
            <w:r w:rsidRPr="00AE3FFD">
              <w:rPr>
                <w:sz w:val="22"/>
                <w:szCs w:val="22"/>
              </w:rPr>
              <w:t>sviluppo</w:t>
            </w:r>
            <w:r w:rsidRPr="00AE3FFD">
              <w:rPr>
                <w:spacing w:val="-3"/>
                <w:sz w:val="22"/>
                <w:szCs w:val="22"/>
              </w:rPr>
              <w:t xml:space="preserve"> </w:t>
            </w:r>
            <w:r w:rsidRPr="00AE3FFD">
              <w:rPr>
                <w:sz w:val="22"/>
                <w:szCs w:val="22"/>
              </w:rPr>
              <w:t>di</w:t>
            </w:r>
            <w:r w:rsidRPr="00AE3FFD">
              <w:rPr>
                <w:spacing w:val="-4"/>
                <w:sz w:val="22"/>
                <w:szCs w:val="22"/>
              </w:rPr>
              <w:t xml:space="preserve"> </w:t>
            </w:r>
            <w:r w:rsidRPr="00AE3FFD">
              <w:rPr>
                <w:sz w:val="22"/>
                <w:szCs w:val="22"/>
              </w:rPr>
              <w:t>un’idea</w:t>
            </w:r>
            <w:r w:rsidRPr="00AE3FFD">
              <w:rPr>
                <w:spacing w:val="-3"/>
                <w:sz w:val="22"/>
                <w:szCs w:val="22"/>
              </w:rPr>
              <w:t xml:space="preserve"> </w:t>
            </w:r>
            <w:r w:rsidRPr="00AE3FFD">
              <w:rPr>
                <w:sz w:val="22"/>
                <w:szCs w:val="22"/>
              </w:rPr>
              <w:t>imprenditoriale)</w:t>
            </w:r>
          </w:p>
        </w:tc>
        <w:tc>
          <w:tcPr>
            <w:tcW w:w="851" w:type="dxa"/>
          </w:tcPr>
          <w:p w14:paraId="4BD549FE" w14:textId="77777777" w:rsidR="00432C08" w:rsidRPr="00AE3FFD" w:rsidRDefault="00432C08" w:rsidP="00AE3FFD">
            <w:pPr>
              <w:pStyle w:val="TableParagraph"/>
              <w:rPr>
                <w:sz w:val="22"/>
                <w:szCs w:val="22"/>
              </w:rPr>
            </w:pPr>
          </w:p>
        </w:tc>
        <w:tc>
          <w:tcPr>
            <w:tcW w:w="1752" w:type="dxa"/>
          </w:tcPr>
          <w:p w14:paraId="508474F5" w14:textId="77777777" w:rsidR="00432C08" w:rsidRPr="00AE3FFD" w:rsidRDefault="00432C08" w:rsidP="00AE3FFD">
            <w:pPr>
              <w:pStyle w:val="TableParagraph"/>
              <w:rPr>
                <w:sz w:val="22"/>
                <w:szCs w:val="22"/>
              </w:rPr>
            </w:pPr>
          </w:p>
        </w:tc>
      </w:tr>
      <w:tr w:rsidR="00432C08" w:rsidRPr="00AE3FFD" w14:paraId="1B6E818F" w14:textId="77777777" w:rsidTr="00AE3FFD">
        <w:trPr>
          <w:trHeight w:val="688"/>
        </w:trPr>
        <w:tc>
          <w:tcPr>
            <w:tcW w:w="6833" w:type="dxa"/>
          </w:tcPr>
          <w:p w14:paraId="64EF771D" w14:textId="77777777" w:rsidR="00432C08" w:rsidRPr="00AE3FFD" w:rsidRDefault="00432C08" w:rsidP="00AE3FFD">
            <w:pPr>
              <w:pStyle w:val="TableParagraph"/>
              <w:rPr>
                <w:sz w:val="22"/>
                <w:szCs w:val="22"/>
              </w:rPr>
            </w:pPr>
            <w:r w:rsidRPr="00AE3FFD">
              <w:rPr>
                <w:sz w:val="22"/>
                <w:szCs w:val="22"/>
              </w:rPr>
              <w:t>Formazione</w:t>
            </w:r>
            <w:r w:rsidRPr="00AE3FFD">
              <w:rPr>
                <w:spacing w:val="-4"/>
                <w:sz w:val="22"/>
                <w:szCs w:val="22"/>
              </w:rPr>
              <w:t xml:space="preserve"> </w:t>
            </w:r>
            <w:r w:rsidRPr="00AE3FFD">
              <w:rPr>
                <w:sz w:val="22"/>
                <w:szCs w:val="22"/>
              </w:rPr>
              <w:t>per</w:t>
            </w:r>
            <w:r w:rsidRPr="00AE3FFD">
              <w:rPr>
                <w:spacing w:val="-3"/>
                <w:sz w:val="22"/>
                <w:szCs w:val="22"/>
              </w:rPr>
              <w:t xml:space="preserve"> </w:t>
            </w:r>
            <w:r w:rsidRPr="00AE3FFD">
              <w:rPr>
                <w:sz w:val="22"/>
                <w:szCs w:val="22"/>
              </w:rPr>
              <w:t>il</w:t>
            </w:r>
            <w:r w:rsidRPr="00AE3FFD">
              <w:rPr>
                <w:spacing w:val="-2"/>
                <w:sz w:val="22"/>
                <w:szCs w:val="22"/>
              </w:rPr>
              <w:t xml:space="preserve"> </w:t>
            </w:r>
            <w:r w:rsidRPr="00AE3FFD">
              <w:rPr>
                <w:sz w:val="22"/>
                <w:szCs w:val="22"/>
              </w:rPr>
              <w:t>business</w:t>
            </w:r>
            <w:r w:rsidRPr="00AE3FFD">
              <w:rPr>
                <w:spacing w:val="-3"/>
                <w:sz w:val="22"/>
                <w:szCs w:val="22"/>
              </w:rPr>
              <w:t xml:space="preserve"> </w:t>
            </w:r>
            <w:r w:rsidRPr="00AE3FFD">
              <w:rPr>
                <w:sz w:val="22"/>
                <w:szCs w:val="22"/>
              </w:rPr>
              <w:t>plan</w:t>
            </w:r>
            <w:r w:rsidRPr="00AE3FFD">
              <w:rPr>
                <w:spacing w:val="-1"/>
                <w:sz w:val="22"/>
                <w:szCs w:val="22"/>
              </w:rPr>
              <w:t xml:space="preserve"> </w:t>
            </w:r>
            <w:r w:rsidRPr="00AE3FFD">
              <w:rPr>
                <w:sz w:val="22"/>
                <w:szCs w:val="22"/>
              </w:rPr>
              <w:t>(definizione</w:t>
            </w:r>
            <w:r w:rsidRPr="00AE3FFD">
              <w:rPr>
                <w:spacing w:val="-4"/>
                <w:sz w:val="22"/>
                <w:szCs w:val="22"/>
              </w:rPr>
              <w:t xml:space="preserve"> </w:t>
            </w:r>
            <w:r w:rsidRPr="00AE3FFD">
              <w:rPr>
                <w:sz w:val="22"/>
                <w:szCs w:val="22"/>
              </w:rPr>
              <w:t>di</w:t>
            </w:r>
            <w:r w:rsidRPr="00AE3FFD">
              <w:rPr>
                <w:spacing w:val="-3"/>
                <w:sz w:val="22"/>
                <w:szCs w:val="22"/>
              </w:rPr>
              <w:t xml:space="preserve"> </w:t>
            </w:r>
            <w:r w:rsidRPr="00AE3FFD">
              <w:rPr>
                <w:sz w:val="22"/>
                <w:szCs w:val="22"/>
              </w:rPr>
              <w:t>dettaglio</w:t>
            </w:r>
            <w:r w:rsidRPr="00AE3FFD">
              <w:rPr>
                <w:spacing w:val="-2"/>
                <w:sz w:val="22"/>
                <w:szCs w:val="22"/>
              </w:rPr>
              <w:t xml:space="preserve"> </w:t>
            </w:r>
            <w:r w:rsidRPr="00AE3FFD">
              <w:rPr>
                <w:sz w:val="22"/>
                <w:szCs w:val="22"/>
              </w:rPr>
              <w:t>dell’idea</w:t>
            </w:r>
            <w:r w:rsidRPr="00AE3FFD">
              <w:rPr>
                <w:spacing w:val="-3"/>
                <w:sz w:val="22"/>
                <w:szCs w:val="22"/>
              </w:rPr>
              <w:t xml:space="preserve"> </w:t>
            </w:r>
            <w:r w:rsidRPr="00AE3FFD">
              <w:rPr>
                <w:sz w:val="22"/>
                <w:szCs w:val="22"/>
              </w:rPr>
              <w:t>imprenditoriale)</w:t>
            </w:r>
          </w:p>
        </w:tc>
        <w:tc>
          <w:tcPr>
            <w:tcW w:w="851" w:type="dxa"/>
          </w:tcPr>
          <w:p w14:paraId="51B97EFB" w14:textId="77777777" w:rsidR="00432C08" w:rsidRPr="00AE3FFD" w:rsidRDefault="00432C08" w:rsidP="00AE3FFD">
            <w:pPr>
              <w:pStyle w:val="TableParagraph"/>
              <w:rPr>
                <w:sz w:val="22"/>
                <w:szCs w:val="22"/>
              </w:rPr>
            </w:pPr>
          </w:p>
        </w:tc>
        <w:tc>
          <w:tcPr>
            <w:tcW w:w="1752" w:type="dxa"/>
          </w:tcPr>
          <w:p w14:paraId="54494F28" w14:textId="77777777" w:rsidR="00432C08" w:rsidRPr="00AE3FFD" w:rsidRDefault="00432C08" w:rsidP="00AE3FFD">
            <w:pPr>
              <w:pStyle w:val="TableParagraph"/>
              <w:rPr>
                <w:sz w:val="22"/>
                <w:szCs w:val="22"/>
              </w:rPr>
            </w:pPr>
          </w:p>
        </w:tc>
      </w:tr>
      <w:tr w:rsidR="00432C08" w:rsidRPr="00AE3FFD" w14:paraId="1EBEDAA9" w14:textId="77777777" w:rsidTr="00AE3FFD">
        <w:trPr>
          <w:trHeight w:val="813"/>
        </w:trPr>
        <w:tc>
          <w:tcPr>
            <w:tcW w:w="6833" w:type="dxa"/>
          </w:tcPr>
          <w:p w14:paraId="796CFE1F" w14:textId="77777777" w:rsidR="00432C08" w:rsidRPr="00AE3FFD" w:rsidRDefault="00432C08" w:rsidP="00AE3FFD">
            <w:pPr>
              <w:pStyle w:val="TableParagraph"/>
              <w:rPr>
                <w:sz w:val="22"/>
                <w:szCs w:val="22"/>
              </w:rPr>
            </w:pPr>
            <w:r w:rsidRPr="00AE3FFD">
              <w:rPr>
                <w:sz w:val="22"/>
                <w:szCs w:val="22"/>
              </w:rPr>
              <w:t>Acquisizione</w:t>
            </w:r>
            <w:r w:rsidRPr="00AE3FFD">
              <w:rPr>
                <w:spacing w:val="-9"/>
                <w:sz w:val="22"/>
                <w:szCs w:val="22"/>
              </w:rPr>
              <w:t xml:space="preserve"> </w:t>
            </w:r>
            <w:r w:rsidRPr="00AE3FFD">
              <w:rPr>
                <w:sz w:val="22"/>
                <w:szCs w:val="22"/>
              </w:rPr>
              <w:t>conoscenze/competenze,</w:t>
            </w:r>
            <w:r w:rsidRPr="00AE3FFD">
              <w:rPr>
                <w:spacing w:val="-9"/>
                <w:sz w:val="22"/>
                <w:szCs w:val="22"/>
              </w:rPr>
              <w:t xml:space="preserve"> </w:t>
            </w:r>
            <w:r w:rsidRPr="00AE3FFD">
              <w:rPr>
                <w:sz w:val="22"/>
                <w:szCs w:val="22"/>
              </w:rPr>
              <w:t>studi</w:t>
            </w:r>
            <w:r w:rsidRPr="00AE3FFD">
              <w:rPr>
                <w:spacing w:val="-8"/>
                <w:sz w:val="22"/>
                <w:szCs w:val="22"/>
              </w:rPr>
              <w:t xml:space="preserve"> </w:t>
            </w:r>
            <w:r w:rsidRPr="00AE3FFD">
              <w:rPr>
                <w:sz w:val="22"/>
                <w:szCs w:val="22"/>
              </w:rPr>
              <w:t>di</w:t>
            </w:r>
            <w:r w:rsidRPr="00AE3FFD">
              <w:rPr>
                <w:spacing w:val="-9"/>
                <w:sz w:val="22"/>
                <w:szCs w:val="22"/>
              </w:rPr>
              <w:t xml:space="preserve"> </w:t>
            </w:r>
            <w:r w:rsidRPr="00AE3FFD">
              <w:rPr>
                <w:sz w:val="22"/>
                <w:szCs w:val="22"/>
              </w:rPr>
              <w:t>fattibilità</w:t>
            </w:r>
            <w:r w:rsidRPr="00AE3FFD">
              <w:rPr>
                <w:spacing w:val="-6"/>
                <w:sz w:val="22"/>
                <w:szCs w:val="22"/>
              </w:rPr>
              <w:t xml:space="preserve"> </w:t>
            </w:r>
            <w:r w:rsidRPr="00AE3FFD">
              <w:rPr>
                <w:sz w:val="22"/>
                <w:szCs w:val="22"/>
              </w:rPr>
              <w:t>e</w:t>
            </w:r>
            <w:r w:rsidRPr="00AE3FFD">
              <w:rPr>
                <w:spacing w:val="-11"/>
                <w:sz w:val="22"/>
                <w:szCs w:val="22"/>
              </w:rPr>
              <w:t xml:space="preserve"> </w:t>
            </w:r>
            <w:r w:rsidRPr="00AE3FFD">
              <w:rPr>
                <w:sz w:val="22"/>
                <w:szCs w:val="22"/>
              </w:rPr>
              <w:t>ricerche</w:t>
            </w:r>
            <w:r w:rsidRPr="00AE3FFD">
              <w:rPr>
                <w:spacing w:val="-8"/>
                <w:sz w:val="22"/>
                <w:szCs w:val="22"/>
              </w:rPr>
              <w:t xml:space="preserve"> </w:t>
            </w:r>
            <w:r w:rsidRPr="00AE3FFD">
              <w:rPr>
                <w:sz w:val="22"/>
                <w:szCs w:val="22"/>
              </w:rPr>
              <w:t>di</w:t>
            </w:r>
            <w:r w:rsidRPr="00AE3FFD">
              <w:rPr>
                <w:spacing w:val="-9"/>
                <w:sz w:val="22"/>
                <w:szCs w:val="22"/>
              </w:rPr>
              <w:t xml:space="preserve"> </w:t>
            </w:r>
            <w:r w:rsidRPr="00AE3FFD">
              <w:rPr>
                <w:sz w:val="22"/>
                <w:szCs w:val="22"/>
              </w:rPr>
              <w:t>mercato,</w:t>
            </w:r>
            <w:r w:rsidRPr="00AE3FFD">
              <w:rPr>
                <w:spacing w:val="-10"/>
                <w:sz w:val="22"/>
                <w:szCs w:val="22"/>
              </w:rPr>
              <w:t xml:space="preserve"> </w:t>
            </w:r>
            <w:r w:rsidRPr="00AE3FFD">
              <w:rPr>
                <w:sz w:val="22"/>
                <w:szCs w:val="22"/>
              </w:rPr>
              <w:t>azioni di</w:t>
            </w:r>
            <w:r w:rsidRPr="00AE3FFD">
              <w:rPr>
                <w:spacing w:val="-2"/>
                <w:sz w:val="22"/>
                <w:szCs w:val="22"/>
              </w:rPr>
              <w:t xml:space="preserve"> </w:t>
            </w:r>
            <w:r w:rsidRPr="00AE3FFD">
              <w:rPr>
                <w:sz w:val="22"/>
                <w:szCs w:val="22"/>
              </w:rPr>
              <w:t>marketing</w:t>
            </w:r>
            <w:r w:rsidRPr="00AE3FFD">
              <w:rPr>
                <w:spacing w:val="-2"/>
                <w:sz w:val="22"/>
                <w:szCs w:val="22"/>
              </w:rPr>
              <w:t xml:space="preserve"> </w:t>
            </w:r>
            <w:r w:rsidRPr="00AE3FFD">
              <w:rPr>
                <w:sz w:val="22"/>
                <w:szCs w:val="22"/>
              </w:rPr>
              <w:t>territoriale</w:t>
            </w:r>
            <w:r w:rsidRPr="00AE3FFD">
              <w:rPr>
                <w:spacing w:val="-3"/>
                <w:sz w:val="22"/>
                <w:szCs w:val="22"/>
              </w:rPr>
              <w:t xml:space="preserve"> </w:t>
            </w:r>
            <w:r w:rsidRPr="00AE3FFD">
              <w:rPr>
                <w:sz w:val="22"/>
                <w:szCs w:val="22"/>
              </w:rPr>
              <w:t>e</w:t>
            </w:r>
            <w:r w:rsidRPr="00AE3FFD">
              <w:rPr>
                <w:spacing w:val="-2"/>
                <w:sz w:val="22"/>
                <w:szCs w:val="22"/>
              </w:rPr>
              <w:t xml:space="preserve"> </w:t>
            </w:r>
            <w:r w:rsidRPr="00AE3FFD">
              <w:rPr>
                <w:sz w:val="22"/>
                <w:szCs w:val="22"/>
              </w:rPr>
              <w:t>piani</w:t>
            </w:r>
            <w:r w:rsidRPr="00AE3FFD">
              <w:rPr>
                <w:spacing w:val="-2"/>
                <w:sz w:val="22"/>
                <w:szCs w:val="22"/>
              </w:rPr>
              <w:t xml:space="preserve"> </w:t>
            </w:r>
            <w:r w:rsidRPr="00AE3FFD">
              <w:rPr>
                <w:sz w:val="22"/>
                <w:szCs w:val="22"/>
              </w:rPr>
              <w:t>di</w:t>
            </w:r>
            <w:r w:rsidRPr="00AE3FFD">
              <w:rPr>
                <w:spacing w:val="-1"/>
                <w:sz w:val="22"/>
                <w:szCs w:val="22"/>
              </w:rPr>
              <w:t xml:space="preserve"> </w:t>
            </w:r>
            <w:r w:rsidRPr="00AE3FFD">
              <w:rPr>
                <w:sz w:val="22"/>
                <w:szCs w:val="22"/>
              </w:rPr>
              <w:t>comunicazione,</w:t>
            </w:r>
            <w:r w:rsidRPr="00AE3FFD">
              <w:rPr>
                <w:spacing w:val="-2"/>
                <w:sz w:val="22"/>
                <w:szCs w:val="22"/>
              </w:rPr>
              <w:t xml:space="preserve"> </w:t>
            </w:r>
            <w:r w:rsidRPr="00AE3FFD">
              <w:rPr>
                <w:sz w:val="22"/>
                <w:szCs w:val="22"/>
              </w:rPr>
              <w:t>etc.…)</w:t>
            </w:r>
          </w:p>
        </w:tc>
        <w:tc>
          <w:tcPr>
            <w:tcW w:w="851" w:type="dxa"/>
          </w:tcPr>
          <w:p w14:paraId="655DEDC9" w14:textId="77777777" w:rsidR="00432C08" w:rsidRPr="00AE3FFD" w:rsidRDefault="00432C08" w:rsidP="00AE3FFD">
            <w:pPr>
              <w:pStyle w:val="TableParagraph"/>
              <w:rPr>
                <w:sz w:val="22"/>
                <w:szCs w:val="22"/>
              </w:rPr>
            </w:pPr>
          </w:p>
        </w:tc>
        <w:tc>
          <w:tcPr>
            <w:tcW w:w="1752" w:type="dxa"/>
          </w:tcPr>
          <w:p w14:paraId="5F78220B" w14:textId="77777777" w:rsidR="00432C08" w:rsidRPr="00AE3FFD" w:rsidRDefault="00432C08" w:rsidP="00AE3FFD">
            <w:pPr>
              <w:pStyle w:val="TableParagraph"/>
              <w:rPr>
                <w:sz w:val="22"/>
                <w:szCs w:val="22"/>
              </w:rPr>
            </w:pPr>
          </w:p>
        </w:tc>
      </w:tr>
      <w:tr w:rsidR="00432C08" w:rsidRPr="00AE3FFD" w14:paraId="02728179" w14:textId="77777777" w:rsidTr="00AE3FFD">
        <w:trPr>
          <w:trHeight w:val="810"/>
        </w:trPr>
        <w:tc>
          <w:tcPr>
            <w:tcW w:w="6833" w:type="dxa"/>
          </w:tcPr>
          <w:p w14:paraId="1AD756FE" w14:textId="77777777" w:rsidR="00432C08" w:rsidRPr="00AE3FFD" w:rsidRDefault="00432C08" w:rsidP="00AE3FFD">
            <w:pPr>
              <w:pStyle w:val="TableParagraph"/>
              <w:rPr>
                <w:sz w:val="22"/>
                <w:szCs w:val="22"/>
              </w:rPr>
            </w:pPr>
            <w:r w:rsidRPr="00AE3FFD">
              <w:rPr>
                <w:sz w:val="22"/>
                <w:szCs w:val="22"/>
              </w:rPr>
              <w:t>Assistenza</w:t>
            </w:r>
            <w:r w:rsidRPr="00AE3FFD">
              <w:rPr>
                <w:spacing w:val="20"/>
                <w:sz w:val="22"/>
                <w:szCs w:val="22"/>
              </w:rPr>
              <w:t xml:space="preserve"> </w:t>
            </w:r>
            <w:r w:rsidRPr="00AE3FFD">
              <w:rPr>
                <w:sz w:val="22"/>
                <w:szCs w:val="22"/>
              </w:rPr>
              <w:t>personalizzata</w:t>
            </w:r>
            <w:r w:rsidRPr="00AE3FFD">
              <w:rPr>
                <w:spacing w:val="18"/>
                <w:sz w:val="22"/>
                <w:szCs w:val="22"/>
              </w:rPr>
              <w:t xml:space="preserve"> </w:t>
            </w:r>
            <w:r w:rsidRPr="00AE3FFD">
              <w:rPr>
                <w:sz w:val="22"/>
                <w:szCs w:val="22"/>
              </w:rPr>
              <w:t>per</w:t>
            </w:r>
            <w:r w:rsidRPr="00AE3FFD">
              <w:rPr>
                <w:spacing w:val="20"/>
                <w:sz w:val="22"/>
                <w:szCs w:val="22"/>
              </w:rPr>
              <w:t xml:space="preserve"> </w:t>
            </w:r>
            <w:r w:rsidRPr="00AE3FFD">
              <w:rPr>
                <w:sz w:val="22"/>
                <w:szCs w:val="22"/>
              </w:rPr>
              <w:t>la</w:t>
            </w:r>
            <w:r w:rsidRPr="00AE3FFD">
              <w:rPr>
                <w:spacing w:val="20"/>
                <w:sz w:val="22"/>
                <w:szCs w:val="22"/>
              </w:rPr>
              <w:t xml:space="preserve"> </w:t>
            </w:r>
            <w:r w:rsidRPr="00AE3FFD">
              <w:rPr>
                <w:sz w:val="22"/>
                <w:szCs w:val="22"/>
              </w:rPr>
              <w:t>stesura</w:t>
            </w:r>
            <w:r w:rsidRPr="00AE3FFD">
              <w:rPr>
                <w:spacing w:val="20"/>
                <w:sz w:val="22"/>
                <w:szCs w:val="22"/>
              </w:rPr>
              <w:t xml:space="preserve"> </w:t>
            </w:r>
            <w:r w:rsidRPr="00AE3FFD">
              <w:rPr>
                <w:sz w:val="22"/>
                <w:szCs w:val="22"/>
              </w:rPr>
              <w:t>del</w:t>
            </w:r>
            <w:r w:rsidRPr="00AE3FFD">
              <w:rPr>
                <w:spacing w:val="20"/>
                <w:sz w:val="22"/>
                <w:szCs w:val="22"/>
              </w:rPr>
              <w:t xml:space="preserve"> </w:t>
            </w:r>
            <w:r w:rsidRPr="00AE3FFD">
              <w:rPr>
                <w:sz w:val="22"/>
                <w:szCs w:val="22"/>
              </w:rPr>
              <w:t>business</w:t>
            </w:r>
            <w:r w:rsidRPr="00AE3FFD">
              <w:rPr>
                <w:spacing w:val="18"/>
                <w:sz w:val="22"/>
                <w:szCs w:val="22"/>
              </w:rPr>
              <w:t xml:space="preserve"> </w:t>
            </w:r>
            <w:r w:rsidRPr="00AE3FFD">
              <w:rPr>
                <w:sz w:val="22"/>
                <w:szCs w:val="22"/>
              </w:rPr>
              <w:t>plan,</w:t>
            </w:r>
            <w:r w:rsidRPr="00AE3FFD">
              <w:rPr>
                <w:spacing w:val="20"/>
                <w:sz w:val="22"/>
                <w:szCs w:val="22"/>
              </w:rPr>
              <w:t xml:space="preserve"> </w:t>
            </w:r>
            <w:r w:rsidRPr="00AE3FFD">
              <w:rPr>
                <w:sz w:val="22"/>
                <w:szCs w:val="22"/>
              </w:rPr>
              <w:t>con</w:t>
            </w:r>
            <w:r w:rsidRPr="00AE3FFD">
              <w:rPr>
                <w:spacing w:val="21"/>
                <w:sz w:val="22"/>
                <w:szCs w:val="22"/>
              </w:rPr>
              <w:t xml:space="preserve"> </w:t>
            </w:r>
            <w:r w:rsidRPr="00AE3FFD">
              <w:rPr>
                <w:sz w:val="22"/>
                <w:szCs w:val="22"/>
              </w:rPr>
              <w:t>affiancamento</w:t>
            </w:r>
            <w:r w:rsidRPr="00AE3FFD">
              <w:rPr>
                <w:spacing w:val="-43"/>
                <w:sz w:val="22"/>
                <w:szCs w:val="22"/>
              </w:rPr>
              <w:t xml:space="preserve"> </w:t>
            </w:r>
            <w:r w:rsidRPr="00AE3FFD">
              <w:rPr>
                <w:sz w:val="22"/>
                <w:szCs w:val="22"/>
              </w:rPr>
              <w:t>specifico</w:t>
            </w:r>
            <w:r w:rsidRPr="00AE3FFD">
              <w:rPr>
                <w:spacing w:val="-1"/>
                <w:sz w:val="22"/>
                <w:szCs w:val="22"/>
              </w:rPr>
              <w:t xml:space="preserve"> </w:t>
            </w:r>
            <w:r w:rsidRPr="00AE3FFD">
              <w:rPr>
                <w:sz w:val="22"/>
                <w:szCs w:val="22"/>
              </w:rPr>
              <w:t>in relazione</w:t>
            </w:r>
            <w:r w:rsidRPr="00AE3FFD">
              <w:rPr>
                <w:spacing w:val="-1"/>
                <w:sz w:val="22"/>
                <w:szCs w:val="22"/>
              </w:rPr>
              <w:t xml:space="preserve"> </w:t>
            </w:r>
            <w:r w:rsidRPr="00AE3FFD">
              <w:rPr>
                <w:sz w:val="22"/>
                <w:szCs w:val="22"/>
              </w:rPr>
              <w:t>alla tipologia di attività</w:t>
            </w:r>
          </w:p>
        </w:tc>
        <w:tc>
          <w:tcPr>
            <w:tcW w:w="851" w:type="dxa"/>
          </w:tcPr>
          <w:p w14:paraId="523120B2" w14:textId="77777777" w:rsidR="00432C08" w:rsidRPr="00AE3FFD" w:rsidRDefault="00432C08" w:rsidP="00AE3FFD">
            <w:pPr>
              <w:pStyle w:val="TableParagraph"/>
              <w:rPr>
                <w:sz w:val="22"/>
                <w:szCs w:val="22"/>
              </w:rPr>
            </w:pPr>
          </w:p>
        </w:tc>
        <w:tc>
          <w:tcPr>
            <w:tcW w:w="1752" w:type="dxa"/>
          </w:tcPr>
          <w:p w14:paraId="41C01F03" w14:textId="77777777" w:rsidR="00432C08" w:rsidRPr="00AE3FFD" w:rsidRDefault="00432C08" w:rsidP="00AE3FFD">
            <w:pPr>
              <w:pStyle w:val="TableParagraph"/>
              <w:rPr>
                <w:sz w:val="22"/>
                <w:szCs w:val="22"/>
              </w:rPr>
            </w:pPr>
          </w:p>
        </w:tc>
      </w:tr>
      <w:tr w:rsidR="00432C08" w:rsidRPr="00AE3FFD" w14:paraId="00B78BF5" w14:textId="77777777" w:rsidTr="00AE3FFD">
        <w:trPr>
          <w:trHeight w:val="528"/>
        </w:trPr>
        <w:tc>
          <w:tcPr>
            <w:tcW w:w="6833" w:type="dxa"/>
          </w:tcPr>
          <w:p w14:paraId="7DDDA817" w14:textId="77777777" w:rsidR="00432C08" w:rsidRPr="00AE3FFD" w:rsidRDefault="00432C08" w:rsidP="00AE3FFD">
            <w:pPr>
              <w:pStyle w:val="TableParagraph"/>
              <w:rPr>
                <w:sz w:val="22"/>
                <w:szCs w:val="22"/>
              </w:rPr>
            </w:pPr>
            <w:r w:rsidRPr="00AE3FFD">
              <w:rPr>
                <w:sz w:val="22"/>
                <w:szCs w:val="22"/>
              </w:rPr>
              <w:t>Accompagnamento per l’accesso al credito e alla finanziabilità</w:t>
            </w:r>
          </w:p>
        </w:tc>
        <w:tc>
          <w:tcPr>
            <w:tcW w:w="851" w:type="dxa"/>
          </w:tcPr>
          <w:p w14:paraId="3B866FD9" w14:textId="77777777" w:rsidR="00432C08" w:rsidRPr="00AE3FFD" w:rsidRDefault="00432C08" w:rsidP="00AE3FFD">
            <w:pPr>
              <w:pStyle w:val="TableParagraph"/>
              <w:rPr>
                <w:sz w:val="22"/>
                <w:szCs w:val="22"/>
              </w:rPr>
            </w:pPr>
          </w:p>
        </w:tc>
        <w:tc>
          <w:tcPr>
            <w:tcW w:w="1752" w:type="dxa"/>
          </w:tcPr>
          <w:p w14:paraId="2F7D9B32" w14:textId="77777777" w:rsidR="00432C08" w:rsidRPr="00AE3FFD" w:rsidRDefault="00432C08" w:rsidP="00AE3FFD">
            <w:pPr>
              <w:pStyle w:val="TableParagraph"/>
              <w:rPr>
                <w:sz w:val="22"/>
                <w:szCs w:val="22"/>
              </w:rPr>
            </w:pPr>
          </w:p>
        </w:tc>
      </w:tr>
      <w:tr w:rsidR="00432C08" w:rsidRPr="00AE3FFD" w14:paraId="3BFE9575" w14:textId="77777777" w:rsidTr="00AE3FFD">
        <w:trPr>
          <w:trHeight w:val="576"/>
        </w:trPr>
        <w:tc>
          <w:tcPr>
            <w:tcW w:w="6833" w:type="dxa"/>
          </w:tcPr>
          <w:p w14:paraId="1C80F1B9" w14:textId="77777777" w:rsidR="00432C08" w:rsidRPr="00AE3FFD" w:rsidRDefault="00432C08" w:rsidP="00AE3FFD">
            <w:pPr>
              <w:pStyle w:val="TableParagraph"/>
              <w:rPr>
                <w:sz w:val="22"/>
                <w:szCs w:val="22"/>
              </w:rPr>
            </w:pPr>
            <w:r w:rsidRPr="00AE3FFD">
              <w:rPr>
                <w:sz w:val="22"/>
                <w:szCs w:val="22"/>
              </w:rPr>
              <w:t>Servizi a sostegno</w:t>
            </w:r>
            <w:r w:rsidRPr="00AE3FFD">
              <w:rPr>
                <w:spacing w:val="1"/>
                <w:sz w:val="22"/>
                <w:szCs w:val="22"/>
              </w:rPr>
              <w:t xml:space="preserve"> </w:t>
            </w:r>
            <w:r w:rsidRPr="00AE3FFD">
              <w:rPr>
                <w:sz w:val="22"/>
                <w:szCs w:val="22"/>
              </w:rPr>
              <w:t>della</w:t>
            </w:r>
            <w:r w:rsidRPr="00AE3FFD">
              <w:rPr>
                <w:spacing w:val="1"/>
                <w:sz w:val="22"/>
                <w:szCs w:val="22"/>
              </w:rPr>
              <w:t xml:space="preserve"> </w:t>
            </w:r>
            <w:r w:rsidRPr="00AE3FFD">
              <w:rPr>
                <w:sz w:val="22"/>
                <w:szCs w:val="22"/>
              </w:rPr>
              <w:t>costituzione</w:t>
            </w:r>
            <w:r w:rsidRPr="00AE3FFD">
              <w:rPr>
                <w:spacing w:val="1"/>
                <w:sz w:val="22"/>
                <w:szCs w:val="22"/>
              </w:rPr>
              <w:t xml:space="preserve"> </w:t>
            </w:r>
            <w:r w:rsidRPr="00AE3FFD">
              <w:rPr>
                <w:sz w:val="22"/>
                <w:szCs w:val="22"/>
              </w:rPr>
              <w:t>di</w:t>
            </w:r>
            <w:r w:rsidRPr="00AE3FFD">
              <w:rPr>
                <w:spacing w:val="1"/>
                <w:sz w:val="22"/>
                <w:szCs w:val="22"/>
              </w:rPr>
              <w:t xml:space="preserve"> </w:t>
            </w:r>
            <w:r w:rsidRPr="00AE3FFD">
              <w:rPr>
                <w:sz w:val="22"/>
                <w:szCs w:val="22"/>
              </w:rPr>
              <w:t>impresa</w:t>
            </w:r>
            <w:r w:rsidRPr="00AE3FFD">
              <w:rPr>
                <w:spacing w:val="1"/>
                <w:sz w:val="22"/>
                <w:szCs w:val="22"/>
              </w:rPr>
              <w:t xml:space="preserve"> </w:t>
            </w:r>
            <w:r w:rsidRPr="00AE3FFD">
              <w:rPr>
                <w:sz w:val="22"/>
                <w:szCs w:val="22"/>
              </w:rPr>
              <w:t>(informazioni</w:t>
            </w:r>
            <w:r w:rsidRPr="00AE3FFD">
              <w:rPr>
                <w:spacing w:val="1"/>
                <w:sz w:val="22"/>
                <w:szCs w:val="22"/>
              </w:rPr>
              <w:t xml:space="preserve"> </w:t>
            </w:r>
            <w:r w:rsidRPr="00AE3FFD">
              <w:rPr>
                <w:sz w:val="22"/>
                <w:szCs w:val="22"/>
              </w:rPr>
              <w:t>su</w:t>
            </w:r>
            <w:r w:rsidRPr="00AE3FFD">
              <w:rPr>
                <w:spacing w:val="1"/>
                <w:sz w:val="22"/>
                <w:szCs w:val="22"/>
              </w:rPr>
              <w:t xml:space="preserve"> </w:t>
            </w:r>
            <w:r w:rsidRPr="00AE3FFD">
              <w:rPr>
                <w:sz w:val="22"/>
                <w:szCs w:val="22"/>
              </w:rPr>
              <w:t>adempimenti</w:t>
            </w:r>
            <w:r w:rsidRPr="00AE3FFD">
              <w:rPr>
                <w:spacing w:val="1"/>
                <w:sz w:val="22"/>
                <w:szCs w:val="22"/>
              </w:rPr>
              <w:t xml:space="preserve"> </w:t>
            </w:r>
            <w:r w:rsidRPr="00AE3FFD">
              <w:rPr>
                <w:sz w:val="22"/>
                <w:szCs w:val="22"/>
              </w:rPr>
              <w:t>burocratici</w:t>
            </w:r>
            <w:r w:rsidRPr="00AE3FFD">
              <w:rPr>
                <w:spacing w:val="1"/>
                <w:sz w:val="22"/>
                <w:szCs w:val="22"/>
              </w:rPr>
              <w:t xml:space="preserve"> </w:t>
            </w:r>
            <w:r w:rsidRPr="00AE3FFD">
              <w:rPr>
                <w:sz w:val="22"/>
                <w:szCs w:val="22"/>
              </w:rPr>
              <w:t>e</w:t>
            </w:r>
            <w:r w:rsidRPr="00AE3FFD">
              <w:rPr>
                <w:spacing w:val="1"/>
                <w:sz w:val="22"/>
                <w:szCs w:val="22"/>
              </w:rPr>
              <w:t xml:space="preserve"> </w:t>
            </w:r>
            <w:r w:rsidRPr="00AE3FFD">
              <w:rPr>
                <w:sz w:val="22"/>
                <w:szCs w:val="22"/>
              </w:rPr>
              <w:t>amministrativi – anche rispetto agli enti previdenziali, supporto per la ricerca di</w:t>
            </w:r>
            <w:r w:rsidRPr="00AE3FFD">
              <w:rPr>
                <w:spacing w:val="1"/>
                <w:sz w:val="22"/>
                <w:szCs w:val="22"/>
              </w:rPr>
              <w:t xml:space="preserve"> </w:t>
            </w:r>
            <w:r w:rsidRPr="00AE3FFD">
              <w:rPr>
                <w:sz w:val="22"/>
                <w:szCs w:val="22"/>
              </w:rPr>
              <w:t>partner</w:t>
            </w:r>
            <w:r w:rsidRPr="00AE3FFD">
              <w:rPr>
                <w:spacing w:val="-3"/>
                <w:sz w:val="22"/>
                <w:szCs w:val="22"/>
              </w:rPr>
              <w:t xml:space="preserve"> </w:t>
            </w:r>
            <w:r w:rsidRPr="00AE3FFD">
              <w:rPr>
                <w:sz w:val="22"/>
                <w:szCs w:val="22"/>
              </w:rPr>
              <w:t>tecnologici</w:t>
            </w:r>
            <w:r w:rsidRPr="00AE3FFD">
              <w:rPr>
                <w:spacing w:val="-3"/>
                <w:sz w:val="22"/>
                <w:szCs w:val="22"/>
              </w:rPr>
              <w:t xml:space="preserve"> </w:t>
            </w:r>
            <w:r w:rsidRPr="00AE3FFD">
              <w:rPr>
                <w:sz w:val="22"/>
                <w:szCs w:val="22"/>
              </w:rPr>
              <w:t>e</w:t>
            </w:r>
            <w:r w:rsidRPr="00AE3FFD">
              <w:rPr>
                <w:spacing w:val="-3"/>
                <w:sz w:val="22"/>
                <w:szCs w:val="22"/>
              </w:rPr>
              <w:t xml:space="preserve"> </w:t>
            </w:r>
            <w:r w:rsidRPr="00AE3FFD">
              <w:rPr>
                <w:sz w:val="22"/>
                <w:szCs w:val="22"/>
              </w:rPr>
              <w:t>produttivi,</w:t>
            </w:r>
            <w:r w:rsidRPr="00AE3FFD">
              <w:rPr>
                <w:spacing w:val="-3"/>
                <w:sz w:val="22"/>
                <w:szCs w:val="22"/>
              </w:rPr>
              <w:t xml:space="preserve"> </w:t>
            </w:r>
            <w:r w:rsidRPr="00AE3FFD">
              <w:rPr>
                <w:sz w:val="22"/>
                <w:szCs w:val="22"/>
              </w:rPr>
              <w:t>supporto</w:t>
            </w:r>
            <w:r w:rsidRPr="00AE3FFD">
              <w:rPr>
                <w:spacing w:val="-2"/>
                <w:sz w:val="22"/>
                <w:szCs w:val="22"/>
              </w:rPr>
              <w:t xml:space="preserve"> </w:t>
            </w:r>
            <w:r w:rsidRPr="00AE3FFD">
              <w:rPr>
                <w:sz w:val="22"/>
                <w:szCs w:val="22"/>
              </w:rPr>
              <w:t>in</w:t>
            </w:r>
            <w:r w:rsidRPr="00AE3FFD">
              <w:rPr>
                <w:spacing w:val="-2"/>
                <w:sz w:val="22"/>
                <w:szCs w:val="22"/>
              </w:rPr>
              <w:t xml:space="preserve"> </w:t>
            </w:r>
            <w:r w:rsidRPr="00AE3FFD">
              <w:rPr>
                <w:sz w:val="22"/>
                <w:szCs w:val="22"/>
              </w:rPr>
              <w:t>materia</w:t>
            </w:r>
            <w:r w:rsidRPr="00AE3FFD">
              <w:rPr>
                <w:spacing w:val="-2"/>
                <w:sz w:val="22"/>
                <w:szCs w:val="22"/>
              </w:rPr>
              <w:t xml:space="preserve"> </w:t>
            </w:r>
            <w:r w:rsidRPr="00AE3FFD">
              <w:rPr>
                <w:sz w:val="22"/>
                <w:szCs w:val="22"/>
              </w:rPr>
              <w:t>di</w:t>
            </w:r>
            <w:r w:rsidRPr="00AE3FFD">
              <w:rPr>
                <w:spacing w:val="-2"/>
                <w:sz w:val="22"/>
                <w:szCs w:val="22"/>
              </w:rPr>
              <w:t xml:space="preserve"> </w:t>
            </w:r>
            <w:r w:rsidRPr="00AE3FFD">
              <w:rPr>
                <w:sz w:val="22"/>
                <w:szCs w:val="22"/>
              </w:rPr>
              <w:t>proprietà</w:t>
            </w:r>
            <w:r w:rsidRPr="00AE3FFD">
              <w:rPr>
                <w:spacing w:val="-3"/>
                <w:sz w:val="22"/>
                <w:szCs w:val="22"/>
              </w:rPr>
              <w:t xml:space="preserve"> </w:t>
            </w:r>
            <w:r w:rsidRPr="00AE3FFD">
              <w:rPr>
                <w:sz w:val="22"/>
                <w:szCs w:val="22"/>
              </w:rPr>
              <w:t>intellettuale,</w:t>
            </w:r>
            <w:r w:rsidRPr="00AE3FFD">
              <w:rPr>
                <w:spacing w:val="-2"/>
                <w:sz w:val="22"/>
                <w:szCs w:val="22"/>
              </w:rPr>
              <w:t xml:space="preserve"> </w:t>
            </w:r>
            <w:r w:rsidRPr="00AE3FFD">
              <w:rPr>
                <w:sz w:val="22"/>
                <w:szCs w:val="22"/>
              </w:rPr>
              <w:t>etc.)</w:t>
            </w:r>
          </w:p>
        </w:tc>
        <w:tc>
          <w:tcPr>
            <w:tcW w:w="851" w:type="dxa"/>
          </w:tcPr>
          <w:p w14:paraId="19C61722" w14:textId="77777777" w:rsidR="00432C08" w:rsidRPr="00AE3FFD" w:rsidRDefault="00432C08" w:rsidP="00AE3FFD">
            <w:pPr>
              <w:pStyle w:val="TableParagraph"/>
              <w:rPr>
                <w:sz w:val="22"/>
                <w:szCs w:val="22"/>
              </w:rPr>
            </w:pPr>
          </w:p>
        </w:tc>
        <w:tc>
          <w:tcPr>
            <w:tcW w:w="1752" w:type="dxa"/>
          </w:tcPr>
          <w:p w14:paraId="5F7238EC" w14:textId="77777777" w:rsidR="00432C08" w:rsidRPr="00AE3FFD" w:rsidRDefault="00432C08" w:rsidP="00AE3FFD">
            <w:pPr>
              <w:pStyle w:val="TableParagraph"/>
              <w:rPr>
                <w:sz w:val="22"/>
                <w:szCs w:val="22"/>
              </w:rPr>
            </w:pPr>
          </w:p>
        </w:tc>
      </w:tr>
    </w:tbl>
    <w:p w14:paraId="2EF5D6C6" w14:textId="77777777" w:rsidR="00432C08" w:rsidRPr="008F2632" w:rsidRDefault="00432C08" w:rsidP="00AE3FFD">
      <w:pPr>
        <w:pStyle w:val="Corpotesto"/>
        <w:rPr>
          <w:rFonts w:asciiTheme="minorHAnsi" w:hAnsiTheme="minorHAnsi"/>
          <w:sz w:val="18"/>
          <w:szCs w:val="18"/>
        </w:rPr>
      </w:pPr>
    </w:p>
    <w:p w14:paraId="283D4472" w14:textId="77777777" w:rsidR="00432C08" w:rsidRPr="00122DDF" w:rsidRDefault="00432C08" w:rsidP="00AE3FFD">
      <w:pPr>
        <w:pStyle w:val="Corpotesto"/>
        <w:rPr>
          <w:rFonts w:ascii="Calibri" w:hAnsi="Calibri"/>
          <w:szCs w:val="22"/>
        </w:rPr>
      </w:pPr>
      <w:r>
        <w:rPr>
          <w:rFonts w:ascii="Calibri" w:hAnsi="Calibri"/>
          <w:color w:val="000000"/>
          <w:szCs w:val="22"/>
        </w:rPr>
        <w:t>L</w:t>
      </w:r>
      <w:r w:rsidRPr="00122DDF">
        <w:rPr>
          <w:rFonts w:ascii="Calibri" w:hAnsi="Calibri"/>
          <w:color w:val="000000"/>
          <w:szCs w:val="22"/>
        </w:rPr>
        <w:t xml:space="preserve">uogo e data </w:t>
      </w:r>
      <w:r w:rsidRPr="00122DDF">
        <w:rPr>
          <w:rFonts w:ascii="Calibri" w:hAnsi="Calibri"/>
          <w:szCs w:val="22"/>
        </w:rPr>
        <w:fldChar w:fldCharType="begin">
          <w:ffData>
            <w:name w:val="Text1"/>
            <w:enabled/>
            <w:calcOnExit/>
            <w:statusText w:type="text" w:val="Inserire l'id beneficiario"/>
            <w:textInput>
              <w:type w:val="number"/>
              <w:format w:val="0"/>
            </w:textInput>
          </w:ffData>
        </w:fldChar>
      </w:r>
      <w:r w:rsidRPr="00122DDF">
        <w:rPr>
          <w:rFonts w:ascii="Calibri" w:hAnsi="Calibri"/>
          <w:szCs w:val="22"/>
        </w:rPr>
        <w:instrText xml:space="preserve"> FORMTEXT </w:instrText>
      </w:r>
      <w:r w:rsidRPr="00122DDF">
        <w:rPr>
          <w:rFonts w:ascii="Calibri" w:hAnsi="Calibri"/>
          <w:szCs w:val="22"/>
        </w:rPr>
      </w:r>
      <w:r w:rsidRPr="00122DDF">
        <w:rPr>
          <w:rFonts w:ascii="Calibri" w:hAnsi="Calibri"/>
          <w:szCs w:val="22"/>
        </w:rPr>
        <w:fldChar w:fldCharType="separate"/>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szCs w:val="22"/>
        </w:rPr>
        <w:fldChar w:fldCharType="end"/>
      </w:r>
      <w:r w:rsidRPr="00122DDF">
        <w:rPr>
          <w:rFonts w:ascii="Calibri" w:hAnsi="Calibri"/>
          <w:szCs w:val="22"/>
        </w:rPr>
        <w:t xml:space="preserve">   </w:t>
      </w:r>
    </w:p>
    <w:p w14:paraId="51778D13" w14:textId="77777777" w:rsidR="00432C08" w:rsidRPr="00122DDF" w:rsidRDefault="00432C08" w:rsidP="00AE3FFD">
      <w:pPr>
        <w:pStyle w:val="Corpotesto"/>
        <w:ind w:left="5672" w:firstLine="709"/>
        <w:rPr>
          <w:rFonts w:ascii="Calibri" w:hAnsi="Calibri"/>
          <w:szCs w:val="22"/>
        </w:rPr>
      </w:pPr>
      <w:r w:rsidRPr="00122DDF">
        <w:rPr>
          <w:rFonts w:ascii="Calibri" w:hAnsi="Calibri"/>
          <w:szCs w:val="22"/>
        </w:rPr>
        <w:t xml:space="preserve">L’Operatore ______________ </w:t>
      </w:r>
    </w:p>
    <w:p w14:paraId="726BEC90" w14:textId="77777777" w:rsidR="00432C08" w:rsidRDefault="00432C08" w:rsidP="00AE3FFD">
      <w:pPr>
        <w:pStyle w:val="Corpotesto"/>
        <w:ind w:left="6381"/>
        <w:rPr>
          <w:rFonts w:ascii="Calibri" w:hAnsi="Calibri"/>
          <w:szCs w:val="22"/>
        </w:rPr>
      </w:pPr>
      <w:r w:rsidRPr="00122DDF">
        <w:rPr>
          <w:rFonts w:ascii="Calibri" w:hAnsi="Calibri"/>
          <w:szCs w:val="22"/>
        </w:rPr>
        <w:t>Firma leggibile o CRS del rappresentante legale o di altro rappresentante con potere di firma</w:t>
      </w:r>
    </w:p>
    <w:p w14:paraId="315F4846" w14:textId="77777777" w:rsidR="00432C08" w:rsidRDefault="00432C08" w:rsidP="00AE3FFD">
      <w:pPr>
        <w:pStyle w:val="Corpotesto"/>
        <w:rPr>
          <w:rFonts w:ascii="Calibri" w:hAnsi="Calibri"/>
        </w:rPr>
      </w:pPr>
      <w:r>
        <w:br w:type="page"/>
      </w:r>
    </w:p>
    <w:p w14:paraId="2F6477ED" w14:textId="77777777" w:rsidR="00432C08" w:rsidRPr="00C730A6" w:rsidRDefault="00432C08" w:rsidP="00432C08">
      <w:pPr>
        <w:pStyle w:val="Titolo1"/>
        <w:rPr>
          <w:rFonts w:eastAsia="Arial"/>
        </w:rPr>
      </w:pPr>
      <w:bookmarkStart w:id="238" w:name="_Toc211595030"/>
      <w:bookmarkStart w:id="239" w:name="_Toc216344624"/>
      <w:r w:rsidRPr="00C730A6">
        <w:rPr>
          <w:rFonts w:eastAsia="Arial"/>
        </w:rPr>
        <w:lastRenderedPageBreak/>
        <w:t>A</w:t>
      </w:r>
      <w:r>
        <w:rPr>
          <w:rFonts w:eastAsia="Arial"/>
        </w:rPr>
        <w:t>llegato</w:t>
      </w:r>
      <w:r w:rsidRPr="00C730A6">
        <w:rPr>
          <w:rFonts w:eastAsia="Arial"/>
        </w:rPr>
        <w:t xml:space="preserve"> 8</w:t>
      </w:r>
      <w:r>
        <w:rPr>
          <w:rFonts w:eastAsia="Arial"/>
        </w:rPr>
        <w:t>.</w:t>
      </w:r>
      <w:r w:rsidRPr="00C730A6">
        <w:rPr>
          <w:rFonts w:eastAsia="Arial"/>
        </w:rPr>
        <w:t xml:space="preserve"> Timesheet cartaceo</w:t>
      </w:r>
      <w:bookmarkEnd w:id="238"/>
      <w:bookmarkEnd w:id="239"/>
    </w:p>
    <w:p w14:paraId="70F2F6D8"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33F4B69A"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E0E0EC8"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C59EA86" w14:textId="77777777" w:rsidR="00432C08" w:rsidRDefault="00432C08" w:rsidP="00432C08">
      <w:pPr>
        <w:pStyle w:val="Corpotesto"/>
        <w:tabs>
          <w:tab w:val="left" w:pos="3708"/>
          <w:tab w:val="left" w:pos="4316"/>
        </w:tabs>
        <w:spacing w:line="259" w:lineRule="auto"/>
        <w:ind w:left="108" w:right="143"/>
      </w:pPr>
    </w:p>
    <w:p w14:paraId="7086BE50" w14:textId="77777777" w:rsidR="00432C08" w:rsidRPr="00C730A6" w:rsidRDefault="00432C08" w:rsidP="00432C08">
      <w:pPr>
        <w:pStyle w:val="Corpotesto"/>
        <w:tabs>
          <w:tab w:val="left" w:pos="3708"/>
          <w:tab w:val="left" w:pos="4316"/>
        </w:tabs>
        <w:spacing w:line="259" w:lineRule="auto"/>
        <w:ind w:left="108" w:right="143"/>
        <w:jc w:val="center"/>
        <w:rPr>
          <w:b/>
          <w:bCs/>
        </w:rPr>
      </w:pPr>
      <w:r w:rsidRPr="00C730A6">
        <w:rPr>
          <w:b/>
          <w:bCs/>
        </w:rPr>
        <w:t>Timesheet cartaceo</w:t>
      </w:r>
    </w:p>
    <w:p w14:paraId="7C4006A2" w14:textId="77777777" w:rsidR="00432C08" w:rsidRDefault="00432C08" w:rsidP="00432C08">
      <w:pPr>
        <w:pStyle w:val="Corpotesto"/>
        <w:tabs>
          <w:tab w:val="left" w:pos="3708"/>
          <w:tab w:val="left" w:pos="4316"/>
        </w:tabs>
        <w:spacing w:line="259" w:lineRule="auto"/>
        <w:ind w:left="108" w:right="143"/>
      </w:pPr>
      <w:r>
        <w:t>Provincia/Città Metropolitana di ______</w:t>
      </w:r>
    </w:p>
    <w:p w14:paraId="3F4B738E" w14:textId="77777777" w:rsidR="00432C08" w:rsidRDefault="00432C08" w:rsidP="00432C08">
      <w:pPr>
        <w:pStyle w:val="Corpotesto"/>
        <w:tabs>
          <w:tab w:val="left" w:pos="3708"/>
          <w:tab w:val="left" w:pos="4316"/>
        </w:tabs>
        <w:spacing w:line="259" w:lineRule="auto"/>
        <w:ind w:left="108" w:right="143"/>
      </w:pPr>
    </w:p>
    <w:tbl>
      <w:tblPr>
        <w:tblStyle w:val="Grigliatabella"/>
        <w:tblW w:w="5000" w:type="pct"/>
        <w:tblLook w:val="04A0" w:firstRow="1" w:lastRow="0" w:firstColumn="1" w:lastColumn="0" w:noHBand="0" w:noVBand="1"/>
      </w:tblPr>
      <w:tblGrid>
        <w:gridCol w:w="3478"/>
        <w:gridCol w:w="6716"/>
      </w:tblGrid>
      <w:tr w:rsidR="00432C08" w14:paraId="54F39AB5" w14:textId="77777777" w:rsidTr="002337AD">
        <w:tc>
          <w:tcPr>
            <w:tcW w:w="1706" w:type="pct"/>
          </w:tcPr>
          <w:p w14:paraId="4C9CEE6B" w14:textId="77777777" w:rsidR="00432C08" w:rsidRPr="00005D94" w:rsidRDefault="00432C08" w:rsidP="002337AD">
            <w:pPr>
              <w:rPr>
                <w:rFonts w:cstheme="minorHAnsi"/>
                <w:b/>
                <w:bCs/>
                <w:sz w:val="18"/>
                <w:szCs w:val="18"/>
              </w:rPr>
            </w:pPr>
            <w:r w:rsidRPr="00005D94">
              <w:rPr>
                <w:rFonts w:cstheme="minorHAnsi"/>
                <w:b/>
                <w:bCs/>
                <w:sz w:val="18"/>
                <w:szCs w:val="18"/>
              </w:rPr>
              <w:t>ID OPERATORE</w:t>
            </w:r>
          </w:p>
        </w:tc>
        <w:tc>
          <w:tcPr>
            <w:tcW w:w="3294" w:type="pct"/>
          </w:tcPr>
          <w:p w14:paraId="3B7364ED" w14:textId="77777777" w:rsidR="00432C08" w:rsidRPr="00005D94" w:rsidRDefault="00432C08" w:rsidP="002337AD">
            <w:pPr>
              <w:rPr>
                <w:rFonts w:cstheme="minorHAnsi"/>
                <w:b/>
                <w:bCs/>
                <w:sz w:val="18"/>
                <w:szCs w:val="18"/>
              </w:rPr>
            </w:pPr>
            <w:r w:rsidRPr="00005D94">
              <w:rPr>
                <w:rFonts w:cstheme="minorHAnsi"/>
                <w:b/>
                <w:bCs/>
                <w:sz w:val="18"/>
                <w:szCs w:val="18"/>
              </w:rPr>
              <w:t>DENOMINAZIONE OPERATORE</w:t>
            </w:r>
          </w:p>
        </w:tc>
      </w:tr>
      <w:tr w:rsidR="00432C08" w14:paraId="5C553834" w14:textId="77777777" w:rsidTr="002337AD">
        <w:tc>
          <w:tcPr>
            <w:tcW w:w="5000" w:type="pct"/>
            <w:gridSpan w:val="2"/>
          </w:tcPr>
          <w:p w14:paraId="2082FDF4" w14:textId="77777777" w:rsidR="00432C08" w:rsidRPr="00005D94" w:rsidRDefault="00432C08" w:rsidP="002337AD">
            <w:pPr>
              <w:rPr>
                <w:rFonts w:cstheme="minorHAnsi"/>
                <w:b/>
                <w:bCs/>
                <w:sz w:val="18"/>
                <w:szCs w:val="18"/>
              </w:rPr>
            </w:pPr>
            <w:r w:rsidRPr="00005D94">
              <w:rPr>
                <w:rFonts w:cstheme="minorHAnsi"/>
                <w:b/>
                <w:bCs/>
                <w:sz w:val="18"/>
                <w:szCs w:val="18"/>
              </w:rPr>
              <w:t xml:space="preserve">ID </w:t>
            </w:r>
            <w:r>
              <w:rPr>
                <w:rFonts w:cstheme="minorHAnsi"/>
                <w:b/>
                <w:bCs/>
                <w:sz w:val="18"/>
                <w:szCs w:val="18"/>
              </w:rPr>
              <w:t>PIP</w:t>
            </w:r>
          </w:p>
        </w:tc>
      </w:tr>
      <w:tr w:rsidR="00432C08" w14:paraId="371B573F" w14:textId="77777777" w:rsidTr="005F4208">
        <w:tc>
          <w:tcPr>
            <w:tcW w:w="5000" w:type="pct"/>
            <w:gridSpan w:val="2"/>
            <w:tcBorders>
              <w:bottom w:val="single" w:sz="4" w:space="0" w:color="0D0D0D" w:themeColor="text1" w:themeTint="F2"/>
            </w:tcBorders>
          </w:tcPr>
          <w:p w14:paraId="4C5A166E" w14:textId="12DCDA72" w:rsidR="00432C08" w:rsidRPr="00005D94" w:rsidRDefault="00432C08" w:rsidP="002337AD">
            <w:pPr>
              <w:rPr>
                <w:rFonts w:cstheme="minorHAnsi"/>
                <w:b/>
                <w:bCs/>
                <w:sz w:val="18"/>
                <w:szCs w:val="18"/>
              </w:rPr>
            </w:pPr>
            <w:r w:rsidRPr="00B72A3C">
              <w:rPr>
                <w:rFonts w:cstheme="minorHAnsi"/>
                <w:b/>
                <w:bCs/>
                <w:color w:val="000000" w:themeColor="text1"/>
                <w:sz w:val="18"/>
                <w:szCs w:val="18"/>
              </w:rPr>
              <w:t xml:space="preserve">COGNOME E NOME </w:t>
            </w:r>
            <w:r w:rsidR="00BC089D" w:rsidRPr="00B72A3C">
              <w:rPr>
                <w:rFonts w:cstheme="minorHAnsi"/>
                <w:b/>
                <w:bCs/>
                <w:color w:val="000000" w:themeColor="text1"/>
                <w:sz w:val="18"/>
                <w:szCs w:val="18"/>
              </w:rPr>
              <w:t>DESTINATARIO</w:t>
            </w:r>
          </w:p>
        </w:tc>
      </w:tr>
    </w:tbl>
    <w:tbl>
      <w:tblPr>
        <w:tblStyle w:val="Tabellagriglia1chiara"/>
        <w:tblW w:w="5000" w:type="pct"/>
        <w:tblLook w:val="0000" w:firstRow="0" w:lastRow="0" w:firstColumn="0" w:lastColumn="0" w:noHBand="0" w:noVBand="0"/>
      </w:tblPr>
      <w:tblGrid>
        <w:gridCol w:w="1637"/>
        <w:gridCol w:w="2414"/>
        <w:gridCol w:w="814"/>
        <w:gridCol w:w="681"/>
        <w:gridCol w:w="836"/>
        <w:gridCol w:w="1940"/>
        <w:gridCol w:w="1872"/>
      </w:tblGrid>
      <w:tr w:rsidR="00432C08" w:rsidRPr="003719BA" w14:paraId="7AE89AEB" w14:textId="77777777" w:rsidTr="00AE3FFD">
        <w:trPr>
          <w:trHeight w:val="170"/>
        </w:trPr>
        <w:tc>
          <w:tcPr>
            <w:tcW w:w="835" w:type="pct"/>
            <w:noWrap/>
            <w:vAlign w:val="center"/>
          </w:tcPr>
          <w:p w14:paraId="2EEEEB32" w14:textId="77777777" w:rsidR="00432C08" w:rsidRPr="00AE3FFD" w:rsidRDefault="00432C08" w:rsidP="00AE3FFD">
            <w:pPr>
              <w:spacing w:after="0"/>
              <w:jc w:val="center"/>
              <w:rPr>
                <w:b/>
                <w:bCs/>
                <w:sz w:val="20"/>
              </w:rPr>
            </w:pPr>
            <w:r w:rsidRPr="00AE3FFD">
              <w:rPr>
                <w:b/>
                <w:bCs/>
                <w:sz w:val="20"/>
              </w:rPr>
              <w:t>gg/mm/anno</w:t>
            </w:r>
          </w:p>
        </w:tc>
        <w:tc>
          <w:tcPr>
            <w:tcW w:w="1216" w:type="pct"/>
            <w:noWrap/>
            <w:vAlign w:val="center"/>
          </w:tcPr>
          <w:p w14:paraId="1EC1B8CE" w14:textId="77777777" w:rsidR="00432C08" w:rsidRPr="00AE3FFD" w:rsidRDefault="00432C08" w:rsidP="00AE3FFD">
            <w:pPr>
              <w:spacing w:after="0"/>
              <w:jc w:val="center"/>
              <w:rPr>
                <w:b/>
                <w:bCs/>
                <w:sz w:val="20"/>
              </w:rPr>
            </w:pPr>
            <w:r w:rsidRPr="00AE3FFD">
              <w:rPr>
                <w:b/>
                <w:bCs/>
                <w:sz w:val="20"/>
              </w:rPr>
              <w:t>Servizio erogato</w:t>
            </w:r>
          </w:p>
        </w:tc>
        <w:tc>
          <w:tcPr>
            <w:tcW w:w="431" w:type="pct"/>
            <w:vAlign w:val="center"/>
          </w:tcPr>
          <w:p w14:paraId="08DB6FEF" w14:textId="77777777" w:rsidR="00432C08" w:rsidRPr="00AE3FFD" w:rsidRDefault="00432C08" w:rsidP="00AE3FFD">
            <w:pPr>
              <w:spacing w:after="0"/>
              <w:jc w:val="center"/>
              <w:rPr>
                <w:b/>
                <w:bCs/>
                <w:sz w:val="20"/>
              </w:rPr>
            </w:pPr>
            <w:r w:rsidRPr="00AE3FFD">
              <w:rPr>
                <w:b/>
                <w:bCs/>
                <w:sz w:val="20"/>
              </w:rPr>
              <w:t>Dalle ore</w:t>
            </w:r>
          </w:p>
        </w:tc>
        <w:tc>
          <w:tcPr>
            <w:tcW w:w="366" w:type="pct"/>
            <w:vAlign w:val="center"/>
          </w:tcPr>
          <w:p w14:paraId="6561E708" w14:textId="77777777" w:rsidR="00432C08" w:rsidRPr="00AE3FFD" w:rsidRDefault="00432C08" w:rsidP="00AE3FFD">
            <w:pPr>
              <w:spacing w:after="0"/>
              <w:jc w:val="center"/>
              <w:rPr>
                <w:b/>
                <w:bCs/>
                <w:sz w:val="20"/>
              </w:rPr>
            </w:pPr>
            <w:r w:rsidRPr="00AE3FFD">
              <w:rPr>
                <w:b/>
                <w:bCs/>
                <w:sz w:val="20"/>
              </w:rPr>
              <w:t>Alle ore</w:t>
            </w:r>
          </w:p>
        </w:tc>
        <w:tc>
          <w:tcPr>
            <w:tcW w:w="366" w:type="pct"/>
            <w:noWrap/>
            <w:vAlign w:val="center"/>
          </w:tcPr>
          <w:p w14:paraId="77E91B7C" w14:textId="77777777" w:rsidR="00432C08" w:rsidRPr="00AE3FFD" w:rsidRDefault="00432C08" w:rsidP="00AE3FFD">
            <w:pPr>
              <w:spacing w:after="0"/>
              <w:jc w:val="center"/>
              <w:rPr>
                <w:b/>
                <w:bCs/>
                <w:sz w:val="20"/>
              </w:rPr>
            </w:pPr>
            <w:r w:rsidRPr="00AE3FFD">
              <w:rPr>
                <w:b/>
                <w:bCs/>
                <w:sz w:val="20"/>
              </w:rPr>
              <w:t>N. Ore</w:t>
            </w:r>
          </w:p>
        </w:tc>
        <w:tc>
          <w:tcPr>
            <w:tcW w:w="836" w:type="pct"/>
            <w:noWrap/>
            <w:vAlign w:val="center"/>
          </w:tcPr>
          <w:p w14:paraId="44D04E5F" w14:textId="77777777" w:rsidR="00432C08" w:rsidRPr="00AE3FFD" w:rsidRDefault="00432C08" w:rsidP="00AE3FFD">
            <w:pPr>
              <w:spacing w:after="0"/>
              <w:jc w:val="center"/>
              <w:rPr>
                <w:b/>
                <w:bCs/>
                <w:sz w:val="20"/>
              </w:rPr>
            </w:pPr>
            <w:r w:rsidRPr="00AE3FFD">
              <w:rPr>
                <w:b/>
                <w:bCs/>
                <w:sz w:val="20"/>
              </w:rPr>
              <w:t>Firma destinatario</w:t>
            </w:r>
          </w:p>
        </w:tc>
        <w:tc>
          <w:tcPr>
            <w:tcW w:w="950" w:type="pct"/>
            <w:vAlign w:val="center"/>
          </w:tcPr>
          <w:p w14:paraId="065B62C4" w14:textId="77777777" w:rsidR="00432C08" w:rsidRPr="00AE3FFD" w:rsidRDefault="00432C08" w:rsidP="00AE3FFD">
            <w:pPr>
              <w:spacing w:after="0"/>
              <w:jc w:val="center"/>
              <w:rPr>
                <w:b/>
                <w:bCs/>
                <w:sz w:val="20"/>
              </w:rPr>
            </w:pPr>
            <w:r w:rsidRPr="00AE3FFD">
              <w:rPr>
                <w:b/>
                <w:bCs/>
                <w:sz w:val="20"/>
              </w:rPr>
              <w:t>Firma professionista che ha erogato il servizio</w:t>
            </w:r>
          </w:p>
        </w:tc>
      </w:tr>
      <w:tr w:rsidR="00432C08" w:rsidRPr="003719BA" w14:paraId="16F08021" w14:textId="77777777" w:rsidTr="00AE3FFD">
        <w:trPr>
          <w:trHeight w:val="170"/>
        </w:trPr>
        <w:tc>
          <w:tcPr>
            <w:tcW w:w="835" w:type="pct"/>
            <w:noWrap/>
            <w:vAlign w:val="center"/>
          </w:tcPr>
          <w:p w14:paraId="488C1F88" w14:textId="735ACF8B" w:rsidR="00432C08" w:rsidRPr="003719BA" w:rsidRDefault="00432C08" w:rsidP="00AE3FFD">
            <w:pPr>
              <w:spacing w:after="0"/>
              <w:jc w:val="center"/>
              <w:rPr>
                <w:sz w:val="20"/>
              </w:rPr>
            </w:pPr>
          </w:p>
        </w:tc>
        <w:tc>
          <w:tcPr>
            <w:tcW w:w="1216" w:type="pct"/>
            <w:noWrap/>
            <w:vAlign w:val="center"/>
          </w:tcPr>
          <w:p w14:paraId="42A28F7B" w14:textId="7DD9036D" w:rsidR="00432C08" w:rsidRPr="003719BA" w:rsidRDefault="00432C08" w:rsidP="00AE3FFD">
            <w:pPr>
              <w:spacing w:after="0"/>
              <w:jc w:val="center"/>
              <w:rPr>
                <w:sz w:val="20"/>
              </w:rPr>
            </w:pPr>
          </w:p>
        </w:tc>
        <w:tc>
          <w:tcPr>
            <w:tcW w:w="431" w:type="pct"/>
            <w:vAlign w:val="center"/>
          </w:tcPr>
          <w:p w14:paraId="71672AD0" w14:textId="77777777" w:rsidR="00432C08" w:rsidRPr="003719BA" w:rsidRDefault="00432C08" w:rsidP="00AE3FFD">
            <w:pPr>
              <w:spacing w:after="0"/>
              <w:jc w:val="center"/>
              <w:rPr>
                <w:sz w:val="20"/>
              </w:rPr>
            </w:pPr>
          </w:p>
        </w:tc>
        <w:tc>
          <w:tcPr>
            <w:tcW w:w="366" w:type="pct"/>
            <w:vAlign w:val="center"/>
          </w:tcPr>
          <w:p w14:paraId="1DE25232" w14:textId="77777777" w:rsidR="00432C08" w:rsidRPr="003719BA" w:rsidRDefault="00432C08" w:rsidP="00AE3FFD">
            <w:pPr>
              <w:spacing w:after="0"/>
              <w:jc w:val="center"/>
              <w:rPr>
                <w:sz w:val="20"/>
              </w:rPr>
            </w:pPr>
          </w:p>
        </w:tc>
        <w:tc>
          <w:tcPr>
            <w:tcW w:w="366" w:type="pct"/>
            <w:noWrap/>
            <w:vAlign w:val="center"/>
          </w:tcPr>
          <w:p w14:paraId="0E77F98C" w14:textId="09655739" w:rsidR="00432C08" w:rsidRPr="003719BA" w:rsidRDefault="00432C08" w:rsidP="00AE3FFD">
            <w:pPr>
              <w:spacing w:after="0"/>
              <w:jc w:val="center"/>
              <w:rPr>
                <w:sz w:val="20"/>
              </w:rPr>
            </w:pPr>
          </w:p>
        </w:tc>
        <w:tc>
          <w:tcPr>
            <w:tcW w:w="836" w:type="pct"/>
            <w:noWrap/>
            <w:vAlign w:val="center"/>
          </w:tcPr>
          <w:p w14:paraId="2BAD17DF" w14:textId="0FCFEB78" w:rsidR="00432C08" w:rsidRPr="003719BA" w:rsidRDefault="00432C08" w:rsidP="00AE3FFD">
            <w:pPr>
              <w:spacing w:after="0"/>
              <w:jc w:val="center"/>
              <w:rPr>
                <w:sz w:val="20"/>
              </w:rPr>
            </w:pPr>
          </w:p>
        </w:tc>
        <w:tc>
          <w:tcPr>
            <w:tcW w:w="950" w:type="pct"/>
            <w:vAlign w:val="center"/>
          </w:tcPr>
          <w:p w14:paraId="2A799FB4" w14:textId="77777777" w:rsidR="00432C08" w:rsidRPr="003719BA" w:rsidRDefault="00432C08" w:rsidP="00AE3FFD">
            <w:pPr>
              <w:spacing w:after="0"/>
              <w:jc w:val="center"/>
              <w:rPr>
                <w:sz w:val="20"/>
              </w:rPr>
            </w:pPr>
          </w:p>
        </w:tc>
      </w:tr>
      <w:tr w:rsidR="00432C08" w:rsidRPr="003719BA" w14:paraId="14DA82EF" w14:textId="77777777" w:rsidTr="00AE3FFD">
        <w:trPr>
          <w:trHeight w:val="170"/>
        </w:trPr>
        <w:tc>
          <w:tcPr>
            <w:tcW w:w="835" w:type="pct"/>
            <w:noWrap/>
            <w:vAlign w:val="center"/>
          </w:tcPr>
          <w:p w14:paraId="23702D42" w14:textId="36891231" w:rsidR="00432C08" w:rsidRPr="003719BA" w:rsidRDefault="00432C08" w:rsidP="00AE3FFD">
            <w:pPr>
              <w:spacing w:after="0"/>
              <w:jc w:val="center"/>
              <w:rPr>
                <w:sz w:val="20"/>
              </w:rPr>
            </w:pPr>
          </w:p>
        </w:tc>
        <w:tc>
          <w:tcPr>
            <w:tcW w:w="1216" w:type="pct"/>
            <w:noWrap/>
            <w:vAlign w:val="center"/>
          </w:tcPr>
          <w:p w14:paraId="21850A74" w14:textId="438BB319" w:rsidR="00432C08" w:rsidRPr="003719BA" w:rsidRDefault="00432C08" w:rsidP="00AE3FFD">
            <w:pPr>
              <w:spacing w:after="0"/>
              <w:jc w:val="center"/>
              <w:rPr>
                <w:sz w:val="20"/>
              </w:rPr>
            </w:pPr>
          </w:p>
        </w:tc>
        <w:tc>
          <w:tcPr>
            <w:tcW w:w="431" w:type="pct"/>
            <w:vAlign w:val="center"/>
          </w:tcPr>
          <w:p w14:paraId="07EED6F1" w14:textId="77777777" w:rsidR="00432C08" w:rsidRPr="003719BA" w:rsidRDefault="00432C08" w:rsidP="00AE3FFD">
            <w:pPr>
              <w:spacing w:after="0"/>
              <w:jc w:val="center"/>
              <w:rPr>
                <w:sz w:val="20"/>
              </w:rPr>
            </w:pPr>
          </w:p>
        </w:tc>
        <w:tc>
          <w:tcPr>
            <w:tcW w:w="366" w:type="pct"/>
            <w:vAlign w:val="center"/>
          </w:tcPr>
          <w:p w14:paraId="70B88402" w14:textId="77777777" w:rsidR="00432C08" w:rsidRPr="003719BA" w:rsidRDefault="00432C08" w:rsidP="00AE3FFD">
            <w:pPr>
              <w:spacing w:after="0"/>
              <w:jc w:val="center"/>
              <w:rPr>
                <w:sz w:val="20"/>
              </w:rPr>
            </w:pPr>
          </w:p>
        </w:tc>
        <w:tc>
          <w:tcPr>
            <w:tcW w:w="366" w:type="pct"/>
            <w:noWrap/>
            <w:vAlign w:val="center"/>
          </w:tcPr>
          <w:p w14:paraId="71AD4439" w14:textId="6162A2FE" w:rsidR="00432C08" w:rsidRPr="003719BA" w:rsidRDefault="00432C08" w:rsidP="00AE3FFD">
            <w:pPr>
              <w:spacing w:after="0"/>
              <w:jc w:val="center"/>
              <w:rPr>
                <w:sz w:val="20"/>
              </w:rPr>
            </w:pPr>
          </w:p>
        </w:tc>
        <w:tc>
          <w:tcPr>
            <w:tcW w:w="836" w:type="pct"/>
            <w:noWrap/>
            <w:vAlign w:val="center"/>
          </w:tcPr>
          <w:p w14:paraId="1F1F3685" w14:textId="2013CD1B" w:rsidR="00432C08" w:rsidRPr="003719BA" w:rsidRDefault="00432C08" w:rsidP="00AE3FFD">
            <w:pPr>
              <w:spacing w:after="0"/>
              <w:jc w:val="center"/>
              <w:rPr>
                <w:sz w:val="20"/>
              </w:rPr>
            </w:pPr>
          </w:p>
        </w:tc>
        <w:tc>
          <w:tcPr>
            <w:tcW w:w="950" w:type="pct"/>
            <w:vAlign w:val="center"/>
          </w:tcPr>
          <w:p w14:paraId="0B7B50E1" w14:textId="77777777" w:rsidR="00432C08" w:rsidRPr="003719BA" w:rsidRDefault="00432C08" w:rsidP="00AE3FFD">
            <w:pPr>
              <w:spacing w:after="0"/>
              <w:jc w:val="center"/>
              <w:rPr>
                <w:sz w:val="20"/>
              </w:rPr>
            </w:pPr>
          </w:p>
        </w:tc>
      </w:tr>
      <w:tr w:rsidR="00432C08" w:rsidRPr="003719BA" w14:paraId="2FE81F31" w14:textId="77777777" w:rsidTr="00AE3FFD">
        <w:trPr>
          <w:trHeight w:val="170"/>
        </w:trPr>
        <w:tc>
          <w:tcPr>
            <w:tcW w:w="835" w:type="pct"/>
            <w:noWrap/>
            <w:vAlign w:val="center"/>
          </w:tcPr>
          <w:p w14:paraId="1DDDD156" w14:textId="32B04EB0" w:rsidR="00432C08" w:rsidRPr="003719BA" w:rsidRDefault="00432C08" w:rsidP="00AE3FFD">
            <w:pPr>
              <w:spacing w:after="0"/>
              <w:jc w:val="center"/>
              <w:rPr>
                <w:sz w:val="20"/>
              </w:rPr>
            </w:pPr>
          </w:p>
        </w:tc>
        <w:tc>
          <w:tcPr>
            <w:tcW w:w="1216" w:type="pct"/>
            <w:noWrap/>
            <w:vAlign w:val="center"/>
          </w:tcPr>
          <w:p w14:paraId="61B480CB" w14:textId="30C79386" w:rsidR="00432C08" w:rsidRPr="003719BA" w:rsidRDefault="00432C08" w:rsidP="00AE3FFD">
            <w:pPr>
              <w:spacing w:after="0"/>
              <w:jc w:val="center"/>
              <w:rPr>
                <w:sz w:val="20"/>
              </w:rPr>
            </w:pPr>
          </w:p>
        </w:tc>
        <w:tc>
          <w:tcPr>
            <w:tcW w:w="431" w:type="pct"/>
            <w:vAlign w:val="center"/>
          </w:tcPr>
          <w:p w14:paraId="64BDE08F" w14:textId="77777777" w:rsidR="00432C08" w:rsidRPr="003719BA" w:rsidRDefault="00432C08" w:rsidP="00AE3FFD">
            <w:pPr>
              <w:spacing w:after="0"/>
              <w:jc w:val="center"/>
              <w:rPr>
                <w:sz w:val="20"/>
              </w:rPr>
            </w:pPr>
          </w:p>
        </w:tc>
        <w:tc>
          <w:tcPr>
            <w:tcW w:w="366" w:type="pct"/>
            <w:vAlign w:val="center"/>
          </w:tcPr>
          <w:p w14:paraId="635CAE9B" w14:textId="77777777" w:rsidR="00432C08" w:rsidRPr="003719BA" w:rsidRDefault="00432C08" w:rsidP="00AE3FFD">
            <w:pPr>
              <w:spacing w:after="0"/>
              <w:jc w:val="center"/>
              <w:rPr>
                <w:sz w:val="20"/>
              </w:rPr>
            </w:pPr>
          </w:p>
        </w:tc>
        <w:tc>
          <w:tcPr>
            <w:tcW w:w="366" w:type="pct"/>
            <w:noWrap/>
            <w:vAlign w:val="center"/>
          </w:tcPr>
          <w:p w14:paraId="75A35648" w14:textId="7373507F" w:rsidR="00432C08" w:rsidRPr="003719BA" w:rsidRDefault="00432C08" w:rsidP="00AE3FFD">
            <w:pPr>
              <w:spacing w:after="0"/>
              <w:jc w:val="center"/>
              <w:rPr>
                <w:sz w:val="20"/>
              </w:rPr>
            </w:pPr>
          </w:p>
        </w:tc>
        <w:tc>
          <w:tcPr>
            <w:tcW w:w="836" w:type="pct"/>
            <w:noWrap/>
            <w:vAlign w:val="center"/>
          </w:tcPr>
          <w:p w14:paraId="16321087" w14:textId="29E409A8" w:rsidR="00432C08" w:rsidRPr="003719BA" w:rsidRDefault="00432C08" w:rsidP="00AE3FFD">
            <w:pPr>
              <w:spacing w:after="0"/>
              <w:jc w:val="center"/>
              <w:rPr>
                <w:sz w:val="20"/>
              </w:rPr>
            </w:pPr>
          </w:p>
        </w:tc>
        <w:tc>
          <w:tcPr>
            <w:tcW w:w="950" w:type="pct"/>
            <w:vAlign w:val="center"/>
          </w:tcPr>
          <w:p w14:paraId="19B0D500" w14:textId="77777777" w:rsidR="00432C08" w:rsidRPr="003719BA" w:rsidRDefault="00432C08" w:rsidP="00AE3FFD">
            <w:pPr>
              <w:spacing w:after="0"/>
              <w:jc w:val="center"/>
              <w:rPr>
                <w:sz w:val="20"/>
              </w:rPr>
            </w:pPr>
          </w:p>
        </w:tc>
      </w:tr>
      <w:tr w:rsidR="00432C08" w:rsidRPr="003719BA" w14:paraId="6094F23D" w14:textId="77777777" w:rsidTr="00AE3FFD">
        <w:trPr>
          <w:trHeight w:val="170"/>
        </w:trPr>
        <w:tc>
          <w:tcPr>
            <w:tcW w:w="835" w:type="pct"/>
            <w:noWrap/>
            <w:vAlign w:val="center"/>
          </w:tcPr>
          <w:p w14:paraId="77016B7F" w14:textId="2C532CB4" w:rsidR="00432C08" w:rsidRPr="003719BA" w:rsidRDefault="00432C08" w:rsidP="00AE3FFD">
            <w:pPr>
              <w:spacing w:after="0"/>
              <w:jc w:val="center"/>
              <w:rPr>
                <w:sz w:val="20"/>
              </w:rPr>
            </w:pPr>
          </w:p>
        </w:tc>
        <w:tc>
          <w:tcPr>
            <w:tcW w:w="1216" w:type="pct"/>
            <w:noWrap/>
            <w:vAlign w:val="center"/>
          </w:tcPr>
          <w:p w14:paraId="0C85D908" w14:textId="0DE6B17D" w:rsidR="00432C08" w:rsidRPr="003719BA" w:rsidRDefault="00432C08" w:rsidP="00AE3FFD">
            <w:pPr>
              <w:spacing w:after="0"/>
              <w:jc w:val="center"/>
              <w:rPr>
                <w:sz w:val="20"/>
              </w:rPr>
            </w:pPr>
          </w:p>
        </w:tc>
        <w:tc>
          <w:tcPr>
            <w:tcW w:w="431" w:type="pct"/>
            <w:vAlign w:val="center"/>
          </w:tcPr>
          <w:p w14:paraId="05E3BEFB" w14:textId="77777777" w:rsidR="00432C08" w:rsidRPr="003719BA" w:rsidRDefault="00432C08" w:rsidP="00AE3FFD">
            <w:pPr>
              <w:spacing w:after="0"/>
              <w:jc w:val="center"/>
              <w:rPr>
                <w:sz w:val="20"/>
              </w:rPr>
            </w:pPr>
          </w:p>
        </w:tc>
        <w:tc>
          <w:tcPr>
            <w:tcW w:w="366" w:type="pct"/>
            <w:vAlign w:val="center"/>
          </w:tcPr>
          <w:p w14:paraId="0D226A12" w14:textId="77777777" w:rsidR="00432C08" w:rsidRPr="003719BA" w:rsidRDefault="00432C08" w:rsidP="00AE3FFD">
            <w:pPr>
              <w:spacing w:after="0"/>
              <w:jc w:val="center"/>
              <w:rPr>
                <w:sz w:val="20"/>
              </w:rPr>
            </w:pPr>
          </w:p>
        </w:tc>
        <w:tc>
          <w:tcPr>
            <w:tcW w:w="366" w:type="pct"/>
            <w:noWrap/>
            <w:vAlign w:val="center"/>
          </w:tcPr>
          <w:p w14:paraId="7C4BE191" w14:textId="6633AF72" w:rsidR="00432C08" w:rsidRPr="003719BA" w:rsidRDefault="00432C08" w:rsidP="00AE3FFD">
            <w:pPr>
              <w:spacing w:after="0"/>
              <w:jc w:val="center"/>
              <w:rPr>
                <w:sz w:val="20"/>
              </w:rPr>
            </w:pPr>
          </w:p>
        </w:tc>
        <w:tc>
          <w:tcPr>
            <w:tcW w:w="836" w:type="pct"/>
            <w:noWrap/>
            <w:vAlign w:val="center"/>
          </w:tcPr>
          <w:p w14:paraId="06197E40" w14:textId="67DE9A9A" w:rsidR="00432C08" w:rsidRPr="003719BA" w:rsidRDefault="00432C08" w:rsidP="00AE3FFD">
            <w:pPr>
              <w:spacing w:after="0"/>
              <w:jc w:val="center"/>
              <w:rPr>
                <w:sz w:val="20"/>
              </w:rPr>
            </w:pPr>
          </w:p>
        </w:tc>
        <w:tc>
          <w:tcPr>
            <w:tcW w:w="950" w:type="pct"/>
            <w:vAlign w:val="center"/>
          </w:tcPr>
          <w:p w14:paraId="1B0D196C" w14:textId="77777777" w:rsidR="00432C08" w:rsidRPr="003719BA" w:rsidRDefault="00432C08" w:rsidP="00AE3FFD">
            <w:pPr>
              <w:spacing w:after="0"/>
              <w:jc w:val="center"/>
              <w:rPr>
                <w:sz w:val="20"/>
              </w:rPr>
            </w:pPr>
          </w:p>
        </w:tc>
      </w:tr>
    </w:tbl>
    <w:p w14:paraId="4D1DFC3B" w14:textId="77777777" w:rsidR="00432C08" w:rsidRDefault="00432C08" w:rsidP="00432C08">
      <w:pPr>
        <w:rPr>
          <w:rFonts w:cstheme="minorHAnsi"/>
          <w:sz w:val="20"/>
          <w:szCs w:val="20"/>
        </w:rPr>
      </w:pPr>
    </w:p>
    <w:p w14:paraId="126236C2" w14:textId="77777777" w:rsidR="00432C08" w:rsidRPr="00DA2B00" w:rsidRDefault="00432C08" w:rsidP="00432C08">
      <w:pPr>
        <w:rPr>
          <w:rFonts w:cstheme="minorHAnsi"/>
          <w:sz w:val="20"/>
          <w:szCs w:val="20"/>
        </w:rPr>
      </w:pPr>
      <w:r w:rsidRPr="003719BA">
        <w:rPr>
          <w:sz w:val="20"/>
        </w:rPr>
        <w:t xml:space="preserve">Firma leggibile </w:t>
      </w:r>
      <w:r>
        <w:rPr>
          <w:sz w:val="20"/>
        </w:rPr>
        <w:t>del tutor del PIP__________________________________</w:t>
      </w:r>
    </w:p>
    <w:p w14:paraId="5CDB635A" w14:textId="77777777" w:rsidR="00432C08" w:rsidRDefault="00432C08" w:rsidP="00432C08">
      <w:pPr>
        <w:rPr>
          <w:rFonts w:ascii="Calibri" w:eastAsia="Calibri" w:hAnsi="Calibri" w:cs="Calibri"/>
        </w:rPr>
      </w:pPr>
      <w:r>
        <w:br w:type="page"/>
      </w:r>
    </w:p>
    <w:p w14:paraId="677F5A58" w14:textId="6A4EB11B" w:rsidR="00432C08" w:rsidRPr="00DC5768" w:rsidRDefault="00432C08" w:rsidP="00432C08">
      <w:pPr>
        <w:pStyle w:val="Titolo1"/>
        <w:rPr>
          <w:rFonts w:eastAsia="Arial"/>
        </w:rPr>
      </w:pPr>
      <w:bookmarkStart w:id="240" w:name="_Toc211595031"/>
      <w:bookmarkStart w:id="241" w:name="_Toc216344625"/>
      <w:r w:rsidRPr="00DC5768">
        <w:rPr>
          <w:rFonts w:eastAsia="Arial"/>
        </w:rPr>
        <w:lastRenderedPageBreak/>
        <w:t>A</w:t>
      </w:r>
      <w:r>
        <w:rPr>
          <w:rFonts w:eastAsia="Arial"/>
        </w:rPr>
        <w:t>llegato</w:t>
      </w:r>
      <w:r w:rsidRPr="00DC5768">
        <w:rPr>
          <w:rFonts w:eastAsia="Arial"/>
        </w:rPr>
        <w:t xml:space="preserve"> 9</w:t>
      </w:r>
      <w:r>
        <w:rPr>
          <w:rFonts w:eastAsia="Arial"/>
        </w:rPr>
        <w:t>.</w:t>
      </w:r>
      <w:r w:rsidRPr="00DC5768">
        <w:rPr>
          <w:rFonts w:eastAsia="Arial"/>
        </w:rPr>
        <w:t xml:space="preserve"> Comunicazione di Rinuncia tacita</w:t>
      </w:r>
      <w:bookmarkEnd w:id="240"/>
      <w:bookmarkEnd w:id="241"/>
    </w:p>
    <w:p w14:paraId="614A4509"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7947527E"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0349F03"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4E1D56D2" w14:textId="77777777" w:rsidR="00432C08" w:rsidRPr="00076105" w:rsidRDefault="00432C08" w:rsidP="00432C08">
      <w:pPr>
        <w:pStyle w:val="Corpotesto"/>
        <w:tabs>
          <w:tab w:val="left" w:pos="3708"/>
          <w:tab w:val="left" w:pos="4316"/>
        </w:tabs>
        <w:spacing w:line="259" w:lineRule="auto"/>
        <w:ind w:left="108" w:right="143"/>
        <w:jc w:val="center"/>
        <w:rPr>
          <w:b/>
          <w:bCs/>
          <w:highlight w:val="yellow"/>
        </w:rPr>
      </w:pPr>
      <w:r w:rsidRPr="00076105">
        <w:rPr>
          <w:b/>
          <w:bCs/>
        </w:rPr>
        <w:t>Comunicazione di Rinuncia tacita</w:t>
      </w:r>
    </w:p>
    <w:p w14:paraId="5698882F" w14:textId="77777777" w:rsidR="00432C08" w:rsidRPr="00076105" w:rsidRDefault="00432C08" w:rsidP="00AE3FFD">
      <w:pPr>
        <w:pStyle w:val="Corpotesto"/>
      </w:pPr>
      <w:r w:rsidRPr="00076105">
        <w:t>Provincia/Città metropolitana di _____</w:t>
      </w:r>
    </w:p>
    <w:p w14:paraId="34AD615F" w14:textId="77777777" w:rsidR="00432C08" w:rsidRDefault="00432C08" w:rsidP="00AE3FFD">
      <w:pPr>
        <w:pStyle w:val="Corpotesto"/>
      </w:pPr>
      <w:r w:rsidRPr="00076105">
        <w:t xml:space="preserve">Via/Piazza ______ CAP_____ Città </w:t>
      </w:r>
    </w:p>
    <w:p w14:paraId="7A7D3B5F" w14:textId="77777777" w:rsidR="00432C08" w:rsidRDefault="00432C08" w:rsidP="00432C08">
      <w:pPr>
        <w:pStyle w:val="Corpotesto"/>
        <w:tabs>
          <w:tab w:val="left" w:pos="3708"/>
          <w:tab w:val="left" w:pos="4316"/>
        </w:tabs>
        <w:spacing w:line="259" w:lineRule="auto"/>
        <w:ind w:right="143"/>
      </w:pPr>
      <w:r>
        <w:t>Id beneficiario:</w:t>
      </w:r>
      <w:r>
        <w:tab/>
        <w:t xml:space="preserve"> </w:t>
      </w:r>
    </w:p>
    <w:p w14:paraId="315B9EC1" w14:textId="77777777" w:rsidR="00432C08" w:rsidRDefault="00432C08" w:rsidP="00432C08">
      <w:pPr>
        <w:pStyle w:val="Corpotesto"/>
        <w:tabs>
          <w:tab w:val="left" w:pos="3708"/>
          <w:tab w:val="left" w:pos="4316"/>
        </w:tabs>
        <w:spacing w:line="259" w:lineRule="auto"/>
        <w:ind w:right="143"/>
      </w:pPr>
      <w:r>
        <w:t>Denominazione beneficiario:</w:t>
      </w:r>
      <w:r>
        <w:tab/>
        <w:t xml:space="preserve"> </w:t>
      </w:r>
    </w:p>
    <w:p w14:paraId="22E613AD" w14:textId="77777777" w:rsidR="00432C08" w:rsidRDefault="00432C08" w:rsidP="00432C08">
      <w:pPr>
        <w:pStyle w:val="Corpotesto"/>
        <w:tabs>
          <w:tab w:val="left" w:pos="3708"/>
          <w:tab w:val="left" w:pos="4316"/>
        </w:tabs>
        <w:spacing w:line="259" w:lineRule="auto"/>
        <w:ind w:right="143"/>
      </w:pPr>
      <w:r>
        <w:t xml:space="preserve">Io sottoscritto/a …………………………………………………… nato/a </w:t>
      </w:r>
      <w:proofErr w:type="spellStart"/>
      <w:r>
        <w:t>a</w:t>
      </w:r>
      <w:proofErr w:type="spellEnd"/>
      <w:r>
        <w:t xml:space="preserve"> ……………………………………………… il ……………………………. e residente a …………………………………………………………. in Via ……………………………...………… n. …………… C.A.P. ………………… TEL ……...………………………………………………………………. CF ……………………………………………………………, nella qualità di (rappresentante legale/altro soggetto con potere di firma) </w:t>
      </w:r>
    </w:p>
    <w:p w14:paraId="28EE2EE1" w14:textId="77777777" w:rsidR="00432C08" w:rsidRPr="00076105" w:rsidRDefault="00432C08" w:rsidP="00432C08">
      <w:pPr>
        <w:pStyle w:val="Corpotesto"/>
        <w:tabs>
          <w:tab w:val="left" w:pos="3708"/>
          <w:tab w:val="left" w:pos="4316"/>
        </w:tabs>
        <w:spacing w:line="259" w:lineRule="auto"/>
        <w:ind w:left="108" w:right="143"/>
        <w:jc w:val="center"/>
        <w:rPr>
          <w:b/>
          <w:bCs/>
        </w:rPr>
      </w:pPr>
      <w:r w:rsidRPr="00076105">
        <w:rPr>
          <w:b/>
          <w:bCs/>
        </w:rPr>
        <w:t>DICHIARO</w:t>
      </w:r>
    </w:p>
    <w:p w14:paraId="548935BE" w14:textId="77777777" w:rsidR="00432C08" w:rsidRDefault="00432C08" w:rsidP="00432C08">
      <w:pPr>
        <w:pStyle w:val="Corpotesto"/>
        <w:tabs>
          <w:tab w:val="left" w:pos="3708"/>
          <w:tab w:val="left" w:pos="4316"/>
        </w:tabs>
        <w:spacing w:line="259" w:lineRule="auto"/>
        <w:ind w:left="108" w:right="143"/>
      </w:pPr>
      <w:r>
        <w:t>a seguito di irreperibilità/decadenza (per i percettori di ammortizzatori sociali/strumenti di sostegno al reddito) a partire dal gg/mm/</w:t>
      </w:r>
      <w:proofErr w:type="spellStart"/>
      <w:r>
        <w:t>aaaa</w:t>
      </w:r>
      <w:proofErr w:type="spellEnd"/>
      <w:r>
        <w:t xml:space="preserve"> da parte del Destinatario ………………………………………………… nato/a </w:t>
      </w:r>
      <w:proofErr w:type="spellStart"/>
      <w:r>
        <w:t>a</w:t>
      </w:r>
      <w:proofErr w:type="spellEnd"/>
      <w:r>
        <w:t xml:space="preserve"> ………………………………………………………………………… il ………………………………. e residente a …………………………………………………………. in Via ……………………………...………… n. ……… C.A.P. …………… TEL ……...…………………………………… CF ……………………………………………………………...</w:t>
      </w:r>
    </w:p>
    <w:p w14:paraId="2EDFA938" w14:textId="77777777" w:rsidR="00432C08" w:rsidRDefault="00432C08" w:rsidP="00432C08">
      <w:pPr>
        <w:pStyle w:val="Corpotesto"/>
        <w:tabs>
          <w:tab w:val="left" w:pos="3708"/>
          <w:tab w:val="left" w:pos="4316"/>
        </w:tabs>
        <w:spacing w:line="259" w:lineRule="auto"/>
        <w:ind w:left="108" w:right="143"/>
      </w:pPr>
      <w:r>
        <w:t xml:space="preserve">titolare della Dote Id ……………. </w:t>
      </w:r>
    </w:p>
    <w:p w14:paraId="556B9219" w14:textId="77777777" w:rsidR="00432C08" w:rsidRDefault="00432C08" w:rsidP="00432C08">
      <w:pPr>
        <w:pStyle w:val="Corpotesto"/>
        <w:tabs>
          <w:tab w:val="left" w:pos="3708"/>
          <w:tab w:val="left" w:pos="4316"/>
        </w:tabs>
        <w:spacing w:line="259" w:lineRule="auto"/>
        <w:ind w:left="708" w:right="143"/>
      </w:pPr>
      <w:r>
        <w:t>•Percettore ammortizzatori sociali (specificare tipologia es: NASPI; DIS-COLL) …………….</w:t>
      </w:r>
    </w:p>
    <w:p w14:paraId="1AD0B13C" w14:textId="77777777" w:rsidR="00432C08" w:rsidRDefault="00432C08" w:rsidP="00432C08">
      <w:pPr>
        <w:pStyle w:val="Corpotesto"/>
        <w:tabs>
          <w:tab w:val="left" w:pos="3708"/>
          <w:tab w:val="left" w:pos="4316"/>
        </w:tabs>
        <w:spacing w:line="259" w:lineRule="auto"/>
        <w:ind w:left="708" w:right="143"/>
      </w:pPr>
      <w:r>
        <w:t>•Percettore di strumento di sostegno al reddito (specificare tipologia es ADI) ………………</w:t>
      </w:r>
      <w:proofErr w:type="gramStart"/>
      <w:r>
        <w:t>…….</w:t>
      </w:r>
      <w:proofErr w:type="gramEnd"/>
      <w:r>
        <w:t>.</w:t>
      </w:r>
    </w:p>
    <w:p w14:paraId="532C10B4" w14:textId="77777777" w:rsidR="00432C08" w:rsidRDefault="00432C08" w:rsidP="00432C08">
      <w:pPr>
        <w:pStyle w:val="Corpotesto"/>
        <w:tabs>
          <w:tab w:val="left" w:pos="3708"/>
          <w:tab w:val="left" w:pos="4316"/>
        </w:tabs>
        <w:spacing w:line="259" w:lineRule="auto"/>
        <w:ind w:left="708" w:right="143"/>
      </w:pPr>
      <w:r>
        <w:t xml:space="preserve">•Non percettore di alcun strumento di sostegno al reddito / ammortizzatore sociale </w:t>
      </w:r>
    </w:p>
    <w:p w14:paraId="5C89B549" w14:textId="77777777" w:rsidR="00432C08" w:rsidRDefault="00432C08" w:rsidP="00432C08">
      <w:pPr>
        <w:pStyle w:val="Corpotesto"/>
        <w:tabs>
          <w:tab w:val="left" w:pos="3708"/>
          <w:tab w:val="left" w:pos="4316"/>
        </w:tabs>
        <w:spacing w:line="259" w:lineRule="auto"/>
        <w:ind w:left="108" w:right="143"/>
      </w:pPr>
      <w:r>
        <w:t xml:space="preserve">di aver messo in atto tutte le procedure per rintracciare l’utente (per i percettori di ammortizzatori sociali e/o percettori di strumenti di sostegno al reddito, si rimanda alle indicazioni previste dalla circolare regionale n. 6/2023 e </w:t>
      </w:r>
      <w:proofErr w:type="spellStart"/>
      <w:proofErr w:type="gramStart"/>
      <w:r>
        <w:t>ss.mm.ii</w:t>
      </w:r>
      <w:proofErr w:type="spellEnd"/>
      <w:proofErr w:type="gramEnd"/>
      <w:r>
        <w:t xml:space="preserve"> relative la condizionalità)</w:t>
      </w:r>
    </w:p>
    <w:p w14:paraId="29FCA0F1" w14:textId="77777777" w:rsidR="00432C08" w:rsidRDefault="00432C08" w:rsidP="00432C08">
      <w:pPr>
        <w:pStyle w:val="Corpotesto"/>
        <w:tabs>
          <w:tab w:val="left" w:pos="3708"/>
          <w:tab w:val="left" w:pos="4316"/>
        </w:tabs>
        <w:spacing w:line="259" w:lineRule="auto"/>
        <w:ind w:left="108" w:right="143"/>
      </w:pPr>
      <w:r>
        <w:t>di ritenere che questi abbia tacitamente rinunciato alla continuazione nella fruizione dei servizi previsti nel PIP.</w:t>
      </w:r>
    </w:p>
    <w:p w14:paraId="5BB6F4D9" w14:textId="77777777" w:rsidR="00432C08" w:rsidRDefault="00432C08" w:rsidP="00432C08">
      <w:pPr>
        <w:pStyle w:val="Corpotesto"/>
        <w:tabs>
          <w:tab w:val="left" w:pos="3708"/>
          <w:tab w:val="left" w:pos="4316"/>
        </w:tabs>
        <w:spacing w:before="240" w:line="259" w:lineRule="auto"/>
        <w:ind w:left="108" w:right="143"/>
      </w:pPr>
      <w:r>
        <w:t>Luogo e Data…………………….</w:t>
      </w:r>
    </w:p>
    <w:p w14:paraId="14DC049F" w14:textId="77777777" w:rsidR="00432C08" w:rsidRPr="00122DDF" w:rsidRDefault="00432C08" w:rsidP="00AE3FFD">
      <w:pPr>
        <w:pStyle w:val="Corpotesto"/>
        <w:ind w:left="4963" w:firstLine="709"/>
      </w:pPr>
      <w:r w:rsidRPr="00122DDF">
        <w:t xml:space="preserve">L’Operatore ______________ </w:t>
      </w:r>
    </w:p>
    <w:p w14:paraId="57AA0ECB" w14:textId="77777777" w:rsidR="00432C08" w:rsidRDefault="00432C08" w:rsidP="00AE3FFD">
      <w:pPr>
        <w:pStyle w:val="Corpotesto"/>
        <w:ind w:left="5672"/>
      </w:pPr>
      <w:r w:rsidRPr="00122DDF">
        <w:t>Firma leggibile o CRS del rappresentante legale o di altro rappresentante con potere di firma</w:t>
      </w:r>
    </w:p>
    <w:p w14:paraId="32066314" w14:textId="716480D3" w:rsidR="00432C08" w:rsidRPr="00076105" w:rsidRDefault="00432C08" w:rsidP="00432C08">
      <w:pPr>
        <w:pStyle w:val="Titolo1"/>
        <w:rPr>
          <w:rFonts w:eastAsia="Arial"/>
        </w:rPr>
      </w:pPr>
      <w:r>
        <w:rPr>
          <w:highlight w:val="yellow"/>
        </w:rPr>
        <w:br w:type="page"/>
      </w:r>
      <w:bookmarkStart w:id="242" w:name="_Toc211595032"/>
      <w:bookmarkStart w:id="243" w:name="_Toc216344626"/>
      <w:r w:rsidRPr="00076105">
        <w:rPr>
          <w:rFonts w:eastAsia="Arial"/>
        </w:rPr>
        <w:lastRenderedPageBreak/>
        <w:t>A</w:t>
      </w:r>
      <w:r>
        <w:rPr>
          <w:rFonts w:eastAsia="Arial"/>
        </w:rPr>
        <w:t>llegato</w:t>
      </w:r>
      <w:r w:rsidRPr="00076105">
        <w:rPr>
          <w:rFonts w:eastAsia="Arial"/>
        </w:rPr>
        <w:t xml:space="preserve"> 10</w:t>
      </w:r>
      <w:r>
        <w:rPr>
          <w:rFonts w:eastAsia="Arial"/>
        </w:rPr>
        <w:t>.</w:t>
      </w:r>
      <w:r w:rsidRPr="00076105">
        <w:rPr>
          <w:rFonts w:eastAsia="Arial"/>
        </w:rPr>
        <w:t xml:space="preserve"> Comunicazione di Rinuncia espressa</w:t>
      </w:r>
      <w:bookmarkEnd w:id="242"/>
      <w:bookmarkEnd w:id="243"/>
    </w:p>
    <w:p w14:paraId="2C70495F" w14:textId="77777777" w:rsidR="00AE3FFD" w:rsidRDefault="00AE3FFD" w:rsidP="00432C08">
      <w:pPr>
        <w:spacing w:after="0"/>
        <w:jc w:val="center"/>
        <w:rPr>
          <w:rFonts w:ascii="Calibri" w:hAnsi="Calibri" w:cs="Calibri"/>
          <w:b/>
          <w:bCs/>
        </w:rPr>
      </w:pPr>
    </w:p>
    <w:p w14:paraId="0DDE46D7" w14:textId="414C6FF8"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3506532"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Pr>
          <w:rFonts w:ascii="Calibri" w:hAnsi="Calibri" w:cs="Calibri"/>
          <w:b/>
          <w:bCs/>
          <w:spacing w:val="-3"/>
        </w:rPr>
        <w:t xml:space="preserve"> </w:t>
      </w:r>
      <w:r w:rsidRPr="00C40522">
        <w:rPr>
          <w:rFonts w:ascii="Calibri" w:hAnsi="Calibri" w:cs="Calibri"/>
          <w:b/>
          <w:bCs/>
        </w:rPr>
        <w:t>DULD</w:t>
      </w:r>
      <w:r w:rsidRPr="00C40522">
        <w:rPr>
          <w:rFonts w:ascii="Calibri" w:hAnsi="Calibri" w:cs="Calibri"/>
          <w:b/>
          <w:bCs/>
          <w:spacing w:val="-6"/>
        </w:rPr>
        <w:t xml:space="preserve"> </w:t>
      </w:r>
    </w:p>
    <w:p w14:paraId="5E4706C1"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DBEF2F1" w14:textId="77777777" w:rsidR="00432C08" w:rsidRPr="00195108" w:rsidRDefault="00432C08" w:rsidP="00195108">
      <w:pPr>
        <w:pStyle w:val="Corpotesto"/>
        <w:jc w:val="center"/>
        <w:rPr>
          <w:b/>
          <w:bCs/>
        </w:rPr>
      </w:pPr>
      <w:r w:rsidRPr="00195108">
        <w:rPr>
          <w:b/>
          <w:bCs/>
        </w:rPr>
        <w:t>Comunicazione di Rinuncia espressa</w:t>
      </w:r>
    </w:p>
    <w:p w14:paraId="1EB8D272" w14:textId="77777777" w:rsidR="00432C08" w:rsidRPr="00076105" w:rsidRDefault="00432C08" w:rsidP="00777CF9">
      <w:pPr>
        <w:pStyle w:val="Corpotesto"/>
        <w:rPr>
          <w:bCs/>
        </w:rPr>
      </w:pPr>
      <w:r w:rsidRPr="00076105">
        <w:rPr>
          <w:bCs/>
        </w:rPr>
        <w:t>Provincia/Città metropolitana di _____</w:t>
      </w:r>
    </w:p>
    <w:p w14:paraId="336E2FBD" w14:textId="77777777" w:rsidR="00432C08" w:rsidRDefault="00432C08" w:rsidP="00777CF9">
      <w:pPr>
        <w:pStyle w:val="Corpotesto"/>
        <w:rPr>
          <w:bCs/>
        </w:rPr>
      </w:pPr>
      <w:r w:rsidRPr="00076105">
        <w:rPr>
          <w:bCs/>
        </w:rPr>
        <w:t xml:space="preserve">Via/Piazza ______ CAP_____ Città </w:t>
      </w:r>
    </w:p>
    <w:p w14:paraId="5F34F5CB" w14:textId="77777777" w:rsidR="00432C08" w:rsidRPr="00076105" w:rsidRDefault="00432C08" w:rsidP="00777CF9">
      <w:pPr>
        <w:pStyle w:val="Corpotesto"/>
        <w:rPr>
          <w:bCs/>
        </w:rPr>
      </w:pPr>
      <w:r w:rsidRPr="00076105">
        <w:rPr>
          <w:bCs/>
        </w:rPr>
        <w:t>Io sottoscritto/a ………………………………………………</w:t>
      </w:r>
      <w:proofErr w:type="gramStart"/>
      <w:r w:rsidRPr="00076105">
        <w:rPr>
          <w:bCs/>
        </w:rPr>
        <w:t>…….</w:t>
      </w:r>
      <w:proofErr w:type="gramEnd"/>
      <w:r w:rsidRPr="00076105">
        <w:rPr>
          <w:bCs/>
        </w:rPr>
        <w:t xml:space="preserve">nato/a </w:t>
      </w:r>
      <w:proofErr w:type="spellStart"/>
      <w:r w:rsidRPr="00076105">
        <w:rPr>
          <w:bCs/>
        </w:rPr>
        <w:t>a</w:t>
      </w:r>
      <w:proofErr w:type="spellEnd"/>
      <w:r w:rsidRPr="00076105">
        <w:rPr>
          <w:bCs/>
        </w:rPr>
        <w:t xml:space="preserve"> ………………………………………………………………………… il ………</w:t>
      </w:r>
      <w:proofErr w:type="gramStart"/>
      <w:r w:rsidRPr="00076105">
        <w:rPr>
          <w:bCs/>
        </w:rPr>
        <w:t>…….</w:t>
      </w:r>
      <w:proofErr w:type="gramEnd"/>
      <w:r w:rsidRPr="00076105">
        <w:rPr>
          <w:bCs/>
        </w:rPr>
        <w:t>…………</w:t>
      </w:r>
      <w:proofErr w:type="gramStart"/>
      <w:r w:rsidRPr="00076105">
        <w:rPr>
          <w:bCs/>
        </w:rPr>
        <w:t>…….</w:t>
      </w:r>
      <w:proofErr w:type="gramEnd"/>
      <w:r w:rsidRPr="00076105">
        <w:rPr>
          <w:bCs/>
        </w:rPr>
        <w:t>.…. e residente a ……………………………………</w:t>
      </w:r>
      <w:proofErr w:type="gramStart"/>
      <w:r w:rsidRPr="00076105">
        <w:rPr>
          <w:bCs/>
        </w:rPr>
        <w:t>…….</w:t>
      </w:r>
      <w:proofErr w:type="gramEnd"/>
      <w:r w:rsidRPr="00076105">
        <w:rPr>
          <w:bCs/>
        </w:rPr>
        <w:t>…</w:t>
      </w:r>
      <w:proofErr w:type="gramStart"/>
      <w:r w:rsidRPr="00076105">
        <w:rPr>
          <w:bCs/>
        </w:rPr>
        <w:t>…….</w:t>
      </w:r>
      <w:proofErr w:type="gramEnd"/>
      <w:r w:rsidRPr="00076105">
        <w:rPr>
          <w:bCs/>
        </w:rPr>
        <w:t>………. in Via ……………………………...………… n. ……</w:t>
      </w:r>
      <w:proofErr w:type="gramStart"/>
      <w:r w:rsidRPr="00076105">
        <w:rPr>
          <w:bCs/>
        </w:rPr>
        <w:t>…….</w:t>
      </w:r>
      <w:proofErr w:type="gramEnd"/>
      <w:r w:rsidRPr="00076105">
        <w:rPr>
          <w:bCs/>
        </w:rPr>
        <w:t xml:space="preserve">… C.A.P. </w:t>
      </w:r>
      <w:proofErr w:type="gramStart"/>
      <w:r w:rsidRPr="00076105">
        <w:rPr>
          <w:bCs/>
        </w:rPr>
        <w:t>…….</w:t>
      </w:r>
      <w:proofErr w:type="gramEnd"/>
      <w:r w:rsidRPr="00076105">
        <w:rPr>
          <w:bCs/>
        </w:rPr>
        <w:t>…………… TEL ……...…………………………………… CF ……………………………………… titolare della Dote numero ……………………………………………………</w:t>
      </w:r>
    </w:p>
    <w:p w14:paraId="0DC6581F" w14:textId="77777777" w:rsidR="00432C08" w:rsidRPr="00076105" w:rsidRDefault="00432C08" w:rsidP="00777CF9">
      <w:pPr>
        <w:pStyle w:val="Corpotesto"/>
        <w:rPr>
          <w:bCs/>
        </w:rPr>
      </w:pPr>
      <w:r w:rsidRPr="00076105">
        <w:rPr>
          <w:bCs/>
        </w:rPr>
        <w:t>In qualità di:</w:t>
      </w:r>
    </w:p>
    <w:p w14:paraId="0D2F5BE8" w14:textId="77777777" w:rsidR="00432C08" w:rsidRPr="00076105" w:rsidRDefault="00432C08" w:rsidP="00777CF9">
      <w:pPr>
        <w:pStyle w:val="Corpotesto"/>
        <w:rPr>
          <w:bCs/>
        </w:rPr>
      </w:pPr>
      <w:r w:rsidRPr="00076105">
        <w:rPr>
          <w:bCs/>
        </w:rPr>
        <w:t xml:space="preserve">□ Percettore ammortizzatori sociali (specificare tipologia es: NASPI; DIS-COLL) </w:t>
      </w:r>
    </w:p>
    <w:p w14:paraId="6CE5810F" w14:textId="77777777" w:rsidR="00432C08" w:rsidRPr="00076105" w:rsidRDefault="00432C08" w:rsidP="00777CF9">
      <w:pPr>
        <w:pStyle w:val="Corpotesto"/>
        <w:rPr>
          <w:bCs/>
        </w:rPr>
      </w:pPr>
      <w:r w:rsidRPr="00076105">
        <w:rPr>
          <w:bCs/>
        </w:rPr>
        <w:t xml:space="preserve">□ Percettore di strumento di sostegno al reddito (specificare tipologia </w:t>
      </w:r>
      <w:proofErr w:type="gramStart"/>
      <w:r w:rsidRPr="00076105">
        <w:rPr>
          <w:bCs/>
        </w:rPr>
        <w:t>es :</w:t>
      </w:r>
      <w:proofErr w:type="gramEnd"/>
      <w:r w:rsidRPr="00076105">
        <w:rPr>
          <w:bCs/>
        </w:rPr>
        <w:t xml:space="preserve"> ADI) ……………</w:t>
      </w:r>
    </w:p>
    <w:p w14:paraId="3B951BFA" w14:textId="77777777" w:rsidR="00432C08" w:rsidRPr="00076105" w:rsidRDefault="00432C08" w:rsidP="00777CF9">
      <w:pPr>
        <w:pStyle w:val="Corpotesto"/>
        <w:rPr>
          <w:bCs/>
        </w:rPr>
      </w:pPr>
      <w:r w:rsidRPr="00076105">
        <w:rPr>
          <w:bCs/>
        </w:rPr>
        <w:t>□ Non percettore di alcun strumento di sostegno al reddito / ammortizzatori sociali</w:t>
      </w:r>
    </w:p>
    <w:p w14:paraId="77345DB8" w14:textId="77777777" w:rsidR="00432C08" w:rsidRPr="00195108" w:rsidRDefault="00432C08" w:rsidP="00195108">
      <w:pPr>
        <w:pStyle w:val="Corpotesto"/>
        <w:jc w:val="center"/>
        <w:rPr>
          <w:b/>
          <w:bCs/>
        </w:rPr>
      </w:pPr>
      <w:r w:rsidRPr="00195108">
        <w:rPr>
          <w:b/>
          <w:bCs/>
        </w:rPr>
        <w:t>DICHIARO</w:t>
      </w:r>
    </w:p>
    <w:p w14:paraId="2EFC44D2" w14:textId="77777777" w:rsidR="00432C08" w:rsidRPr="00076105" w:rsidRDefault="00432C08" w:rsidP="00777CF9">
      <w:pPr>
        <w:pStyle w:val="Corpotesto"/>
        <w:rPr>
          <w:bCs/>
        </w:rPr>
      </w:pPr>
      <w:r w:rsidRPr="00076105">
        <w:rPr>
          <w:bCs/>
        </w:rPr>
        <w:t xml:space="preserve">□ di rinunciare, dalla presente data, alla continuazione nella fruizione dei servizi previsti nel PIP per il seguente giustificato motivo per cui si presenta idonea documentazione: </w:t>
      </w:r>
    </w:p>
    <w:p w14:paraId="1EE8F233" w14:textId="329C7244" w:rsidR="00432C08" w:rsidRPr="00076105" w:rsidRDefault="00432C08" w:rsidP="000D3721">
      <w:pPr>
        <w:pStyle w:val="Corpotesto"/>
        <w:numPr>
          <w:ilvl w:val="0"/>
          <w:numId w:val="13"/>
        </w:numPr>
        <w:rPr>
          <w:bCs/>
        </w:rPr>
      </w:pPr>
      <w:r w:rsidRPr="00076105">
        <w:rPr>
          <w:bCs/>
        </w:rPr>
        <w:t>documentato stato di malattia o di infortunio;</w:t>
      </w:r>
    </w:p>
    <w:p w14:paraId="69A0540F" w14:textId="4A7452C6" w:rsidR="00432C08" w:rsidRPr="00076105" w:rsidRDefault="00432C08" w:rsidP="000D3721">
      <w:pPr>
        <w:pStyle w:val="Corpotesto"/>
        <w:numPr>
          <w:ilvl w:val="0"/>
          <w:numId w:val="13"/>
        </w:numPr>
        <w:rPr>
          <w:bCs/>
        </w:rPr>
      </w:pPr>
      <w:r w:rsidRPr="00076105">
        <w:rPr>
          <w:bCs/>
        </w:rPr>
        <w:t>servizio civile o di leva o richiamo alle armi;</w:t>
      </w:r>
    </w:p>
    <w:p w14:paraId="46C5B2DE" w14:textId="6B984174" w:rsidR="00432C08" w:rsidRPr="00076105" w:rsidRDefault="00432C08" w:rsidP="000D3721">
      <w:pPr>
        <w:pStyle w:val="Corpotesto"/>
        <w:numPr>
          <w:ilvl w:val="0"/>
          <w:numId w:val="13"/>
        </w:numPr>
        <w:rPr>
          <w:bCs/>
        </w:rPr>
      </w:pPr>
      <w:r w:rsidRPr="00076105">
        <w:rPr>
          <w:bCs/>
        </w:rPr>
        <w:t>stato di gravidanza, per i periodi di astensione previsti dalla legge;</w:t>
      </w:r>
    </w:p>
    <w:p w14:paraId="296BCC4F" w14:textId="4B1402F0" w:rsidR="00432C08" w:rsidRPr="00076105" w:rsidRDefault="00432C08" w:rsidP="000D3721">
      <w:pPr>
        <w:pStyle w:val="Corpotesto"/>
        <w:numPr>
          <w:ilvl w:val="0"/>
          <w:numId w:val="13"/>
        </w:numPr>
        <w:rPr>
          <w:bCs/>
        </w:rPr>
      </w:pPr>
      <w:r w:rsidRPr="00076105">
        <w:rPr>
          <w:bCs/>
        </w:rPr>
        <w:t>citazioni in tribunale, a qualsiasi titolo, dietro esibizione dell’ordine di comparire da parte del magistrato;</w:t>
      </w:r>
    </w:p>
    <w:p w14:paraId="2789CE7D" w14:textId="59C19E82" w:rsidR="00432C08" w:rsidRPr="00076105" w:rsidRDefault="00432C08" w:rsidP="000D3721">
      <w:pPr>
        <w:pStyle w:val="Corpotesto"/>
        <w:numPr>
          <w:ilvl w:val="0"/>
          <w:numId w:val="13"/>
        </w:numPr>
        <w:rPr>
          <w:bCs/>
        </w:rPr>
      </w:pPr>
      <w:r w:rsidRPr="00076105">
        <w:rPr>
          <w:bCs/>
        </w:rPr>
        <w:t>gravi motivi familiari documentati e/o certificati;</w:t>
      </w:r>
    </w:p>
    <w:p w14:paraId="6CC35871" w14:textId="73EABB96" w:rsidR="00432C08" w:rsidRPr="00076105" w:rsidRDefault="00432C08" w:rsidP="000D3721">
      <w:pPr>
        <w:pStyle w:val="Corpotesto"/>
        <w:numPr>
          <w:ilvl w:val="0"/>
          <w:numId w:val="13"/>
        </w:numPr>
        <w:rPr>
          <w:bCs/>
        </w:rPr>
      </w:pPr>
      <w:r w:rsidRPr="00076105">
        <w:rPr>
          <w:bCs/>
        </w:rPr>
        <w:t>casi di limitazione legale della mobilità personale;</w:t>
      </w:r>
    </w:p>
    <w:p w14:paraId="1D24C863" w14:textId="0F2B6BF2" w:rsidR="00432C08" w:rsidRPr="00076105" w:rsidRDefault="00432C08" w:rsidP="000D3721">
      <w:pPr>
        <w:pStyle w:val="Corpotesto"/>
        <w:numPr>
          <w:ilvl w:val="0"/>
          <w:numId w:val="13"/>
        </w:numPr>
        <w:rPr>
          <w:bCs/>
        </w:rPr>
      </w:pPr>
      <w:r w:rsidRPr="00076105">
        <w:rPr>
          <w:bCs/>
        </w:rPr>
        <w:t>ogni altro comprovato impedimento oggettivo e/o causa di forza maggiore, cioè ogni fatto o circostanza che impedisca al soggetto di presentarsi presso gli uffici, senza possibilità di alcuna valutazione di carattere soggettivo o discrezionale da parte di quest’ultimo. (……………………………………………………………………………………………)</w:t>
      </w:r>
    </w:p>
    <w:p w14:paraId="27282FA5" w14:textId="77777777" w:rsidR="00432C08" w:rsidRPr="00076105" w:rsidRDefault="00432C08" w:rsidP="00777CF9">
      <w:pPr>
        <w:pStyle w:val="Corpotesto"/>
        <w:rPr>
          <w:bCs/>
        </w:rPr>
      </w:pPr>
      <w:r w:rsidRPr="00076105">
        <w:rPr>
          <w:bCs/>
        </w:rPr>
        <w:t>□ di rinunciare, dalla presente data, alla continuazione nella fruizione dei servizi previsti nel PIP per il seguente motivo per cui si presenta eventuale documentazione:</w:t>
      </w:r>
    </w:p>
    <w:p w14:paraId="4BB890D3" w14:textId="4CDF7F79" w:rsidR="00432C08" w:rsidRPr="00076105" w:rsidRDefault="00432C08" w:rsidP="000D3721">
      <w:pPr>
        <w:pStyle w:val="Corpotesto"/>
        <w:numPr>
          <w:ilvl w:val="0"/>
          <w:numId w:val="14"/>
        </w:numPr>
        <w:rPr>
          <w:bCs/>
        </w:rPr>
      </w:pPr>
      <w:r w:rsidRPr="00076105">
        <w:rPr>
          <w:bCs/>
        </w:rPr>
        <w:t>Volontà di intraprendere un nuovo percorso con nuovo operatore (se già identificato inserire la ragione sociale…………………………………………………………………)</w:t>
      </w:r>
    </w:p>
    <w:p w14:paraId="0298DE3A" w14:textId="507BCB3C" w:rsidR="00432C08" w:rsidRPr="00076105" w:rsidRDefault="00432C08" w:rsidP="000D3721">
      <w:pPr>
        <w:pStyle w:val="Corpotesto"/>
        <w:numPr>
          <w:ilvl w:val="0"/>
          <w:numId w:val="14"/>
        </w:numPr>
        <w:rPr>
          <w:bCs/>
        </w:rPr>
      </w:pPr>
      <w:r w:rsidRPr="00076105">
        <w:rPr>
          <w:bCs/>
        </w:rPr>
        <w:t>Altra motivazione………………………………………………</w:t>
      </w:r>
    </w:p>
    <w:p w14:paraId="3D91F5F1" w14:textId="77777777" w:rsidR="00432C08" w:rsidRPr="00076105" w:rsidRDefault="00432C08" w:rsidP="000D3721">
      <w:pPr>
        <w:pStyle w:val="Corpotesto"/>
        <w:numPr>
          <w:ilvl w:val="0"/>
          <w:numId w:val="14"/>
        </w:numPr>
        <w:rPr>
          <w:bCs/>
        </w:rPr>
      </w:pPr>
      <w:r w:rsidRPr="00076105">
        <w:rPr>
          <w:bCs/>
        </w:rPr>
        <w:t>In qualità di percettore di ammortizzatori sociali o percettore di strumento di sostegno al reddito e solo nella casistica di cui al punto 2 a), al fine di non incorrere nelle sanzioni previste dal sistema della condizionalità</w:t>
      </w:r>
    </w:p>
    <w:p w14:paraId="58A88863" w14:textId="77777777" w:rsidR="00C40B83" w:rsidRDefault="00C40B83" w:rsidP="00195108">
      <w:pPr>
        <w:pStyle w:val="Corpotesto"/>
        <w:jc w:val="center"/>
        <w:rPr>
          <w:b/>
          <w:bCs/>
        </w:rPr>
      </w:pPr>
    </w:p>
    <w:p w14:paraId="2394F21A" w14:textId="48E6C88C" w:rsidR="00432C08" w:rsidRPr="00195108" w:rsidRDefault="00432C08" w:rsidP="00195108">
      <w:pPr>
        <w:pStyle w:val="Corpotesto"/>
        <w:jc w:val="center"/>
        <w:rPr>
          <w:b/>
          <w:bCs/>
        </w:rPr>
      </w:pPr>
      <w:r w:rsidRPr="00195108">
        <w:rPr>
          <w:b/>
          <w:bCs/>
        </w:rPr>
        <w:lastRenderedPageBreak/>
        <w:t>D I C H I A R O</w:t>
      </w:r>
    </w:p>
    <w:p w14:paraId="241887DE" w14:textId="1DDD2A1C" w:rsidR="00432C08" w:rsidRPr="00076105" w:rsidRDefault="00432C08" w:rsidP="00777CF9">
      <w:pPr>
        <w:pStyle w:val="Corpotesto"/>
        <w:rPr>
          <w:bCs/>
        </w:rPr>
      </w:pPr>
      <w:r w:rsidRPr="008A3592">
        <w:rPr>
          <w:bCs/>
        </w:rPr>
        <w:t xml:space="preserve">di essere a conoscenza di dovere obbligatoriamente attivare una nuova </w:t>
      </w:r>
      <w:r w:rsidR="001E6211" w:rsidRPr="00C40B83">
        <w:rPr>
          <w:bCs/>
        </w:rPr>
        <w:t>politica attiva</w:t>
      </w:r>
      <w:r w:rsidRPr="00C40B83">
        <w:rPr>
          <w:bCs/>
        </w:rPr>
        <w:t xml:space="preserve"> </w:t>
      </w:r>
      <w:r w:rsidRPr="008A3592">
        <w:rPr>
          <w:bCs/>
        </w:rPr>
        <w:t>presso altro nuovo operatore entro il termine massimo di 60 giorni dalla data di sottoscrizione della presente rinuncia e comunque entro e non oltre il termine massimo di fruizione dello strumento di sostegno al reddito/ammortizzatore sociale. Nel caso in cui, in sede di sottoscrizione della presente rinuncia non si sia già individuato altro operatore per l’attivazione di una nuova dote è opportuno rivolgersi al CPI di competenza per l’eventuale erogazione del servizio di assessment e la sottoscrizione del nuovo PSP e per l’attivazione della nuova dote anche per il tramite di altri operatori accreditati per una presa in carico ed erogazione di servizi al lavoro propri del CPI stesso.</w:t>
      </w:r>
    </w:p>
    <w:p w14:paraId="7DF6E0F3" w14:textId="77777777" w:rsidR="00432C08" w:rsidRPr="00076105" w:rsidRDefault="00432C08" w:rsidP="00777CF9">
      <w:pPr>
        <w:pStyle w:val="Corpotesto"/>
        <w:rPr>
          <w:bCs/>
        </w:rPr>
      </w:pPr>
      <w:r w:rsidRPr="00076105">
        <w:rPr>
          <w:bCs/>
        </w:rPr>
        <w:t xml:space="preserve">Allegati: </w:t>
      </w:r>
    </w:p>
    <w:p w14:paraId="0320D799" w14:textId="77777777" w:rsidR="00432C08" w:rsidRPr="00076105" w:rsidRDefault="00432C08" w:rsidP="00777CF9">
      <w:pPr>
        <w:pStyle w:val="Corpotesto"/>
        <w:rPr>
          <w:bCs/>
        </w:rPr>
      </w:pPr>
      <w:r w:rsidRPr="00076105">
        <w:rPr>
          <w:bCs/>
        </w:rPr>
        <w:t>documentazione a supporto del giustificato motivo</w:t>
      </w:r>
    </w:p>
    <w:p w14:paraId="1DFBABE0" w14:textId="77777777" w:rsidR="00432C08" w:rsidRPr="00076105" w:rsidRDefault="00432C08" w:rsidP="00777CF9">
      <w:pPr>
        <w:pStyle w:val="Corpotesto"/>
        <w:rPr>
          <w:bCs/>
        </w:rPr>
      </w:pPr>
    </w:p>
    <w:p w14:paraId="5AFD790E" w14:textId="77777777" w:rsidR="00432C08" w:rsidRPr="00122DDF" w:rsidRDefault="00432C08" w:rsidP="00777CF9">
      <w:pPr>
        <w:pStyle w:val="Corpotesto"/>
      </w:pPr>
      <w:r w:rsidRPr="00076105">
        <w:rPr>
          <w:bCs/>
        </w:rPr>
        <w:t>LUOGO e DATA…………………….</w:t>
      </w:r>
      <w:r w:rsidRPr="00076105">
        <w:rPr>
          <w:bCs/>
        </w:rPr>
        <w:tab/>
      </w:r>
      <w:r w:rsidRPr="00076105">
        <w:rPr>
          <w:bCs/>
        </w:rPr>
        <w:tab/>
        <w:t xml:space="preserve">  </w:t>
      </w:r>
      <w:r w:rsidRPr="00076105">
        <w:rPr>
          <w:bCs/>
        </w:rPr>
        <w:tab/>
      </w:r>
      <w:r>
        <w:rPr>
          <w:bCs/>
        </w:rPr>
        <w:tab/>
      </w:r>
      <w:r>
        <w:rPr>
          <w:bCs/>
        </w:rPr>
        <w:tab/>
      </w:r>
      <w:r>
        <w:rPr>
          <w:bCs/>
        </w:rPr>
        <w:tab/>
      </w:r>
      <w:r w:rsidRPr="00122DDF">
        <w:t xml:space="preserve">L’Operatore ______________ </w:t>
      </w:r>
    </w:p>
    <w:p w14:paraId="491A0645" w14:textId="77777777" w:rsidR="00432C08" w:rsidRDefault="00432C08" w:rsidP="00195108">
      <w:pPr>
        <w:pStyle w:val="Corpotesto"/>
        <w:ind w:left="7090"/>
      </w:pPr>
      <w:r w:rsidRPr="00122DDF">
        <w:t>Firma leggibile o CRS del rappresentante legale o di altro rappresentante con potere di firma</w:t>
      </w:r>
    </w:p>
    <w:p w14:paraId="066F6C65" w14:textId="77777777" w:rsidR="00432C08" w:rsidRPr="00076105" w:rsidRDefault="00432C08" w:rsidP="00777CF9">
      <w:pPr>
        <w:pStyle w:val="Corpotesto"/>
        <w:rPr>
          <w:bCs/>
        </w:rPr>
      </w:pPr>
    </w:p>
    <w:p w14:paraId="7B9E24AC" w14:textId="77777777" w:rsidR="00432C08" w:rsidRDefault="00432C08" w:rsidP="00777CF9">
      <w:pPr>
        <w:pStyle w:val="Corpotesto"/>
        <w:rPr>
          <w:bCs/>
        </w:rPr>
      </w:pPr>
      <w:r w:rsidRPr="00076105">
        <w:rPr>
          <w:bCs/>
        </w:rPr>
        <w:t xml:space="preserve">Nota: La verifica del giustificato motivo è oggetto di valutazione </w:t>
      </w:r>
      <w:r>
        <w:rPr>
          <w:bCs/>
        </w:rPr>
        <w:t>in sede di liquidazione della dote.</w:t>
      </w:r>
    </w:p>
    <w:p w14:paraId="7CF1CD59" w14:textId="77777777" w:rsidR="00432C08" w:rsidRDefault="00432C08" w:rsidP="00432C08">
      <w:pPr>
        <w:autoSpaceDE w:val="0"/>
        <w:autoSpaceDN w:val="0"/>
        <w:adjustRightInd w:val="0"/>
        <w:spacing w:after="0"/>
        <w:rPr>
          <w:rFonts w:ascii="Calibri" w:eastAsia="Calibri" w:hAnsi="Calibri" w:cs="Calibri"/>
          <w:bCs/>
          <w:color w:val="000000"/>
        </w:rPr>
      </w:pPr>
    </w:p>
    <w:p w14:paraId="635FBAB4" w14:textId="77777777" w:rsidR="00432C08" w:rsidRDefault="00432C08" w:rsidP="00432C08">
      <w:pPr>
        <w:autoSpaceDE w:val="0"/>
        <w:autoSpaceDN w:val="0"/>
        <w:adjustRightInd w:val="0"/>
        <w:spacing w:after="0"/>
        <w:rPr>
          <w:rFonts w:ascii="Calibri" w:eastAsia="Calibri" w:hAnsi="Calibri" w:cs="Calibri"/>
          <w:bCs/>
          <w:color w:val="000000"/>
        </w:rPr>
      </w:pPr>
    </w:p>
    <w:p w14:paraId="6A8A7077" w14:textId="77777777" w:rsidR="00432C08" w:rsidRDefault="00432C08" w:rsidP="00432C08">
      <w:pPr>
        <w:autoSpaceDE w:val="0"/>
        <w:autoSpaceDN w:val="0"/>
        <w:adjustRightInd w:val="0"/>
        <w:spacing w:after="0"/>
        <w:rPr>
          <w:rFonts w:ascii="Calibri" w:eastAsia="Calibri" w:hAnsi="Calibri" w:cs="Calibri"/>
          <w:bCs/>
          <w:color w:val="000000"/>
        </w:rPr>
      </w:pPr>
    </w:p>
    <w:p w14:paraId="5C0986B5" w14:textId="77777777" w:rsidR="00432C08" w:rsidRDefault="00432C08" w:rsidP="00432C08">
      <w:pPr>
        <w:autoSpaceDE w:val="0"/>
        <w:autoSpaceDN w:val="0"/>
        <w:adjustRightInd w:val="0"/>
        <w:spacing w:after="0"/>
        <w:rPr>
          <w:rFonts w:ascii="Calibri" w:eastAsia="Calibri" w:hAnsi="Calibri" w:cs="Calibri"/>
          <w:bCs/>
          <w:color w:val="000000"/>
        </w:rPr>
      </w:pPr>
    </w:p>
    <w:p w14:paraId="7481A2CB" w14:textId="77777777" w:rsidR="00432C08" w:rsidRDefault="00432C08" w:rsidP="00432C08">
      <w:pPr>
        <w:autoSpaceDE w:val="0"/>
        <w:autoSpaceDN w:val="0"/>
        <w:adjustRightInd w:val="0"/>
        <w:spacing w:after="0"/>
        <w:rPr>
          <w:rFonts w:ascii="Calibri" w:eastAsia="Calibri" w:hAnsi="Calibri" w:cs="Calibri"/>
          <w:bCs/>
          <w:color w:val="000000"/>
        </w:rPr>
      </w:pPr>
    </w:p>
    <w:p w14:paraId="2C4F4C2B" w14:textId="77777777" w:rsidR="00432C08" w:rsidRDefault="00432C08" w:rsidP="00432C08">
      <w:pPr>
        <w:autoSpaceDE w:val="0"/>
        <w:autoSpaceDN w:val="0"/>
        <w:adjustRightInd w:val="0"/>
        <w:spacing w:after="0"/>
        <w:rPr>
          <w:rFonts w:ascii="Calibri" w:eastAsia="Calibri" w:hAnsi="Calibri" w:cs="Calibri"/>
          <w:bCs/>
          <w:color w:val="000000"/>
        </w:rPr>
      </w:pPr>
    </w:p>
    <w:p w14:paraId="7929E25D" w14:textId="77777777" w:rsidR="00432C08" w:rsidRDefault="00432C08" w:rsidP="00432C08">
      <w:pPr>
        <w:autoSpaceDE w:val="0"/>
        <w:autoSpaceDN w:val="0"/>
        <w:adjustRightInd w:val="0"/>
        <w:spacing w:after="0"/>
        <w:rPr>
          <w:rFonts w:ascii="Calibri" w:eastAsia="Calibri" w:hAnsi="Calibri" w:cs="Calibri"/>
          <w:bCs/>
          <w:color w:val="000000"/>
        </w:rPr>
      </w:pPr>
    </w:p>
    <w:p w14:paraId="56DDF455" w14:textId="77777777" w:rsidR="00432C08" w:rsidRDefault="00432C08" w:rsidP="00432C08">
      <w:pPr>
        <w:autoSpaceDE w:val="0"/>
        <w:autoSpaceDN w:val="0"/>
        <w:adjustRightInd w:val="0"/>
        <w:spacing w:after="0"/>
        <w:rPr>
          <w:rFonts w:ascii="Calibri" w:eastAsia="Calibri" w:hAnsi="Calibri" w:cs="Calibri"/>
          <w:bCs/>
          <w:color w:val="000000"/>
        </w:rPr>
      </w:pPr>
    </w:p>
    <w:p w14:paraId="1BF3461C" w14:textId="77777777" w:rsidR="00432C08" w:rsidRDefault="00432C08" w:rsidP="00432C08">
      <w:pPr>
        <w:autoSpaceDE w:val="0"/>
        <w:autoSpaceDN w:val="0"/>
        <w:adjustRightInd w:val="0"/>
        <w:spacing w:after="0"/>
        <w:rPr>
          <w:rFonts w:ascii="Calibri" w:eastAsia="Calibri" w:hAnsi="Calibri" w:cs="Calibri"/>
          <w:bCs/>
          <w:color w:val="000000"/>
        </w:rPr>
      </w:pPr>
    </w:p>
    <w:p w14:paraId="5ED562DB" w14:textId="77777777" w:rsidR="00432C08" w:rsidRDefault="00432C08" w:rsidP="00432C08">
      <w:pPr>
        <w:autoSpaceDE w:val="0"/>
        <w:autoSpaceDN w:val="0"/>
        <w:adjustRightInd w:val="0"/>
        <w:spacing w:after="0"/>
        <w:rPr>
          <w:rFonts w:ascii="Calibri" w:eastAsia="Calibri" w:hAnsi="Calibri" w:cs="Calibri"/>
          <w:bCs/>
          <w:color w:val="000000"/>
        </w:rPr>
      </w:pPr>
    </w:p>
    <w:p w14:paraId="3B3E5EB9" w14:textId="77777777" w:rsidR="00432C08" w:rsidRDefault="00432C08" w:rsidP="00432C08">
      <w:pPr>
        <w:autoSpaceDE w:val="0"/>
        <w:autoSpaceDN w:val="0"/>
        <w:adjustRightInd w:val="0"/>
        <w:spacing w:after="0"/>
        <w:rPr>
          <w:rFonts w:ascii="Calibri" w:eastAsia="Calibri" w:hAnsi="Calibri" w:cs="Calibri"/>
          <w:bCs/>
          <w:color w:val="000000"/>
        </w:rPr>
      </w:pPr>
    </w:p>
    <w:p w14:paraId="62C4C003" w14:textId="77777777" w:rsidR="00432C08" w:rsidRDefault="00432C08" w:rsidP="00432C08">
      <w:pPr>
        <w:autoSpaceDE w:val="0"/>
        <w:autoSpaceDN w:val="0"/>
        <w:adjustRightInd w:val="0"/>
        <w:spacing w:after="0"/>
        <w:rPr>
          <w:rFonts w:ascii="Calibri" w:eastAsia="Calibri" w:hAnsi="Calibri" w:cs="Calibri"/>
          <w:bCs/>
          <w:color w:val="000000"/>
        </w:rPr>
      </w:pPr>
    </w:p>
    <w:p w14:paraId="31072701" w14:textId="77777777" w:rsidR="00432C08" w:rsidRDefault="00432C08" w:rsidP="00432C08">
      <w:pPr>
        <w:autoSpaceDE w:val="0"/>
        <w:autoSpaceDN w:val="0"/>
        <w:adjustRightInd w:val="0"/>
        <w:spacing w:after="0"/>
        <w:rPr>
          <w:rFonts w:ascii="Calibri" w:eastAsia="Calibri" w:hAnsi="Calibri" w:cs="Calibri"/>
          <w:bCs/>
          <w:color w:val="000000"/>
        </w:rPr>
      </w:pPr>
    </w:p>
    <w:p w14:paraId="7A702B20" w14:textId="77777777" w:rsidR="00432C08" w:rsidRDefault="00432C08" w:rsidP="00432C08">
      <w:pPr>
        <w:autoSpaceDE w:val="0"/>
        <w:autoSpaceDN w:val="0"/>
        <w:adjustRightInd w:val="0"/>
        <w:spacing w:after="0"/>
        <w:rPr>
          <w:rFonts w:ascii="Calibri" w:eastAsia="Calibri" w:hAnsi="Calibri" w:cs="Calibri"/>
          <w:bCs/>
          <w:color w:val="000000"/>
        </w:rPr>
      </w:pPr>
    </w:p>
    <w:p w14:paraId="3C335BB1" w14:textId="77777777" w:rsidR="00432C08" w:rsidRDefault="00432C08" w:rsidP="00432C08">
      <w:pPr>
        <w:autoSpaceDE w:val="0"/>
        <w:autoSpaceDN w:val="0"/>
        <w:adjustRightInd w:val="0"/>
        <w:spacing w:after="0"/>
        <w:rPr>
          <w:rFonts w:ascii="Calibri" w:eastAsia="Calibri" w:hAnsi="Calibri" w:cs="Calibri"/>
          <w:bCs/>
          <w:color w:val="000000"/>
        </w:rPr>
      </w:pPr>
    </w:p>
    <w:p w14:paraId="195172E4" w14:textId="77777777" w:rsidR="00432C08" w:rsidRDefault="00432C08" w:rsidP="00432C08">
      <w:pPr>
        <w:autoSpaceDE w:val="0"/>
        <w:autoSpaceDN w:val="0"/>
        <w:adjustRightInd w:val="0"/>
        <w:spacing w:after="0"/>
        <w:rPr>
          <w:rFonts w:ascii="Calibri" w:eastAsia="Calibri" w:hAnsi="Calibri" w:cs="Calibri"/>
          <w:bCs/>
          <w:color w:val="000000"/>
        </w:rPr>
      </w:pPr>
    </w:p>
    <w:p w14:paraId="64B14348" w14:textId="77777777" w:rsidR="00432C08" w:rsidRDefault="00432C08" w:rsidP="00432C08">
      <w:pPr>
        <w:autoSpaceDE w:val="0"/>
        <w:autoSpaceDN w:val="0"/>
        <w:adjustRightInd w:val="0"/>
        <w:spacing w:after="0"/>
        <w:rPr>
          <w:rFonts w:ascii="Calibri" w:eastAsia="Calibri" w:hAnsi="Calibri" w:cs="Calibri"/>
          <w:bCs/>
          <w:color w:val="000000"/>
        </w:rPr>
      </w:pPr>
    </w:p>
    <w:p w14:paraId="7F6F12AB" w14:textId="77777777" w:rsidR="00432C08" w:rsidRDefault="00432C08" w:rsidP="00432C08">
      <w:pPr>
        <w:autoSpaceDE w:val="0"/>
        <w:autoSpaceDN w:val="0"/>
        <w:adjustRightInd w:val="0"/>
        <w:spacing w:after="0"/>
        <w:rPr>
          <w:rFonts w:ascii="Calibri" w:eastAsia="Calibri" w:hAnsi="Calibri" w:cs="Calibri"/>
          <w:bCs/>
          <w:color w:val="000000"/>
        </w:rPr>
      </w:pPr>
    </w:p>
    <w:p w14:paraId="632C3171" w14:textId="77777777" w:rsidR="00432C08" w:rsidRDefault="00432C08" w:rsidP="00432C08">
      <w:pPr>
        <w:autoSpaceDE w:val="0"/>
        <w:autoSpaceDN w:val="0"/>
        <w:adjustRightInd w:val="0"/>
        <w:spacing w:after="0"/>
        <w:rPr>
          <w:rFonts w:ascii="Calibri" w:eastAsia="Calibri" w:hAnsi="Calibri" w:cs="Calibri"/>
          <w:bCs/>
          <w:color w:val="000000"/>
        </w:rPr>
      </w:pPr>
    </w:p>
    <w:p w14:paraId="317197B0" w14:textId="77777777" w:rsidR="00432C08" w:rsidRPr="00DC5768" w:rsidRDefault="00432C08" w:rsidP="00432C08">
      <w:pPr>
        <w:rPr>
          <w:rFonts w:ascii="Calibri" w:eastAsia="Calibri" w:hAnsi="Calibri" w:cs="Calibri"/>
          <w:bCs/>
          <w:color w:val="000000"/>
        </w:rPr>
      </w:pPr>
      <w:r>
        <w:rPr>
          <w:rFonts w:ascii="Calibri" w:eastAsia="Calibri" w:hAnsi="Calibri" w:cs="Calibri"/>
          <w:bCs/>
          <w:color w:val="000000"/>
        </w:rPr>
        <w:br w:type="page"/>
      </w:r>
    </w:p>
    <w:p w14:paraId="6DD51A65" w14:textId="11A4235D" w:rsidR="00432C08" w:rsidRDefault="00432C08" w:rsidP="00432C08">
      <w:pPr>
        <w:pStyle w:val="Titolo1"/>
        <w:rPr>
          <w:rFonts w:eastAsia="Arial"/>
        </w:rPr>
      </w:pPr>
      <w:bookmarkStart w:id="244" w:name="_Toc211595033"/>
      <w:bookmarkStart w:id="245" w:name="_Toc216344627"/>
      <w:r w:rsidRPr="00535167">
        <w:rPr>
          <w:rFonts w:eastAsia="Arial"/>
        </w:rPr>
        <w:lastRenderedPageBreak/>
        <w:t>A</w:t>
      </w:r>
      <w:r>
        <w:rPr>
          <w:rFonts w:eastAsia="Arial"/>
        </w:rPr>
        <w:t>llegato</w:t>
      </w:r>
      <w:r w:rsidRPr="00535167">
        <w:rPr>
          <w:rFonts w:eastAsia="Arial"/>
        </w:rPr>
        <w:t xml:space="preserve"> 11</w:t>
      </w:r>
      <w:r>
        <w:rPr>
          <w:rFonts w:eastAsia="Arial"/>
        </w:rPr>
        <w:t>.</w:t>
      </w:r>
      <w:r w:rsidRPr="00535167">
        <w:rPr>
          <w:rFonts w:eastAsia="Arial"/>
        </w:rPr>
        <w:t xml:space="preserve"> Richiesta di proroga</w:t>
      </w:r>
      <w:bookmarkEnd w:id="244"/>
      <w:bookmarkEnd w:id="245"/>
    </w:p>
    <w:p w14:paraId="5EF57A90" w14:textId="074A79D0" w:rsidR="00432C08" w:rsidRPr="00C40522" w:rsidRDefault="00C40B83"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Pr>
          <w:rFonts w:ascii="Calibri" w:hAnsi="Calibri" w:cs="Calibri"/>
          <w:b/>
          <w:bCs/>
          <w:spacing w:val="-3"/>
        </w:rPr>
        <w:t>PUBBLICO</w:t>
      </w:r>
      <w:r w:rsidR="00432C08" w:rsidRPr="00C40522">
        <w:rPr>
          <w:rFonts w:ascii="Calibri" w:hAnsi="Calibri" w:cs="Calibri"/>
          <w:b/>
          <w:bCs/>
          <w:spacing w:val="-3"/>
        </w:rPr>
        <w:t xml:space="preserve"> </w:t>
      </w:r>
    </w:p>
    <w:p w14:paraId="0A6BD8BB"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66663F6B"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65236DF" w14:textId="77777777" w:rsidR="00432C08" w:rsidRPr="00C567CB" w:rsidRDefault="00432C08" w:rsidP="00C567CB">
      <w:pPr>
        <w:pStyle w:val="Corpotesto"/>
        <w:jc w:val="center"/>
        <w:rPr>
          <w:b/>
          <w:bCs/>
        </w:rPr>
      </w:pPr>
      <w:r w:rsidRPr="00C567CB">
        <w:rPr>
          <w:b/>
          <w:bCs/>
        </w:rPr>
        <w:t>Comunicazione di Proroga</w:t>
      </w:r>
    </w:p>
    <w:p w14:paraId="3B0FD092" w14:textId="77777777" w:rsidR="00432C08" w:rsidRPr="00076105" w:rsidRDefault="00432C08" w:rsidP="00C567CB">
      <w:pPr>
        <w:pStyle w:val="Corpotesto"/>
        <w:rPr>
          <w:bCs/>
        </w:rPr>
      </w:pPr>
      <w:r w:rsidRPr="00076105">
        <w:rPr>
          <w:bCs/>
        </w:rPr>
        <w:t>Provincia/Città metropolitana di _____</w:t>
      </w:r>
    </w:p>
    <w:p w14:paraId="68C1366C" w14:textId="77777777" w:rsidR="00432C08" w:rsidRDefault="00432C08" w:rsidP="00C567CB">
      <w:pPr>
        <w:pStyle w:val="Corpotesto"/>
        <w:rPr>
          <w:bCs/>
        </w:rPr>
      </w:pPr>
      <w:r w:rsidRPr="00076105">
        <w:rPr>
          <w:bCs/>
        </w:rPr>
        <w:t xml:space="preserve">Via/Piazza ______ CAP_____ Città </w:t>
      </w:r>
    </w:p>
    <w:p w14:paraId="5751AEB7" w14:textId="77777777" w:rsidR="00432C08" w:rsidRDefault="00432C08" w:rsidP="00432C08">
      <w:pPr>
        <w:pStyle w:val="Corpotesto"/>
        <w:tabs>
          <w:tab w:val="left" w:pos="3708"/>
          <w:tab w:val="left" w:pos="4316"/>
        </w:tabs>
        <w:spacing w:line="259" w:lineRule="auto"/>
        <w:ind w:right="143"/>
      </w:pPr>
      <w:r>
        <w:t>Id beneficiario:</w:t>
      </w:r>
      <w:r>
        <w:tab/>
        <w:t xml:space="preserve"> </w:t>
      </w:r>
    </w:p>
    <w:p w14:paraId="73A88861" w14:textId="77777777" w:rsidR="00432C08" w:rsidRDefault="00432C08" w:rsidP="00432C08">
      <w:pPr>
        <w:pStyle w:val="Corpotesto"/>
        <w:tabs>
          <w:tab w:val="left" w:pos="3708"/>
          <w:tab w:val="left" w:pos="4316"/>
        </w:tabs>
        <w:spacing w:line="259" w:lineRule="auto"/>
        <w:ind w:right="143"/>
      </w:pPr>
      <w:r>
        <w:t>Denominazione beneficiario:</w:t>
      </w:r>
      <w:r>
        <w:tab/>
        <w:t xml:space="preserve"> </w:t>
      </w:r>
    </w:p>
    <w:p w14:paraId="2384F2A4" w14:textId="77777777" w:rsidR="00432C08" w:rsidRDefault="00432C08" w:rsidP="00432C08">
      <w:pPr>
        <w:pStyle w:val="Corpotesto"/>
        <w:tabs>
          <w:tab w:val="left" w:pos="3708"/>
          <w:tab w:val="left" w:pos="4316"/>
        </w:tabs>
        <w:spacing w:line="259" w:lineRule="auto"/>
        <w:ind w:right="143"/>
      </w:pPr>
      <w:r>
        <w:t xml:space="preserve">Io sottoscritto/a …………………………………………………… nato/a </w:t>
      </w:r>
      <w:proofErr w:type="spellStart"/>
      <w:r>
        <w:t>a</w:t>
      </w:r>
      <w:proofErr w:type="spellEnd"/>
      <w:r>
        <w:t xml:space="preserve"> ……………………………………………… il ………………………</w:t>
      </w:r>
      <w:proofErr w:type="gramStart"/>
      <w:r>
        <w:t>…….</w:t>
      </w:r>
      <w:proofErr w:type="gramEnd"/>
      <w:r>
        <w:t xml:space="preserve">…. e residente a …………………………………………………………. in Via ……………………………...………… n. …………… C.A.P. ………………… TEL ……...………………………………………………………………. CF ……………………………………………………………, nella qualità di (rappresentante legale/altro soggetto con potere di firma) </w:t>
      </w:r>
    </w:p>
    <w:p w14:paraId="1C2F09B8" w14:textId="77777777" w:rsidR="00432C08" w:rsidRPr="00076105" w:rsidRDefault="00432C08" w:rsidP="00432C08">
      <w:pPr>
        <w:pStyle w:val="Corpotesto"/>
        <w:tabs>
          <w:tab w:val="left" w:pos="3708"/>
          <w:tab w:val="left" w:pos="4316"/>
        </w:tabs>
        <w:spacing w:line="259" w:lineRule="auto"/>
        <w:ind w:left="108" w:right="143"/>
        <w:jc w:val="center"/>
        <w:rPr>
          <w:b/>
          <w:bCs/>
        </w:rPr>
      </w:pPr>
      <w:r w:rsidRPr="00076105">
        <w:rPr>
          <w:b/>
          <w:bCs/>
        </w:rPr>
        <w:t>DICHIARO</w:t>
      </w:r>
    </w:p>
    <w:p w14:paraId="08FBA910" w14:textId="77777777" w:rsidR="00432C08" w:rsidRPr="00C6686E" w:rsidRDefault="00432C08" w:rsidP="00432C08">
      <w:pPr>
        <w:pStyle w:val="Corpotesto"/>
        <w:tabs>
          <w:tab w:val="left" w:pos="3708"/>
          <w:tab w:val="left" w:pos="4316"/>
        </w:tabs>
        <w:spacing w:line="259" w:lineRule="auto"/>
        <w:ind w:left="108" w:right="143"/>
        <w:rPr>
          <w:bCs/>
          <w:color w:val="000000"/>
          <w:szCs w:val="22"/>
        </w:rPr>
      </w:pPr>
      <w:r w:rsidRPr="00C6686E">
        <w:rPr>
          <w:bCs/>
          <w:color w:val="000000"/>
          <w:szCs w:val="22"/>
        </w:rPr>
        <w:t xml:space="preserve">per il Destinatario ………………………………………………… nato/a </w:t>
      </w:r>
      <w:proofErr w:type="spellStart"/>
      <w:r w:rsidRPr="00C6686E">
        <w:rPr>
          <w:bCs/>
          <w:color w:val="000000"/>
          <w:szCs w:val="22"/>
        </w:rPr>
        <w:t>a</w:t>
      </w:r>
      <w:proofErr w:type="spellEnd"/>
      <w:r w:rsidRPr="00C6686E">
        <w:rPr>
          <w:bCs/>
          <w:color w:val="000000"/>
          <w:szCs w:val="22"/>
        </w:rPr>
        <w:t xml:space="preserve"> ………………………………………………………………………… il ………………………………. e residente a …………………………………………………………. in Via ……………………………...………… n. ……… C.A.P. …………… TEL ……...…………………………………… CF ……………………………………………………………...</w:t>
      </w:r>
    </w:p>
    <w:p w14:paraId="39917C7E" w14:textId="5D1A22DA" w:rsidR="00432C08" w:rsidRPr="00C6686E" w:rsidRDefault="00432C08" w:rsidP="00432C08">
      <w:pPr>
        <w:pStyle w:val="Corpotesto"/>
        <w:tabs>
          <w:tab w:val="left" w:pos="3708"/>
          <w:tab w:val="left" w:pos="4316"/>
        </w:tabs>
        <w:spacing w:line="259" w:lineRule="auto"/>
        <w:ind w:left="108" w:right="143"/>
      </w:pPr>
      <w:r w:rsidRPr="00C6686E">
        <w:rPr>
          <w:bCs/>
          <w:color w:val="000000"/>
          <w:szCs w:val="22"/>
        </w:rPr>
        <w:t>titolare della Dote Id …………….</w:t>
      </w:r>
      <w:r>
        <w:t xml:space="preserve">  </w:t>
      </w:r>
      <w:r w:rsidRPr="00B72A3C">
        <w:rPr>
          <w:color w:val="000000" w:themeColor="text1"/>
        </w:rPr>
        <w:t>di</w:t>
      </w:r>
      <w:r w:rsidRPr="00B72A3C">
        <w:rPr>
          <w:bCs/>
          <w:color w:val="000000" w:themeColor="text1"/>
          <w:szCs w:val="22"/>
        </w:rPr>
        <w:t xml:space="preserve"> prorogare</w:t>
      </w:r>
      <w:r w:rsidR="00617CB7" w:rsidRPr="00B72A3C">
        <w:rPr>
          <w:bCs/>
          <w:color w:val="000000" w:themeColor="text1"/>
          <w:szCs w:val="22"/>
        </w:rPr>
        <w:t xml:space="preserve"> per un nr di giorni</w:t>
      </w:r>
      <w:proofErr w:type="gramStart"/>
      <w:r w:rsidR="00617CB7" w:rsidRPr="00B72A3C">
        <w:rPr>
          <w:bCs/>
          <w:color w:val="000000" w:themeColor="text1"/>
          <w:szCs w:val="22"/>
        </w:rPr>
        <w:t xml:space="preserve"> ….</w:t>
      </w:r>
      <w:proofErr w:type="gramEnd"/>
      <w:r w:rsidR="00617CB7" w:rsidRPr="00B72A3C">
        <w:rPr>
          <w:bCs/>
          <w:color w:val="000000" w:themeColor="text1"/>
          <w:szCs w:val="22"/>
        </w:rPr>
        <w:t>.</w:t>
      </w:r>
      <w:r w:rsidRPr="00B72A3C">
        <w:rPr>
          <w:bCs/>
          <w:color w:val="000000" w:themeColor="text1"/>
          <w:szCs w:val="22"/>
        </w:rPr>
        <w:t xml:space="preserve">, </w:t>
      </w:r>
      <w:r w:rsidRPr="00076105">
        <w:rPr>
          <w:bCs/>
          <w:color w:val="000000"/>
          <w:szCs w:val="22"/>
        </w:rPr>
        <w:t>dalla presente data</w:t>
      </w:r>
      <w:r w:rsidR="00617CB7">
        <w:rPr>
          <w:rStyle w:val="Rimandonotaapidipagina"/>
          <w:bCs/>
          <w:color w:val="000000"/>
          <w:szCs w:val="22"/>
        </w:rPr>
        <w:footnoteReference w:id="2"/>
      </w:r>
      <w:r w:rsidRPr="00076105">
        <w:rPr>
          <w:bCs/>
          <w:color w:val="000000"/>
          <w:szCs w:val="22"/>
        </w:rPr>
        <w:t xml:space="preserve">, alla continuazione </w:t>
      </w:r>
      <w:r w:rsidR="00DC3A3F">
        <w:rPr>
          <w:bCs/>
          <w:color w:val="000000"/>
          <w:szCs w:val="22"/>
        </w:rPr>
        <w:t>d</w:t>
      </w:r>
      <w:r w:rsidRPr="00076105">
        <w:rPr>
          <w:bCs/>
          <w:color w:val="000000"/>
          <w:szCs w:val="22"/>
        </w:rPr>
        <w:t xml:space="preserve">ella fruizione dei servizi previsti nel PIP per il seguente giustificato motivo per cui si presenta idonea documentazione: </w:t>
      </w:r>
    </w:p>
    <w:p w14:paraId="1D61B1A9" w14:textId="30D0CD83" w:rsidR="00432C08" w:rsidRPr="00076105" w:rsidRDefault="00432C08" w:rsidP="000D3721">
      <w:pPr>
        <w:pStyle w:val="Paragrafoelenco"/>
        <w:numPr>
          <w:ilvl w:val="0"/>
          <w:numId w:val="7"/>
        </w:numPr>
      </w:pPr>
      <w:r w:rsidRPr="00076105">
        <w:t>documentato stato di malattia o di infortunio;</w:t>
      </w:r>
    </w:p>
    <w:p w14:paraId="47E96999" w14:textId="3CE9EC6F" w:rsidR="00432C08" w:rsidRPr="00076105" w:rsidRDefault="00432C08" w:rsidP="000D3721">
      <w:pPr>
        <w:pStyle w:val="Paragrafoelenco"/>
        <w:numPr>
          <w:ilvl w:val="0"/>
          <w:numId w:val="7"/>
        </w:numPr>
      </w:pPr>
      <w:r w:rsidRPr="00076105">
        <w:t>stato di gravidanza, per i periodi di astensione previsti dalla legge;</w:t>
      </w:r>
    </w:p>
    <w:p w14:paraId="6084FE2D" w14:textId="75202CD9" w:rsidR="00432C08" w:rsidRPr="00076105" w:rsidRDefault="00432C08" w:rsidP="000D3721">
      <w:pPr>
        <w:pStyle w:val="Paragrafoelenco"/>
        <w:numPr>
          <w:ilvl w:val="0"/>
          <w:numId w:val="7"/>
        </w:numPr>
      </w:pPr>
      <w:r w:rsidRPr="00076105">
        <w:t>citazioni in tribunale, a qualsiasi titolo, dietro esibizione dell’ordine di comparire da parte del magistrato;</w:t>
      </w:r>
    </w:p>
    <w:p w14:paraId="6917FE41" w14:textId="6E656875" w:rsidR="00432C08" w:rsidRPr="00076105" w:rsidRDefault="00432C08" w:rsidP="000D3721">
      <w:pPr>
        <w:pStyle w:val="Paragrafoelenco"/>
        <w:numPr>
          <w:ilvl w:val="0"/>
          <w:numId w:val="7"/>
        </w:numPr>
      </w:pPr>
      <w:r w:rsidRPr="00076105">
        <w:t>gravi motivi familiari documentati e/o certificati;</w:t>
      </w:r>
    </w:p>
    <w:p w14:paraId="5881F1C2" w14:textId="4365326F" w:rsidR="00432C08" w:rsidRPr="00076105" w:rsidRDefault="00432C08" w:rsidP="000D3721">
      <w:pPr>
        <w:pStyle w:val="Paragrafoelenco"/>
        <w:numPr>
          <w:ilvl w:val="0"/>
          <w:numId w:val="7"/>
        </w:numPr>
      </w:pPr>
      <w:r w:rsidRPr="00076105">
        <w:t>casi di limitazione legale della mobilità personale;</w:t>
      </w:r>
    </w:p>
    <w:p w14:paraId="0C2479C5" w14:textId="1C4CB5C0" w:rsidR="00432C08" w:rsidRPr="00076105" w:rsidRDefault="00432C08" w:rsidP="000D3721">
      <w:pPr>
        <w:pStyle w:val="Paragrafoelenco"/>
        <w:numPr>
          <w:ilvl w:val="0"/>
          <w:numId w:val="7"/>
        </w:numPr>
      </w:pPr>
      <w:r w:rsidRPr="00076105">
        <w:t>ogni altro comprovato impedimento oggettivo e/o causa di forza maggiore, cioè ogni fatto o circostanza che impedisca al soggetto di presentarsi, senza possibilità di alcuna valutazione di carattere soggettivo o discrezionale da parte di quest’ultimo. (……………………………………………………………………………………………)</w:t>
      </w:r>
    </w:p>
    <w:p w14:paraId="6E602952" w14:textId="77777777" w:rsidR="00432C08" w:rsidRPr="00076105" w:rsidRDefault="00432C08" w:rsidP="00743D8D">
      <w:pPr>
        <w:pStyle w:val="Corpotesto"/>
      </w:pPr>
      <w:r w:rsidRPr="00076105">
        <w:t xml:space="preserve">Allegati: </w:t>
      </w:r>
    </w:p>
    <w:p w14:paraId="7A1E15D0" w14:textId="77777777" w:rsidR="00432C08" w:rsidRPr="00076105" w:rsidRDefault="00432C08" w:rsidP="00743D8D">
      <w:pPr>
        <w:pStyle w:val="Corpotesto"/>
      </w:pPr>
      <w:r w:rsidRPr="00076105">
        <w:t xml:space="preserve">documentazione a supporto del giustificato motivo di cui al punto 1 </w:t>
      </w:r>
    </w:p>
    <w:p w14:paraId="6F37C379" w14:textId="77777777" w:rsidR="00432C08" w:rsidRPr="00076105" w:rsidRDefault="00432C08" w:rsidP="00743D8D">
      <w:pPr>
        <w:pStyle w:val="Corpotesto"/>
      </w:pPr>
      <w:r w:rsidRPr="00076105">
        <w:t xml:space="preserve">documentazione a supporto del motivo di cui al punto 2 se prevista </w:t>
      </w:r>
    </w:p>
    <w:p w14:paraId="0AF49C45" w14:textId="4F2FD516" w:rsidR="00432C08" w:rsidRDefault="00432C08" w:rsidP="00C40B83">
      <w:pPr>
        <w:pStyle w:val="Corpotesto"/>
      </w:pPr>
      <w:r>
        <w:t>L</w:t>
      </w:r>
      <w:r w:rsidRPr="00076105">
        <w:t xml:space="preserve">uogo e </w:t>
      </w:r>
      <w:r>
        <w:t>D</w:t>
      </w:r>
      <w:r w:rsidRPr="00076105">
        <w:t>ata…………………….</w:t>
      </w:r>
      <w:r w:rsidRPr="00076105">
        <w:tab/>
      </w:r>
      <w:r w:rsidRPr="00076105">
        <w:tab/>
        <w:t xml:space="preserve">  </w:t>
      </w:r>
      <w:r w:rsidRPr="00076105">
        <w:tab/>
        <w:t xml:space="preserve">(FIRMA </w:t>
      </w:r>
      <w:r>
        <w:t xml:space="preserve">leggibile </w:t>
      </w:r>
      <w:r w:rsidRPr="00076105">
        <w:t>del destinatario)</w:t>
      </w:r>
    </w:p>
    <w:p w14:paraId="651BCC0B" w14:textId="77777777" w:rsidR="00432C08" w:rsidRDefault="00432C08" w:rsidP="00743D8D">
      <w:pPr>
        <w:pStyle w:val="Corpotesto"/>
        <w:ind w:left="4963" w:firstLine="709"/>
      </w:pPr>
      <w:r>
        <w:t>________________________</w:t>
      </w:r>
    </w:p>
    <w:p w14:paraId="766FBF0C" w14:textId="790E937E" w:rsidR="00432C08" w:rsidRPr="00DC3A3F" w:rsidRDefault="00432C08" w:rsidP="00DC3A3F">
      <w:pPr>
        <w:spacing w:after="160" w:line="259" w:lineRule="auto"/>
        <w:jc w:val="left"/>
        <w:rPr>
          <w:rFonts w:ascii="Calibri" w:eastAsia="Calibri" w:hAnsi="Calibri" w:cs="Calibri"/>
          <w:bCs/>
          <w:color w:val="000000"/>
        </w:rPr>
      </w:pPr>
    </w:p>
    <w:p w14:paraId="380135A2" w14:textId="77777777" w:rsidR="00432C08" w:rsidRPr="008A738F" w:rsidRDefault="00432C08" w:rsidP="00432C08">
      <w:pPr>
        <w:pStyle w:val="Titolo1"/>
        <w:rPr>
          <w:rFonts w:eastAsia="Arial"/>
        </w:rPr>
      </w:pPr>
      <w:bookmarkStart w:id="246" w:name="_Toc211595034"/>
      <w:bookmarkStart w:id="247" w:name="_Toc216344628"/>
      <w:r w:rsidRPr="00F86CD5">
        <w:rPr>
          <w:rFonts w:eastAsia="Arial"/>
        </w:rPr>
        <w:t>Allegato 1</w:t>
      </w:r>
      <w:r>
        <w:rPr>
          <w:rFonts w:eastAsia="Arial"/>
        </w:rPr>
        <w:t>2_I.</w:t>
      </w:r>
      <w:r w:rsidRPr="00F86CD5">
        <w:rPr>
          <w:rFonts w:eastAsia="Arial"/>
        </w:rPr>
        <w:t xml:space="preserve"> Relazione delle attività svolte e dei risultati raggiunti – servizio di incontro domanda-offerta</w:t>
      </w:r>
      <w:bookmarkEnd w:id="246"/>
      <w:bookmarkEnd w:id="247"/>
      <w:r w:rsidRPr="008A738F">
        <w:rPr>
          <w:rFonts w:eastAsia="Arial"/>
        </w:rPr>
        <w:t xml:space="preserve"> </w:t>
      </w:r>
    </w:p>
    <w:p w14:paraId="01F679D3"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67AC3AFD"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555FE39D" w14:textId="77777777" w:rsidR="00432C08" w:rsidRPr="008B53D7"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5AABD780" w14:textId="69C7DF63" w:rsidR="00432C08" w:rsidRPr="00A61E4B" w:rsidRDefault="00432C08" w:rsidP="00A61E4B">
      <w:pPr>
        <w:pStyle w:val="Corpotesto"/>
        <w:jc w:val="center"/>
        <w:rPr>
          <w:b/>
          <w:bCs/>
        </w:rPr>
      </w:pPr>
      <w:r w:rsidRPr="00A61E4B">
        <w:rPr>
          <w:b/>
          <w:bCs/>
        </w:rPr>
        <w:t>Relazione delle attività svolte e dei risultati raggiunti servizio di incontro domanda-offerta</w:t>
      </w:r>
    </w:p>
    <w:p w14:paraId="2DE15A4C" w14:textId="77777777" w:rsidR="00432C08" w:rsidRPr="00A61E4B" w:rsidRDefault="00432C08" w:rsidP="00A61E4B">
      <w:pPr>
        <w:pStyle w:val="Corpotesto"/>
      </w:pPr>
      <w:r w:rsidRPr="00A61E4B">
        <w:t xml:space="preserve">Descrizione analitica del servizio di Incontro Domanda Offerta </w:t>
      </w:r>
    </w:p>
    <w:p w14:paraId="155677BB" w14:textId="77777777" w:rsidR="00432C08" w:rsidRPr="00A61E4B" w:rsidRDefault="00432C08" w:rsidP="00A61E4B">
      <w:pPr>
        <w:pStyle w:val="Corpotesto"/>
      </w:pPr>
      <w:r w:rsidRPr="00A61E4B">
        <w:t>L’operatore_____________________________________ (denominazione dell’operatore) illustra il percorso di politica attiva erogato a ______________________________ (cognome, nome e codice fiscale del destinatario delle Dote), ID Dote ____________, nell’ambito del servizio di Incontro Domanda-Offerta del Programma DULD, tramite la realizzazione delle seguenti attività:</w:t>
      </w:r>
    </w:p>
    <w:tbl>
      <w:tblPr>
        <w:tblStyle w:val="Tabellagriglia2"/>
        <w:tblW w:w="5000" w:type="pct"/>
        <w:tblLook w:val="0620" w:firstRow="1" w:lastRow="0" w:firstColumn="0" w:lastColumn="0" w:noHBand="1" w:noVBand="1"/>
      </w:tblPr>
      <w:tblGrid>
        <w:gridCol w:w="7653"/>
        <w:gridCol w:w="820"/>
        <w:gridCol w:w="1731"/>
      </w:tblGrid>
      <w:tr w:rsidR="00432C08" w:rsidRPr="00E07AD1" w14:paraId="5788BEAC" w14:textId="77777777" w:rsidTr="00AE4B15">
        <w:trPr>
          <w:cnfStyle w:val="100000000000" w:firstRow="1" w:lastRow="0" w:firstColumn="0" w:lastColumn="0" w:oddVBand="0" w:evenVBand="0" w:oddHBand="0" w:evenHBand="0" w:firstRowFirstColumn="0" w:firstRowLastColumn="0" w:lastRowFirstColumn="0" w:lastRowLastColumn="0"/>
          <w:trHeight w:val="390"/>
        </w:trPr>
        <w:tc>
          <w:tcPr>
            <w:tcW w:w="3750" w:type="pct"/>
            <w:vAlign w:val="center"/>
          </w:tcPr>
          <w:p w14:paraId="65F95C59" w14:textId="37B839DB" w:rsidR="00432C08" w:rsidRPr="00E07AD1" w:rsidRDefault="00432C08" w:rsidP="00AE4B15">
            <w:pPr>
              <w:pStyle w:val="TableParagraph"/>
              <w:jc w:val="center"/>
              <w:rPr>
                <w:b w:val="0"/>
              </w:rPr>
            </w:pPr>
            <w:r w:rsidRPr="00E07AD1">
              <w:t>Attività</w:t>
            </w:r>
          </w:p>
        </w:tc>
        <w:tc>
          <w:tcPr>
            <w:tcW w:w="402" w:type="pct"/>
            <w:vAlign w:val="center"/>
          </w:tcPr>
          <w:p w14:paraId="2A58A22B" w14:textId="31905815" w:rsidR="00432C08" w:rsidRPr="00E07AD1" w:rsidRDefault="00432C08" w:rsidP="00AE4B15">
            <w:pPr>
              <w:pStyle w:val="TableParagraph"/>
              <w:jc w:val="center"/>
              <w:rPr>
                <w:b w:val="0"/>
                <w:sz w:val="18"/>
                <w:szCs w:val="18"/>
              </w:rPr>
            </w:pPr>
            <w:r w:rsidRPr="00E07AD1">
              <w:rPr>
                <w:sz w:val="18"/>
                <w:szCs w:val="18"/>
              </w:rPr>
              <w:t>Data</w:t>
            </w:r>
          </w:p>
        </w:tc>
        <w:tc>
          <w:tcPr>
            <w:tcW w:w="848" w:type="pct"/>
            <w:vAlign w:val="center"/>
          </w:tcPr>
          <w:p w14:paraId="25520B50" w14:textId="098FE916" w:rsidR="00432C08" w:rsidRPr="00E07AD1" w:rsidRDefault="00432C08" w:rsidP="00AE4B15">
            <w:pPr>
              <w:pStyle w:val="TableParagraph"/>
              <w:jc w:val="center"/>
              <w:rPr>
                <w:b w:val="0"/>
                <w:sz w:val="18"/>
                <w:szCs w:val="18"/>
              </w:rPr>
            </w:pPr>
            <w:r w:rsidRPr="00E07AD1">
              <w:rPr>
                <w:sz w:val="18"/>
                <w:szCs w:val="18"/>
              </w:rPr>
              <w:t>Durata (opzionale)</w:t>
            </w:r>
          </w:p>
        </w:tc>
      </w:tr>
      <w:tr w:rsidR="00432C08" w:rsidRPr="00E07AD1" w14:paraId="76B614E5" w14:textId="77777777" w:rsidTr="00AE4B15">
        <w:trPr>
          <w:trHeight w:val="488"/>
        </w:trPr>
        <w:tc>
          <w:tcPr>
            <w:tcW w:w="3750" w:type="pct"/>
          </w:tcPr>
          <w:p w14:paraId="3407B8AF" w14:textId="77777777" w:rsidR="00432C08" w:rsidRPr="00046EE4" w:rsidRDefault="00432C08" w:rsidP="00A61E4B">
            <w:pPr>
              <w:pStyle w:val="Corpotesto"/>
              <w:rPr>
                <w:rFonts w:eastAsia="Times New Roman"/>
                <w:sz w:val="20"/>
                <w:szCs w:val="20"/>
              </w:rPr>
            </w:pPr>
            <w:r w:rsidRPr="00046EE4">
              <w:rPr>
                <w:rFonts w:eastAsia="Times New Roman"/>
                <w:sz w:val="20"/>
                <w:szCs w:val="20"/>
              </w:rPr>
              <w:t>Raccolta e verifica delle auto-candidature</w:t>
            </w:r>
          </w:p>
        </w:tc>
        <w:tc>
          <w:tcPr>
            <w:tcW w:w="402" w:type="pct"/>
          </w:tcPr>
          <w:p w14:paraId="2744D024" w14:textId="77777777" w:rsidR="00432C08" w:rsidRPr="00046EE4" w:rsidRDefault="00432C08" w:rsidP="00A61E4B">
            <w:pPr>
              <w:pStyle w:val="Corpotesto"/>
              <w:rPr>
                <w:rFonts w:eastAsia="Times New Roman"/>
                <w:sz w:val="20"/>
                <w:szCs w:val="20"/>
              </w:rPr>
            </w:pPr>
          </w:p>
        </w:tc>
        <w:tc>
          <w:tcPr>
            <w:tcW w:w="848" w:type="pct"/>
          </w:tcPr>
          <w:p w14:paraId="15F1C242" w14:textId="77777777" w:rsidR="00432C08" w:rsidRPr="00046EE4" w:rsidRDefault="00432C08" w:rsidP="00A61E4B">
            <w:pPr>
              <w:pStyle w:val="Corpotesto"/>
              <w:rPr>
                <w:rFonts w:eastAsia="Times New Roman"/>
                <w:sz w:val="20"/>
                <w:szCs w:val="20"/>
              </w:rPr>
            </w:pPr>
          </w:p>
        </w:tc>
      </w:tr>
      <w:tr w:rsidR="00432C08" w:rsidRPr="00E07AD1" w14:paraId="4564ED60" w14:textId="77777777" w:rsidTr="00AE4B15">
        <w:trPr>
          <w:trHeight w:val="688"/>
        </w:trPr>
        <w:tc>
          <w:tcPr>
            <w:tcW w:w="3750" w:type="pct"/>
          </w:tcPr>
          <w:p w14:paraId="424C9ADD" w14:textId="27A17B6A" w:rsidR="00432C08" w:rsidRPr="00A61E4B" w:rsidRDefault="00432C08" w:rsidP="00A61E4B">
            <w:pPr>
              <w:pStyle w:val="Corpotesto"/>
              <w:rPr>
                <w:rFonts w:eastAsia="Times New Roman"/>
                <w:sz w:val="20"/>
                <w:szCs w:val="20"/>
              </w:rPr>
            </w:pPr>
            <w:r w:rsidRPr="00A61E4B">
              <w:rPr>
                <w:rFonts w:eastAsia="Times New Roman"/>
                <w:sz w:val="20"/>
                <w:szCs w:val="20"/>
              </w:rPr>
              <w:t>Contatto dei potenziali candidati per la verifica della loro effettiva</w:t>
            </w:r>
            <w:r w:rsidR="00A61E4B" w:rsidRPr="00A61E4B">
              <w:rPr>
                <w:rFonts w:eastAsia="Times New Roman"/>
                <w:sz w:val="20"/>
                <w:szCs w:val="20"/>
              </w:rPr>
              <w:t xml:space="preserve"> </w:t>
            </w:r>
            <w:r w:rsidRPr="00A61E4B">
              <w:rPr>
                <w:rFonts w:eastAsia="Times New Roman"/>
                <w:sz w:val="20"/>
                <w:szCs w:val="20"/>
              </w:rPr>
              <w:t>disponibilità</w:t>
            </w:r>
          </w:p>
        </w:tc>
        <w:tc>
          <w:tcPr>
            <w:tcW w:w="402" w:type="pct"/>
          </w:tcPr>
          <w:p w14:paraId="0FDDEBED" w14:textId="77777777" w:rsidR="00432C08" w:rsidRPr="00A61E4B" w:rsidRDefault="00432C08" w:rsidP="00A61E4B">
            <w:pPr>
              <w:pStyle w:val="Corpotesto"/>
              <w:rPr>
                <w:rFonts w:eastAsia="Times New Roman"/>
                <w:sz w:val="20"/>
                <w:szCs w:val="20"/>
              </w:rPr>
            </w:pPr>
          </w:p>
        </w:tc>
        <w:tc>
          <w:tcPr>
            <w:tcW w:w="848" w:type="pct"/>
          </w:tcPr>
          <w:p w14:paraId="4FB09C31" w14:textId="77777777" w:rsidR="00432C08" w:rsidRPr="00A61E4B" w:rsidRDefault="00432C08" w:rsidP="00A61E4B">
            <w:pPr>
              <w:pStyle w:val="Corpotesto"/>
              <w:rPr>
                <w:rFonts w:eastAsia="Times New Roman"/>
                <w:sz w:val="20"/>
                <w:szCs w:val="20"/>
              </w:rPr>
            </w:pPr>
          </w:p>
        </w:tc>
      </w:tr>
      <w:tr w:rsidR="00432C08" w:rsidRPr="00E07AD1" w14:paraId="334AE914" w14:textId="77777777" w:rsidTr="00AE4B15">
        <w:trPr>
          <w:trHeight w:val="437"/>
        </w:trPr>
        <w:tc>
          <w:tcPr>
            <w:tcW w:w="3750" w:type="pct"/>
          </w:tcPr>
          <w:p w14:paraId="4BF35317" w14:textId="77777777" w:rsidR="00432C08" w:rsidRPr="00E07AD1" w:rsidRDefault="00432C08" w:rsidP="00A61E4B">
            <w:pPr>
              <w:pStyle w:val="Corpotesto"/>
              <w:rPr>
                <w:rFonts w:eastAsia="Times New Roman"/>
                <w:sz w:val="20"/>
                <w:szCs w:val="20"/>
              </w:rPr>
            </w:pPr>
            <w:r w:rsidRPr="00E07AD1">
              <w:rPr>
                <w:rFonts w:eastAsia="Times New Roman"/>
                <w:sz w:val="20"/>
                <w:szCs w:val="20"/>
              </w:rPr>
              <w:t>Accesso alle misure individuate</w:t>
            </w:r>
          </w:p>
        </w:tc>
        <w:tc>
          <w:tcPr>
            <w:tcW w:w="402" w:type="pct"/>
          </w:tcPr>
          <w:p w14:paraId="50C783AE" w14:textId="77777777" w:rsidR="00432C08" w:rsidRPr="00E07AD1" w:rsidRDefault="00432C08" w:rsidP="00A61E4B">
            <w:pPr>
              <w:pStyle w:val="Corpotesto"/>
              <w:rPr>
                <w:rFonts w:eastAsia="Times New Roman"/>
                <w:sz w:val="20"/>
                <w:szCs w:val="20"/>
              </w:rPr>
            </w:pPr>
          </w:p>
        </w:tc>
        <w:tc>
          <w:tcPr>
            <w:tcW w:w="848" w:type="pct"/>
          </w:tcPr>
          <w:p w14:paraId="11137A63" w14:textId="77777777" w:rsidR="00432C08" w:rsidRPr="00E07AD1" w:rsidRDefault="00432C08" w:rsidP="00A61E4B">
            <w:pPr>
              <w:pStyle w:val="Corpotesto"/>
              <w:rPr>
                <w:rFonts w:eastAsia="Times New Roman"/>
                <w:sz w:val="20"/>
                <w:szCs w:val="20"/>
              </w:rPr>
            </w:pPr>
          </w:p>
        </w:tc>
      </w:tr>
      <w:tr w:rsidR="00432C08" w:rsidRPr="00E07AD1" w14:paraId="13B50A1D" w14:textId="77777777" w:rsidTr="00AE4B15">
        <w:trPr>
          <w:trHeight w:val="575"/>
        </w:trPr>
        <w:tc>
          <w:tcPr>
            <w:tcW w:w="3750" w:type="pct"/>
          </w:tcPr>
          <w:p w14:paraId="5BDC782F" w14:textId="77777777" w:rsidR="00432C08" w:rsidRPr="00046EE4" w:rsidRDefault="00432C08" w:rsidP="00A61E4B">
            <w:pPr>
              <w:pStyle w:val="Corpotesto"/>
              <w:rPr>
                <w:rFonts w:eastAsia="Times New Roman"/>
                <w:sz w:val="20"/>
                <w:szCs w:val="20"/>
              </w:rPr>
            </w:pPr>
            <w:r w:rsidRPr="00046EE4">
              <w:rPr>
                <w:rFonts w:eastAsia="Times New Roman"/>
                <w:sz w:val="20"/>
                <w:szCs w:val="20"/>
              </w:rPr>
              <w:t>Accompagnamento della persona nell’accesso al percorso individuato e nell’attivazione delle misure collegate</w:t>
            </w:r>
          </w:p>
        </w:tc>
        <w:tc>
          <w:tcPr>
            <w:tcW w:w="402" w:type="pct"/>
          </w:tcPr>
          <w:p w14:paraId="33FB8DB3" w14:textId="77777777" w:rsidR="00432C08" w:rsidRPr="00046EE4" w:rsidRDefault="00432C08" w:rsidP="00A61E4B">
            <w:pPr>
              <w:pStyle w:val="Corpotesto"/>
              <w:rPr>
                <w:rFonts w:eastAsia="Times New Roman"/>
                <w:sz w:val="20"/>
                <w:szCs w:val="20"/>
              </w:rPr>
            </w:pPr>
          </w:p>
        </w:tc>
        <w:tc>
          <w:tcPr>
            <w:tcW w:w="848" w:type="pct"/>
          </w:tcPr>
          <w:p w14:paraId="5477D1B6" w14:textId="77777777" w:rsidR="00432C08" w:rsidRPr="00046EE4" w:rsidRDefault="00432C08" w:rsidP="00A61E4B">
            <w:pPr>
              <w:pStyle w:val="Corpotesto"/>
              <w:rPr>
                <w:rFonts w:eastAsia="Times New Roman"/>
                <w:sz w:val="20"/>
                <w:szCs w:val="20"/>
              </w:rPr>
            </w:pPr>
          </w:p>
        </w:tc>
      </w:tr>
      <w:tr w:rsidR="00432C08" w:rsidRPr="00E07AD1" w14:paraId="249A7DB3" w14:textId="77777777" w:rsidTr="00AE4B15">
        <w:trPr>
          <w:trHeight w:val="437"/>
        </w:trPr>
        <w:tc>
          <w:tcPr>
            <w:tcW w:w="3750" w:type="pct"/>
          </w:tcPr>
          <w:p w14:paraId="2351A998" w14:textId="77777777" w:rsidR="00432C08" w:rsidRPr="00046EE4" w:rsidRDefault="00432C08" w:rsidP="00A61E4B">
            <w:pPr>
              <w:pStyle w:val="Corpotesto"/>
              <w:rPr>
                <w:rFonts w:eastAsia="Times New Roman"/>
                <w:sz w:val="20"/>
                <w:szCs w:val="20"/>
              </w:rPr>
            </w:pPr>
            <w:r w:rsidRPr="00046EE4">
              <w:rPr>
                <w:rFonts w:eastAsia="Times New Roman"/>
                <w:sz w:val="20"/>
                <w:szCs w:val="20"/>
              </w:rPr>
              <w:t xml:space="preserve">Accompagnamento della persona nella prima fase di inserimento </w:t>
            </w:r>
          </w:p>
        </w:tc>
        <w:tc>
          <w:tcPr>
            <w:tcW w:w="402" w:type="pct"/>
          </w:tcPr>
          <w:p w14:paraId="0EE3E265" w14:textId="77777777" w:rsidR="00432C08" w:rsidRPr="00046EE4" w:rsidRDefault="00432C08" w:rsidP="00A61E4B">
            <w:pPr>
              <w:pStyle w:val="Corpotesto"/>
              <w:rPr>
                <w:rFonts w:eastAsia="Times New Roman"/>
                <w:sz w:val="20"/>
                <w:szCs w:val="20"/>
              </w:rPr>
            </w:pPr>
          </w:p>
        </w:tc>
        <w:tc>
          <w:tcPr>
            <w:tcW w:w="848" w:type="pct"/>
          </w:tcPr>
          <w:p w14:paraId="5770FCAE" w14:textId="77777777" w:rsidR="00432C08" w:rsidRPr="00046EE4" w:rsidRDefault="00432C08" w:rsidP="00A61E4B">
            <w:pPr>
              <w:pStyle w:val="Corpotesto"/>
              <w:rPr>
                <w:rFonts w:eastAsia="Times New Roman"/>
                <w:sz w:val="20"/>
                <w:szCs w:val="20"/>
              </w:rPr>
            </w:pPr>
          </w:p>
        </w:tc>
      </w:tr>
      <w:tr w:rsidR="00432C08" w:rsidRPr="00E07AD1" w14:paraId="24398631" w14:textId="77777777" w:rsidTr="00AE4B15">
        <w:trPr>
          <w:trHeight w:val="575"/>
        </w:trPr>
        <w:tc>
          <w:tcPr>
            <w:tcW w:w="3750" w:type="pct"/>
          </w:tcPr>
          <w:p w14:paraId="55D4F160" w14:textId="2B960721" w:rsidR="00432C08" w:rsidRPr="00046EE4" w:rsidRDefault="00432C08" w:rsidP="00A61E4B">
            <w:pPr>
              <w:pStyle w:val="Corpotesto"/>
              <w:rPr>
                <w:rFonts w:eastAsia="Times New Roman"/>
                <w:sz w:val="20"/>
                <w:szCs w:val="20"/>
              </w:rPr>
            </w:pPr>
            <w:r w:rsidRPr="00046EE4">
              <w:rPr>
                <w:rFonts w:eastAsia="Times New Roman"/>
                <w:sz w:val="20"/>
                <w:szCs w:val="20"/>
              </w:rPr>
              <w:t>Assistenza al sistema della Domanda nella definizione del progetto formativo legato al contratto di apprendistato</w:t>
            </w:r>
          </w:p>
        </w:tc>
        <w:tc>
          <w:tcPr>
            <w:tcW w:w="402" w:type="pct"/>
          </w:tcPr>
          <w:p w14:paraId="653CD64D" w14:textId="77777777" w:rsidR="00432C08" w:rsidRPr="00046EE4" w:rsidRDefault="00432C08" w:rsidP="00A61E4B">
            <w:pPr>
              <w:pStyle w:val="Corpotesto"/>
              <w:rPr>
                <w:rFonts w:eastAsia="Times New Roman"/>
                <w:sz w:val="20"/>
                <w:szCs w:val="20"/>
              </w:rPr>
            </w:pPr>
          </w:p>
        </w:tc>
        <w:tc>
          <w:tcPr>
            <w:tcW w:w="848" w:type="pct"/>
          </w:tcPr>
          <w:p w14:paraId="69F62D6C" w14:textId="77777777" w:rsidR="00432C08" w:rsidRPr="00046EE4" w:rsidRDefault="00432C08" w:rsidP="00A61E4B">
            <w:pPr>
              <w:pStyle w:val="Corpotesto"/>
              <w:rPr>
                <w:rFonts w:eastAsia="Times New Roman"/>
                <w:sz w:val="20"/>
                <w:szCs w:val="20"/>
              </w:rPr>
            </w:pPr>
          </w:p>
        </w:tc>
      </w:tr>
    </w:tbl>
    <w:p w14:paraId="500AF417" w14:textId="77777777" w:rsidR="00432C08" w:rsidRPr="00AE4B15" w:rsidRDefault="00432C08" w:rsidP="00AE4B15">
      <w:pPr>
        <w:pStyle w:val="Corpotesto"/>
      </w:pPr>
      <w:r w:rsidRPr="00AE4B15">
        <w:t xml:space="preserve">Il servizio si è concluso positivamente, con l’assunzione della persona in data __/__/__, con la seguente tipologia contrattuale: </w:t>
      </w:r>
    </w:p>
    <w:p w14:paraId="4F42FFB4" w14:textId="54E8B509" w:rsidR="00432C08" w:rsidRPr="00AE4B15" w:rsidRDefault="00432C08" w:rsidP="000D3721">
      <w:pPr>
        <w:pStyle w:val="Corpotesto"/>
        <w:numPr>
          <w:ilvl w:val="0"/>
          <w:numId w:val="15"/>
        </w:numPr>
      </w:pPr>
      <w:r w:rsidRPr="00AE4B15">
        <w:t>Contratto a Tempo indeterminato</w:t>
      </w:r>
    </w:p>
    <w:p w14:paraId="58588510" w14:textId="7E75F96D" w:rsidR="00432C08" w:rsidRPr="00AE4B15" w:rsidRDefault="00432C08" w:rsidP="000D3721">
      <w:pPr>
        <w:pStyle w:val="Corpotesto"/>
        <w:numPr>
          <w:ilvl w:val="0"/>
          <w:numId w:val="15"/>
        </w:numPr>
      </w:pPr>
      <w:r w:rsidRPr="00AE4B15">
        <w:t>Contratto a Tempo determinato di 12 mesi</w:t>
      </w:r>
    </w:p>
    <w:p w14:paraId="56F5AD7F" w14:textId="0EEEBEAA" w:rsidR="00432C08" w:rsidRPr="00AE4B15" w:rsidRDefault="00432C08" w:rsidP="000D3721">
      <w:pPr>
        <w:pStyle w:val="Corpotesto"/>
        <w:numPr>
          <w:ilvl w:val="0"/>
          <w:numId w:val="15"/>
        </w:numPr>
      </w:pPr>
      <w:r w:rsidRPr="00AE4B15">
        <w:t>Contratto a Tempo determinato da 6 a 12 mesi</w:t>
      </w:r>
    </w:p>
    <w:p w14:paraId="2A0DD68D" w14:textId="77777777" w:rsidR="00432C08" w:rsidRPr="00AE4B15" w:rsidRDefault="00432C08" w:rsidP="00AE4B15">
      <w:pPr>
        <w:pStyle w:val="Corpotesto"/>
      </w:pPr>
      <w:r w:rsidRPr="00AE4B15">
        <w:t>Luogo e Data</w:t>
      </w:r>
    </w:p>
    <w:p w14:paraId="6FECAAE6" w14:textId="2F70FCC8" w:rsidR="00432C08" w:rsidRPr="00122DDF" w:rsidRDefault="00432C08" w:rsidP="00AE4B15">
      <w:pPr>
        <w:pStyle w:val="Corpotesto"/>
        <w:ind w:left="4963" w:firstLine="709"/>
        <w:rPr>
          <w:szCs w:val="22"/>
        </w:rPr>
      </w:pPr>
      <w:r w:rsidRPr="00122DDF">
        <w:rPr>
          <w:szCs w:val="22"/>
        </w:rPr>
        <w:t xml:space="preserve">L’Operatore ______________ </w:t>
      </w:r>
    </w:p>
    <w:p w14:paraId="656524ED" w14:textId="77777777" w:rsidR="00432C08" w:rsidRDefault="00432C08" w:rsidP="00AE4B15">
      <w:pPr>
        <w:pStyle w:val="Corpotesto"/>
        <w:ind w:left="5672"/>
        <w:rPr>
          <w:szCs w:val="22"/>
        </w:rPr>
      </w:pPr>
      <w:r w:rsidRPr="00122DDF">
        <w:rPr>
          <w:szCs w:val="22"/>
        </w:rPr>
        <w:t>Firma leggibile o CRS del rappresentante legale o di altro rappresentante con potere di firma</w:t>
      </w:r>
    </w:p>
    <w:p w14:paraId="74467D2C" w14:textId="77777777" w:rsidR="00432C08" w:rsidRDefault="00432C08" w:rsidP="00432C08">
      <w:pPr>
        <w:suppressAutoHyphens/>
        <w:autoSpaceDE w:val="0"/>
        <w:spacing w:line="259" w:lineRule="auto"/>
        <w:textAlignment w:val="baseline"/>
        <w:rPr>
          <w:kern w:val="1"/>
          <w:lang w:eastAsia="zh-CN" w:bidi="hi-IN"/>
        </w:rPr>
      </w:pPr>
    </w:p>
    <w:p w14:paraId="4F3D0276" w14:textId="77777777" w:rsidR="00432C08" w:rsidRDefault="00432C08" w:rsidP="00432C08">
      <w:pPr>
        <w:rPr>
          <w:kern w:val="1"/>
          <w:lang w:eastAsia="zh-CN" w:bidi="hi-IN"/>
        </w:rPr>
      </w:pPr>
      <w:r>
        <w:rPr>
          <w:kern w:val="1"/>
          <w:lang w:eastAsia="zh-CN" w:bidi="hi-IN"/>
        </w:rPr>
        <w:br w:type="page"/>
      </w:r>
    </w:p>
    <w:p w14:paraId="72943DE8" w14:textId="77777777" w:rsidR="00432C08" w:rsidRPr="008A738F" w:rsidRDefault="00432C08" w:rsidP="00432C08">
      <w:pPr>
        <w:pStyle w:val="Titolo1"/>
        <w:rPr>
          <w:rFonts w:eastAsia="Arial"/>
        </w:rPr>
      </w:pPr>
      <w:bookmarkStart w:id="248" w:name="_Toc211595035"/>
      <w:bookmarkStart w:id="249" w:name="_Toc216344629"/>
      <w:r w:rsidRPr="00F86CD5">
        <w:rPr>
          <w:rFonts w:eastAsia="Arial"/>
        </w:rPr>
        <w:lastRenderedPageBreak/>
        <w:t>Allegato 1</w:t>
      </w:r>
      <w:r>
        <w:rPr>
          <w:rFonts w:eastAsia="Arial"/>
        </w:rPr>
        <w:t>2_M.</w:t>
      </w:r>
      <w:r w:rsidRPr="00F86CD5">
        <w:rPr>
          <w:rFonts w:eastAsia="Arial"/>
        </w:rPr>
        <w:t xml:space="preserve"> Relazione delle attività svolte e dei risultati raggiunti – servizio di </w:t>
      </w:r>
      <w:r>
        <w:rPr>
          <w:rFonts w:eastAsia="Arial"/>
        </w:rPr>
        <w:t>mantenimento lavorativo</w:t>
      </w:r>
      <w:bookmarkEnd w:id="248"/>
      <w:bookmarkEnd w:id="249"/>
      <w:r w:rsidRPr="008A738F">
        <w:rPr>
          <w:rFonts w:eastAsia="Arial"/>
        </w:rPr>
        <w:t xml:space="preserve"> </w:t>
      </w:r>
    </w:p>
    <w:p w14:paraId="5B28148E"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BA96C65"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1DB02C3F" w14:textId="77777777" w:rsidR="00432C08" w:rsidRPr="008B53D7"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A9E204B" w14:textId="7AA41F38" w:rsidR="00432C08" w:rsidRPr="00AE4B15" w:rsidRDefault="00432C08" w:rsidP="00AE4B15">
      <w:pPr>
        <w:pStyle w:val="Corpotesto"/>
        <w:jc w:val="center"/>
        <w:rPr>
          <w:b/>
          <w:bCs/>
        </w:rPr>
      </w:pPr>
      <w:r w:rsidRPr="00AE4B15">
        <w:rPr>
          <w:b/>
          <w:bCs/>
        </w:rPr>
        <w:t>Relazione delle attività svolte e dei risultati raggiunti servizio di incontro mantenimento lavorativo</w:t>
      </w:r>
    </w:p>
    <w:p w14:paraId="71FD3500" w14:textId="77777777" w:rsidR="00432C08" w:rsidRPr="00AE4B15" w:rsidRDefault="00432C08" w:rsidP="00AE4B15">
      <w:pPr>
        <w:pStyle w:val="Corpotesto"/>
        <w:rPr>
          <w:b/>
          <w:bCs/>
        </w:rPr>
      </w:pPr>
      <w:r w:rsidRPr="00AE4B15">
        <w:rPr>
          <w:b/>
          <w:bCs/>
        </w:rPr>
        <w:t xml:space="preserve">Descrizione analitica del servizio di Incontro Domanda Offerta </w:t>
      </w:r>
    </w:p>
    <w:p w14:paraId="55F14E54" w14:textId="77777777" w:rsidR="00432C08" w:rsidRPr="00AE4B15" w:rsidRDefault="00432C08" w:rsidP="00AE4B15">
      <w:pPr>
        <w:pStyle w:val="Corpotesto"/>
      </w:pPr>
      <w:r w:rsidRPr="00AE4B15">
        <w:t xml:space="preserve">L’operatore_____________________________________ (denominazione dell’operatore) illustra il percorso di politica attiva erogato a ______________________________ (cognome, nome e codice fiscale del destinatario delle Dote), ID Dote ____________, nell’ambito del servizio di mantenimento DULD. </w:t>
      </w:r>
    </w:p>
    <w:p w14:paraId="0F126B11" w14:textId="77777777" w:rsidR="00432C08" w:rsidRPr="00AE4B15" w:rsidRDefault="00432C08" w:rsidP="00AE4B15">
      <w:pPr>
        <w:pStyle w:val="Corpotesto"/>
      </w:pPr>
      <w:r w:rsidRPr="00AE4B15">
        <w:t xml:space="preserve">Il servizio si è concluso positivamente, con l’assunzione della persona in data __/__/__, con la seguente tipologia contrattuale: </w:t>
      </w:r>
    </w:p>
    <w:p w14:paraId="50A22B50" w14:textId="77777777" w:rsidR="00432C08" w:rsidRPr="00AE4B15" w:rsidRDefault="00432C08" w:rsidP="00AE4B15">
      <w:pPr>
        <w:pStyle w:val="Corpotesto"/>
      </w:pPr>
      <w:r w:rsidRPr="00AE4B15">
        <w:t>Nel caso di mantenimento presso lo stesso datore di lavoro:</w:t>
      </w:r>
    </w:p>
    <w:p w14:paraId="7864887B" w14:textId="7ED954AA" w:rsidR="00432C08" w:rsidRPr="00AE4B15" w:rsidRDefault="00432C08" w:rsidP="000D3721">
      <w:pPr>
        <w:pStyle w:val="Corpotesto"/>
        <w:numPr>
          <w:ilvl w:val="0"/>
          <w:numId w:val="16"/>
        </w:numPr>
      </w:pPr>
      <w:r w:rsidRPr="00AE4B15">
        <w:t>Trasformazione a tempo indeterminato</w:t>
      </w:r>
    </w:p>
    <w:p w14:paraId="43D4D084" w14:textId="7291F1BE" w:rsidR="00432C08" w:rsidRPr="00AE4B15" w:rsidRDefault="00432C08" w:rsidP="000D3721">
      <w:pPr>
        <w:pStyle w:val="Corpotesto"/>
        <w:numPr>
          <w:ilvl w:val="0"/>
          <w:numId w:val="16"/>
        </w:numPr>
      </w:pPr>
      <w:r w:rsidRPr="00AE4B15">
        <w:t>Conferma contratto di lavoro in essere12</w:t>
      </w:r>
    </w:p>
    <w:p w14:paraId="56503F47" w14:textId="63F40D1E" w:rsidR="00432C08" w:rsidRPr="00AE4B15" w:rsidRDefault="00432C08" w:rsidP="000D3721">
      <w:pPr>
        <w:pStyle w:val="Corpotesto"/>
        <w:numPr>
          <w:ilvl w:val="0"/>
          <w:numId w:val="16"/>
        </w:numPr>
      </w:pPr>
      <w:r w:rsidRPr="00AE4B15">
        <w:t>Proroga tempo determinato 6 - 12 mesi</w:t>
      </w:r>
    </w:p>
    <w:p w14:paraId="5F987323" w14:textId="24A824EC" w:rsidR="00432C08" w:rsidRPr="00AE4B15" w:rsidRDefault="00432C08" w:rsidP="000D3721">
      <w:pPr>
        <w:pStyle w:val="Corpotesto"/>
        <w:numPr>
          <w:ilvl w:val="0"/>
          <w:numId w:val="16"/>
        </w:numPr>
      </w:pPr>
      <w:r w:rsidRPr="00AE4B15">
        <w:t>Proroga somministrazione 12 mesi</w:t>
      </w:r>
    </w:p>
    <w:p w14:paraId="7685F894" w14:textId="77777777" w:rsidR="00432C08" w:rsidRPr="00AE4B15" w:rsidRDefault="00432C08" w:rsidP="00AE4B15">
      <w:pPr>
        <w:pStyle w:val="Corpotesto"/>
      </w:pPr>
      <w:r w:rsidRPr="00AE4B15">
        <w:t>Nel caso di nuovo contratto presso nuovo datore di lavoro:</w:t>
      </w:r>
    </w:p>
    <w:p w14:paraId="0C9E3111" w14:textId="05D99CB7" w:rsidR="00432C08" w:rsidRPr="00AE4B15" w:rsidRDefault="00432C08" w:rsidP="000D3721">
      <w:pPr>
        <w:pStyle w:val="Corpotesto"/>
        <w:numPr>
          <w:ilvl w:val="0"/>
          <w:numId w:val="17"/>
        </w:numPr>
      </w:pPr>
      <w:r w:rsidRPr="00AE4B15">
        <w:t>Contratto a Tempo indeterminato</w:t>
      </w:r>
    </w:p>
    <w:p w14:paraId="2BCD10D9" w14:textId="085DD507" w:rsidR="00432C08" w:rsidRPr="00AE4B15" w:rsidRDefault="00432C08" w:rsidP="000D3721">
      <w:pPr>
        <w:pStyle w:val="Corpotesto"/>
        <w:numPr>
          <w:ilvl w:val="0"/>
          <w:numId w:val="17"/>
        </w:numPr>
      </w:pPr>
      <w:r w:rsidRPr="00AE4B15">
        <w:t>Contratto a Tempo determinato di 12 mesi</w:t>
      </w:r>
    </w:p>
    <w:p w14:paraId="750C2D18" w14:textId="12C21808" w:rsidR="00432C08" w:rsidRPr="00AE4B15" w:rsidRDefault="00432C08" w:rsidP="000D3721">
      <w:pPr>
        <w:pStyle w:val="Corpotesto"/>
        <w:numPr>
          <w:ilvl w:val="0"/>
          <w:numId w:val="17"/>
        </w:numPr>
      </w:pPr>
      <w:r w:rsidRPr="00AE4B15">
        <w:t>Contratto a Tempo determinato da 6 a 12 mesi</w:t>
      </w:r>
    </w:p>
    <w:p w14:paraId="6F2AF0DF" w14:textId="77777777" w:rsidR="00432C08" w:rsidRPr="00AE4B15" w:rsidRDefault="00432C08" w:rsidP="00AE4B15">
      <w:pPr>
        <w:pStyle w:val="Corpotesto"/>
      </w:pPr>
    </w:p>
    <w:p w14:paraId="5D677E4A" w14:textId="0BD55281" w:rsidR="00432C08" w:rsidRPr="00AE4B15" w:rsidRDefault="00432C08" w:rsidP="00AE4B15">
      <w:pPr>
        <w:pStyle w:val="Corpotesto"/>
      </w:pPr>
      <w:r w:rsidRPr="00AE4B15">
        <w:t>Luogo e Data</w:t>
      </w:r>
      <w:r w:rsidR="00AE4B15">
        <w:t xml:space="preserve"> </w:t>
      </w:r>
      <w:r w:rsidR="00AE4B15" w:rsidRPr="00AE4B15">
        <w:t>______________</w:t>
      </w:r>
    </w:p>
    <w:p w14:paraId="6664D0A5" w14:textId="77777777" w:rsidR="00432C08" w:rsidRPr="00AE4B15" w:rsidRDefault="00432C08" w:rsidP="00AE4B15">
      <w:pPr>
        <w:pStyle w:val="Corpotesto"/>
        <w:ind w:left="5672" w:firstLine="709"/>
      </w:pPr>
      <w:r w:rsidRPr="00AE4B15">
        <w:t xml:space="preserve">L’Operatore ______________ </w:t>
      </w:r>
    </w:p>
    <w:p w14:paraId="44A53C22" w14:textId="77777777" w:rsidR="00432C08" w:rsidRPr="00AE4B15" w:rsidRDefault="00432C08" w:rsidP="00AE4B15">
      <w:pPr>
        <w:pStyle w:val="Corpotesto"/>
        <w:ind w:left="6381"/>
      </w:pPr>
      <w:r w:rsidRPr="00AE4B15">
        <w:t>Firma leggibile o CRS del rappresentante legale o di altro rappresentante con potere di firma</w:t>
      </w:r>
    </w:p>
    <w:p w14:paraId="1200B74D" w14:textId="77777777" w:rsidR="00432C08" w:rsidRDefault="00432C08" w:rsidP="00432C08">
      <w:pPr>
        <w:rPr>
          <w:kern w:val="1"/>
          <w:lang w:eastAsia="zh-CN" w:bidi="hi-IN"/>
        </w:rPr>
      </w:pPr>
      <w:r>
        <w:rPr>
          <w:kern w:val="1"/>
          <w:lang w:eastAsia="zh-CN" w:bidi="hi-IN"/>
        </w:rPr>
        <w:br w:type="page"/>
      </w:r>
    </w:p>
    <w:p w14:paraId="4084BB5F" w14:textId="007FEBC0" w:rsidR="00432C08" w:rsidRPr="008A738F" w:rsidRDefault="00432C08" w:rsidP="00432C08">
      <w:pPr>
        <w:pStyle w:val="Titolo1"/>
        <w:rPr>
          <w:rFonts w:eastAsia="Arial"/>
        </w:rPr>
      </w:pPr>
      <w:bookmarkStart w:id="250" w:name="_Toc211595036"/>
      <w:bookmarkStart w:id="251" w:name="_Toc216344630"/>
      <w:r w:rsidRPr="008A738F">
        <w:rPr>
          <w:rFonts w:eastAsia="Arial"/>
        </w:rPr>
        <w:lastRenderedPageBreak/>
        <w:t>Allegato 1</w:t>
      </w:r>
      <w:r>
        <w:rPr>
          <w:rFonts w:eastAsia="Arial"/>
        </w:rPr>
        <w:t>3.</w:t>
      </w:r>
      <w:r w:rsidRPr="008A738F">
        <w:rPr>
          <w:rFonts w:eastAsia="Arial"/>
        </w:rPr>
        <w:t xml:space="preserve"> Testo della </w:t>
      </w:r>
      <w:r w:rsidR="00E03051">
        <w:rPr>
          <w:rFonts w:eastAsia="Arial"/>
        </w:rPr>
        <w:t>PEC</w:t>
      </w:r>
      <w:r w:rsidRPr="008A738F">
        <w:rPr>
          <w:rFonts w:eastAsia="Arial"/>
        </w:rPr>
        <w:t xml:space="preserve"> indirizzata al datore di lavoro in relazione al servizio di “incontro domanda-offerta”</w:t>
      </w:r>
      <w:bookmarkEnd w:id="250"/>
      <w:bookmarkEnd w:id="251"/>
    </w:p>
    <w:p w14:paraId="068EC181"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DA223D8"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045CEDD"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042AA40" w14:textId="4C295721" w:rsidR="00432C08" w:rsidRPr="00AE4B15" w:rsidRDefault="00432C08" w:rsidP="00AE4B15">
      <w:pPr>
        <w:pStyle w:val="Corpotesto"/>
        <w:jc w:val="center"/>
        <w:rPr>
          <w:b/>
          <w:bCs/>
        </w:rPr>
      </w:pPr>
      <w:r w:rsidRPr="00AE4B15">
        <w:rPr>
          <w:b/>
          <w:bCs/>
        </w:rPr>
        <w:t xml:space="preserve">Testo della </w:t>
      </w:r>
      <w:r w:rsidR="00AE4B15" w:rsidRPr="00AE4B15">
        <w:rPr>
          <w:b/>
          <w:bCs/>
        </w:rPr>
        <w:t>PEC</w:t>
      </w:r>
      <w:r w:rsidRPr="00AE4B15">
        <w:rPr>
          <w:b/>
          <w:bCs/>
        </w:rPr>
        <w:t xml:space="preserve"> indirizzata al datore di lavoro in relazione al servizio di “incontro domanda-offerta”</w:t>
      </w:r>
      <w:bookmarkStart w:id="252" w:name="_Hlk152664512"/>
    </w:p>
    <w:p w14:paraId="1889F859" w14:textId="77777777" w:rsidR="00432C08" w:rsidRPr="00AE4B15" w:rsidRDefault="00432C08" w:rsidP="00AE4B15">
      <w:pPr>
        <w:pStyle w:val="Corpotesto"/>
      </w:pPr>
      <w:r w:rsidRPr="00AE4B15">
        <w:rPr>
          <w:b/>
          <w:bCs/>
        </w:rPr>
        <w:t>Oggetto:</w:t>
      </w:r>
      <w:r w:rsidRPr="00AE4B15">
        <w:t xml:space="preserve"> DOTE UNICA LAVORO PERSONE CON DISABILITA’-DULD - Informativa aziendale – servizio Incontro Domanda - Offerta</w:t>
      </w:r>
    </w:p>
    <w:bookmarkEnd w:id="252"/>
    <w:p w14:paraId="7B936904" w14:textId="77777777" w:rsidR="00432C08" w:rsidRPr="00AE4B15" w:rsidRDefault="00432C08" w:rsidP="00AE4B15">
      <w:pPr>
        <w:pStyle w:val="Corpotesto"/>
      </w:pPr>
      <w:r w:rsidRPr="00AE4B15">
        <w:t xml:space="preserve">La presente comunicazione è finalizzata ad assolvere l’obbligo di informazione in merito al finanziamento delle attività svolte, in capo al soggetto responsabile delle attività di “Incontro Domanda-Offerta”. </w:t>
      </w:r>
    </w:p>
    <w:p w14:paraId="26C09260" w14:textId="77777777" w:rsidR="00432C08" w:rsidRPr="00AE4B15" w:rsidRDefault="00432C08" w:rsidP="00AE4B15">
      <w:pPr>
        <w:pStyle w:val="Corpotesto"/>
      </w:pPr>
      <w:r w:rsidRPr="00AE4B15">
        <w:t>L’invio della presente comunicazione è condizione necessaria per consentire il rimborso all’operatore delle spese sostenute per le attività di “Incontro domanda-offerta” realizzate a favore del destinatario, con risorse a valere sul Fondo Regionale per l'Occupazione dei Disabili – anno 2024 – di cui alla DGR n. XII/ 3383 del 11/11/2024.</w:t>
      </w:r>
    </w:p>
    <w:p w14:paraId="02D56FFB" w14:textId="77777777" w:rsidR="00432C08" w:rsidRPr="00AE4B15" w:rsidRDefault="00432C08" w:rsidP="00AE4B15">
      <w:pPr>
        <w:pStyle w:val="Corpotesto"/>
      </w:pPr>
      <w:r w:rsidRPr="00AE4B15">
        <w:t xml:space="preserve">A tal fine, la Provincia/Città metropolitana di _________ informa che ______________________________________ (cognome, nome e codice fiscale del destinatario della Dote), ID Dote ____________, è destinatario dell’iniziativa “Dote Unica Lavoro Persone con Disabilità” e che le attività di cui ha fruito nell’ambito del servizio di “Incontro Domanda-Offerta” erogato dall’operatore ______________________________________ (denominazione dell’operatore) sono finanziate a valere a valere sul Fondo Regionale per l'Occupazione dei Disabili – anno 2024 – di cui alla DGR n. XII/ 3383 del 11/11/2024 </w:t>
      </w:r>
    </w:p>
    <w:p w14:paraId="105BCD03" w14:textId="77777777" w:rsidR="00432C08" w:rsidRPr="00AE4B15" w:rsidRDefault="00432C08" w:rsidP="00AE4B15">
      <w:pPr>
        <w:pStyle w:val="Corpotesto"/>
      </w:pPr>
      <w:r w:rsidRPr="00AE4B15">
        <w:t>Pertanto, nessuna ulteriore somma di denaro è dovuta a tale operatore per lo svolgimento delle seguenti attività:</w:t>
      </w:r>
    </w:p>
    <w:p w14:paraId="2CD4B8E5" w14:textId="77777777" w:rsidR="00432C08" w:rsidRPr="00AE4B15" w:rsidRDefault="00432C08" w:rsidP="000D3721">
      <w:pPr>
        <w:pStyle w:val="Corpotesto"/>
        <w:numPr>
          <w:ilvl w:val="0"/>
          <w:numId w:val="18"/>
        </w:numPr>
      </w:pPr>
      <w:r w:rsidRPr="00AE4B15">
        <w:t>raccolta e verifica delle auto-candidature;</w:t>
      </w:r>
    </w:p>
    <w:p w14:paraId="77C5E3A2" w14:textId="77777777" w:rsidR="00432C08" w:rsidRPr="00AE4B15" w:rsidRDefault="00432C08" w:rsidP="000D3721">
      <w:pPr>
        <w:pStyle w:val="Corpotesto"/>
        <w:numPr>
          <w:ilvl w:val="0"/>
          <w:numId w:val="18"/>
        </w:numPr>
      </w:pPr>
      <w:r w:rsidRPr="00AE4B15">
        <w:t>contatto dei potenziali candidati per la verifica della loro effettiva   disponibilità;</w:t>
      </w:r>
    </w:p>
    <w:p w14:paraId="7DBAB1C3" w14:textId="77777777" w:rsidR="00432C08" w:rsidRPr="00AE4B15" w:rsidRDefault="00432C08" w:rsidP="000D3721">
      <w:pPr>
        <w:pStyle w:val="Corpotesto"/>
        <w:numPr>
          <w:ilvl w:val="0"/>
          <w:numId w:val="18"/>
        </w:numPr>
      </w:pPr>
      <w:r w:rsidRPr="00AE4B15">
        <w:t>accesso alle misure individuate;</w:t>
      </w:r>
    </w:p>
    <w:p w14:paraId="7E42860A" w14:textId="77777777" w:rsidR="00432C08" w:rsidRPr="00AE4B15" w:rsidRDefault="00432C08" w:rsidP="000D3721">
      <w:pPr>
        <w:pStyle w:val="Corpotesto"/>
        <w:numPr>
          <w:ilvl w:val="0"/>
          <w:numId w:val="18"/>
        </w:numPr>
      </w:pPr>
      <w:r w:rsidRPr="00AE4B15">
        <w:t>accompagnamento della persona nell’accesso al percorso individuato e nell’attivazione delle misure collegate;</w:t>
      </w:r>
    </w:p>
    <w:p w14:paraId="591D25BE" w14:textId="77777777" w:rsidR="00432C08" w:rsidRPr="00AE4B15" w:rsidRDefault="00432C08" w:rsidP="000D3721">
      <w:pPr>
        <w:pStyle w:val="Corpotesto"/>
        <w:numPr>
          <w:ilvl w:val="0"/>
          <w:numId w:val="18"/>
        </w:numPr>
      </w:pPr>
      <w:r w:rsidRPr="00AE4B15">
        <w:t>accompagnamento della persona nella prima fase di inserimento;</w:t>
      </w:r>
    </w:p>
    <w:p w14:paraId="4E3DCA75" w14:textId="77777777" w:rsidR="00432C08" w:rsidRPr="00AE4B15" w:rsidRDefault="00432C08" w:rsidP="000D3721">
      <w:pPr>
        <w:pStyle w:val="Corpotesto"/>
        <w:numPr>
          <w:ilvl w:val="0"/>
          <w:numId w:val="18"/>
        </w:numPr>
      </w:pPr>
      <w:r w:rsidRPr="00AE4B15">
        <w:t>assistenza al sistema della Domanda nella definizione del progetto formativo legato al contratto di apprendistato.</w:t>
      </w:r>
    </w:p>
    <w:p w14:paraId="338CBB94" w14:textId="77777777" w:rsidR="00432C08" w:rsidRDefault="00432C08" w:rsidP="00432C08">
      <w:pPr>
        <w:rPr>
          <w:kern w:val="1"/>
          <w:lang w:eastAsia="zh-CN" w:bidi="hi-IN"/>
        </w:rPr>
      </w:pPr>
      <w:r>
        <w:rPr>
          <w:kern w:val="1"/>
          <w:lang w:eastAsia="zh-CN" w:bidi="hi-IN"/>
        </w:rPr>
        <w:br w:type="page"/>
      </w:r>
    </w:p>
    <w:p w14:paraId="3904E4C6" w14:textId="39554BF3" w:rsidR="00432C08" w:rsidRPr="008A738F" w:rsidRDefault="00432C08" w:rsidP="00432C08">
      <w:pPr>
        <w:pStyle w:val="Titolo1"/>
        <w:rPr>
          <w:rFonts w:eastAsia="Arial"/>
        </w:rPr>
      </w:pPr>
      <w:bookmarkStart w:id="253" w:name="_Toc211595037"/>
      <w:bookmarkStart w:id="254" w:name="_Toc216344631"/>
      <w:r w:rsidRPr="008A738F">
        <w:rPr>
          <w:rFonts w:eastAsia="Arial"/>
        </w:rPr>
        <w:lastRenderedPageBreak/>
        <w:t>Allegato 1</w:t>
      </w:r>
      <w:r>
        <w:rPr>
          <w:rFonts w:eastAsia="Arial"/>
        </w:rPr>
        <w:t>4.</w:t>
      </w:r>
      <w:r w:rsidRPr="008A738F">
        <w:rPr>
          <w:rFonts w:eastAsia="Arial"/>
        </w:rPr>
        <w:t xml:space="preserve"> Testo della </w:t>
      </w:r>
      <w:r w:rsidR="00E03051">
        <w:rPr>
          <w:rFonts w:eastAsia="Arial"/>
        </w:rPr>
        <w:t>PEC</w:t>
      </w:r>
      <w:r w:rsidRPr="008A738F">
        <w:rPr>
          <w:rFonts w:eastAsia="Arial"/>
        </w:rPr>
        <w:t xml:space="preserve"> indirizzata all’azienda utilizzatrice in relazione al servizio di “incontro domanda-offerta”</w:t>
      </w:r>
      <w:bookmarkEnd w:id="253"/>
      <w:bookmarkEnd w:id="254"/>
    </w:p>
    <w:p w14:paraId="7AE9689E"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675F797F"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54C4DFF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E9F8C0B" w14:textId="1E0DA83D" w:rsidR="00432C08" w:rsidRDefault="00432C08" w:rsidP="003E5A35">
      <w:pPr>
        <w:pStyle w:val="Corpotesto"/>
        <w:jc w:val="center"/>
        <w:rPr>
          <w:b/>
          <w:bCs/>
        </w:rPr>
      </w:pPr>
      <w:r w:rsidRPr="000A6722">
        <w:rPr>
          <w:b/>
          <w:bCs/>
        </w:rPr>
        <w:t xml:space="preserve">Testo della </w:t>
      </w:r>
      <w:r w:rsidR="00776614">
        <w:rPr>
          <w:b/>
          <w:bCs/>
        </w:rPr>
        <w:t>PEC</w:t>
      </w:r>
      <w:r w:rsidRPr="000A6722">
        <w:rPr>
          <w:b/>
          <w:bCs/>
        </w:rPr>
        <w:t xml:space="preserve"> indirizzata al</w:t>
      </w:r>
      <w:r>
        <w:rPr>
          <w:b/>
          <w:bCs/>
        </w:rPr>
        <w:t xml:space="preserve">l’azienda utilizzatrice </w:t>
      </w:r>
      <w:r w:rsidRPr="000A6722">
        <w:rPr>
          <w:b/>
          <w:bCs/>
        </w:rPr>
        <w:t>in relazione al servizio di “incontro domanda-offerta”</w:t>
      </w:r>
    </w:p>
    <w:p w14:paraId="39CC56D1" w14:textId="77777777" w:rsidR="00432C08" w:rsidRDefault="00432C08" w:rsidP="00432C08">
      <w:pPr>
        <w:pStyle w:val="Corpotesto"/>
        <w:tabs>
          <w:tab w:val="left" w:pos="3708"/>
          <w:tab w:val="left" w:pos="4316"/>
        </w:tabs>
        <w:spacing w:line="259" w:lineRule="auto"/>
        <w:ind w:left="108" w:right="143"/>
        <w:jc w:val="center"/>
        <w:rPr>
          <w:b/>
          <w:bCs/>
        </w:rPr>
      </w:pPr>
    </w:p>
    <w:p w14:paraId="6F2B5B14" w14:textId="77777777" w:rsidR="00432C08" w:rsidRPr="003E5A35" w:rsidRDefault="00432C08" w:rsidP="003E5A35">
      <w:pPr>
        <w:pStyle w:val="Corpotesto"/>
      </w:pPr>
      <w:r w:rsidRPr="003E5A35">
        <w:rPr>
          <w:b/>
          <w:bCs/>
        </w:rPr>
        <w:t>Oggetto:</w:t>
      </w:r>
      <w:r w:rsidRPr="000F5C28">
        <w:t xml:space="preserve"> </w:t>
      </w:r>
      <w:r w:rsidRPr="003E5A35">
        <w:t>DOTE UNICA LAVORO PERSONE CON DISABILITA’-DULD - Informativa aziendale – servizio Incontro Domanda - Offerta</w:t>
      </w:r>
    </w:p>
    <w:p w14:paraId="7B533957" w14:textId="77777777" w:rsidR="00432C08" w:rsidRPr="003E5A35" w:rsidRDefault="00432C08" w:rsidP="003E5A35">
      <w:pPr>
        <w:pStyle w:val="Corpotesto"/>
      </w:pPr>
      <w:r w:rsidRPr="003E5A35">
        <w:t xml:space="preserve">La presente comunicazione è finalizzata ad assolvere l’obbligo di informazione in merito al finanziamento delle attività svolte, in capo al soggetto responsabile delle attività di “Incontro Domanda-Offerta”. </w:t>
      </w:r>
    </w:p>
    <w:p w14:paraId="1E3E531F" w14:textId="77777777" w:rsidR="00432C08" w:rsidRPr="003E5A35" w:rsidRDefault="00432C08" w:rsidP="003E5A35">
      <w:pPr>
        <w:pStyle w:val="Corpotesto"/>
      </w:pPr>
      <w:r w:rsidRPr="003E5A35">
        <w:t>L’invio della presente comunicazione è condizione necessaria per consentire il rimborso all’operatore delle spese sostenute per le attività di “Incontro domanda-offerta” realizzate a favore del destinatario, con risorse a valere sul Fondo Regionale per l'Occupazione dei Disabili – anno 2024 – di cui alla DGR n. XII/ 3383 del 11/11/2024.</w:t>
      </w:r>
    </w:p>
    <w:p w14:paraId="32C4E6F2" w14:textId="77777777" w:rsidR="00432C08" w:rsidRPr="003E5A35" w:rsidRDefault="00432C08" w:rsidP="003E5A35">
      <w:pPr>
        <w:pStyle w:val="Corpotesto"/>
      </w:pPr>
      <w:r w:rsidRPr="003E5A35">
        <w:t xml:space="preserve">A tal fine, la Provincia/Città metropolitana di _________ informa che ______________________________________ (cognome, nome e codice fiscale del destinatario della Dote), ID Dote ____________, è destinatario dell’iniziativa “Dote Unica Lavoro Persone con Disabilità” e che le attività di cui ha fruito nell’ambito del servizio di “Incontro Domanda-Offerta” erogato dall’operatore ______________________________________ (denominazione dell’operatore) sono finanziate a valere a valere sul Fondo Regionale per l'Occupazione dei Disabili – anno 2024 – di cui alla DGR n. XII/ 3383 del 11/11/2024 </w:t>
      </w:r>
    </w:p>
    <w:p w14:paraId="18CA52E7" w14:textId="77777777" w:rsidR="00432C08" w:rsidRPr="003E5A35" w:rsidRDefault="00432C08" w:rsidP="003E5A35">
      <w:pPr>
        <w:pStyle w:val="Corpotesto"/>
      </w:pPr>
      <w:r w:rsidRPr="003E5A35">
        <w:t>Pertanto, nessuna ulteriore somma di denaro è dovuta a tale operatore per lo svolgimento delle seguenti attività:</w:t>
      </w:r>
    </w:p>
    <w:p w14:paraId="24DB291C" w14:textId="77777777" w:rsidR="00432C08" w:rsidRPr="003E5A35" w:rsidRDefault="00432C08" w:rsidP="000D3721">
      <w:pPr>
        <w:pStyle w:val="Corpotesto"/>
        <w:numPr>
          <w:ilvl w:val="0"/>
          <w:numId w:val="19"/>
        </w:numPr>
      </w:pPr>
      <w:r w:rsidRPr="003E5A35">
        <w:t>raccolta e verifica delle auto-candidature;</w:t>
      </w:r>
    </w:p>
    <w:p w14:paraId="06C4CBB3" w14:textId="77777777" w:rsidR="00432C08" w:rsidRPr="003E5A35" w:rsidRDefault="00432C08" w:rsidP="000D3721">
      <w:pPr>
        <w:pStyle w:val="Corpotesto"/>
        <w:numPr>
          <w:ilvl w:val="0"/>
          <w:numId w:val="19"/>
        </w:numPr>
      </w:pPr>
      <w:r w:rsidRPr="003E5A35">
        <w:t>contatto dei potenziali candidati per la verifica della loro effettiva   disponibilità;</w:t>
      </w:r>
    </w:p>
    <w:p w14:paraId="46C7522A" w14:textId="77777777" w:rsidR="00432C08" w:rsidRPr="003E5A35" w:rsidRDefault="00432C08" w:rsidP="000D3721">
      <w:pPr>
        <w:pStyle w:val="Corpotesto"/>
        <w:numPr>
          <w:ilvl w:val="0"/>
          <w:numId w:val="19"/>
        </w:numPr>
      </w:pPr>
      <w:r w:rsidRPr="003E5A35">
        <w:t>accesso alle misure individuate;</w:t>
      </w:r>
    </w:p>
    <w:p w14:paraId="67A801AD" w14:textId="77777777" w:rsidR="00432C08" w:rsidRPr="003E5A35" w:rsidRDefault="00432C08" w:rsidP="000D3721">
      <w:pPr>
        <w:pStyle w:val="Corpotesto"/>
        <w:numPr>
          <w:ilvl w:val="0"/>
          <w:numId w:val="19"/>
        </w:numPr>
      </w:pPr>
      <w:r w:rsidRPr="003E5A35">
        <w:t>accompagnamento della persona nell’accesso al percorso individuato e nell’attivazione delle misure collegate;</w:t>
      </w:r>
    </w:p>
    <w:p w14:paraId="335543AF" w14:textId="77777777" w:rsidR="00432C08" w:rsidRPr="003E5A35" w:rsidRDefault="00432C08" w:rsidP="000D3721">
      <w:pPr>
        <w:pStyle w:val="Corpotesto"/>
        <w:numPr>
          <w:ilvl w:val="0"/>
          <w:numId w:val="19"/>
        </w:numPr>
      </w:pPr>
      <w:r w:rsidRPr="003E5A35">
        <w:t>accompagnamento della persona nella prima fase di inserimento;</w:t>
      </w:r>
    </w:p>
    <w:p w14:paraId="69125163" w14:textId="77777777" w:rsidR="00432C08" w:rsidRPr="003E5A35" w:rsidRDefault="00432C08" w:rsidP="000D3721">
      <w:pPr>
        <w:pStyle w:val="Corpotesto"/>
        <w:numPr>
          <w:ilvl w:val="0"/>
          <w:numId w:val="19"/>
        </w:numPr>
      </w:pPr>
      <w:r w:rsidRPr="003E5A35">
        <w:t>assistenza al sistema della Domanda nella definizione del progetto formativo legato al contratto di apprendistato.</w:t>
      </w:r>
    </w:p>
    <w:p w14:paraId="7EC9215F" w14:textId="77777777" w:rsidR="00432C08" w:rsidRDefault="00432C08" w:rsidP="00432C08">
      <w:r>
        <w:br w:type="page"/>
      </w:r>
    </w:p>
    <w:p w14:paraId="0512349F" w14:textId="77777777" w:rsidR="00432C08" w:rsidRPr="008A738F" w:rsidRDefault="00432C08" w:rsidP="00432C08">
      <w:pPr>
        <w:pStyle w:val="Titolo1"/>
        <w:rPr>
          <w:rFonts w:eastAsia="Arial"/>
        </w:rPr>
      </w:pPr>
      <w:bookmarkStart w:id="255" w:name="_Toc211595038"/>
      <w:bookmarkStart w:id="256" w:name="_Toc216344632"/>
      <w:r w:rsidRPr="008A738F">
        <w:rPr>
          <w:rFonts w:eastAsia="Arial"/>
        </w:rPr>
        <w:lastRenderedPageBreak/>
        <w:t>Allegato 1</w:t>
      </w:r>
      <w:r>
        <w:rPr>
          <w:rFonts w:eastAsia="Arial"/>
        </w:rPr>
        <w:t>5.</w:t>
      </w:r>
      <w:r w:rsidRPr="008A738F">
        <w:rPr>
          <w:rFonts w:eastAsia="Arial"/>
        </w:rPr>
        <w:t xml:space="preserve"> Autodichiarazione di impossibilitò all’utilizzo App </w:t>
      </w:r>
      <w:proofErr w:type="spellStart"/>
      <w:r w:rsidRPr="008A738F">
        <w:rPr>
          <w:rFonts w:eastAsia="Arial"/>
        </w:rPr>
        <w:t>FirmaLO</w:t>
      </w:r>
      <w:r>
        <w:rPr>
          <w:rFonts w:eastAsia="Arial"/>
        </w:rPr>
        <w:t>M</w:t>
      </w:r>
      <w:proofErr w:type="spellEnd"/>
      <w:r w:rsidRPr="008A738F">
        <w:rPr>
          <w:rFonts w:eastAsia="Arial"/>
        </w:rPr>
        <w:t xml:space="preserve"> o SPID/</w:t>
      </w:r>
      <w:proofErr w:type="spellStart"/>
      <w:r w:rsidRPr="008A738F">
        <w:rPr>
          <w:rFonts w:eastAsia="Arial"/>
        </w:rPr>
        <w:t>CieD</w:t>
      </w:r>
      <w:proofErr w:type="spellEnd"/>
      <w:r w:rsidRPr="008A738F">
        <w:rPr>
          <w:rFonts w:eastAsia="Arial"/>
        </w:rPr>
        <w:t>/</w:t>
      </w:r>
      <w:proofErr w:type="spellStart"/>
      <w:r w:rsidRPr="008A738F">
        <w:rPr>
          <w:rFonts w:eastAsia="Arial"/>
        </w:rPr>
        <w:t>Crs</w:t>
      </w:r>
      <w:proofErr w:type="spellEnd"/>
      <w:r w:rsidRPr="008A738F">
        <w:rPr>
          <w:rFonts w:eastAsia="Arial"/>
        </w:rPr>
        <w:t xml:space="preserve"> con </w:t>
      </w:r>
      <w:r>
        <w:rPr>
          <w:rFonts w:eastAsia="Arial"/>
        </w:rPr>
        <w:t>PIN</w:t>
      </w:r>
      <w:bookmarkEnd w:id="255"/>
      <w:bookmarkEnd w:id="256"/>
    </w:p>
    <w:p w14:paraId="60759385"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9A933F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0B3ADAEE"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BED9448" w14:textId="77777777" w:rsidR="00432C08" w:rsidRPr="006C36EB" w:rsidRDefault="00432C08" w:rsidP="00432C08">
      <w:pPr>
        <w:suppressAutoHyphens/>
        <w:autoSpaceDE w:val="0"/>
        <w:spacing w:line="259" w:lineRule="auto"/>
        <w:textAlignment w:val="baseline"/>
      </w:pPr>
    </w:p>
    <w:p w14:paraId="145E745D" w14:textId="73D1B185" w:rsidR="00432C08" w:rsidRPr="00762992" w:rsidRDefault="00432C08" w:rsidP="00432C08">
      <w:pPr>
        <w:suppressAutoHyphens/>
        <w:autoSpaceDE w:val="0"/>
        <w:spacing w:line="259" w:lineRule="auto"/>
        <w:jc w:val="center"/>
        <w:textAlignment w:val="baseline"/>
        <w:rPr>
          <w:b/>
          <w:bCs/>
        </w:rPr>
      </w:pPr>
      <w:r w:rsidRPr="00762992">
        <w:rPr>
          <w:b/>
          <w:bCs/>
        </w:rPr>
        <w:t xml:space="preserve">AUTODICHIARAZIONE DI IMPOSSIBILITA’ ALL’UTILIZZO DELL’APP </w:t>
      </w:r>
      <w:proofErr w:type="spellStart"/>
      <w:r w:rsidRPr="001B134B">
        <w:rPr>
          <w:b/>
          <w:bCs/>
        </w:rPr>
        <w:t>FirmaLOM</w:t>
      </w:r>
      <w:proofErr w:type="spellEnd"/>
      <w:r w:rsidRPr="001B134B">
        <w:rPr>
          <w:b/>
          <w:bCs/>
        </w:rPr>
        <w:t xml:space="preserve"> </w:t>
      </w:r>
      <w:r w:rsidRPr="00762992">
        <w:rPr>
          <w:b/>
          <w:bCs/>
        </w:rPr>
        <w:t>O SPID/</w:t>
      </w:r>
      <w:proofErr w:type="spellStart"/>
      <w:r w:rsidRPr="00762992">
        <w:rPr>
          <w:b/>
          <w:bCs/>
        </w:rPr>
        <w:t>CieD</w:t>
      </w:r>
      <w:proofErr w:type="spellEnd"/>
      <w:r w:rsidRPr="00762992">
        <w:rPr>
          <w:b/>
          <w:bCs/>
        </w:rPr>
        <w:t>/</w:t>
      </w:r>
      <w:proofErr w:type="spellStart"/>
      <w:r w:rsidRPr="00762992">
        <w:rPr>
          <w:b/>
          <w:bCs/>
        </w:rPr>
        <w:t>Crs</w:t>
      </w:r>
      <w:proofErr w:type="spellEnd"/>
      <w:r w:rsidRPr="00762992">
        <w:rPr>
          <w:b/>
          <w:bCs/>
        </w:rPr>
        <w:t xml:space="preserve"> con </w:t>
      </w:r>
      <w:r w:rsidR="00C03CE8">
        <w:rPr>
          <w:b/>
          <w:bCs/>
        </w:rPr>
        <w:t>PIN</w:t>
      </w:r>
    </w:p>
    <w:p w14:paraId="2C5EB70D" w14:textId="77777777" w:rsidR="00432C08" w:rsidRPr="00EF5A42" w:rsidRDefault="00432C08" w:rsidP="00C03CE8">
      <w:pPr>
        <w:pStyle w:val="Corpotesto"/>
      </w:pPr>
      <w:r w:rsidRPr="00EF5A42">
        <w:t>Alla Provincia/Città metropolitana di _____</w:t>
      </w:r>
    </w:p>
    <w:p w14:paraId="48A12D09" w14:textId="77777777" w:rsidR="00432C08" w:rsidRPr="00EF5A42" w:rsidRDefault="00432C08" w:rsidP="00C03CE8">
      <w:pPr>
        <w:pStyle w:val="Corpotesto"/>
      </w:pPr>
      <w:r w:rsidRPr="00EF5A42">
        <w:t>Via ____ n°____ CAP ____ Città _______</w:t>
      </w:r>
    </w:p>
    <w:p w14:paraId="6A499EC3" w14:textId="77777777" w:rsidR="00432C08" w:rsidRPr="00EF5A42" w:rsidRDefault="00432C08" w:rsidP="00C03CE8">
      <w:pPr>
        <w:pStyle w:val="Corpotesto"/>
      </w:pPr>
      <w:r w:rsidRPr="00EF5A42">
        <w:t xml:space="preserve">Io sottoscritto/a _______________nato/a </w:t>
      </w:r>
      <w:proofErr w:type="spellStart"/>
      <w:proofErr w:type="gramStart"/>
      <w:r w:rsidRPr="00EF5A42">
        <w:t>a</w:t>
      </w:r>
      <w:proofErr w:type="spellEnd"/>
      <w:r w:rsidRPr="00EF5A42">
        <w:t xml:space="preserve">  _</w:t>
      </w:r>
      <w:proofErr w:type="gramEnd"/>
      <w:r w:rsidRPr="00EF5A42">
        <w:t xml:space="preserve">_____ </w:t>
      </w:r>
      <w:proofErr w:type="gramStart"/>
      <w:r w:rsidRPr="00EF5A42">
        <w:t>il  _</w:t>
      </w:r>
      <w:proofErr w:type="gramEnd"/>
      <w:r w:rsidRPr="00EF5A42">
        <w:t xml:space="preserve">_____e residente </w:t>
      </w:r>
      <w:proofErr w:type="gramStart"/>
      <w:r w:rsidRPr="00EF5A42">
        <w:t>a  _</w:t>
      </w:r>
      <w:proofErr w:type="gramEnd"/>
      <w:r w:rsidRPr="00EF5A42">
        <w:t>____________in Via _____n. ____ CAP ____ tel. ________________CF______________, in qualità di destinatario della Dote ID _______</w:t>
      </w:r>
    </w:p>
    <w:p w14:paraId="255C9FA5" w14:textId="77777777" w:rsidR="00432C08" w:rsidRDefault="00432C08" w:rsidP="00C03CE8">
      <w:pPr>
        <w:pStyle w:val="Corpotesto"/>
      </w:pPr>
      <w:r w:rsidRPr="00EF5A42">
        <w:t>Consapevole, in caso di dichiarazioni mendaci, della responsabilità penale ex art. 76 del DPR 445/2000, nonché della decadenza dal contributo concesso ex art. 75 DPR 445/2000</w:t>
      </w:r>
    </w:p>
    <w:p w14:paraId="6D6539A2" w14:textId="77777777" w:rsidR="00432C08" w:rsidRPr="00EF5A42" w:rsidRDefault="00432C08" w:rsidP="00C03CE8">
      <w:pPr>
        <w:pStyle w:val="Corpotesto"/>
        <w:jc w:val="center"/>
        <w:rPr>
          <w:b/>
          <w:bCs/>
        </w:rPr>
      </w:pPr>
      <w:r w:rsidRPr="00EF5A42">
        <w:rPr>
          <w:b/>
          <w:bCs/>
        </w:rPr>
        <w:t>DICHIARO</w:t>
      </w:r>
    </w:p>
    <w:p w14:paraId="5F60DAA2" w14:textId="13424BC4" w:rsidR="00432C08" w:rsidRPr="00EF5A42" w:rsidRDefault="00432C08" w:rsidP="00C03CE8">
      <w:pPr>
        <w:pStyle w:val="Corpotesto"/>
      </w:pPr>
      <w:r w:rsidRPr="00EF5A42">
        <w:t xml:space="preserve">che per i seguenti motivi circostanziati non posso utilizzare l’applicazione </w:t>
      </w:r>
      <w:proofErr w:type="spellStart"/>
      <w:r w:rsidRPr="00EF5A42">
        <w:t>FirmaLOM</w:t>
      </w:r>
      <w:proofErr w:type="spellEnd"/>
      <w:r w:rsidRPr="00EF5A42">
        <w:t xml:space="preserve"> o non posso utilizzare lo SPID/</w:t>
      </w:r>
      <w:proofErr w:type="spellStart"/>
      <w:r w:rsidRPr="00EF5A42">
        <w:t>CieD</w:t>
      </w:r>
      <w:proofErr w:type="spellEnd"/>
      <w:r w:rsidRPr="00EF5A42">
        <w:t>/</w:t>
      </w:r>
      <w:proofErr w:type="spellStart"/>
      <w:r w:rsidRPr="00EF5A42">
        <w:t>Crs</w:t>
      </w:r>
      <w:proofErr w:type="spellEnd"/>
      <w:r w:rsidRPr="00EF5A42">
        <w:t xml:space="preserve"> con </w:t>
      </w:r>
      <w:r w:rsidR="002667DC">
        <w:t>PIN</w:t>
      </w:r>
      <w:r w:rsidRPr="00EF5A42">
        <w:t xml:space="preserve">:  </w:t>
      </w:r>
    </w:p>
    <w:p w14:paraId="21B07084" w14:textId="77777777" w:rsidR="00432C08" w:rsidRPr="00EF5A42" w:rsidRDefault="00432C08" w:rsidP="00C03CE8">
      <w:pPr>
        <w:pStyle w:val="Corpotesto"/>
        <w:rPr>
          <w:i/>
          <w:iCs/>
        </w:rPr>
      </w:pPr>
      <w:r w:rsidRPr="00EF5A42">
        <w:t xml:space="preserve">ATTENZIONE: </w:t>
      </w:r>
      <w:r w:rsidRPr="00EF5A42">
        <w:rPr>
          <w:i/>
          <w:iCs/>
        </w:rPr>
        <w:t xml:space="preserve">le motivazioni devono essere chiare e dettagliate. </w:t>
      </w:r>
      <w:proofErr w:type="gramStart"/>
      <w:r w:rsidRPr="00EF5A42">
        <w:rPr>
          <w:i/>
          <w:iCs/>
        </w:rPr>
        <w:t>Ad esempio</w:t>
      </w:r>
      <w:proofErr w:type="gramEnd"/>
      <w:r w:rsidRPr="00EF5A42">
        <w:rPr>
          <w:i/>
          <w:iCs/>
        </w:rPr>
        <w:t xml:space="preserve"> qualora l'impossibilità derivi dal possesso di un device che non supporta l'app, comunicare tipologia di device, marca ed anno di produzione o di acquisto, </w:t>
      </w:r>
      <w:proofErr w:type="spellStart"/>
      <w:r w:rsidRPr="00EF5A42">
        <w:rPr>
          <w:i/>
          <w:iCs/>
        </w:rPr>
        <w:t>ecc</w:t>
      </w:r>
      <w:proofErr w:type="spellEnd"/>
      <w:r w:rsidRPr="00EF5A42">
        <w:rPr>
          <w:i/>
          <w:iCs/>
        </w:rPr>
        <w:t>)</w:t>
      </w:r>
    </w:p>
    <w:p w14:paraId="08D92E81" w14:textId="77777777" w:rsidR="00432C08" w:rsidRPr="00EF5A42" w:rsidRDefault="00432C08" w:rsidP="00C03CE8">
      <w:pPr>
        <w:pStyle w:val="Corpotesto"/>
      </w:pPr>
      <w:r w:rsidRPr="00EF5A42">
        <w:rPr>
          <w:noProof/>
        </w:rPr>
        <mc:AlternateContent>
          <mc:Choice Requires="wps">
            <w:drawing>
              <wp:anchor distT="0" distB="0" distL="114300" distR="114300" simplePos="0" relativeHeight="251681792" behindDoc="0" locked="0" layoutInCell="1" allowOverlap="1" wp14:anchorId="54554AA8" wp14:editId="671DE3A0">
                <wp:simplePos x="0" y="0"/>
                <wp:positionH relativeFrom="column">
                  <wp:posOffset>75039</wp:posOffset>
                </wp:positionH>
                <wp:positionV relativeFrom="paragraph">
                  <wp:posOffset>8476</wp:posOffset>
                </wp:positionV>
                <wp:extent cx="6098651" cy="588396"/>
                <wp:effectExtent l="0" t="0" r="10160" b="8890"/>
                <wp:wrapNone/>
                <wp:docPr id="1070479283" name="Casella di testo 2"/>
                <wp:cNvGraphicFramePr/>
                <a:graphic xmlns:a="http://schemas.openxmlformats.org/drawingml/2006/main">
                  <a:graphicData uri="http://schemas.microsoft.com/office/word/2010/wordprocessingShape">
                    <wps:wsp>
                      <wps:cNvSpPr txBox="1"/>
                      <wps:spPr>
                        <a:xfrm>
                          <a:off x="0" y="0"/>
                          <a:ext cx="6098651" cy="588396"/>
                        </a:xfrm>
                        <a:prstGeom prst="rect">
                          <a:avLst/>
                        </a:prstGeom>
                        <a:solidFill>
                          <a:schemeClr val="lt1"/>
                        </a:solidFill>
                        <a:ln w="6350">
                          <a:solidFill>
                            <a:prstClr val="black"/>
                          </a:solidFill>
                        </a:ln>
                      </wps:spPr>
                      <wps:txbx>
                        <w:txbxContent>
                          <w:p w14:paraId="081FBDE5" w14:textId="77777777" w:rsidR="00432C08" w:rsidRDefault="00432C08" w:rsidP="00432C0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54AA8" id="_x0000_s1042" type="#_x0000_t202" style="position:absolute;left:0;text-align:left;margin-left:5.9pt;margin-top:.65pt;width:480.2pt;height:46.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" fillcolor="white [3201]" strokeweight=".5pt">
                <v:textbox>
                  <w:txbxContent>
                    <w:p w14:paraId="081FBDE5" w14:textId="77777777" w:rsidR="00432C08" w:rsidRDefault="00432C08" w:rsidP="00432C08">
                      <w:r>
                        <w:t>………………………………………………………………………………………………………………………………………………………………………………………………………………………………………………………..</w:t>
                      </w:r>
                    </w:p>
                  </w:txbxContent>
                </v:textbox>
              </v:shape>
            </w:pict>
          </mc:Fallback>
        </mc:AlternateContent>
      </w:r>
    </w:p>
    <w:p w14:paraId="0ED9C755" w14:textId="77777777" w:rsidR="00432C08" w:rsidRPr="00EF5A42" w:rsidRDefault="00432C08" w:rsidP="00C03CE8">
      <w:pPr>
        <w:pStyle w:val="Corpotesto"/>
      </w:pPr>
    </w:p>
    <w:p w14:paraId="53C0D1C2" w14:textId="77777777" w:rsidR="00432C08" w:rsidRPr="00EF5A42" w:rsidRDefault="00432C08" w:rsidP="00C03CE8">
      <w:pPr>
        <w:pStyle w:val="Corpotesto"/>
      </w:pPr>
    </w:p>
    <w:p w14:paraId="273BDD10" w14:textId="77777777" w:rsidR="00432C08" w:rsidRPr="00EF5A42" w:rsidRDefault="00432C08" w:rsidP="00C03CE8">
      <w:pPr>
        <w:pStyle w:val="Corpotesto"/>
      </w:pPr>
      <w:r w:rsidRPr="00EF5A42">
        <w:t xml:space="preserve">che ove ne ricorrono le condizioni tale motivazione è stata verificata dall’operatore </w:t>
      </w:r>
    </w:p>
    <w:p w14:paraId="3E9C83A2" w14:textId="77777777" w:rsidR="00432C08" w:rsidRPr="00122DDF" w:rsidRDefault="00432C08" w:rsidP="00C03CE8">
      <w:pPr>
        <w:pStyle w:val="Corpotesto"/>
      </w:pPr>
      <w:r w:rsidRPr="00122DDF">
        <w:rPr>
          <w:color w:val="000000"/>
        </w:rPr>
        <w:t xml:space="preserve">LUOGO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1572A902" w14:textId="77777777" w:rsidR="00432C08" w:rsidRPr="00122DDF" w:rsidRDefault="00432C08" w:rsidP="00C03CE8">
      <w:pPr>
        <w:pStyle w:val="Corpotesto"/>
      </w:pPr>
      <w:r w:rsidRPr="00122DDF">
        <w:t xml:space="preserve">L’Operatore ______________ </w:t>
      </w:r>
    </w:p>
    <w:p w14:paraId="6ACA6C51" w14:textId="77777777" w:rsidR="00432C08" w:rsidRDefault="00432C08" w:rsidP="00C03CE8">
      <w:pPr>
        <w:pStyle w:val="Corpotesto"/>
      </w:pPr>
      <w:r w:rsidRPr="00122DDF">
        <w:t>Firma leggibile o CRS del rappresentante legale o di altro rappresentante con potere di firma</w:t>
      </w:r>
    </w:p>
    <w:p w14:paraId="72AA6146" w14:textId="77777777" w:rsidR="00432C08" w:rsidRPr="00EF5A42" w:rsidRDefault="00432C08" w:rsidP="00C03CE8">
      <w:pPr>
        <w:pStyle w:val="Corpotesto"/>
      </w:pPr>
      <w:r w:rsidRPr="00EF5A42">
        <w:t xml:space="preserve"> (FIRMA del Discente) ________________________</w:t>
      </w:r>
      <w:r>
        <w:t xml:space="preserve"> (</w:t>
      </w:r>
      <w:r w:rsidRPr="00122DDF">
        <w:t>Firma leggibile</w:t>
      </w:r>
      <w:r>
        <w:t>)</w:t>
      </w:r>
    </w:p>
    <w:p w14:paraId="0D62B265" w14:textId="77777777" w:rsidR="00432C08" w:rsidRDefault="00432C08" w:rsidP="00432C08">
      <w:pPr>
        <w:suppressAutoHyphens/>
        <w:autoSpaceDE w:val="0"/>
        <w:spacing w:line="259" w:lineRule="auto"/>
        <w:textAlignment w:val="baseline"/>
      </w:pPr>
    </w:p>
    <w:p w14:paraId="35D3E235" w14:textId="77777777" w:rsidR="00C03CE8" w:rsidRDefault="00C03CE8" w:rsidP="00432C08">
      <w:pPr>
        <w:suppressAutoHyphens/>
        <w:autoSpaceDE w:val="0"/>
        <w:spacing w:line="259" w:lineRule="auto"/>
        <w:textAlignment w:val="baseline"/>
      </w:pPr>
    </w:p>
    <w:p w14:paraId="577AD571" w14:textId="77777777" w:rsidR="00C03CE8" w:rsidRDefault="00C03CE8" w:rsidP="00432C08">
      <w:pPr>
        <w:suppressAutoHyphens/>
        <w:autoSpaceDE w:val="0"/>
        <w:spacing w:line="259" w:lineRule="auto"/>
        <w:textAlignment w:val="baseline"/>
      </w:pPr>
    </w:p>
    <w:p w14:paraId="78D02F43" w14:textId="77777777" w:rsidR="00C03CE8" w:rsidRDefault="00C03CE8" w:rsidP="00432C08">
      <w:pPr>
        <w:suppressAutoHyphens/>
        <w:autoSpaceDE w:val="0"/>
        <w:spacing w:line="259" w:lineRule="auto"/>
        <w:textAlignment w:val="baseline"/>
      </w:pPr>
    </w:p>
    <w:p w14:paraId="349854EE" w14:textId="77777777" w:rsidR="00C40B83" w:rsidRDefault="00C40B83" w:rsidP="00432C08">
      <w:pPr>
        <w:suppressAutoHyphens/>
        <w:autoSpaceDE w:val="0"/>
        <w:spacing w:line="259" w:lineRule="auto"/>
        <w:textAlignment w:val="baseline"/>
      </w:pPr>
    </w:p>
    <w:p w14:paraId="40916EC5" w14:textId="77777777" w:rsidR="00C40B83" w:rsidRDefault="00C40B83" w:rsidP="00432C08">
      <w:pPr>
        <w:suppressAutoHyphens/>
        <w:autoSpaceDE w:val="0"/>
        <w:spacing w:line="259" w:lineRule="auto"/>
        <w:textAlignment w:val="baseline"/>
      </w:pPr>
    </w:p>
    <w:p w14:paraId="03820BE9" w14:textId="77777777" w:rsidR="00C40B83" w:rsidRDefault="00C40B83" w:rsidP="00432C08">
      <w:pPr>
        <w:suppressAutoHyphens/>
        <w:autoSpaceDE w:val="0"/>
        <w:spacing w:line="259" w:lineRule="auto"/>
        <w:textAlignment w:val="baseline"/>
      </w:pPr>
    </w:p>
    <w:p w14:paraId="410B0967" w14:textId="77777777" w:rsidR="002667DC" w:rsidRDefault="002667DC" w:rsidP="00432C08">
      <w:pPr>
        <w:suppressAutoHyphens/>
        <w:autoSpaceDE w:val="0"/>
        <w:spacing w:line="259" w:lineRule="auto"/>
        <w:textAlignment w:val="baseline"/>
      </w:pPr>
    </w:p>
    <w:p w14:paraId="1E6278D4" w14:textId="77777777" w:rsidR="00432C08" w:rsidRDefault="00432C08" w:rsidP="00432C08">
      <w:pPr>
        <w:pStyle w:val="Titolo1"/>
        <w:rPr>
          <w:rFonts w:eastAsia="Arial"/>
        </w:rPr>
      </w:pPr>
      <w:bookmarkStart w:id="257" w:name="_Toc211595039"/>
      <w:bookmarkStart w:id="258" w:name="_Toc216344633"/>
      <w:r w:rsidRPr="008A738F">
        <w:rPr>
          <w:rFonts w:eastAsia="Arial"/>
        </w:rPr>
        <w:lastRenderedPageBreak/>
        <w:t>Allegato 1</w:t>
      </w:r>
      <w:r>
        <w:rPr>
          <w:rFonts w:eastAsia="Arial"/>
        </w:rPr>
        <w:t xml:space="preserve">6. </w:t>
      </w:r>
      <w:r w:rsidRPr="008A738F">
        <w:rPr>
          <w:rFonts w:eastAsia="Arial"/>
        </w:rPr>
        <w:t>Indicazioni operative relative alla formazione</w:t>
      </w:r>
      <w:bookmarkEnd w:id="257"/>
      <w:bookmarkEnd w:id="258"/>
    </w:p>
    <w:p w14:paraId="7A11C377"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684AF48"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7B452B2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7957ABE" w14:textId="77777777" w:rsidR="00432C08" w:rsidRPr="007B2817" w:rsidRDefault="00432C08" w:rsidP="00432C08">
      <w:pPr>
        <w:autoSpaceDN w:val="0"/>
        <w:adjustRightInd w:val="0"/>
        <w:spacing w:after="0"/>
        <w:jc w:val="center"/>
        <w:rPr>
          <w:rFonts w:ascii="¬◊&quot;" w:hAnsi="¬◊&quot;" w:cs="¬◊&quot;"/>
          <w:i/>
          <w:iCs/>
        </w:rPr>
      </w:pPr>
    </w:p>
    <w:p w14:paraId="2C92A35E" w14:textId="77777777" w:rsidR="00432C08" w:rsidRPr="008F4BBC" w:rsidRDefault="00432C08" w:rsidP="00432C08">
      <w:pPr>
        <w:spacing w:after="360"/>
        <w:jc w:val="center"/>
        <w:rPr>
          <w:rFonts w:cstheme="minorHAnsi"/>
          <w:b/>
          <w:color w:val="000000"/>
        </w:rPr>
      </w:pPr>
      <w:r w:rsidRPr="008F4BBC">
        <w:rPr>
          <w:rFonts w:cstheme="minorHAnsi"/>
          <w:b/>
          <w:color w:val="000000"/>
        </w:rPr>
        <w:t>INDICAZIONI OPERATIVE PER LA PROGETTAZIONE DEI PERCORSI E IL RILASCIO DELLE CERTIFICAZIONI FINALI</w:t>
      </w:r>
    </w:p>
    <w:p w14:paraId="1092068C" w14:textId="18055F85" w:rsidR="00432C08" w:rsidRPr="007213CA" w:rsidRDefault="00432C08" w:rsidP="000D3721">
      <w:pPr>
        <w:pStyle w:val="Corpotesto"/>
        <w:numPr>
          <w:ilvl w:val="0"/>
          <w:numId w:val="21"/>
        </w:numPr>
        <w:rPr>
          <w:b/>
          <w:bCs/>
        </w:rPr>
      </w:pPr>
      <w:r w:rsidRPr="007213CA">
        <w:rPr>
          <w:b/>
          <w:bCs/>
        </w:rPr>
        <w:t>PROGETTAZIONE DEI PERCORSI FORMATIVI</w:t>
      </w:r>
    </w:p>
    <w:p w14:paraId="4D11E194" w14:textId="77777777" w:rsidR="00432C08" w:rsidRPr="00B96A46" w:rsidRDefault="00432C08" w:rsidP="007213CA">
      <w:pPr>
        <w:pStyle w:val="Corpotesto"/>
      </w:pPr>
      <w:r w:rsidRPr="00B96A46">
        <w:t xml:space="preserve">Per tutti i percorsi formativi il titolo dell’azione formativa deve essere coerente e richiamare la competenza e/o il profilo professionale selezionato. </w:t>
      </w:r>
    </w:p>
    <w:p w14:paraId="4207D7DD" w14:textId="77777777" w:rsidR="00432C08" w:rsidRPr="00B96A46" w:rsidRDefault="00432C08" w:rsidP="007213CA">
      <w:pPr>
        <w:pStyle w:val="Corpotesto"/>
      </w:pPr>
      <w:r w:rsidRPr="00B96A46">
        <w:t xml:space="preserve">Conseguentemente per non generare aspettative all’utenza e confusione nel sistema degli accreditati, non è possibile progettare e realizzare un percorso formativo che faccia riferimento, nella denominazione, a professionalità richieste dal mercato del lavoro ma non presenti nel Quadro Regionale degli Standard Professionali (QRSP). </w:t>
      </w:r>
    </w:p>
    <w:p w14:paraId="41F0FEBE" w14:textId="77777777" w:rsidR="00432C08" w:rsidRPr="00B96A46" w:rsidRDefault="00432C08" w:rsidP="007213CA">
      <w:pPr>
        <w:pStyle w:val="Corpotesto"/>
      </w:pPr>
      <w:r w:rsidRPr="00B96A46">
        <w:t>Per un corretto rilascio delle sopracitate attestazioni i percorsi formativi devono essere progettati facendo esclusivo riferimento alle competenze del QRSP.</w:t>
      </w:r>
    </w:p>
    <w:p w14:paraId="5569A779" w14:textId="77777777" w:rsidR="00432C08" w:rsidRPr="00B96A46" w:rsidRDefault="00432C08" w:rsidP="007213CA">
      <w:pPr>
        <w:pStyle w:val="Corpotesto"/>
      </w:pPr>
      <w:r w:rsidRPr="00B96A46">
        <w:t>Tutte le competenze del QRSP sono referenziate ad un livello EQF (</w:t>
      </w:r>
      <w:proofErr w:type="spellStart"/>
      <w:r w:rsidRPr="00B96A46">
        <w:rPr>
          <w:i/>
          <w:iCs/>
        </w:rPr>
        <w:t>European</w:t>
      </w:r>
      <w:proofErr w:type="spellEnd"/>
      <w:r w:rsidRPr="00B96A46">
        <w:rPr>
          <w:i/>
          <w:iCs/>
        </w:rPr>
        <w:t xml:space="preserve"> </w:t>
      </w:r>
      <w:proofErr w:type="spellStart"/>
      <w:r w:rsidRPr="00B96A46">
        <w:rPr>
          <w:i/>
          <w:iCs/>
        </w:rPr>
        <w:t>Qualifications</w:t>
      </w:r>
      <w:proofErr w:type="spellEnd"/>
      <w:r w:rsidRPr="00B96A46">
        <w:rPr>
          <w:i/>
          <w:iCs/>
        </w:rPr>
        <w:t xml:space="preserve"> Framework</w:t>
      </w:r>
      <w:r w:rsidRPr="00B96A46">
        <w:t>).</w:t>
      </w:r>
    </w:p>
    <w:p w14:paraId="391E6413" w14:textId="77777777" w:rsidR="00432C08" w:rsidRPr="00B96A46" w:rsidRDefault="00432C08" w:rsidP="007213CA">
      <w:pPr>
        <w:pStyle w:val="Corpotesto"/>
      </w:pPr>
      <w:r w:rsidRPr="00B96A46">
        <w:t>Ogni competenza deve essere valorizzata come minimo con il seguente numero di ore:</w:t>
      </w:r>
    </w:p>
    <w:p w14:paraId="5DF1F774" w14:textId="77777777" w:rsidR="00432C08" w:rsidRPr="00B96A46" w:rsidRDefault="00432C08" w:rsidP="000D3721">
      <w:pPr>
        <w:pStyle w:val="Corpotesto"/>
        <w:numPr>
          <w:ilvl w:val="0"/>
          <w:numId w:val="20"/>
        </w:numPr>
      </w:pPr>
      <w:r w:rsidRPr="007213CA">
        <w:rPr>
          <w:b/>
          <w:bCs/>
        </w:rPr>
        <w:t>Livello alto – EQF da 6 a 8</w:t>
      </w:r>
      <w:r w:rsidRPr="00B96A46">
        <w:t xml:space="preserve"> </w:t>
      </w:r>
      <w:r w:rsidRPr="00B96A46">
        <w:rPr>
          <w:rFonts w:ascii="Wingdings" w:eastAsia="Wingdings" w:hAnsi="Wingdings" w:cs="Wingdings"/>
        </w:rPr>
        <w:sym w:font="Wingdings" w:char="F0E0"/>
      </w:r>
      <w:r w:rsidRPr="00B96A46">
        <w:t xml:space="preserve"> 40 ore minimo comprensivo di stage/alternanza se previsto; </w:t>
      </w:r>
    </w:p>
    <w:p w14:paraId="26AF1314" w14:textId="77777777" w:rsidR="00432C08" w:rsidRPr="00B96A46" w:rsidRDefault="00432C08" w:rsidP="000D3721">
      <w:pPr>
        <w:pStyle w:val="Corpotesto"/>
        <w:numPr>
          <w:ilvl w:val="0"/>
          <w:numId w:val="20"/>
        </w:numPr>
      </w:pPr>
      <w:r w:rsidRPr="007213CA">
        <w:rPr>
          <w:b/>
          <w:bCs/>
        </w:rPr>
        <w:t>Livello medio – EQF da 4 a</w:t>
      </w:r>
      <w:r w:rsidRPr="00B96A46">
        <w:t xml:space="preserve"> 5 </w:t>
      </w:r>
      <w:r w:rsidRPr="00B96A46">
        <w:rPr>
          <w:rFonts w:ascii="Wingdings" w:eastAsia="Wingdings" w:hAnsi="Wingdings" w:cs="Wingdings"/>
        </w:rPr>
        <w:sym w:font="Wingdings" w:char="F0E0"/>
      </w:r>
      <w:r w:rsidRPr="00B96A46">
        <w:t xml:space="preserve"> 30 ore minimo comprensivo di stage/alternanza se previsto; </w:t>
      </w:r>
    </w:p>
    <w:p w14:paraId="16F5E3F3" w14:textId="6AB24735" w:rsidR="00432C08" w:rsidRPr="00B96A46" w:rsidRDefault="00432C08" w:rsidP="000D3721">
      <w:pPr>
        <w:pStyle w:val="Corpotesto"/>
        <w:numPr>
          <w:ilvl w:val="0"/>
          <w:numId w:val="20"/>
        </w:numPr>
      </w:pPr>
      <w:r w:rsidRPr="007213CA">
        <w:rPr>
          <w:b/>
          <w:bCs/>
        </w:rPr>
        <w:t>Livello basso – EQF 3</w:t>
      </w:r>
      <w:r w:rsidRPr="00B96A46">
        <w:t xml:space="preserve"> </w:t>
      </w:r>
      <w:r w:rsidRPr="00B96A46">
        <w:rPr>
          <w:rFonts w:ascii="Wingdings" w:eastAsia="Wingdings" w:hAnsi="Wingdings" w:cs="Wingdings"/>
        </w:rPr>
        <w:sym w:font="Wingdings" w:char="F0E0"/>
      </w:r>
      <w:r w:rsidRPr="00B96A46">
        <w:t xml:space="preserve"> 16 ore minimo comprensivo di stage/alternanza se previsto;</w:t>
      </w:r>
    </w:p>
    <w:p w14:paraId="350669FD" w14:textId="765F46A7" w:rsidR="00432C08" w:rsidRPr="00B96A46" w:rsidRDefault="00432C08" w:rsidP="007213CA">
      <w:pPr>
        <w:pStyle w:val="Corpotesto"/>
      </w:pPr>
      <w:r w:rsidRPr="00B96A46">
        <w:t>Qualora in un percorso vengono selezionate più competenze, si sommano le ore delle singole competenze valorizzate all’EQF (a titolo esemplificativo, non esaustivo, per un percorso con 3 competenze di cui 2 competenze EQF 4 e una EQF 3, l’articolazione del percorso dovrà essere come minimo di 76 ore (16+30+30).</w:t>
      </w:r>
    </w:p>
    <w:p w14:paraId="3B67506C" w14:textId="1176A683" w:rsidR="00432C08" w:rsidRPr="00B96A46" w:rsidRDefault="00432C08" w:rsidP="007213CA">
      <w:pPr>
        <w:pStyle w:val="Corpotesto"/>
      </w:pPr>
      <w:r w:rsidRPr="00B96A46">
        <w:t>Le ore di stage/alternanza non possono superare il 40% delle ore complessive del corso. Qualora tale massimale venga superato, il corso non sarà riconosciuto finanziariamente al soggetto esecutore.</w:t>
      </w:r>
    </w:p>
    <w:p w14:paraId="058506F2" w14:textId="77777777" w:rsidR="00432C08" w:rsidRPr="00B96A46" w:rsidRDefault="00432C08" w:rsidP="007213CA">
      <w:pPr>
        <w:pStyle w:val="Corpotesto"/>
      </w:pPr>
      <w:r w:rsidRPr="00B96A46">
        <w:t xml:space="preserve">Il progetto formativo deve risultare coerente con gli esiti derivanti dall’attività di Skill Gap </w:t>
      </w:r>
      <w:proofErr w:type="spellStart"/>
      <w:r w:rsidRPr="00B96A46">
        <w:t>analysis</w:t>
      </w:r>
      <w:proofErr w:type="spellEnd"/>
      <w:r w:rsidRPr="00B96A46">
        <w:t>, nonché con le competenze d’ingresso della persona; pertanto, l’articolazione delle ore del percorso deve essere coerente con i requisiti d’ingresso delle persone in funzione delle competenze da traguardare, fermo restando i livelli minimi delle ore dei singoli livelli EQF stabiliti dal presente Avviso.</w:t>
      </w:r>
    </w:p>
    <w:p w14:paraId="5B681EDF" w14:textId="77777777" w:rsidR="00432C08" w:rsidRPr="00B96A46" w:rsidRDefault="00432C08" w:rsidP="007213CA">
      <w:pPr>
        <w:pStyle w:val="Corpotesto"/>
      </w:pPr>
    </w:p>
    <w:p w14:paraId="44752A40" w14:textId="48D3B1D2" w:rsidR="00432C08" w:rsidRPr="00B96A46" w:rsidRDefault="00432C08" w:rsidP="007213CA">
      <w:pPr>
        <w:pStyle w:val="Corpotesto"/>
      </w:pPr>
      <w:r w:rsidRPr="00B96A46">
        <w:t xml:space="preserve">Si richiama il soggetto esecutore a prestare la massima attenzione nel progettare i percorsi, i valori indicati sono da considerare come minimi; pertanto, è opportuno prevedere un numero di ore congruo qualora il livello di ingresso degli allievi non </w:t>
      </w:r>
      <w:proofErr w:type="spellStart"/>
      <w:r w:rsidRPr="00B96A46">
        <w:t>garantisca</w:t>
      </w:r>
      <w:proofErr w:type="spellEnd"/>
      <w:r w:rsidRPr="00B96A46">
        <w:t xml:space="preserve">, con quel numero di ore minimo, l’acquisizione delle competenze selezionate e sviluppate nel percorso formativo fermo restando il massimale orario, pari a </w:t>
      </w:r>
      <w:r w:rsidR="00DD26AF">
        <w:t>100</w:t>
      </w:r>
      <w:r w:rsidRPr="00B96A46">
        <w:t xml:space="preserve"> ore, previsto dall’avviso.</w:t>
      </w:r>
    </w:p>
    <w:p w14:paraId="5EE8D4E9" w14:textId="5D5D3A23" w:rsidR="00432C08" w:rsidRPr="00DD26AF" w:rsidRDefault="00432C08" w:rsidP="00DD26AF">
      <w:pPr>
        <w:pStyle w:val="Corpotesto"/>
      </w:pPr>
      <w:r w:rsidRPr="00B96A46">
        <w:t>Possono essere avviate attività formative con un numero di allievi non superiore alle 20 unità per garantire una maggiore efficacia delle attività formative sia in presenza, sia con il ricorso in modalità e-learning.</w:t>
      </w:r>
    </w:p>
    <w:p w14:paraId="253CE03D" w14:textId="77777777" w:rsidR="00432C08" w:rsidRPr="002A2733" w:rsidRDefault="00432C08" w:rsidP="000D3721">
      <w:pPr>
        <w:pStyle w:val="Corpotesto"/>
        <w:numPr>
          <w:ilvl w:val="0"/>
          <w:numId w:val="21"/>
        </w:numPr>
        <w:rPr>
          <w:b/>
          <w:bCs/>
        </w:rPr>
      </w:pPr>
      <w:r w:rsidRPr="002A2733">
        <w:rPr>
          <w:b/>
          <w:bCs/>
        </w:rPr>
        <w:lastRenderedPageBreak/>
        <w:t>OFFERTE FORMATIVE</w:t>
      </w:r>
    </w:p>
    <w:p w14:paraId="2B7345B9" w14:textId="77777777" w:rsidR="00432C08" w:rsidRPr="00073AC4" w:rsidRDefault="00432C08" w:rsidP="00432C08">
      <w:pPr>
        <w:widowControl w:val="0"/>
        <w:autoSpaceDN w:val="0"/>
        <w:spacing w:after="0" w:line="259" w:lineRule="auto"/>
        <w:ind w:right="57"/>
        <w:rPr>
          <w:rFonts w:eastAsia="Calibri" w:cs="Calibri"/>
          <w:szCs w:val="24"/>
          <w:lang w:eastAsia="en-US"/>
        </w:rPr>
      </w:pPr>
      <w:r w:rsidRPr="00073AC4">
        <w:rPr>
          <w:rFonts w:eastAsia="Calibri" w:cs="Calibri"/>
          <w:szCs w:val="24"/>
          <w:lang w:eastAsia="en-US"/>
        </w:rPr>
        <w:t>I percorsi formativi devono essere programmati, inseriti e gestini nel sistema informativo SIUF. Di seguito si riportano le Offerte formative previste dalla misura.</w:t>
      </w:r>
    </w:p>
    <w:p w14:paraId="30B1564D" w14:textId="21189CFF" w:rsidR="00432C08" w:rsidRPr="00073AC4" w:rsidRDefault="00432C08" w:rsidP="000D3721">
      <w:pPr>
        <w:pStyle w:val="Corpotesto"/>
        <w:numPr>
          <w:ilvl w:val="1"/>
          <w:numId w:val="21"/>
        </w:numPr>
        <w:rPr>
          <w:b/>
          <w:bCs/>
        </w:rPr>
      </w:pPr>
      <w:r w:rsidRPr="00073AC4">
        <w:rPr>
          <w:b/>
          <w:bCs/>
        </w:rPr>
        <w:t xml:space="preserve">OFFERTA PER FORMAZIONE MIRATA ALL’INSERIMENTO LAVORATIVO – DULD - ID </w:t>
      </w:r>
      <w:r w:rsidR="00837CFF">
        <w:rPr>
          <w:b/>
          <w:bCs/>
        </w:rPr>
        <w:t>2301 e 2300</w:t>
      </w:r>
    </w:p>
    <w:p w14:paraId="1E488FE8"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Le competenze trasversali possono essere selezionate solo ed esclusivamente in associazione ad almeno una competenza tecnico professionale delle 24 aree del QRSP.</w:t>
      </w:r>
    </w:p>
    <w:p w14:paraId="60C58787"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È possibile progettare percorsi formativi relativi alle sole competenze di base o alle sole competenze tecnico professionali.</w:t>
      </w:r>
    </w:p>
    <w:p w14:paraId="14ED347D" w14:textId="2E6F251A" w:rsidR="00432C08" w:rsidRPr="00433A4E" w:rsidRDefault="00432C08" w:rsidP="000D3721">
      <w:pPr>
        <w:pStyle w:val="Corpotesto"/>
        <w:numPr>
          <w:ilvl w:val="1"/>
          <w:numId w:val="21"/>
        </w:numPr>
        <w:rPr>
          <w:b/>
          <w:bCs/>
        </w:rPr>
      </w:pPr>
      <w:r w:rsidRPr="00433A4E">
        <w:rPr>
          <w:b/>
          <w:bCs/>
        </w:rPr>
        <w:t xml:space="preserve">OFFERTA PER LA RIATTIVAZIONE – DULD - </w:t>
      </w:r>
      <w:r w:rsidR="00837CFF" w:rsidRPr="00073AC4">
        <w:rPr>
          <w:b/>
          <w:bCs/>
        </w:rPr>
        <w:t xml:space="preserve">ID </w:t>
      </w:r>
      <w:r w:rsidR="00837CFF">
        <w:rPr>
          <w:b/>
          <w:bCs/>
        </w:rPr>
        <w:t>2301 e 2300</w:t>
      </w:r>
    </w:p>
    <w:p w14:paraId="6B036F35"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In questa offerta possono essere caricati esclusivamente percorsi afferenti alle competenze di base e le competenze trasversali.</w:t>
      </w:r>
    </w:p>
    <w:p w14:paraId="7DCE2F40"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Tutte le competenze sono referenziate EQF 3 o 4.</w:t>
      </w:r>
    </w:p>
    <w:p w14:paraId="69F792C6"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Qualora un percorso formativo venga progettato con più competenze, si sommano i valori minimi delle singole competenze fermo restando che anche per questa offerta formativa i percorsi devono essere progettati in coerenza e con riferimento alle competenze in entrata delle persone e in relazione alle competenze finali da traguardare.</w:t>
      </w:r>
    </w:p>
    <w:p w14:paraId="59C69EC1"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Anche in questo caso, il titolo dell’azione formativa deve tassativamente essere coerente e richiamare la/le competenza/e selezionate</w:t>
      </w:r>
    </w:p>
    <w:p w14:paraId="2EDD99AF" w14:textId="5C9EE6D0" w:rsidR="00432C08" w:rsidRPr="00433A4E" w:rsidRDefault="00432C08" w:rsidP="000D3721">
      <w:pPr>
        <w:pStyle w:val="Corpotesto"/>
        <w:numPr>
          <w:ilvl w:val="1"/>
          <w:numId w:val="21"/>
        </w:numPr>
        <w:rPr>
          <w:b/>
          <w:bCs/>
        </w:rPr>
      </w:pPr>
      <w:r w:rsidRPr="00433A4E">
        <w:rPr>
          <w:b/>
          <w:bCs/>
        </w:rPr>
        <w:t xml:space="preserve">OFFERTA “PERCORSI SULLA SICUREZZA NEI LUOGHI DI LAVORO” - DULD- ID </w:t>
      </w:r>
      <w:r w:rsidR="00EB2CF2">
        <w:rPr>
          <w:b/>
          <w:bCs/>
        </w:rPr>
        <w:t>2302</w:t>
      </w:r>
    </w:p>
    <w:p w14:paraId="065D9B01" w14:textId="6F1BC861" w:rsidR="00432C08" w:rsidRPr="00433A4E" w:rsidRDefault="00432C08" w:rsidP="00432C08">
      <w:pPr>
        <w:spacing w:after="0" w:line="259" w:lineRule="auto"/>
        <w:rPr>
          <w:rFonts w:eastAsia="Calibri" w:cs="Calibri"/>
          <w:szCs w:val="24"/>
          <w:lang w:eastAsia="en-US"/>
        </w:rPr>
      </w:pPr>
      <w:r w:rsidRPr="00433A4E">
        <w:rPr>
          <w:rFonts w:eastAsia="Calibri" w:cs="Calibri"/>
          <w:szCs w:val="24"/>
          <w:lang w:eastAsia="en-US"/>
        </w:rPr>
        <w:t xml:space="preserve">I percorsi in questo caso non sono referenziati all’EQF e l’articolazione oraria è quella stabilita dai relativi Accordi Stato-Regione ai sensi del </w:t>
      </w:r>
      <w:proofErr w:type="spellStart"/>
      <w:r w:rsidRPr="00433A4E">
        <w:rPr>
          <w:rFonts w:eastAsia="Calibri" w:cs="Calibri"/>
          <w:szCs w:val="24"/>
          <w:lang w:eastAsia="en-US"/>
        </w:rPr>
        <w:t>D.lgs</w:t>
      </w:r>
      <w:proofErr w:type="spellEnd"/>
      <w:r w:rsidRPr="00433A4E">
        <w:rPr>
          <w:rFonts w:eastAsia="Calibri" w:cs="Calibri"/>
          <w:szCs w:val="24"/>
          <w:lang w:eastAsia="en-US"/>
        </w:rPr>
        <w:t xml:space="preserve"> n. 81/2008.</w:t>
      </w:r>
    </w:p>
    <w:p w14:paraId="188DFFAD" w14:textId="77777777" w:rsidR="00432C08" w:rsidRPr="00B96A46" w:rsidRDefault="00432C08" w:rsidP="00433A4E">
      <w:pPr>
        <w:pStyle w:val="Corpotesto"/>
      </w:pPr>
      <w:r w:rsidRPr="00B96A46">
        <w:t xml:space="preserve">In coerenza con quanto previsto dall’avviso: </w:t>
      </w:r>
    </w:p>
    <w:p w14:paraId="1A964161" w14:textId="77777777" w:rsidR="00432C08" w:rsidRPr="00B96A46" w:rsidRDefault="00432C08" w:rsidP="000D3721">
      <w:pPr>
        <w:pStyle w:val="Corpotesto"/>
        <w:numPr>
          <w:ilvl w:val="0"/>
          <w:numId w:val="22"/>
        </w:numPr>
      </w:pPr>
      <w:r w:rsidRPr="00B96A46">
        <w:rPr>
          <w:b/>
          <w:bCs/>
        </w:rPr>
        <w:t>è vietato</w:t>
      </w:r>
      <w:r w:rsidRPr="00B96A46">
        <w:t xml:space="preserve"> inserire nella medesima aula destinatari di misure o fonti di finanziamento diverse. Le aule devono essere composte unicamente da allievi destinatari di percorsi di formazione attivati nelle offerte di cui al precedente paragrafo iscritti alla medesima “ID sezione”;</w:t>
      </w:r>
    </w:p>
    <w:p w14:paraId="1156DC31" w14:textId="77777777" w:rsidR="00432C08" w:rsidRPr="00B96A46" w:rsidRDefault="00432C08" w:rsidP="000D3721">
      <w:pPr>
        <w:pStyle w:val="Corpotesto"/>
        <w:numPr>
          <w:ilvl w:val="0"/>
          <w:numId w:val="22"/>
        </w:numPr>
      </w:pPr>
      <w:r w:rsidRPr="00B96A46">
        <w:t xml:space="preserve">il destinatario potrà partecipare unicamente a percorsi che prevedano </w:t>
      </w:r>
      <w:r w:rsidRPr="00B96A46">
        <w:rPr>
          <w:b/>
          <w:bCs/>
        </w:rPr>
        <w:t>competenze differenti</w:t>
      </w:r>
      <w:r w:rsidRPr="00B96A46">
        <w:t xml:space="preserve"> rispetto a quelle già programmate/traguardate nell’ambito delle offerte formative relative all’avviso DULD, “DUL – Fase V” e “Programma GOL”.</w:t>
      </w:r>
    </w:p>
    <w:p w14:paraId="4B5E3EF3" w14:textId="77777777" w:rsidR="00432C08" w:rsidRPr="004C3E1F" w:rsidRDefault="00432C08" w:rsidP="000D3721">
      <w:pPr>
        <w:pStyle w:val="Corpotesto"/>
        <w:numPr>
          <w:ilvl w:val="0"/>
          <w:numId w:val="21"/>
        </w:numPr>
        <w:rPr>
          <w:b/>
          <w:bCs/>
        </w:rPr>
      </w:pPr>
      <w:r w:rsidRPr="004C3E1F">
        <w:rPr>
          <w:b/>
          <w:bCs/>
        </w:rPr>
        <w:t>MODALITÀ DI PIANIFICAZIONE DELLE ATTIVITÀ FORMATIVE</w:t>
      </w:r>
    </w:p>
    <w:p w14:paraId="79A1CADD" w14:textId="77777777" w:rsidR="00432C08" w:rsidRPr="00B96A46" w:rsidRDefault="00432C08" w:rsidP="004C3E1F">
      <w:pPr>
        <w:pStyle w:val="Corpotesto"/>
      </w:pPr>
      <w:r w:rsidRPr="00B96A46">
        <w:t>I percorsi devono essere avviati regolarmente sul sistema informativo SIUF effettuando:</w:t>
      </w:r>
    </w:p>
    <w:p w14:paraId="4EF07147" w14:textId="31EAD204"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CREAZIONE DEL CALENDARIO</w:t>
      </w:r>
    </w:p>
    <w:p w14:paraId="79368755" w14:textId="77777777" w:rsidR="00432C08" w:rsidRPr="00B96A46" w:rsidRDefault="00432C08" w:rsidP="004C3E1F">
      <w:pPr>
        <w:pStyle w:val="Corpotesto"/>
      </w:pPr>
      <w:r w:rsidRPr="00B96A46">
        <w:t>L'Operatore deve inserire nel sistema informativo SIUF il calendario contenente la pianificazione delle attività formative per singola ora e l’elenco dei discenti.</w:t>
      </w:r>
    </w:p>
    <w:p w14:paraId="3BF2C037"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AVVIO DELLE ATTIVITÀ</w:t>
      </w:r>
    </w:p>
    <w:p w14:paraId="6AC4CD07" w14:textId="77777777" w:rsidR="00432C08" w:rsidRPr="00B96A46" w:rsidRDefault="00432C08" w:rsidP="004C3E1F">
      <w:pPr>
        <w:pStyle w:val="Corpotesto"/>
      </w:pPr>
      <w:r w:rsidRPr="00B96A46">
        <w:t>L’avvio delle attività formative deve essere comunicato nel sistema informativo SIUF effettuando la comunicazione di avvio entro la data di inizio dell’attività formativa. Le lezioni dovranno avere una data di partenza uguale o successive alla comunicazione di avvio. La comunicazione si riferisce alla durata complessiva del percorso formativo.</w:t>
      </w:r>
    </w:p>
    <w:p w14:paraId="1AFA7796" w14:textId="77777777" w:rsidR="00432C08" w:rsidRPr="00B96A46" w:rsidRDefault="00432C08" w:rsidP="004C3E1F">
      <w:pPr>
        <w:pStyle w:val="Corpotesto"/>
      </w:pPr>
      <w:r w:rsidRPr="00B96A46">
        <w:t xml:space="preserve">La comunicazione si riferisce alla durata complessiva del percorso formativo e comprende i seguenti documenti allegati:  </w:t>
      </w:r>
    </w:p>
    <w:p w14:paraId="15CA7A81" w14:textId="77777777" w:rsidR="00432C08" w:rsidRPr="00B96A46" w:rsidRDefault="00432C08" w:rsidP="000D3721">
      <w:pPr>
        <w:pStyle w:val="Corpotesto"/>
        <w:numPr>
          <w:ilvl w:val="0"/>
          <w:numId w:val="23"/>
        </w:numPr>
      </w:pPr>
      <w:r w:rsidRPr="00B96A46">
        <w:t xml:space="preserve">calendario complessivo di tutte le ore del percorso formativo; </w:t>
      </w:r>
    </w:p>
    <w:p w14:paraId="13CA6582" w14:textId="77777777" w:rsidR="00432C08" w:rsidRPr="00B96A46" w:rsidRDefault="00432C08" w:rsidP="000D3721">
      <w:pPr>
        <w:pStyle w:val="Corpotesto"/>
        <w:numPr>
          <w:ilvl w:val="0"/>
          <w:numId w:val="23"/>
        </w:numPr>
      </w:pPr>
      <w:r w:rsidRPr="00B96A46">
        <w:t xml:space="preserve">elenco allievi. </w:t>
      </w:r>
    </w:p>
    <w:p w14:paraId="56A4DA02" w14:textId="77777777" w:rsidR="00432C08" w:rsidRPr="00B96A46" w:rsidRDefault="00432C08" w:rsidP="004C3E1F">
      <w:pPr>
        <w:pStyle w:val="Corpotesto"/>
      </w:pPr>
      <w:r w:rsidRPr="00B96A46">
        <w:lastRenderedPageBreak/>
        <w:t xml:space="preserve">Giorno e ora inseriti a calendario e sul registro formativo dovranno coincidere, pena il non riconoscimento delle ore di lezione svolte in orari differenti rispetto all’ultimo calendario presentato. </w:t>
      </w:r>
    </w:p>
    <w:p w14:paraId="44D4A583" w14:textId="77777777" w:rsidR="00432C08" w:rsidRPr="00B96A46" w:rsidRDefault="00432C08" w:rsidP="004C3E1F">
      <w:pPr>
        <w:pStyle w:val="Corpotesto"/>
      </w:pPr>
      <w:r w:rsidRPr="00B96A46">
        <w:t xml:space="preserve">Una </w:t>
      </w:r>
      <w:r w:rsidRPr="00B96A46">
        <w:rPr>
          <w:b/>
          <w:bCs/>
        </w:rPr>
        <w:t>volta comunicato l’avvio delle attività, la</w:t>
      </w:r>
      <w:r w:rsidRPr="00B96A46">
        <w:t xml:space="preserve"> relativa </w:t>
      </w:r>
      <w:r w:rsidRPr="00B96A46">
        <w:rPr>
          <w:b/>
          <w:bCs/>
        </w:rPr>
        <w:t>data non può essere modificata.</w:t>
      </w:r>
    </w:p>
    <w:p w14:paraId="2CDE6AB5" w14:textId="77777777" w:rsidR="00432C08" w:rsidRPr="00B96A46" w:rsidRDefault="00432C08" w:rsidP="004C3E1F">
      <w:pPr>
        <w:pStyle w:val="Corpotesto"/>
        <w:rPr>
          <w:b/>
          <w:bCs/>
        </w:rPr>
      </w:pPr>
      <w:r w:rsidRPr="00B96A46">
        <w:rPr>
          <w:b/>
          <w:bCs/>
        </w:rPr>
        <w:t>Nel caso di mancato avvio delle attività nel sistema SIUF, non possono essere accolte richieste di modifica o di sblocco informatico.</w:t>
      </w:r>
    </w:p>
    <w:p w14:paraId="360A153C"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Variazione del calendario</w:t>
      </w:r>
    </w:p>
    <w:p w14:paraId="3BDD7CC2" w14:textId="77777777" w:rsidR="00432C08" w:rsidRPr="00B96A46" w:rsidRDefault="00432C08" w:rsidP="004C3E1F">
      <w:pPr>
        <w:pStyle w:val="Corpotesto"/>
      </w:pPr>
      <w:r w:rsidRPr="00B96A46">
        <w:t xml:space="preserve">La variazione del calendario delle attività è possibile solo per le “lezioni odierne o future”, ossia la modifica del calendario delle attività sarà possibile solo per le lezioni programmate in data uguale o successiva a quella in cui si sta procedendo alla modifica </w:t>
      </w:r>
      <w:r w:rsidRPr="00B96A46">
        <w:rPr>
          <w:b/>
          <w:bCs/>
        </w:rPr>
        <w:t>e non antecedente</w:t>
      </w:r>
      <w:r w:rsidRPr="00B96A46">
        <w:t>.</w:t>
      </w:r>
    </w:p>
    <w:p w14:paraId="3A865BD7"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Durata dell’attività formativa</w:t>
      </w:r>
    </w:p>
    <w:p w14:paraId="4F7E29EF" w14:textId="77777777" w:rsidR="00432C08" w:rsidRPr="00B96A46" w:rsidRDefault="00432C08" w:rsidP="004C3E1F">
      <w:pPr>
        <w:pStyle w:val="Corpotesto"/>
      </w:pPr>
      <w:r w:rsidRPr="00B96A46">
        <w:rPr>
          <w:b/>
          <w:bCs/>
        </w:rPr>
        <w:t>Le ore di lezione</w:t>
      </w:r>
      <w:r w:rsidRPr="00B96A46">
        <w:t xml:space="preserve"> devono essere </w:t>
      </w:r>
      <w:r w:rsidRPr="00B96A46">
        <w:rPr>
          <w:b/>
          <w:bCs/>
        </w:rPr>
        <w:t>articolate in 60 minuti</w:t>
      </w:r>
      <w:r w:rsidRPr="00B96A46">
        <w:t xml:space="preserve"> sia che le lezioni si svolgano in presenza che in modalità FAD E-Learning. L’attività formativa è riconosciuta come validamente svolta dal discente con una presenza </w:t>
      </w:r>
      <w:r w:rsidRPr="00B96A46">
        <w:rPr>
          <w:b/>
          <w:bCs/>
        </w:rPr>
        <w:t>pari o superiore a 45 minuti</w:t>
      </w:r>
      <w:r w:rsidRPr="00B96A46">
        <w:t>.</w:t>
      </w:r>
    </w:p>
    <w:p w14:paraId="5DBEB7C2" w14:textId="77777777" w:rsidR="00432C08" w:rsidRPr="00B96A46" w:rsidRDefault="00432C08" w:rsidP="004C3E1F">
      <w:pPr>
        <w:pStyle w:val="Corpotesto"/>
      </w:pPr>
      <w:r w:rsidRPr="00B96A46">
        <w:t xml:space="preserve">La frequenza del singolo discente è calcolata considerando il </w:t>
      </w:r>
      <w:r w:rsidRPr="00B96A46">
        <w:rPr>
          <w:b/>
          <w:bCs/>
        </w:rPr>
        <w:t>totale delle ore valide</w:t>
      </w:r>
      <w:r w:rsidRPr="00B96A46">
        <w:t>.</w:t>
      </w:r>
    </w:p>
    <w:p w14:paraId="789C88A8" w14:textId="77777777" w:rsidR="00432C08" w:rsidRPr="00B96A46" w:rsidRDefault="00432C08" w:rsidP="004C3E1F">
      <w:pPr>
        <w:pStyle w:val="Corpotesto"/>
      </w:pPr>
      <w:r w:rsidRPr="00B96A46">
        <w:rPr>
          <w:b/>
          <w:bCs/>
        </w:rPr>
        <w:t>Ai fini del calcolo del 70%</w:t>
      </w:r>
      <w:r w:rsidRPr="00B96A46">
        <w:t xml:space="preserve"> di frequenza minima funzionale al riconoscimento economico del corso </w:t>
      </w:r>
      <w:r w:rsidRPr="00B96A46">
        <w:rPr>
          <w:b/>
          <w:bCs/>
        </w:rPr>
        <w:t>sono prese in considerazione solo le presenze di almeno 45 minuti</w:t>
      </w:r>
      <w:r w:rsidRPr="00B96A46">
        <w:t xml:space="preserve"> correttamente registrate dagli Operatori e validate dai discenti. </w:t>
      </w:r>
    </w:p>
    <w:p w14:paraId="2833868D" w14:textId="77777777" w:rsidR="00432C08" w:rsidRPr="00B96A46" w:rsidRDefault="00432C08" w:rsidP="004C3E1F">
      <w:pPr>
        <w:pStyle w:val="Corpotesto"/>
        <w:rPr>
          <w:u w:val="single"/>
        </w:rPr>
      </w:pPr>
      <w:r w:rsidRPr="00B96A46">
        <w:t xml:space="preserve">Sono ritenute fruite unicamente le presenze effettive </w:t>
      </w:r>
      <w:r w:rsidRPr="00B96A46">
        <w:rPr>
          <w:b/>
          <w:bCs/>
        </w:rPr>
        <w:t>e non sono ammesse assenze giustificate</w:t>
      </w:r>
      <w:r w:rsidRPr="00B96A46">
        <w:t xml:space="preserve">, </w:t>
      </w:r>
      <w:r w:rsidRPr="00B96A46">
        <w:rPr>
          <w:u w:val="single"/>
        </w:rPr>
        <w:t>pertanto le ore di assenza</w:t>
      </w:r>
      <w:r w:rsidRPr="00B96A46">
        <w:t xml:space="preserve">, benché giustificate, </w:t>
      </w:r>
      <w:r w:rsidRPr="00B96A46">
        <w:rPr>
          <w:u w:val="single"/>
        </w:rPr>
        <w:t>non concorrono al raggiungimento del 70 %.</w:t>
      </w:r>
    </w:p>
    <w:p w14:paraId="115FD249" w14:textId="77777777" w:rsidR="00432C08" w:rsidRPr="00B96A46" w:rsidRDefault="00432C08" w:rsidP="004C3E1F">
      <w:pPr>
        <w:pStyle w:val="Corpotesto"/>
      </w:pPr>
      <w:r w:rsidRPr="00B96A46">
        <w:t xml:space="preserve">Le attività di formazione possono avere una durata </w:t>
      </w:r>
      <w:r w:rsidRPr="00B96A46">
        <w:rPr>
          <w:b/>
          <w:bCs/>
        </w:rPr>
        <w:t>di massimo 6 ore consecutive</w:t>
      </w:r>
      <w:r w:rsidRPr="00B96A46">
        <w:t xml:space="preserve"> e non è possibile effettuare, in una stessa giornata e in qualsiasi modalità</w:t>
      </w:r>
      <w:r w:rsidRPr="00B96A46">
        <w:rPr>
          <w:b/>
          <w:bCs/>
        </w:rPr>
        <w:t>, più di 8 ore di lezione</w:t>
      </w:r>
      <w:r w:rsidRPr="00B96A46">
        <w:t xml:space="preserve"> (D.G.R. n. 6380 del 16 maggio 2022).</w:t>
      </w:r>
    </w:p>
    <w:p w14:paraId="0923B491" w14:textId="77777777" w:rsidR="00432C08" w:rsidRPr="004C3E1F" w:rsidRDefault="00432C08" w:rsidP="000D3721">
      <w:pPr>
        <w:pStyle w:val="Corpotesto"/>
        <w:numPr>
          <w:ilvl w:val="0"/>
          <w:numId w:val="21"/>
        </w:numPr>
        <w:rPr>
          <w:b/>
          <w:bCs/>
        </w:rPr>
      </w:pPr>
      <w:r w:rsidRPr="004C3E1F">
        <w:rPr>
          <w:b/>
          <w:bCs/>
        </w:rPr>
        <w:t>REGISTRAZIONE DELLE ATTIVITA’ FORMATIVE</w:t>
      </w:r>
    </w:p>
    <w:p w14:paraId="39D2CB42" w14:textId="77777777" w:rsidR="00432C08" w:rsidRPr="00B96A46" w:rsidRDefault="00432C08" w:rsidP="004C3E1F">
      <w:pPr>
        <w:pStyle w:val="Corpotesto"/>
      </w:pPr>
      <w:r w:rsidRPr="00B96A46">
        <w:t>La rilevazione delle presenze e la registrazione elettronica delle attività formative devono essere svolte sul sistema “Gestione Registro Sezioni “(GRS) della piattaforma SIUF, secondo quanto previsto dal Decreto n. 4873/</w:t>
      </w:r>
      <w:proofErr w:type="gramStart"/>
      <w:r w:rsidRPr="00B96A46">
        <w:t>2023 ,</w:t>
      </w:r>
      <w:proofErr w:type="gramEnd"/>
      <w:r w:rsidRPr="00B96A46">
        <w:t xml:space="preserve"> successivamente modificato e integrato con il Decreto n. 12943 del 04/09/2023</w:t>
      </w:r>
      <w:r w:rsidRPr="00B96A46">
        <w:rPr>
          <w:rStyle w:val="Rimandonotaapidipagina"/>
          <w:rFonts w:ascii="Calibri" w:hAnsi="Calibri"/>
          <w:szCs w:val="22"/>
        </w:rPr>
        <w:footnoteReference w:id="3"/>
      </w:r>
      <w:r w:rsidRPr="00B96A46">
        <w:t>.</w:t>
      </w:r>
    </w:p>
    <w:p w14:paraId="4E4D4A8E"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TEMPISTICHE DI REGISTRAZIONE DELLE PRESENZE</w:t>
      </w:r>
    </w:p>
    <w:p w14:paraId="0631FBB6" w14:textId="77777777" w:rsidR="00432C08" w:rsidRPr="00B96A46" w:rsidRDefault="00432C08" w:rsidP="004C3E1F">
      <w:pPr>
        <w:pStyle w:val="Corpotesto"/>
        <w:rPr>
          <w:strike/>
        </w:rPr>
      </w:pPr>
      <w:r w:rsidRPr="00B96A46">
        <w:t xml:space="preserve">Al termine dell’attività formativa e di norma entro le 24:00 del giorno in cui essa ha avuto luogo, il Docente/Segreteria didattica deve registrare nel sistema SIUF la presenza o l’assenza dei discenti e provvedere all’invio ai discenti, tramite l’App </w:t>
      </w:r>
      <w:proofErr w:type="spellStart"/>
      <w:r w:rsidRPr="00B96A46">
        <w:t>FirmaLOM</w:t>
      </w:r>
      <w:proofErr w:type="spellEnd"/>
      <w:r w:rsidRPr="00B96A46">
        <w:t xml:space="preserve"> e/o </w:t>
      </w:r>
      <w:r w:rsidRPr="00B96A46">
        <w:rPr>
          <w:color w:val="000000" w:themeColor="text1"/>
        </w:rPr>
        <w:t xml:space="preserve">attraverso via e-mail, </w:t>
      </w:r>
      <w:r w:rsidRPr="00B96A46">
        <w:t xml:space="preserve">della notifica utile alla validazione. </w:t>
      </w:r>
      <w:r w:rsidRPr="00B96A46">
        <w:rPr>
          <w:b/>
          <w:bCs/>
        </w:rPr>
        <w:t>La registrazione delle attività avviene per ogni singola ora e per ogni singolo discente</w:t>
      </w:r>
      <w:r w:rsidRPr="00B96A46">
        <w:t xml:space="preserve">. </w:t>
      </w:r>
    </w:p>
    <w:p w14:paraId="46922B97" w14:textId="77777777" w:rsidR="00432C08" w:rsidRPr="00B96A46" w:rsidRDefault="00432C08" w:rsidP="004C3E1F">
      <w:pPr>
        <w:pStyle w:val="Corpotesto"/>
      </w:pPr>
      <w:r w:rsidRPr="00B96A46">
        <w:t xml:space="preserve">Si stabiliscono tuttavia i seguenti termini massimi per la registrazione/validazione delle presenze: </w:t>
      </w:r>
    </w:p>
    <w:p w14:paraId="709F1BB7" w14:textId="77777777" w:rsidR="00432C08" w:rsidRPr="00B96A46" w:rsidRDefault="00432C08" w:rsidP="000D3721">
      <w:pPr>
        <w:pStyle w:val="Corpotesto"/>
        <w:numPr>
          <w:ilvl w:val="0"/>
          <w:numId w:val="24"/>
        </w:numPr>
      </w:pPr>
      <w:r w:rsidRPr="00B96A46">
        <w:rPr>
          <w:b/>
          <w:bCs/>
        </w:rPr>
        <w:t>Limitatamente ai casi in cui l’attività formativa sia svolta nella seconda parte della giornata</w:t>
      </w:r>
      <w:r w:rsidRPr="00B96A46">
        <w:t xml:space="preserve"> e non sia possibile da parte dell’Operatore assicurare la registrazione delle presenze/assenze entro le 24:00, </w:t>
      </w:r>
      <w:r w:rsidRPr="00B96A46">
        <w:rPr>
          <w:b/>
          <w:bCs/>
        </w:rPr>
        <w:t>la registrazione</w:t>
      </w:r>
      <w:r w:rsidRPr="00B96A46">
        <w:t xml:space="preserve"> </w:t>
      </w:r>
      <w:r w:rsidRPr="00B96A46">
        <w:rPr>
          <w:b/>
          <w:bCs/>
        </w:rPr>
        <w:t>e</w:t>
      </w:r>
      <w:r w:rsidRPr="00B96A46">
        <w:t xml:space="preserve"> </w:t>
      </w:r>
      <w:r w:rsidRPr="00B96A46">
        <w:rPr>
          <w:b/>
          <w:bCs/>
        </w:rPr>
        <w:t>l’invio della notifica possono essere effettuati entro le 24:00 del giorno successivo</w:t>
      </w:r>
      <w:r w:rsidRPr="00B96A46">
        <w:t xml:space="preserve">. </w:t>
      </w:r>
    </w:p>
    <w:p w14:paraId="22F72FD9" w14:textId="77777777" w:rsidR="00432C08" w:rsidRPr="00B96A46" w:rsidRDefault="00432C08" w:rsidP="000D3721">
      <w:pPr>
        <w:pStyle w:val="Corpotesto"/>
        <w:numPr>
          <w:ilvl w:val="0"/>
          <w:numId w:val="24"/>
        </w:numPr>
      </w:pPr>
      <w:r w:rsidRPr="00B96A46">
        <w:rPr>
          <w:b/>
          <w:bCs/>
        </w:rPr>
        <w:t>Tale fattispecie si applica anche nel caso in cui</w:t>
      </w:r>
      <w:r w:rsidRPr="00B96A46">
        <w:t xml:space="preserve"> il Docente o la Segreteria didattica </w:t>
      </w:r>
      <w:r w:rsidRPr="00B96A46">
        <w:rPr>
          <w:b/>
          <w:bCs/>
        </w:rPr>
        <w:t xml:space="preserve">per ragione di forza maggiore </w:t>
      </w:r>
      <w:r w:rsidRPr="00B96A46">
        <w:t xml:space="preserve">(assenza di connessione, ecc.), debitamente documentate, </w:t>
      </w:r>
      <w:r w:rsidRPr="00B96A46">
        <w:rPr>
          <w:b/>
          <w:bCs/>
          <w:color w:val="000000"/>
        </w:rPr>
        <w:t>siano impossibilitati</w:t>
      </w:r>
      <w:r w:rsidRPr="00B96A46">
        <w:rPr>
          <w:color w:val="000000"/>
        </w:rPr>
        <w:t xml:space="preserve"> </w:t>
      </w:r>
      <w:r w:rsidRPr="00B96A46">
        <w:rPr>
          <w:b/>
          <w:bCs/>
          <w:color w:val="000000"/>
        </w:rPr>
        <w:t>a registrare</w:t>
      </w:r>
      <w:r w:rsidRPr="00B96A46">
        <w:rPr>
          <w:color w:val="000000"/>
        </w:rPr>
        <w:t xml:space="preserve"> le presenze/assenze </w:t>
      </w:r>
      <w:r w:rsidRPr="00B96A46">
        <w:rPr>
          <w:b/>
          <w:bCs/>
          <w:color w:val="000000"/>
        </w:rPr>
        <w:t>e</w:t>
      </w:r>
      <w:r w:rsidRPr="00B96A46">
        <w:rPr>
          <w:color w:val="000000"/>
        </w:rPr>
        <w:t xml:space="preserve"> di </w:t>
      </w:r>
      <w:r w:rsidRPr="00B96A46">
        <w:rPr>
          <w:b/>
          <w:bCs/>
          <w:color w:val="000000"/>
        </w:rPr>
        <w:t>inviare la notifica</w:t>
      </w:r>
      <w:r w:rsidRPr="00B96A46">
        <w:rPr>
          <w:color w:val="000000"/>
        </w:rPr>
        <w:t xml:space="preserve"> ai discenti </w:t>
      </w:r>
      <w:r w:rsidRPr="00B96A46">
        <w:rPr>
          <w:b/>
          <w:bCs/>
          <w:color w:val="000000"/>
        </w:rPr>
        <w:t xml:space="preserve">entro </w:t>
      </w:r>
      <w:r w:rsidRPr="00B96A46">
        <w:rPr>
          <w:b/>
          <w:bCs/>
          <w:color w:val="000000"/>
        </w:rPr>
        <w:lastRenderedPageBreak/>
        <w:t>i termini stabiliti</w:t>
      </w:r>
      <w:r w:rsidRPr="00B96A46">
        <w:rPr>
          <w:color w:val="000000"/>
        </w:rPr>
        <w:t xml:space="preserve">. </w:t>
      </w:r>
      <w:r w:rsidRPr="00B96A46">
        <w:t xml:space="preserve">In tale casistica l’Operatore tiene agli atti </w:t>
      </w:r>
      <w:r w:rsidRPr="00B96A46">
        <w:rPr>
          <w:color w:val="000000"/>
        </w:rPr>
        <w:t>una dichiarazione motivata, in cui attesta la mancata registrazione delle presenze entro la fine della giornata in cui è stata erogata l’attività formativa</w:t>
      </w:r>
      <w:r w:rsidRPr="00B96A46">
        <w:t xml:space="preserve"> dandone tempestiva comunicazione agli Uffici regionali attraverso la casella di posta; </w:t>
      </w:r>
      <w:hyperlink r:id="rId14" w:history="1">
        <w:r w:rsidRPr="00B96A46">
          <w:rPr>
            <w:rStyle w:val="Collegamentoipertestuale"/>
            <w:rFonts w:ascii="Calibri" w:hAnsi="Calibri"/>
            <w:szCs w:val="22"/>
          </w:rPr>
          <w:t>patticompetenzelavoro@regione.lombardia.it</w:t>
        </w:r>
      </w:hyperlink>
      <w:r w:rsidRPr="00B96A46">
        <w:t xml:space="preserve">.   </w:t>
      </w:r>
    </w:p>
    <w:p w14:paraId="7FF34EC0" w14:textId="77777777" w:rsidR="00432C08" w:rsidRPr="00B96A46" w:rsidRDefault="00432C08" w:rsidP="000D3721">
      <w:pPr>
        <w:pStyle w:val="Corpotesto"/>
        <w:numPr>
          <w:ilvl w:val="0"/>
          <w:numId w:val="24"/>
        </w:numPr>
        <w:rPr>
          <w:b/>
          <w:bCs/>
        </w:rPr>
      </w:pPr>
      <w:r w:rsidRPr="00B96A46">
        <w:rPr>
          <w:b/>
          <w:bCs/>
        </w:rPr>
        <w:t>Il termine massimo</w:t>
      </w:r>
      <w:r w:rsidRPr="00B96A46">
        <w:t xml:space="preserve"> in cui il Docente/Segreteria didattica deve inviare all’allievo la </w:t>
      </w:r>
      <w:r w:rsidRPr="00B96A46">
        <w:rPr>
          <w:b/>
          <w:bCs/>
        </w:rPr>
        <w:t>notifica di validazione delle presenze: entro le 24.00 di due giorni successivi la data di conclusione della lezione;</w:t>
      </w:r>
    </w:p>
    <w:p w14:paraId="3421216C" w14:textId="77777777" w:rsidR="00432C08" w:rsidRPr="00B96A46" w:rsidRDefault="00432C08" w:rsidP="004C3E1F">
      <w:pPr>
        <w:pStyle w:val="Corpotesto"/>
      </w:pPr>
      <w:r w:rsidRPr="00B96A46">
        <w:t xml:space="preserve">La </w:t>
      </w:r>
      <w:r w:rsidRPr="00B96A46">
        <w:rPr>
          <w:b/>
          <w:bCs/>
        </w:rPr>
        <w:t>mancata rilevazione e registrazione delle presenze/assenze da parte dell’Operatore</w:t>
      </w:r>
      <w:r w:rsidRPr="00B96A46">
        <w:t xml:space="preserve"> entro i termini stabiliti comporta il mancato l’impossibilità di tracciare l’avvenuta erogazione e frequenza dell’attività formativa e, quindi, di riconoscere l’ora sia dal punto di vista economico, sia ai fini del rilascio delle attestazioni.</w:t>
      </w:r>
    </w:p>
    <w:p w14:paraId="4696D578" w14:textId="77777777" w:rsidR="00432C08" w:rsidRPr="00B96A46" w:rsidRDefault="00432C08" w:rsidP="00432C08">
      <w:pPr>
        <w:pStyle w:val="Listparagraph2"/>
        <w:rPr>
          <w:rFonts w:ascii="Calibri" w:hAnsi="Calibri"/>
          <w:sz w:val="4"/>
          <w:szCs w:val="6"/>
          <w:lang w:eastAsia="en-US" w:bidi="ar-SA"/>
        </w:rPr>
      </w:pPr>
    </w:p>
    <w:p w14:paraId="23884652"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MODALITÀ E TEMPISTICHE DI VALIDAZIONE DELLE PRESENZE DA PARTE DEI DISCENTI</w:t>
      </w:r>
    </w:p>
    <w:p w14:paraId="40A393F9" w14:textId="1E947453" w:rsidR="00C14D03" w:rsidRDefault="00C14D03" w:rsidP="00C14D03">
      <w:pPr>
        <w:pStyle w:val="Corpotesto"/>
      </w:pPr>
      <w:r>
        <w:t>Considerato che il presente avviso è rivolto esclusivamente a persone con disabilità secondo la definizione della Legge 68/99 "Norme per il diritto al lavoro dei disabili", i soggetti attuatori sono totalmente esentati dall'utilizzo del sistema elettronico di validazione digitale previsto dalla disciplina regionale. La registrazione delle presenze deve avvenire esclusivamente attraverso registro cartaceo fascicolato, in conformità alle disposizioni del Decreto Dirigenziale n. 12453/2012.</w:t>
      </w:r>
    </w:p>
    <w:p w14:paraId="5E709CC2" w14:textId="77777777" w:rsidR="00C14D03" w:rsidRDefault="00C14D03" w:rsidP="00C14D03">
      <w:pPr>
        <w:pStyle w:val="Corpotesto"/>
      </w:pPr>
      <w:r>
        <w:t>Il Docente/Tutor ha la responsabilità di verificare quotidianamente l'effettiva presenza dei discenti all'inizio di ogni sessione formativa, procedendo contestualmente alla registrazione sul registro cartaceo. Al termine di ciascuna lezione, dovrà completare la documentazione delle attività svolte e acquisire le firme di presenza dei partecipanti. Le informazioni devono essere completate entro le ore 24.00 del giorno di erogazione, mentre la firma del direttore del corso deve avvenire contestualmente alle attività e comunque non oltre 15 giorni dalle stesse.</w:t>
      </w:r>
    </w:p>
    <w:p w14:paraId="213AAE7F" w14:textId="77777777" w:rsidR="00C14D03" w:rsidRDefault="00C14D03" w:rsidP="00C14D03">
      <w:pPr>
        <w:pStyle w:val="Corpotesto"/>
      </w:pPr>
      <w:r>
        <w:t>Il registro cartaceo, conforme al Modello 7 delle Indicazioni Regionali, deve contenere per ogni sessione i dati identificativi del soggetto erogatore e del percorso formativo, l'elenco completo dei partecipanti, nonché per ogni giornata la data di svolgimento, le presenze/assenze con relative annotazioni specifiche, il totale delle ore per allievo, la tipologia di attività svolta con argomenti trattati e orari, oltre alle firme di tutti i soggetti coinvolti, compresi partecipanti, docenti, tutor e direttore del corso.</w:t>
      </w:r>
    </w:p>
    <w:p w14:paraId="634506D1" w14:textId="77777777" w:rsidR="00C14D03" w:rsidRDefault="00C14D03" w:rsidP="00C14D03">
      <w:pPr>
        <w:pStyle w:val="Corpotesto"/>
      </w:pPr>
      <w:r>
        <w:t>Il registro deve essere fascicolato con pagine numerate e non asportabili, sottoscritto dal Legale Rappresentante sulla prima e ultima pagina. Quest'ultimo può delegare il direttore del corso alla firma quotidiana delle singole pagine. Le presenze così registrate sono pienamente valide ai fini delle attestazioni e del rimborso economico, costituendo la modalità ordinaria e standard per questa tipologia di percorsi formativi.</w:t>
      </w:r>
    </w:p>
    <w:p w14:paraId="5B1B2A13" w14:textId="77777777" w:rsidR="00C14D03" w:rsidRDefault="00C14D03" w:rsidP="00C14D03">
      <w:pPr>
        <w:pStyle w:val="Corpotesto"/>
      </w:pPr>
      <w:r>
        <w:t>La documentazione deve essere conservata presso la sede operativa per 10 anni dalla conclusione del percorso e tenuta a disposizione per i controlli in loco degli uffici regionali competenti. In fase di istruttoria dell'ammissibilità della spesa verranno effettuati i controlli in coerenza con le disposizioni dell'Avviso. Il mancato rispetto delle procedure stabilite comporta l'applicazione del sistema sanzionatorio previsto dalla regolamentazione regionale vigente, inclusa la possibile sospensione dell'accreditamento.</w:t>
      </w:r>
    </w:p>
    <w:p w14:paraId="78D87138" w14:textId="403F653A" w:rsidR="00432C08" w:rsidRPr="00A306B7" w:rsidRDefault="00432C08" w:rsidP="000D3721">
      <w:pPr>
        <w:pStyle w:val="Paragrafoelenco"/>
        <w:numPr>
          <w:ilvl w:val="1"/>
          <w:numId w:val="21"/>
        </w:numPr>
        <w:spacing w:after="0" w:line="259" w:lineRule="auto"/>
        <w:rPr>
          <w:rFonts w:eastAsia="Calibri" w:cs="Calibri"/>
          <w:b/>
          <w:bCs/>
          <w:szCs w:val="24"/>
          <w:lang w:eastAsia="en-US"/>
        </w:rPr>
      </w:pPr>
      <w:r w:rsidRPr="00A306B7">
        <w:rPr>
          <w:rFonts w:eastAsia="Calibri" w:cs="Calibri"/>
          <w:b/>
          <w:bCs/>
          <w:szCs w:val="24"/>
          <w:lang w:eastAsia="en-US"/>
        </w:rPr>
        <w:t>PERCORSI IN MODALITA’ FAD/E-LEARNING</w:t>
      </w:r>
    </w:p>
    <w:p w14:paraId="227C7824" w14:textId="77777777" w:rsidR="00432C08" w:rsidRPr="00B96A46" w:rsidRDefault="00432C08" w:rsidP="00A306B7">
      <w:pPr>
        <w:pStyle w:val="Corpotesto"/>
      </w:pPr>
      <w:r w:rsidRPr="00B96A46">
        <w:t xml:space="preserve">Tutti i corsi formativi previsti nelle diverse offerte possono essere erogati a distanza al </w:t>
      </w:r>
      <w:r w:rsidRPr="00B96A46">
        <w:rPr>
          <w:b/>
          <w:bCs/>
        </w:rPr>
        <w:t xml:space="preserve">100% </w:t>
      </w:r>
      <w:r w:rsidRPr="00B96A46">
        <w:t xml:space="preserve">così come previsto nella </w:t>
      </w:r>
      <w:r w:rsidRPr="00B96A46">
        <w:rPr>
          <w:rFonts w:ascii="¬◊&quot;" w:hAnsi="¬◊&quot;" w:cs="¬◊&quot;"/>
        </w:rPr>
        <w:t>DGR n. XII/ 3383 del 11/11/2024</w:t>
      </w:r>
      <w:r w:rsidRPr="00B96A46">
        <w:t xml:space="preserve">. </w:t>
      </w:r>
    </w:p>
    <w:p w14:paraId="1C19CE3A" w14:textId="77777777" w:rsidR="00432C08" w:rsidRPr="00B96A46" w:rsidRDefault="00432C08" w:rsidP="00A306B7">
      <w:pPr>
        <w:pStyle w:val="Corpotesto"/>
      </w:pPr>
      <w:r w:rsidRPr="00B96A46">
        <w:t xml:space="preserve">Per quanto riguarda i percorsi inerenti </w:t>
      </w:r>
      <w:proofErr w:type="gramStart"/>
      <w:r w:rsidRPr="00B96A46">
        <w:t>la</w:t>
      </w:r>
      <w:proofErr w:type="gramEnd"/>
      <w:r w:rsidRPr="00B96A46">
        <w:t xml:space="preserve"> sicurezza nei luoghi di lavoro valgono le indicazioni stabilite da Regione Lombardia - DG Welfare.</w:t>
      </w:r>
    </w:p>
    <w:p w14:paraId="2509560C" w14:textId="77777777" w:rsidR="00432C08" w:rsidRPr="00B96A46" w:rsidRDefault="00432C08" w:rsidP="00A306B7">
      <w:pPr>
        <w:pStyle w:val="Corpotesto"/>
      </w:pPr>
      <w:r w:rsidRPr="00B96A46">
        <w:t xml:space="preserve">Per quanto attiene alla parte di percorso progettata in modalità di formazione a distanza, </w:t>
      </w:r>
      <w:r w:rsidRPr="00B96A46">
        <w:lastRenderedPageBreak/>
        <w:t xml:space="preserve">occorre considerare la natura della competenza, conseguentemente </w:t>
      </w:r>
      <w:r w:rsidRPr="00B96A46">
        <w:rPr>
          <w:b/>
          <w:bCs/>
        </w:rPr>
        <w:t>si possono erogare via FAD/e-learning soltanto ed esclusivamente contenuti teorici</w:t>
      </w:r>
      <w:r w:rsidRPr="00B96A46">
        <w:t>.</w:t>
      </w:r>
    </w:p>
    <w:p w14:paraId="7236CF11" w14:textId="77777777" w:rsidR="00432C08" w:rsidRPr="00B96A46" w:rsidRDefault="00432C08" w:rsidP="00A306B7">
      <w:pPr>
        <w:pStyle w:val="Corpotesto"/>
      </w:pPr>
      <w:r w:rsidRPr="00B96A46">
        <w:t xml:space="preserve">Le ore di pratica/laboratorio e le ore di stage devono essere </w:t>
      </w:r>
      <w:r w:rsidRPr="00B96A46">
        <w:rPr>
          <w:b/>
          <w:bCs/>
        </w:rPr>
        <w:t>tassativamente realizzate in presenza</w:t>
      </w:r>
      <w:r w:rsidRPr="00B96A46">
        <w:t xml:space="preserve">. </w:t>
      </w:r>
    </w:p>
    <w:p w14:paraId="3BB2AEAB" w14:textId="77777777" w:rsidR="00432C08" w:rsidRPr="00B96A46" w:rsidRDefault="00432C08" w:rsidP="00A306B7">
      <w:pPr>
        <w:pStyle w:val="Corpotesto"/>
      </w:pPr>
      <w:r w:rsidRPr="00B96A46">
        <w:t xml:space="preserve">La FAD/E-learning dovrà essere erogata in </w:t>
      </w:r>
      <w:r w:rsidRPr="00B96A46">
        <w:rPr>
          <w:b/>
          <w:bCs/>
        </w:rPr>
        <w:t>modalità sincrona</w:t>
      </w:r>
      <w:r w:rsidRPr="00B96A46">
        <w:t xml:space="preserve"> attraverso l’utilizzo di piattaforme telematiche che possano garantire il rilevamento delle presenze da parte dei discenti con il rilascio di specifici output in grado di tracciare in maniera univoca la presenza dei discenti e dei docenti. In particolare, si specifica che le piattaforme (Learning Management System) attraverso le quali potrà essere erogata la formazione a distanza dovranno:</w:t>
      </w:r>
    </w:p>
    <w:p w14:paraId="50E3BAC0" w14:textId="77777777" w:rsidR="00432C08" w:rsidRPr="00B96A46" w:rsidRDefault="00432C08" w:rsidP="000D3721">
      <w:pPr>
        <w:pStyle w:val="Corpotesto"/>
        <w:numPr>
          <w:ilvl w:val="0"/>
          <w:numId w:val="25"/>
        </w:numPr>
      </w:pPr>
      <w:r w:rsidRPr="00B96A46">
        <w:t>consentire di tracciare, estrarre e documentare in maniera univoca tramite log e reportistica i partecipanti, i tempi di accesso e la durata dell’utilizzo degli strumenti on line per ogni allievo;</w:t>
      </w:r>
    </w:p>
    <w:p w14:paraId="4B802F6A" w14:textId="77777777" w:rsidR="00432C08" w:rsidRPr="00B96A46" w:rsidRDefault="00432C08" w:rsidP="000D3721">
      <w:pPr>
        <w:pStyle w:val="Corpotesto"/>
        <w:numPr>
          <w:ilvl w:val="0"/>
          <w:numId w:val="25"/>
        </w:numPr>
      </w:pPr>
      <w:r w:rsidRPr="00B96A46">
        <w:t>permettere di registrare le sessioni formative e le eventuali interazioni tra gli utenti loggati;</w:t>
      </w:r>
    </w:p>
    <w:p w14:paraId="0FA7E348" w14:textId="77777777" w:rsidR="00432C08" w:rsidRPr="00B96A46" w:rsidRDefault="00432C08" w:rsidP="000D3721">
      <w:pPr>
        <w:pStyle w:val="Corpotesto"/>
        <w:numPr>
          <w:ilvl w:val="0"/>
          <w:numId w:val="25"/>
        </w:numPr>
      </w:pPr>
      <w:r w:rsidRPr="00B96A46">
        <w:t>garantire adeguate modalità e specifici strumenti d’interazione tra docenti e discenti (tramite connessione audio, video, chat ecc.);</w:t>
      </w:r>
    </w:p>
    <w:p w14:paraId="36C6F89B" w14:textId="77777777" w:rsidR="00432C08" w:rsidRPr="00B96A46" w:rsidRDefault="00432C08" w:rsidP="000D3721">
      <w:pPr>
        <w:pStyle w:val="Corpotesto"/>
        <w:numPr>
          <w:ilvl w:val="0"/>
          <w:numId w:val="25"/>
        </w:numPr>
      </w:pPr>
      <w:r w:rsidRPr="00B96A46">
        <w:t>garantire un accesso guest per i controlli di Regione Lombardia.</w:t>
      </w:r>
    </w:p>
    <w:p w14:paraId="0A3C15AC" w14:textId="77777777" w:rsidR="00432C08" w:rsidRPr="00B96A46" w:rsidRDefault="00432C08" w:rsidP="00A306B7">
      <w:pPr>
        <w:pStyle w:val="Corpotesto"/>
      </w:pPr>
      <w:r w:rsidRPr="00B96A46">
        <w:t>I soggetti esecutori che intendono proporre l’erogazione della formazione in modalità FAD/e- learning dovranno:</w:t>
      </w:r>
    </w:p>
    <w:p w14:paraId="3E182646" w14:textId="77777777" w:rsidR="00432C08" w:rsidRPr="00B96A46" w:rsidRDefault="00432C08" w:rsidP="000D3721">
      <w:pPr>
        <w:pStyle w:val="Corpotesto"/>
        <w:numPr>
          <w:ilvl w:val="0"/>
          <w:numId w:val="26"/>
        </w:numPr>
      </w:pPr>
      <w:r w:rsidRPr="00B96A46">
        <w:t>registrare su SIUF l’esatta calendarizzazione delle lezioni sulle piattaforme dedicate, con il dettaglio della data e dell’orario di svolgimento;</w:t>
      </w:r>
    </w:p>
    <w:p w14:paraId="3F812D83" w14:textId="77777777" w:rsidR="00432C08" w:rsidRPr="00B96A46" w:rsidRDefault="00432C08" w:rsidP="000D3721">
      <w:pPr>
        <w:pStyle w:val="Corpotesto"/>
        <w:numPr>
          <w:ilvl w:val="0"/>
          <w:numId w:val="26"/>
        </w:numPr>
      </w:pPr>
      <w:r w:rsidRPr="00B96A46">
        <w:t>rendere disponibile, a conclusione delle attività formative, il registro formativo e delle presenze per la formazione erogata a distanza predisposto dal docente e la stampa dei report (log-file) prodotti dalla piattaforma.</w:t>
      </w:r>
    </w:p>
    <w:p w14:paraId="59BBCB83" w14:textId="77777777" w:rsidR="00432C08" w:rsidRPr="00B96A46" w:rsidRDefault="00432C08" w:rsidP="00A306B7">
      <w:pPr>
        <w:pStyle w:val="Corpotesto"/>
      </w:pPr>
      <w:r w:rsidRPr="00B96A46">
        <w:t>Si specifica che, laddove la stampa dei report prodotti dalle piattaforme non contenga l’identificazione anagrafica dei partecipanti ma unicamente delle utenze in codice, è necessario allegare al registro formativo un prospetto di riconciliazione con l’anagrafica dei partecipanti, siano essi docenti o discenti.</w:t>
      </w:r>
    </w:p>
    <w:p w14:paraId="147B4107" w14:textId="77777777" w:rsidR="00432C08" w:rsidRPr="00B96A46" w:rsidRDefault="00432C08" w:rsidP="00A306B7">
      <w:pPr>
        <w:pStyle w:val="Corpotesto"/>
      </w:pPr>
      <w:r w:rsidRPr="00B96A46">
        <w:t xml:space="preserve">Unitamente alla comunicazione di avvio trasmessa in SIUF, l’ente accreditato dovrà inoltrare alla DG Formazione e Lavoro il modello A di cui alla D.G.R. XI/6380 del 16/05/2022 all’indirizzo mail controlliprimolivello@regione.lombardia.it, e alla casella </w:t>
      </w:r>
      <w:proofErr w:type="spellStart"/>
      <w:r w:rsidRPr="00B96A46">
        <w:t>pec</w:t>
      </w:r>
      <w:proofErr w:type="spellEnd"/>
      <w:r w:rsidRPr="00B96A46">
        <w:t xml:space="preserve"> lavoro@pec.regione.lombardia.it indicando nell’oggetto “FAD – DULD - ID Corso”. </w:t>
      </w:r>
    </w:p>
    <w:p w14:paraId="577A5440" w14:textId="77777777" w:rsidR="00432C08" w:rsidRPr="00B96A46" w:rsidRDefault="00432C08" w:rsidP="00A306B7">
      <w:pPr>
        <w:pStyle w:val="Corpotesto"/>
      </w:pPr>
      <w:r w:rsidRPr="00B96A46">
        <w:t>Nell’allegato A vanno inserite le seguenti informazioni:</w:t>
      </w:r>
    </w:p>
    <w:p w14:paraId="0AFF099F" w14:textId="77777777" w:rsidR="00432C08" w:rsidRPr="00B96A46" w:rsidRDefault="00432C08" w:rsidP="000D3721">
      <w:pPr>
        <w:pStyle w:val="Corpotesto"/>
        <w:numPr>
          <w:ilvl w:val="0"/>
          <w:numId w:val="27"/>
        </w:numPr>
      </w:pPr>
      <w:r w:rsidRPr="00B96A46">
        <w:t>utenza GUEST;</w:t>
      </w:r>
    </w:p>
    <w:p w14:paraId="7520E197" w14:textId="77777777" w:rsidR="00432C08" w:rsidRPr="00B96A46" w:rsidRDefault="00432C08" w:rsidP="000D3721">
      <w:pPr>
        <w:pStyle w:val="Corpotesto"/>
        <w:numPr>
          <w:ilvl w:val="0"/>
          <w:numId w:val="27"/>
        </w:numPr>
      </w:pPr>
      <w:r w:rsidRPr="00B96A46">
        <w:t>esatta calendarizzazione delle lezioni sulle piattaforme dedicate;</w:t>
      </w:r>
    </w:p>
    <w:p w14:paraId="097B4CFA" w14:textId="77777777" w:rsidR="00432C08" w:rsidRPr="00B96A46" w:rsidRDefault="00432C08" w:rsidP="000D3721">
      <w:pPr>
        <w:pStyle w:val="Corpotesto"/>
        <w:numPr>
          <w:ilvl w:val="0"/>
          <w:numId w:val="27"/>
        </w:numPr>
      </w:pPr>
      <w:r w:rsidRPr="00B96A46">
        <w:t>elenco dei partecipanti con il dettaglio della data e dell’orario di svolgimento delle Lezioni;</w:t>
      </w:r>
    </w:p>
    <w:p w14:paraId="5A44D4AE" w14:textId="77777777" w:rsidR="00432C08" w:rsidRPr="00B96A46" w:rsidRDefault="00432C08" w:rsidP="000D3721">
      <w:pPr>
        <w:pStyle w:val="Corpotesto"/>
        <w:numPr>
          <w:ilvl w:val="0"/>
          <w:numId w:val="27"/>
        </w:numPr>
      </w:pPr>
      <w:r w:rsidRPr="00B96A46">
        <w:t>in caso di percorso misto (aula e FAD/e-learning), indicare l’elenco dei partecipanti in aula e di quelli in FAD/e-learning.</w:t>
      </w:r>
    </w:p>
    <w:p w14:paraId="1DA00A74" w14:textId="77777777" w:rsidR="00432C08" w:rsidRPr="00B96A46" w:rsidRDefault="00432C08" w:rsidP="00A306B7">
      <w:pPr>
        <w:pStyle w:val="Corpotesto"/>
      </w:pPr>
      <w:r w:rsidRPr="00B96A46">
        <w:t xml:space="preserve">Una volta avviato il percorso su SIUF e inoltrate la </w:t>
      </w:r>
      <w:proofErr w:type="spellStart"/>
      <w:r w:rsidRPr="00B96A46">
        <w:t>pec</w:t>
      </w:r>
      <w:proofErr w:type="spellEnd"/>
      <w:r w:rsidRPr="00B96A46">
        <w:t xml:space="preserve"> e la mail, non è necessario attendere l’autorizzazione degli uffici dell’Amministrazione competente per l’avvio delle attività.</w:t>
      </w:r>
    </w:p>
    <w:p w14:paraId="4E50A204" w14:textId="77777777" w:rsidR="00432C08" w:rsidRPr="00111F59" w:rsidRDefault="00432C08" w:rsidP="000D3721">
      <w:pPr>
        <w:pStyle w:val="Corpotesto"/>
        <w:numPr>
          <w:ilvl w:val="0"/>
          <w:numId w:val="21"/>
        </w:numPr>
        <w:rPr>
          <w:b/>
          <w:bCs/>
        </w:rPr>
      </w:pPr>
      <w:r w:rsidRPr="00111F59">
        <w:rPr>
          <w:b/>
          <w:bCs/>
        </w:rPr>
        <w:t>MODALITA’ DI TENUTA DEL REGISTRO CARTACEO</w:t>
      </w:r>
    </w:p>
    <w:p w14:paraId="06644D98" w14:textId="77777777" w:rsidR="00432C08" w:rsidRPr="00B96A46" w:rsidRDefault="00432C08" w:rsidP="00111F59">
      <w:pPr>
        <w:pStyle w:val="Corpotesto"/>
      </w:pPr>
      <w:r w:rsidRPr="00B96A46">
        <w:t xml:space="preserve">Il registro formativo e delle presenze ha valenza di atto pubblico e rappresenta la base per la verifica di dati per il monitoraggio e la verifica didattica, amministrativa e contabile dell’intervento </w:t>
      </w:r>
      <w:proofErr w:type="gramStart"/>
      <w:r w:rsidRPr="00B96A46">
        <w:t>formativo, pertanto</w:t>
      </w:r>
      <w:proofErr w:type="gramEnd"/>
      <w:r w:rsidRPr="00B96A46">
        <w:t xml:space="preserve"> deve risultare conforme agli indirizzi regionali (D.D.U.O. 20 </w:t>
      </w:r>
      <w:r w:rsidRPr="00B96A46">
        <w:lastRenderedPageBreak/>
        <w:t xml:space="preserve">dicembre 2012, n. 12453, Modello 7). </w:t>
      </w:r>
    </w:p>
    <w:p w14:paraId="51018766" w14:textId="77777777" w:rsidR="00432C08" w:rsidRPr="00B96A46" w:rsidRDefault="00432C08" w:rsidP="00111F59">
      <w:pPr>
        <w:pStyle w:val="Corpotesto"/>
      </w:pPr>
      <w:r w:rsidRPr="00B96A46">
        <w:t>Di seguito si riportano le disposizioni per una corretta gestione del registro cartaceo:</w:t>
      </w:r>
    </w:p>
    <w:p w14:paraId="42B44353" w14:textId="77777777" w:rsidR="00432C08" w:rsidRPr="00B96A46" w:rsidRDefault="00432C08" w:rsidP="000D3721">
      <w:pPr>
        <w:pStyle w:val="Corpotesto"/>
        <w:numPr>
          <w:ilvl w:val="0"/>
          <w:numId w:val="28"/>
        </w:numPr>
      </w:pPr>
      <w:r w:rsidRPr="00B96A46">
        <w:t>prima dell’avvio delle attività formative ogni registro cartaceo, deve essere sottoscritto dal legale rappresentante dell’ente sulla prima o sull’ultima pagina con l’indicazione della data di sottoscrizione e il numero delle pagine del registro stesso;</w:t>
      </w:r>
    </w:p>
    <w:p w14:paraId="188796E1" w14:textId="77777777" w:rsidR="00432C08" w:rsidRPr="00B96A46" w:rsidRDefault="00432C08" w:rsidP="000D3721">
      <w:pPr>
        <w:pStyle w:val="Corpotesto"/>
        <w:numPr>
          <w:ilvl w:val="0"/>
          <w:numId w:val="28"/>
        </w:numPr>
      </w:pPr>
      <w:r w:rsidRPr="00B96A46">
        <w:t>deve essere sottoscritto dall’operatore. Il legale rappresentante può successivamente delegare il direttore del corso a firmare per esteso su ogni pagina contestualmente allo svolgimento delle attività e comunque non oltre 15 giorni di calendario dalle stesse, con la funzione di attestare la veridicità delle informazioni riportate;</w:t>
      </w:r>
    </w:p>
    <w:p w14:paraId="24B3F368" w14:textId="77777777" w:rsidR="00432C08" w:rsidRPr="00B96A46" w:rsidRDefault="00432C08" w:rsidP="000D3721">
      <w:pPr>
        <w:pStyle w:val="Corpotesto"/>
        <w:numPr>
          <w:ilvl w:val="0"/>
          <w:numId w:val="28"/>
        </w:numPr>
      </w:pPr>
      <w:r w:rsidRPr="00B96A46">
        <w:t>deve essere fascicolato con pagine numerate e non asportabili con l’indicazione delle attività svolte e con la firma giornaliera degli allievi, dei docenti e del tutor delle eventuali altre funzioni intervenute nelle attività stesse competenti;</w:t>
      </w:r>
    </w:p>
    <w:p w14:paraId="268DA311" w14:textId="77777777" w:rsidR="00432C08" w:rsidRPr="00B96A46" w:rsidRDefault="00432C08" w:rsidP="000D3721">
      <w:pPr>
        <w:pStyle w:val="Corpotesto"/>
        <w:numPr>
          <w:ilvl w:val="0"/>
          <w:numId w:val="28"/>
        </w:numPr>
      </w:pPr>
      <w:r w:rsidRPr="00B96A46">
        <w:t>deve riportare i loghi previsti dall’Avviso, pena la decurtazione su base forfettaria del 2% dell’importo ammissibile;</w:t>
      </w:r>
    </w:p>
    <w:p w14:paraId="22B58531" w14:textId="77777777" w:rsidR="00432C08" w:rsidRPr="00B96A46" w:rsidRDefault="00432C08" w:rsidP="000D3721">
      <w:pPr>
        <w:pStyle w:val="Corpotesto"/>
        <w:numPr>
          <w:ilvl w:val="0"/>
          <w:numId w:val="28"/>
        </w:numPr>
      </w:pPr>
      <w:r w:rsidRPr="00B96A46">
        <w:t>deve essere compilato giorno per giorno in tutte le sue parti con inchiostro indelebile, contestualmente allo svolgimento allo svolgimento delle attività formative, riportando: la data, gli orari, la modalità i contenuti delle attività svolte e la firma per esteso degli allievi e dei tutor. Si specifica che le date e gli orari di svolgimento delle lezioni, la descrizione dell’attività formativa e le firme di partecipanti e docenti precompilate in forma non olografa o con l’ausilio di mezzi informatici/digitali, non saranno ritenute valide ai fini dell’ammissibilità della spesa;</w:t>
      </w:r>
    </w:p>
    <w:p w14:paraId="28C35D41" w14:textId="77777777" w:rsidR="00432C08" w:rsidRPr="00B96A46" w:rsidRDefault="00432C08" w:rsidP="000D3721">
      <w:pPr>
        <w:pStyle w:val="Corpotesto"/>
        <w:numPr>
          <w:ilvl w:val="0"/>
          <w:numId w:val="28"/>
        </w:numPr>
      </w:pPr>
      <w:r w:rsidRPr="00B96A46">
        <w:t>deve essere conservato presso la sede di svolgimento del corso fino alla sua conclusione. Dopo la conclusione dell’azione formativa il registro deve essere scansionato e allegato alla domanda di liquidazione (nei soli casi previsti dall’Avviso), oltre che conservato presso la sede dell’operatore. Inoltre, dovrà essere reso disponibile per eventuali controlli sia in itinere che ex post. Il mancato rispetto delle modalità di tenuta e conservazione del registro formativo porterà al non riconoscimento totale o parziale della relativa azione formativa.</w:t>
      </w:r>
    </w:p>
    <w:p w14:paraId="69DD3FC8" w14:textId="77777777" w:rsidR="00432C08" w:rsidRPr="00B96A46" w:rsidRDefault="00432C08" w:rsidP="00111F59">
      <w:pPr>
        <w:pStyle w:val="Corpotesto"/>
      </w:pPr>
      <w:r w:rsidRPr="00B96A46">
        <w:t>Sul registro non devono essere apportate alterazioni, abrasioni e/o cancellature, spazi bianchi non barrati, sigle al posto di firme per esteso, virgolette a richiamo di precedenti informazioni. Eventuali correzioni vanno opportunamente evidenziate, avendo cura di lasciare sempre leggibili le scritture errate che vengono sostituite.</w:t>
      </w:r>
    </w:p>
    <w:p w14:paraId="67E4CC32" w14:textId="77777777" w:rsidR="00432C08" w:rsidRPr="00B96A46" w:rsidRDefault="00432C08" w:rsidP="00111F59">
      <w:pPr>
        <w:pStyle w:val="Corpotesto"/>
      </w:pPr>
      <w:r w:rsidRPr="00B96A46">
        <w:t>Il registro formativo è un atto pubblico “posto in essere dal pubblico ufficiale nell’esercizio della sua pubblica attività e destinato a fornire prova di fatti giuridicamente rilevanti” (</w:t>
      </w:r>
      <w:proofErr w:type="gramStart"/>
      <w:r w:rsidRPr="00B96A46">
        <w:t>Corte di Cassazione</w:t>
      </w:r>
      <w:proofErr w:type="gramEnd"/>
      <w:r w:rsidRPr="00B96A46">
        <w:t xml:space="preserve"> - Sez. V Penale – Sent. 05/03/1999 n. 3004), in esso devono potersi rintracciare tutti quegli elementi necessari ad attestare la vita giornaliera all’interno della classe. Come tale in caso di smarrimento ne consegue la denuncia alle autorità competenti.</w:t>
      </w:r>
    </w:p>
    <w:p w14:paraId="4F7A939F" w14:textId="77777777" w:rsidR="00432C08" w:rsidRPr="00B96A46" w:rsidRDefault="00432C08" w:rsidP="00111F59">
      <w:pPr>
        <w:pStyle w:val="Corpotesto"/>
      </w:pPr>
      <w:r w:rsidRPr="00B96A46">
        <w:t xml:space="preserve">La dolosa alterazione o la falsa attestazione di quanto contenuto nei registri obbligatori rappresenta falso in atto pubblico penalmente perseguibile nelle forme di legge. </w:t>
      </w:r>
    </w:p>
    <w:p w14:paraId="2C7E2576" w14:textId="77777777" w:rsidR="00432C08" w:rsidRPr="00B96A46" w:rsidRDefault="00432C08" w:rsidP="00111F59">
      <w:pPr>
        <w:pStyle w:val="Corpotesto"/>
        <w:rPr>
          <w:color w:val="FF0000"/>
          <w:szCs w:val="22"/>
        </w:rPr>
      </w:pPr>
      <w:r w:rsidRPr="00B96A46">
        <w:t xml:space="preserve">Si specifica, inoltre, nel caso di un corso formativo in cui siano presenti utenti che utilizzano l’App </w:t>
      </w:r>
      <w:proofErr w:type="spellStart"/>
      <w:r w:rsidRPr="00B96A46">
        <w:t>FirmaLom</w:t>
      </w:r>
      <w:proofErr w:type="spellEnd"/>
      <w:r w:rsidRPr="00B96A46">
        <w:t xml:space="preserve"> o SPID/</w:t>
      </w:r>
      <w:proofErr w:type="spellStart"/>
      <w:r w:rsidRPr="00B96A46">
        <w:t>CieD</w:t>
      </w:r>
      <w:proofErr w:type="spellEnd"/>
      <w:r w:rsidRPr="00B96A46">
        <w:t xml:space="preserve"> ed utenti per cui è prevista la redazione del registro cartaceo si specifica che, in caso di irregolarità amministrativa dovuta alla compilazione non corretta del registro, le ore corrispondenti all’irregolarità stessa non saranno riconosciute per tutti i partecipanti del corso.</w:t>
      </w:r>
    </w:p>
    <w:p w14:paraId="26D17D30" w14:textId="77777777" w:rsidR="00432C08" w:rsidRPr="00FA0D56" w:rsidRDefault="00432C08" w:rsidP="000D3721">
      <w:pPr>
        <w:pStyle w:val="Corpotesto"/>
        <w:numPr>
          <w:ilvl w:val="0"/>
          <w:numId w:val="21"/>
        </w:numPr>
        <w:rPr>
          <w:b/>
          <w:bCs/>
        </w:rPr>
      </w:pPr>
      <w:r w:rsidRPr="00FA0D56">
        <w:rPr>
          <w:b/>
          <w:bCs/>
        </w:rPr>
        <w:t>ATTESTAZIONI E CERTIFICAZIONI</w:t>
      </w:r>
    </w:p>
    <w:p w14:paraId="4DBC7061" w14:textId="77777777" w:rsidR="00432C08" w:rsidRPr="00B96A46" w:rsidRDefault="00432C08" w:rsidP="00FA0D56">
      <w:pPr>
        <w:pStyle w:val="Corpotesto"/>
      </w:pPr>
      <w:r w:rsidRPr="00B96A46">
        <w:t xml:space="preserve">Nell’ambito di Dote Unica Lavoro Persone con disabilità, al termine del percorso formativo, il beneficiario, a condizione che abbia fruito di un numero di ore formative per singolo corso uguale o superiore al 70% delle ore complessive del singolo corso formativo, ha diritto al rilascio </w:t>
      </w:r>
      <w:r w:rsidRPr="00B96A46">
        <w:lastRenderedPageBreak/>
        <w:t>dell’</w:t>
      </w:r>
      <w:r w:rsidRPr="00B96A46">
        <w:rPr>
          <w:b/>
          <w:bCs/>
        </w:rPr>
        <w:t>Attestato di partecipazione al corso</w:t>
      </w:r>
      <w:r w:rsidRPr="00B96A46">
        <w:t xml:space="preserve">, e in aggiunta sulla base dei risultati raggiunti: </w:t>
      </w:r>
    </w:p>
    <w:p w14:paraId="51302030" w14:textId="77777777" w:rsidR="00432C08" w:rsidRPr="00B96A46" w:rsidRDefault="00432C08" w:rsidP="000D3721">
      <w:pPr>
        <w:pStyle w:val="Corpotesto"/>
        <w:numPr>
          <w:ilvl w:val="0"/>
          <w:numId w:val="29"/>
        </w:numPr>
        <w:rPr>
          <w:b/>
          <w:bCs/>
        </w:rPr>
      </w:pPr>
      <w:r w:rsidRPr="00B96A46">
        <w:rPr>
          <w:b/>
          <w:bCs/>
        </w:rPr>
        <w:t>l’Attestato di partecipazione con il riconoscimento delle abilità e delle conoscenze</w:t>
      </w:r>
    </w:p>
    <w:p w14:paraId="3E4FC14E" w14:textId="77777777" w:rsidR="00432C08" w:rsidRPr="00B96A46" w:rsidRDefault="00432C08" w:rsidP="000D3721">
      <w:pPr>
        <w:pStyle w:val="Corpotesto"/>
        <w:numPr>
          <w:ilvl w:val="0"/>
          <w:numId w:val="29"/>
        </w:numPr>
        <w:rPr>
          <w:b/>
          <w:bCs/>
        </w:rPr>
      </w:pPr>
      <w:r w:rsidRPr="00B96A46">
        <w:rPr>
          <w:b/>
          <w:bCs/>
        </w:rPr>
        <w:t>l’Attestato di competenza</w:t>
      </w:r>
    </w:p>
    <w:p w14:paraId="14B7AE72" w14:textId="77777777" w:rsidR="00432C08" w:rsidRPr="00B96A46" w:rsidRDefault="00432C08" w:rsidP="00FA0D56">
      <w:pPr>
        <w:pStyle w:val="Corpotesto"/>
      </w:pPr>
      <w:r w:rsidRPr="00B96A46">
        <w:t xml:space="preserve">Per tutti i percorsi formativi il titolo dell’azione formativa deve essere coerente e richiamare la/le competenza/e e/o il profilo professionale selezionato. </w:t>
      </w:r>
    </w:p>
    <w:p w14:paraId="65AC0E79" w14:textId="77777777" w:rsidR="00432C08" w:rsidRPr="00FA0D56" w:rsidRDefault="00432C08" w:rsidP="000D3721">
      <w:pPr>
        <w:pStyle w:val="Paragrafoelenco"/>
        <w:numPr>
          <w:ilvl w:val="1"/>
          <w:numId w:val="21"/>
        </w:numPr>
        <w:spacing w:after="0" w:line="259" w:lineRule="auto"/>
        <w:rPr>
          <w:rFonts w:eastAsia="Calibri" w:cs="Calibri"/>
          <w:b/>
          <w:bCs/>
          <w:szCs w:val="24"/>
          <w:lang w:eastAsia="en-US"/>
        </w:rPr>
      </w:pPr>
      <w:r w:rsidRPr="00FA0D56">
        <w:rPr>
          <w:rFonts w:eastAsia="Calibri" w:cs="Calibri"/>
          <w:b/>
          <w:bCs/>
          <w:szCs w:val="24"/>
          <w:lang w:eastAsia="en-US"/>
        </w:rPr>
        <w:t>ATTESTATO DI PARTECIPAZIONE CON IL RICONOSCIMENTO DI ABILITÀ E CONOSCENZE</w:t>
      </w:r>
    </w:p>
    <w:p w14:paraId="14B4279A" w14:textId="77777777" w:rsidR="00432C08" w:rsidRPr="00B96A46" w:rsidRDefault="00432C08" w:rsidP="00FA0D56">
      <w:pPr>
        <w:pStyle w:val="Corpotesto"/>
      </w:pPr>
      <w:r w:rsidRPr="00B96A46">
        <w:t>Per i percorsi formativi che si concludono con il raggiungimento di determinate abilità e conoscenze è possibile rilasciare un Attestato di partecipazione con il riconoscimento di abilità e conoscenze.</w:t>
      </w:r>
    </w:p>
    <w:p w14:paraId="5E600B25" w14:textId="77777777" w:rsidR="00432C08" w:rsidRPr="00B96A46" w:rsidRDefault="00432C08" w:rsidP="00FA0D56">
      <w:pPr>
        <w:pStyle w:val="Corpotesto"/>
      </w:pPr>
      <w:r w:rsidRPr="00B96A46">
        <w:t>Per attestare il raggiungimento di determinate abilità e conoscenze, è necessario effettuare delle prove da parte del formatore o da parte dell’équipe dei formatori con la presenza del Responsabile della certificazione delle competenze (RCC) che è il garante del processo.</w:t>
      </w:r>
    </w:p>
    <w:p w14:paraId="2598803B" w14:textId="77777777" w:rsidR="00432C08" w:rsidRPr="00B96A46" w:rsidRDefault="00432C08" w:rsidP="00FA0D56">
      <w:pPr>
        <w:pStyle w:val="Corpotesto"/>
      </w:pPr>
      <w:r w:rsidRPr="00B96A46">
        <w:t>Le abilità e le conoscenze da attestare devono tassativamente essere quelle elencate nella competenza selezionata inserita nel Quadro Regionale di Standard Professionali. Pertanto, non è possibile attestare abilità e conoscenze che non fanno parte della competenza selezionata in fase di progettazione del percorso, sebbene siano state sviluppate all’interno del percorso formativo.</w:t>
      </w:r>
    </w:p>
    <w:p w14:paraId="667C1F96" w14:textId="77777777" w:rsidR="00432C08" w:rsidRPr="00B96A46" w:rsidRDefault="00432C08" w:rsidP="00FA0D56">
      <w:pPr>
        <w:pStyle w:val="Corpotesto"/>
      </w:pPr>
      <w:r w:rsidRPr="00B96A46">
        <w:t>Tale attestato può costituire credito formativo per l’inserimento in futuri percorsi regionali di formazione continua, permanente o specializzazione finalizzati al conseguimento di un’intera competenza.</w:t>
      </w:r>
    </w:p>
    <w:p w14:paraId="76084CA3" w14:textId="77777777" w:rsidR="00432C08" w:rsidRPr="00FA0D56" w:rsidRDefault="00432C08" w:rsidP="000D3721">
      <w:pPr>
        <w:pStyle w:val="Paragrafoelenco"/>
        <w:numPr>
          <w:ilvl w:val="1"/>
          <w:numId w:val="21"/>
        </w:numPr>
        <w:spacing w:after="0" w:line="259" w:lineRule="auto"/>
        <w:rPr>
          <w:rFonts w:eastAsia="Calibri" w:cs="Calibri"/>
          <w:b/>
          <w:bCs/>
          <w:szCs w:val="24"/>
          <w:lang w:eastAsia="en-US"/>
        </w:rPr>
      </w:pPr>
      <w:r w:rsidRPr="00FA0D56">
        <w:rPr>
          <w:rFonts w:eastAsia="Calibri" w:cs="Calibri"/>
          <w:b/>
          <w:bCs/>
          <w:szCs w:val="24"/>
          <w:lang w:eastAsia="en-US"/>
        </w:rPr>
        <w:t>ATTESTATO DI COMPETENZA</w:t>
      </w:r>
    </w:p>
    <w:p w14:paraId="3770F21E" w14:textId="77777777" w:rsidR="00432C08" w:rsidRPr="00B96A46" w:rsidRDefault="00432C08" w:rsidP="00FA0D56">
      <w:pPr>
        <w:pStyle w:val="Corpotesto"/>
      </w:pPr>
      <w:r w:rsidRPr="00B96A46">
        <w:t xml:space="preserve">L’Attestato di competenza è previsto per i percorsi formativi che si concludono con il </w:t>
      </w:r>
      <w:r w:rsidRPr="00B96A46">
        <w:rPr>
          <w:b/>
          <w:bCs/>
        </w:rPr>
        <w:t>raggiungimento di tutte le abilità e conoscenze collegate a una singola competenza</w:t>
      </w:r>
      <w:r w:rsidRPr="00B96A46">
        <w:t xml:space="preserve"> inserita nel Quadro Regionale di Standard Professionali e le stesse vengono poi verificate in sede di rilascio dell’attestato.</w:t>
      </w:r>
    </w:p>
    <w:p w14:paraId="77D34CE3" w14:textId="77777777" w:rsidR="00432C08" w:rsidRPr="00B96A46" w:rsidRDefault="00432C08" w:rsidP="00FA0D56">
      <w:pPr>
        <w:pStyle w:val="Corpotesto"/>
      </w:pPr>
      <w:r w:rsidRPr="00B96A46">
        <w:t>I percorsi che prevedono il rilascio di tale attestazione devono prevedere una o più prove finali, finalizzate all’accertamento della/e competenza/e definita/e in sede di progettazione. Dette prove sono predisposte, realizzate e valutate dal formatore o dalla équipe dei formatori con la presenza del Responsabile della certificazione delle competenze (RCC), funzione prevista dal sistema di accreditamento regionale, in qualità di garante dell’intero processo.</w:t>
      </w:r>
    </w:p>
    <w:p w14:paraId="003993A3" w14:textId="77777777" w:rsidR="00432C08" w:rsidRPr="00B96A46" w:rsidRDefault="00432C08" w:rsidP="000D3721">
      <w:pPr>
        <w:pStyle w:val="Corpotesto"/>
        <w:numPr>
          <w:ilvl w:val="0"/>
          <w:numId w:val="30"/>
        </w:numPr>
      </w:pPr>
      <w:r w:rsidRPr="00B96A46">
        <w:t>Al termine delle operazioni, il RCC procede alla compilazione di apposito verbale, secondo gli elementi minimi di cui al modello 2) approvato con DDUO n. 12453/2012, evidenziando l’elenco delle competenze acquisite da ogni singolo allievo. Tale documentazione deve essere tenuta agli atti dal soggetto esecutore e disponibile per eventuali controlli.</w:t>
      </w:r>
    </w:p>
    <w:p w14:paraId="3BE17F4D" w14:textId="77777777" w:rsidR="00432C08" w:rsidRPr="00B96A46" w:rsidRDefault="00432C08" w:rsidP="000D3721">
      <w:pPr>
        <w:pStyle w:val="Corpotesto"/>
        <w:numPr>
          <w:ilvl w:val="0"/>
          <w:numId w:val="30"/>
        </w:numPr>
      </w:pPr>
      <w:r w:rsidRPr="00B96A46">
        <w:t>Se l’allievo acquisisce tutte le componenti di una competenza in termini di abilità e conoscenze ha diritto al rilascio dell’attestato di competenza, così come previsto DDUO n. 12453/2012;</w:t>
      </w:r>
    </w:p>
    <w:p w14:paraId="54DD7175" w14:textId="77777777" w:rsidR="00432C08" w:rsidRPr="00B96A46" w:rsidRDefault="00432C08" w:rsidP="000D3721">
      <w:pPr>
        <w:pStyle w:val="Corpotesto"/>
        <w:numPr>
          <w:ilvl w:val="0"/>
          <w:numId w:val="30"/>
        </w:numPr>
      </w:pPr>
      <w:r w:rsidRPr="00B96A46">
        <w:t>L’attestato di competenza non è ammissibile nel caso in cui la durata o la configurazione del percorso non permettano l’acquisizione dell’intera competenza, bensì solo di alcuni suoi elementi costitutivi.</w:t>
      </w:r>
    </w:p>
    <w:p w14:paraId="4E567E7A" w14:textId="77777777" w:rsidR="00432C08" w:rsidRPr="00B96A46" w:rsidRDefault="00432C08" w:rsidP="00FA0D56">
      <w:pPr>
        <w:pStyle w:val="Corpotesto"/>
      </w:pPr>
      <w:r w:rsidRPr="00B96A46">
        <w:t>Le attestazioni rilasciate dovranno necessariamente riportare i loghi dell’Avviso.</w:t>
      </w:r>
    </w:p>
    <w:p w14:paraId="673EFA84" w14:textId="77777777" w:rsidR="00432C08" w:rsidRPr="00B96A46" w:rsidRDefault="00432C08" w:rsidP="00FA0D56">
      <w:pPr>
        <w:pStyle w:val="Corpotesto"/>
      </w:pPr>
      <w:r w:rsidRPr="00B96A46">
        <w:t>Gli attestati vengono generati automaticamente dal sistema informativo SIUF.</w:t>
      </w:r>
    </w:p>
    <w:p w14:paraId="64997147" w14:textId="77777777" w:rsidR="00432C08" w:rsidRPr="000D3721" w:rsidRDefault="00432C08" w:rsidP="000D3721">
      <w:pPr>
        <w:pStyle w:val="Corpotesto"/>
        <w:numPr>
          <w:ilvl w:val="0"/>
          <w:numId w:val="21"/>
        </w:numPr>
        <w:rPr>
          <w:b/>
          <w:bCs/>
        </w:rPr>
      </w:pPr>
      <w:r w:rsidRPr="000D3721">
        <w:rPr>
          <w:b/>
          <w:bCs/>
        </w:rPr>
        <w:t>MODALITÀ PER L’AMMISSIONE E L’ESPLETAMENTO DEGLI ESAMI</w:t>
      </w:r>
    </w:p>
    <w:p w14:paraId="03AC3452" w14:textId="04BD0E13" w:rsidR="00432C08" w:rsidRPr="00B96A46" w:rsidRDefault="00432C08" w:rsidP="000D3721">
      <w:pPr>
        <w:pStyle w:val="Corpotesto"/>
      </w:pPr>
      <w:r w:rsidRPr="00B96A46">
        <w:t xml:space="preserve">Al termine del corso l’equipe dei docenti valuterà l’ammissione o meno all’esame di ogni singolo </w:t>
      </w:r>
      <w:r w:rsidRPr="00B96A46">
        <w:lastRenderedPageBreak/>
        <w:t>candidato, che dovrà essere attestata attraverso apposito verbale da tracciarsi sul sistema informativo. Possono essere ammessi agli esami coloro che hanno superato il 70% delle ore di frequenza del corso.</w:t>
      </w:r>
    </w:p>
    <w:p w14:paraId="78604A3C" w14:textId="0DA5A879" w:rsidR="00432C08" w:rsidRPr="00B96A46" w:rsidRDefault="00432C08" w:rsidP="000D3721">
      <w:pPr>
        <w:pStyle w:val="Corpotesto"/>
      </w:pPr>
      <w:r w:rsidRPr="00B96A46">
        <w:t xml:space="preserve">Le attività di verifica finale degli apprendimenti devono essere svolte, tassativamente, in presenza presso la sede del soggetto esecutore. </w:t>
      </w:r>
      <w:r w:rsidRPr="00B96A46">
        <w:rPr>
          <w:b/>
          <w:bCs/>
        </w:rPr>
        <w:t>Le ore di esame non concorrono alle ore di lezioni e quindi non devono essere calendarizzate e conseguentemente non possono essere riconosciute economicamente.</w:t>
      </w:r>
      <w:r w:rsidRPr="00B96A46">
        <w:t xml:space="preserve"> </w:t>
      </w:r>
    </w:p>
    <w:p w14:paraId="210CE074" w14:textId="77777777" w:rsidR="00432C08" w:rsidRPr="00B96A46" w:rsidRDefault="00432C08" w:rsidP="000D3721">
      <w:pPr>
        <w:pStyle w:val="Corpotesto"/>
      </w:pPr>
      <w:r w:rsidRPr="00B96A46">
        <w:t>La Commissione d’esame interna, formata dal docente o dall’equipe dei docenti e dal Responsabile di Certificazione delle Competenze che è il garante del processo di certificazione, deve riunirsi presso la sede del soggetto, anche nel rispetto dei principi di sicurezza e di distanziamento sociale eventualmente previsti dall’emergenza sanitaria.</w:t>
      </w:r>
    </w:p>
    <w:p w14:paraId="060B7F5C" w14:textId="77777777" w:rsidR="00432C08" w:rsidRPr="00B96A46" w:rsidRDefault="00432C08" w:rsidP="000D3721">
      <w:pPr>
        <w:pStyle w:val="Corpotesto"/>
      </w:pPr>
      <w:r w:rsidRPr="00B96A46">
        <w:t>Al termine della prova, sia per il rilascio dell’attestato di competenza, sia per il rilascio dell’attestato di “partecipazione con il riconoscimento di abilità e conoscenze”, la Commissione redige il Modello 2 di cui al decreto n. 12453 del 20/12/2012, debitamente sottoscritto dal Responsabile di Certificazione delle Competenze. In relazione al rilascio dell’attestato di partecipazione con il riconoscimento di abilità e conoscenze, il verbale deve essere adattato inserendo, per esempio nel titolo, la dicitura “verbale per il rilascio dell’attestato di partecipazione con il riconoscimento di abilità e conoscenze”.</w:t>
      </w:r>
    </w:p>
    <w:p w14:paraId="0221AF43" w14:textId="77777777" w:rsidR="00432C08" w:rsidRPr="00B96A46" w:rsidRDefault="00432C08" w:rsidP="000D3721">
      <w:pPr>
        <w:pStyle w:val="Corpotesto"/>
      </w:pPr>
      <w:r w:rsidRPr="00B96A46">
        <w:t>Relativamente ai percorsi regolamentati/abilitanti va compilato il modello 4 di cui al decreto n. 12453 del 20/12/2012, debitamente sottoscritto dalla Commissione di esame, laddove stabilita dal singolo provvedimento.</w:t>
      </w:r>
    </w:p>
    <w:p w14:paraId="614D51B7" w14:textId="77777777" w:rsidR="00432C08" w:rsidRPr="00B96A46" w:rsidRDefault="00432C08" w:rsidP="000D3721">
      <w:pPr>
        <w:pStyle w:val="Corpotesto"/>
      </w:pPr>
      <w:r w:rsidRPr="00B96A46">
        <w:t>La prova finale deve consistere in una prova scritta e/o in un colloquio orale che, in caso di rilascio di attestato di competenza, deve abbracciare tutto lo standard della competenza di riferimento.</w:t>
      </w:r>
    </w:p>
    <w:p w14:paraId="6E44B20C" w14:textId="77777777" w:rsidR="00432C08" w:rsidRPr="00B96A46" w:rsidRDefault="00432C08" w:rsidP="000D3721">
      <w:pPr>
        <w:pStyle w:val="Corpotesto"/>
      </w:pPr>
      <w:r w:rsidRPr="00B96A46">
        <w:t>Se al contrario il percorso si conclude con il rilascio dell’“attestato di partecipazione con il riconoscimento di abilità e conoscenze”, andranno verificate solo quelle abilità e conoscenze inserite nel QRSP che si vogliono riportare sull’attestato stesso.</w:t>
      </w:r>
    </w:p>
    <w:p w14:paraId="371C526A" w14:textId="742879B5" w:rsidR="00432C08" w:rsidRDefault="00432C08" w:rsidP="000D3721">
      <w:pPr>
        <w:pStyle w:val="Corpotesto"/>
      </w:pPr>
      <w:r w:rsidRPr="00B96A46">
        <w:t>Al fine di garantire la trasparenza delle prove di valutazione finali, deve essere concessa a ciascun candidato la possibilità di assistere ai colloqui degli altri candidati</w:t>
      </w:r>
    </w:p>
    <w:p w14:paraId="5ED76BF4" w14:textId="77777777" w:rsidR="000D3721" w:rsidRDefault="000D3721" w:rsidP="000D3721">
      <w:pPr>
        <w:pStyle w:val="Corpotesto"/>
      </w:pPr>
    </w:p>
    <w:p w14:paraId="28CE1B66" w14:textId="77777777" w:rsidR="000D3721" w:rsidRDefault="000D3721" w:rsidP="000D3721">
      <w:pPr>
        <w:pStyle w:val="Corpotesto"/>
      </w:pPr>
    </w:p>
    <w:p w14:paraId="7894E29D" w14:textId="77777777" w:rsidR="000D3721" w:rsidRDefault="000D3721" w:rsidP="000D3721">
      <w:pPr>
        <w:pStyle w:val="Corpotesto"/>
      </w:pPr>
    </w:p>
    <w:p w14:paraId="16A36FAD" w14:textId="77777777" w:rsidR="000D3721" w:rsidRDefault="000D3721" w:rsidP="000D3721">
      <w:pPr>
        <w:pStyle w:val="Corpotesto"/>
      </w:pPr>
    </w:p>
    <w:p w14:paraId="73D34393" w14:textId="77777777" w:rsidR="000D3721" w:rsidRDefault="000D3721" w:rsidP="000D3721">
      <w:pPr>
        <w:pStyle w:val="Corpotesto"/>
      </w:pPr>
    </w:p>
    <w:p w14:paraId="0F7ABADA" w14:textId="77777777" w:rsidR="000D3721" w:rsidRDefault="000D3721" w:rsidP="000D3721">
      <w:pPr>
        <w:pStyle w:val="Corpotesto"/>
      </w:pPr>
    </w:p>
    <w:p w14:paraId="41FE48BB" w14:textId="77777777" w:rsidR="000D3721" w:rsidRDefault="000D3721" w:rsidP="000D3721">
      <w:pPr>
        <w:pStyle w:val="Corpotesto"/>
      </w:pPr>
    </w:p>
    <w:p w14:paraId="4D45501A" w14:textId="77777777" w:rsidR="000D3721" w:rsidRDefault="000D3721" w:rsidP="000D3721">
      <w:pPr>
        <w:pStyle w:val="Corpotesto"/>
      </w:pPr>
    </w:p>
    <w:p w14:paraId="073646FA" w14:textId="77777777" w:rsidR="00C40B83" w:rsidRDefault="00C40B83" w:rsidP="000D3721">
      <w:pPr>
        <w:pStyle w:val="Corpotesto"/>
      </w:pPr>
    </w:p>
    <w:p w14:paraId="6550FC56" w14:textId="77777777" w:rsidR="00C40B83" w:rsidRDefault="00C40B83" w:rsidP="000D3721">
      <w:pPr>
        <w:pStyle w:val="Corpotesto"/>
      </w:pPr>
    </w:p>
    <w:p w14:paraId="255D9FA6" w14:textId="77777777" w:rsidR="00C40B83" w:rsidRDefault="00C40B83" w:rsidP="000D3721">
      <w:pPr>
        <w:pStyle w:val="Corpotesto"/>
      </w:pPr>
    </w:p>
    <w:p w14:paraId="2508DFFB" w14:textId="77777777" w:rsidR="00C40B83" w:rsidRDefault="00C40B83" w:rsidP="000D3721">
      <w:pPr>
        <w:pStyle w:val="Corpotesto"/>
      </w:pPr>
    </w:p>
    <w:p w14:paraId="789EECC4" w14:textId="77777777" w:rsidR="00C40B83" w:rsidRDefault="00C40B83" w:rsidP="000D3721">
      <w:pPr>
        <w:pStyle w:val="Corpotesto"/>
      </w:pPr>
    </w:p>
    <w:p w14:paraId="7544E6B4" w14:textId="77777777" w:rsidR="000D3721" w:rsidRDefault="000D3721" w:rsidP="000D3721">
      <w:pPr>
        <w:pStyle w:val="Corpotesto"/>
      </w:pPr>
    </w:p>
    <w:p w14:paraId="724C268D" w14:textId="77777777" w:rsidR="000D3721" w:rsidRDefault="000D3721" w:rsidP="000D3721">
      <w:pPr>
        <w:pStyle w:val="Corpotesto"/>
      </w:pPr>
    </w:p>
    <w:p w14:paraId="11A6939F" w14:textId="0878A29B" w:rsidR="00432C08" w:rsidRPr="000D3721" w:rsidRDefault="00432C08" w:rsidP="000D3721">
      <w:pPr>
        <w:pStyle w:val="Corpotesto"/>
        <w:numPr>
          <w:ilvl w:val="0"/>
          <w:numId w:val="21"/>
        </w:numPr>
        <w:rPr>
          <w:b/>
          <w:bCs/>
        </w:rPr>
      </w:pPr>
      <w:r w:rsidRPr="000D3721">
        <w:rPr>
          <w:b/>
          <w:bCs/>
        </w:rPr>
        <w:t>ATTESTATI</w:t>
      </w:r>
    </w:p>
    <w:p w14:paraId="73D642FD" w14:textId="40B6D67B" w:rsidR="00432C08" w:rsidRDefault="00432C08" w:rsidP="000D3721">
      <w:pPr>
        <w:pStyle w:val="Corpotesto"/>
      </w:pPr>
      <w:r>
        <w:t>Di seguito si presentano i format delle attestazioni</w:t>
      </w:r>
    </w:p>
    <w:p w14:paraId="7DD4D9B2" w14:textId="77777777" w:rsidR="00432C08" w:rsidRPr="000D3721" w:rsidRDefault="00432C08" w:rsidP="000D3721">
      <w:pPr>
        <w:pStyle w:val="Paragrafoelenco"/>
        <w:numPr>
          <w:ilvl w:val="1"/>
          <w:numId w:val="21"/>
        </w:numPr>
        <w:spacing w:after="0" w:line="259" w:lineRule="auto"/>
        <w:rPr>
          <w:rFonts w:eastAsia="Calibri" w:cs="Calibri"/>
          <w:b/>
          <w:bCs/>
          <w:szCs w:val="24"/>
          <w:lang w:eastAsia="en-US"/>
        </w:rPr>
      </w:pPr>
      <w:r w:rsidRPr="000D3721">
        <w:rPr>
          <w:rFonts w:eastAsia="Calibri" w:cs="Calibri"/>
          <w:b/>
          <w:bCs/>
          <w:szCs w:val="24"/>
          <w:lang w:eastAsia="en-US"/>
        </w:rPr>
        <w:t>ATTESTATO DI PARTECIPAZIONE</w:t>
      </w:r>
    </w:p>
    <w:p w14:paraId="406260FA" w14:textId="77777777" w:rsidR="00432C08" w:rsidRDefault="00432C08" w:rsidP="00432C08">
      <w:pPr>
        <w:suppressAutoHyphens/>
        <w:autoSpaceDE w:val="0"/>
        <w:spacing w:line="259" w:lineRule="auto"/>
        <w:textAlignment w:val="baseline"/>
        <w:rPr>
          <w:rFonts w:ascii="Calibri" w:hAnsi="Calibri" w:cs="Calibri"/>
        </w:rPr>
      </w:pPr>
    </w:p>
    <w:p w14:paraId="192F3562"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ATTESTATO DI PARTECIPAZIONE</w:t>
      </w:r>
    </w:p>
    <w:p w14:paraId="431FACEB"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 xml:space="preserve">RILASCIATO AI SENSI DELL’AVVISO PUBBLICO DOTE UNICA LAVORO </w:t>
      </w:r>
      <w:r>
        <w:rPr>
          <w:rFonts w:ascii="Calibri" w:hAnsi="Calibri" w:cs="Calibri"/>
          <w:b/>
          <w:bCs/>
        </w:rPr>
        <w:t>PERSONE CON DISABILITA’</w:t>
      </w:r>
    </w:p>
    <w:p w14:paraId="313995AE"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N° Progressivo attestato:</w:t>
      </w:r>
      <w:r>
        <w:rPr>
          <w:rFonts w:ascii="Calibri" w:hAnsi="Calibri" w:cs="Calibri"/>
        </w:rPr>
        <w:t xml:space="preserve"> </w:t>
      </w:r>
      <w:r w:rsidRPr="004E1B96">
        <w:rPr>
          <w:rFonts w:ascii="Calibri" w:hAnsi="Calibri" w:cs="Calibri"/>
        </w:rPr>
        <w:t>……………………</w:t>
      </w:r>
    </w:p>
    <w:p w14:paraId="092FF3AE"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Rilasciato a</w:t>
      </w:r>
      <w:r>
        <w:rPr>
          <w:rFonts w:ascii="Calibri" w:hAnsi="Calibri" w:cs="Calibri"/>
        </w:rPr>
        <w:t xml:space="preserve"> </w:t>
      </w:r>
      <w:r w:rsidRPr="00EF5A42">
        <w:rPr>
          <w:rFonts w:ascii="Calibri" w:hAnsi="Calibri" w:cs="Calibri"/>
        </w:rPr>
        <w:t xml:space="preserve">_______________nato/a </w:t>
      </w:r>
      <w:proofErr w:type="spellStart"/>
      <w:proofErr w:type="gramStart"/>
      <w:r w:rsidRPr="00EF5A42">
        <w:rPr>
          <w:rFonts w:ascii="Calibri" w:hAnsi="Calibri" w:cs="Calibri"/>
        </w:rPr>
        <w:t>a</w:t>
      </w:r>
      <w:proofErr w:type="spellEnd"/>
      <w:r w:rsidRPr="00EF5A42">
        <w:rPr>
          <w:rFonts w:ascii="Calibri" w:hAnsi="Calibri" w:cs="Calibri"/>
        </w:rPr>
        <w:t xml:space="preserve">  _</w:t>
      </w:r>
      <w:proofErr w:type="gramEnd"/>
      <w:r w:rsidRPr="00EF5A42">
        <w:rPr>
          <w:rFonts w:ascii="Calibri" w:hAnsi="Calibri" w:cs="Calibri"/>
        </w:rPr>
        <w:t xml:space="preserve">_____ </w:t>
      </w:r>
      <w:proofErr w:type="gramStart"/>
      <w:r w:rsidRPr="00EF5A42">
        <w:rPr>
          <w:rFonts w:ascii="Calibri" w:hAnsi="Calibri" w:cs="Calibri"/>
        </w:rPr>
        <w:t>il  _</w:t>
      </w:r>
      <w:proofErr w:type="gramEnd"/>
      <w:r w:rsidRPr="00EF5A42">
        <w:rPr>
          <w:rFonts w:ascii="Calibri" w:hAnsi="Calibri" w:cs="Calibri"/>
        </w:rPr>
        <w:t xml:space="preserve">_____e residente </w:t>
      </w:r>
      <w:proofErr w:type="gramStart"/>
      <w:r w:rsidRPr="00EF5A42">
        <w:rPr>
          <w:rFonts w:ascii="Calibri" w:hAnsi="Calibri" w:cs="Calibri"/>
        </w:rPr>
        <w:t>a  _</w:t>
      </w:r>
      <w:proofErr w:type="gramEnd"/>
      <w:r w:rsidRPr="00EF5A42">
        <w:rPr>
          <w:rFonts w:ascii="Calibri" w:hAnsi="Calibri" w:cs="Calibri"/>
        </w:rPr>
        <w:t>____________in Via _____n. ____ CAP ____ CF______________</w:t>
      </w:r>
    </w:p>
    <w:p w14:paraId="0FA407EC"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Ha partecipato al percorso ……………………………………………………………………………………………………………… (titolo del corso)</w:t>
      </w:r>
      <w:r>
        <w:rPr>
          <w:rFonts w:ascii="Calibri" w:hAnsi="Calibri" w:cs="Calibri"/>
        </w:rPr>
        <w:t xml:space="preserve"> </w:t>
      </w:r>
      <w:r w:rsidRPr="004E1B96">
        <w:rPr>
          <w:rFonts w:ascii="Calibri" w:hAnsi="Calibri" w:cs="Calibri"/>
        </w:rPr>
        <w:t>ID</w:t>
      </w:r>
      <w:r>
        <w:rPr>
          <w:rFonts w:ascii="Calibri" w:hAnsi="Calibri" w:cs="Calibri"/>
        </w:rPr>
        <w:t xml:space="preserve"> </w:t>
      </w:r>
      <w:r w:rsidRPr="004E1B96">
        <w:rPr>
          <w:rFonts w:ascii="Calibri" w:hAnsi="Calibri" w:cs="Calibri"/>
        </w:rPr>
        <w:t>…………………….</w:t>
      </w:r>
      <w:r>
        <w:rPr>
          <w:rFonts w:ascii="Calibri" w:hAnsi="Calibri" w:cs="Calibri"/>
        </w:rPr>
        <w:t xml:space="preserve"> </w:t>
      </w:r>
      <w:r w:rsidRPr="004E1B96">
        <w:rPr>
          <w:rFonts w:ascii="Calibri" w:hAnsi="Calibri" w:cs="Calibri"/>
        </w:rPr>
        <w:t>erogato dall’Istituzione formativa: ……………………………………</w:t>
      </w:r>
      <w:r>
        <w:rPr>
          <w:rFonts w:ascii="Calibri" w:hAnsi="Calibri" w:cs="Calibri"/>
        </w:rPr>
        <w:t>……….</w:t>
      </w:r>
    </w:p>
    <w:p w14:paraId="22D09492"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nell’ambito del Dote Unica Lavoro</w:t>
      </w:r>
      <w:r>
        <w:rPr>
          <w:rFonts w:ascii="Calibri" w:hAnsi="Calibri" w:cs="Calibri"/>
        </w:rPr>
        <w:t xml:space="preserve"> Persone con disabilità</w:t>
      </w:r>
      <w:r w:rsidRPr="004E1B96">
        <w:rPr>
          <w:rFonts w:ascii="Calibri" w:hAnsi="Calibri" w:cs="Calibri"/>
        </w:rPr>
        <w:t xml:space="preserve"> dal ……………………… al………………</w:t>
      </w:r>
      <w:proofErr w:type="gramStart"/>
      <w:r w:rsidRPr="004E1B96">
        <w:rPr>
          <w:rFonts w:ascii="Calibri" w:hAnsi="Calibri" w:cs="Calibri"/>
        </w:rPr>
        <w:t>…….</w:t>
      </w:r>
      <w:proofErr w:type="gramEnd"/>
      <w:r w:rsidRPr="004E1B96">
        <w:rPr>
          <w:rFonts w:ascii="Calibri" w:hAnsi="Calibri" w:cs="Calibri"/>
        </w:rPr>
        <w:t>della durata in ore………</w:t>
      </w:r>
      <w:proofErr w:type="gramStart"/>
      <w:r w:rsidRPr="004E1B96">
        <w:rPr>
          <w:rFonts w:ascii="Calibri" w:hAnsi="Calibri" w:cs="Calibri"/>
        </w:rPr>
        <w:t>…….</w:t>
      </w:r>
      <w:proofErr w:type="gramEnd"/>
      <w:r w:rsidRPr="004E1B96">
        <w:rPr>
          <w:rFonts w:ascii="Calibri" w:hAnsi="Calibri" w:cs="Calibri"/>
        </w:rPr>
        <w:t>(ore previste dal corso) per un totale complessivo di ore di frequenza………………pari al…………</w:t>
      </w:r>
      <w:proofErr w:type="gramStart"/>
      <w:r w:rsidRPr="004E1B96">
        <w:rPr>
          <w:rFonts w:ascii="Calibri" w:hAnsi="Calibri" w:cs="Calibri"/>
        </w:rPr>
        <w:t>…(</w:t>
      </w:r>
      <w:proofErr w:type="gramEnd"/>
      <w:r w:rsidRPr="004E1B96">
        <w:rPr>
          <w:rFonts w:ascii="Calibri" w:hAnsi="Calibri" w:cs="Calibri"/>
        </w:rPr>
        <w:t xml:space="preserve">inserire % di frequenza) delle ore previste. </w:t>
      </w:r>
    </w:p>
    <w:p w14:paraId="36E0627B"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Luogo e data ……………………………</w:t>
      </w:r>
    </w:p>
    <w:p w14:paraId="592EE06C"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Si specifica che il presente Attestato di partecipazione non è abilitante all’esercizio di alcuna attività e professione</w:t>
      </w:r>
    </w:p>
    <w:p w14:paraId="766483F8" w14:textId="77777777" w:rsidR="00432C08" w:rsidRPr="004E1B96" w:rsidRDefault="00432C08" w:rsidP="00432C08">
      <w:pPr>
        <w:suppressAutoHyphens/>
        <w:autoSpaceDE w:val="0"/>
        <w:spacing w:after="0" w:line="259" w:lineRule="auto"/>
        <w:ind w:left="3540"/>
        <w:textAlignment w:val="baseline"/>
        <w:rPr>
          <w:rFonts w:ascii="Calibri" w:hAnsi="Calibri" w:cs="Calibri"/>
        </w:rPr>
      </w:pPr>
      <w:r w:rsidRPr="004E1B96">
        <w:rPr>
          <w:rFonts w:ascii="Calibri" w:hAnsi="Calibri" w:cs="Calibri"/>
        </w:rPr>
        <w:t>Il rappresentante legale o altro soggetto delegato</w:t>
      </w:r>
      <w:r>
        <w:rPr>
          <w:rFonts w:ascii="Calibri" w:hAnsi="Calibri" w:cs="Calibri"/>
        </w:rPr>
        <w:t xml:space="preserve"> </w:t>
      </w:r>
      <w:r w:rsidRPr="004E1B96">
        <w:rPr>
          <w:rFonts w:ascii="Calibri" w:hAnsi="Calibri" w:cs="Calibri"/>
        </w:rPr>
        <w:t>con potere di firma dell’istituzione formativa</w:t>
      </w:r>
    </w:p>
    <w:p w14:paraId="0927C126" w14:textId="77777777" w:rsidR="00432C08" w:rsidRPr="00D10B86" w:rsidRDefault="00432C08" w:rsidP="00432C08">
      <w:pPr>
        <w:suppressAutoHyphens/>
        <w:autoSpaceDE w:val="0"/>
        <w:spacing w:after="0" w:line="259" w:lineRule="auto"/>
        <w:ind w:left="3540"/>
        <w:textAlignment w:val="baseline"/>
        <w:rPr>
          <w:rFonts w:ascii="Calibri" w:hAnsi="Calibri" w:cs="Calibri"/>
          <w:i/>
          <w:iCs/>
        </w:rPr>
      </w:pPr>
      <w:r w:rsidRPr="004E1B96">
        <w:rPr>
          <w:rFonts w:ascii="Calibri" w:hAnsi="Calibri" w:cs="Calibri"/>
        </w:rPr>
        <w:t>(</w:t>
      </w:r>
      <w:r w:rsidRPr="00CC17FE">
        <w:rPr>
          <w:rFonts w:ascii="Calibri" w:hAnsi="Calibri" w:cs="Calibri"/>
          <w:i/>
          <w:iCs/>
        </w:rPr>
        <w:t>nome cognome in stampatello, firma olografa</w:t>
      </w:r>
      <w:r>
        <w:rPr>
          <w:rFonts w:ascii="Calibri" w:hAnsi="Calibri" w:cs="Calibri"/>
          <w:i/>
          <w:iCs/>
        </w:rPr>
        <w:t xml:space="preserve"> </w:t>
      </w:r>
      <w:r w:rsidRPr="00CC17FE">
        <w:rPr>
          <w:rFonts w:ascii="Calibri" w:hAnsi="Calibri" w:cs="Calibri"/>
          <w:i/>
          <w:iCs/>
        </w:rPr>
        <w:t>e timbro dell’istituzione formativa</w:t>
      </w:r>
      <w:r w:rsidRPr="004E1B96">
        <w:rPr>
          <w:rFonts w:ascii="Calibri" w:hAnsi="Calibri" w:cs="Calibri"/>
        </w:rPr>
        <w:t>)</w:t>
      </w:r>
    </w:p>
    <w:p w14:paraId="5529929D" w14:textId="77777777" w:rsidR="00432C08" w:rsidRDefault="00432C08" w:rsidP="00432C08">
      <w:pPr>
        <w:suppressAutoHyphens/>
        <w:autoSpaceDE w:val="0"/>
        <w:spacing w:line="259" w:lineRule="auto"/>
        <w:textAlignment w:val="baseline"/>
        <w:rPr>
          <w:rFonts w:ascii="Calibri" w:hAnsi="Calibri" w:cs="Calibri"/>
        </w:rPr>
      </w:pPr>
    </w:p>
    <w:p w14:paraId="36EA79A3" w14:textId="77777777" w:rsidR="00432C08" w:rsidRDefault="00432C08" w:rsidP="00432C08">
      <w:pPr>
        <w:suppressAutoHyphens/>
        <w:autoSpaceDE w:val="0"/>
        <w:spacing w:line="259" w:lineRule="auto"/>
        <w:textAlignment w:val="baseline"/>
        <w:rPr>
          <w:rFonts w:ascii="Calibri" w:hAnsi="Calibri" w:cs="Calibri"/>
        </w:rPr>
      </w:pPr>
    </w:p>
    <w:p w14:paraId="5C492B91" w14:textId="77777777" w:rsidR="00432C08" w:rsidRDefault="00432C08" w:rsidP="00432C08">
      <w:pPr>
        <w:suppressAutoHyphens/>
        <w:autoSpaceDE w:val="0"/>
        <w:spacing w:line="259" w:lineRule="auto"/>
        <w:textAlignment w:val="baseline"/>
        <w:rPr>
          <w:rFonts w:ascii="Calibri" w:hAnsi="Calibri" w:cs="Calibri"/>
        </w:rPr>
      </w:pPr>
    </w:p>
    <w:p w14:paraId="7E195335" w14:textId="77777777" w:rsidR="00432C08" w:rsidRDefault="00432C08" w:rsidP="00432C08">
      <w:pPr>
        <w:suppressAutoHyphens/>
        <w:autoSpaceDE w:val="0"/>
        <w:spacing w:line="259" w:lineRule="auto"/>
        <w:textAlignment w:val="baseline"/>
        <w:rPr>
          <w:rFonts w:ascii="Calibri" w:hAnsi="Calibri" w:cs="Calibri"/>
        </w:rPr>
      </w:pPr>
    </w:p>
    <w:p w14:paraId="2C9A09EC" w14:textId="77777777" w:rsidR="00432C08" w:rsidRDefault="00432C08" w:rsidP="00432C08">
      <w:pPr>
        <w:suppressAutoHyphens/>
        <w:autoSpaceDE w:val="0"/>
        <w:spacing w:line="259" w:lineRule="auto"/>
        <w:textAlignment w:val="baseline"/>
        <w:rPr>
          <w:rFonts w:ascii="Calibri" w:hAnsi="Calibri" w:cs="Calibri"/>
        </w:rPr>
      </w:pPr>
    </w:p>
    <w:p w14:paraId="2C7B6B57" w14:textId="77777777" w:rsidR="00432C08" w:rsidRDefault="00432C08" w:rsidP="00432C08">
      <w:pPr>
        <w:suppressAutoHyphens/>
        <w:autoSpaceDE w:val="0"/>
        <w:spacing w:line="259" w:lineRule="auto"/>
        <w:textAlignment w:val="baseline"/>
        <w:rPr>
          <w:rFonts w:ascii="Calibri" w:hAnsi="Calibri" w:cs="Calibri"/>
        </w:rPr>
      </w:pPr>
    </w:p>
    <w:p w14:paraId="15D1C2D2" w14:textId="77777777" w:rsidR="00432C08" w:rsidRDefault="00432C08" w:rsidP="00432C08">
      <w:pPr>
        <w:suppressAutoHyphens/>
        <w:autoSpaceDE w:val="0"/>
        <w:spacing w:line="259" w:lineRule="auto"/>
        <w:textAlignment w:val="baseline"/>
        <w:rPr>
          <w:rFonts w:ascii="Calibri" w:hAnsi="Calibri" w:cs="Calibri"/>
        </w:rPr>
      </w:pPr>
    </w:p>
    <w:p w14:paraId="2B2BC071" w14:textId="77777777" w:rsidR="00432C08" w:rsidRDefault="00432C08" w:rsidP="00432C08">
      <w:pPr>
        <w:suppressAutoHyphens/>
        <w:autoSpaceDE w:val="0"/>
        <w:spacing w:line="259" w:lineRule="auto"/>
        <w:textAlignment w:val="baseline"/>
        <w:rPr>
          <w:rFonts w:ascii="Calibri" w:hAnsi="Calibri" w:cs="Calibri"/>
        </w:rPr>
      </w:pPr>
    </w:p>
    <w:p w14:paraId="488273D6" w14:textId="77777777" w:rsidR="00432C08" w:rsidRDefault="00432C08" w:rsidP="00432C08">
      <w:pPr>
        <w:suppressAutoHyphens/>
        <w:autoSpaceDE w:val="0"/>
        <w:spacing w:line="259" w:lineRule="auto"/>
        <w:textAlignment w:val="baseline"/>
        <w:rPr>
          <w:rFonts w:ascii="Calibri" w:hAnsi="Calibri" w:cs="Calibri"/>
        </w:rPr>
      </w:pPr>
    </w:p>
    <w:p w14:paraId="2E792D01" w14:textId="77777777" w:rsidR="00C40B83" w:rsidRDefault="00C40B83" w:rsidP="00432C08">
      <w:pPr>
        <w:suppressAutoHyphens/>
        <w:autoSpaceDE w:val="0"/>
        <w:spacing w:line="259" w:lineRule="auto"/>
        <w:textAlignment w:val="baseline"/>
        <w:rPr>
          <w:rFonts w:ascii="Calibri" w:hAnsi="Calibri" w:cs="Calibri"/>
        </w:rPr>
      </w:pPr>
    </w:p>
    <w:p w14:paraId="5EEC6272" w14:textId="77777777" w:rsidR="00C40B83" w:rsidRDefault="00C40B83" w:rsidP="00432C08">
      <w:pPr>
        <w:suppressAutoHyphens/>
        <w:autoSpaceDE w:val="0"/>
        <w:spacing w:line="259" w:lineRule="auto"/>
        <w:textAlignment w:val="baseline"/>
        <w:rPr>
          <w:rFonts w:ascii="Calibri" w:hAnsi="Calibri" w:cs="Calibri"/>
        </w:rPr>
      </w:pPr>
    </w:p>
    <w:p w14:paraId="13CD2CF9" w14:textId="77777777" w:rsidR="00C40B83" w:rsidRDefault="00C40B83" w:rsidP="00432C08">
      <w:pPr>
        <w:suppressAutoHyphens/>
        <w:autoSpaceDE w:val="0"/>
        <w:spacing w:line="259" w:lineRule="auto"/>
        <w:textAlignment w:val="baseline"/>
        <w:rPr>
          <w:rFonts w:ascii="Calibri" w:hAnsi="Calibri" w:cs="Calibri"/>
        </w:rPr>
      </w:pPr>
    </w:p>
    <w:p w14:paraId="4FA2A8D7" w14:textId="77777777" w:rsidR="00432C08" w:rsidRDefault="00432C08" w:rsidP="00432C08">
      <w:pPr>
        <w:suppressAutoHyphens/>
        <w:autoSpaceDE w:val="0"/>
        <w:spacing w:line="259" w:lineRule="auto"/>
        <w:textAlignment w:val="baseline"/>
        <w:rPr>
          <w:rFonts w:ascii="Calibri" w:hAnsi="Calibri" w:cs="Calibri"/>
        </w:rPr>
      </w:pPr>
    </w:p>
    <w:p w14:paraId="2E34209D" w14:textId="77777777" w:rsidR="00432C08" w:rsidRDefault="00432C08" w:rsidP="00432C08">
      <w:pPr>
        <w:suppressAutoHyphens/>
        <w:autoSpaceDE w:val="0"/>
        <w:spacing w:line="259" w:lineRule="auto"/>
        <w:textAlignment w:val="baseline"/>
        <w:rPr>
          <w:rFonts w:ascii="Calibri" w:hAnsi="Calibri" w:cs="Calibri"/>
        </w:rPr>
      </w:pPr>
    </w:p>
    <w:p w14:paraId="29AA63CF" w14:textId="77777777" w:rsidR="00B72A3C" w:rsidRDefault="00B72A3C" w:rsidP="00432C08">
      <w:pPr>
        <w:suppressAutoHyphens/>
        <w:autoSpaceDE w:val="0"/>
        <w:spacing w:line="259" w:lineRule="auto"/>
        <w:textAlignment w:val="baseline"/>
        <w:rPr>
          <w:rFonts w:ascii="Calibri" w:hAnsi="Calibri" w:cs="Calibri"/>
        </w:rPr>
      </w:pPr>
    </w:p>
    <w:p w14:paraId="4449EF83" w14:textId="77777777" w:rsidR="00C40B83" w:rsidRDefault="00C40B83" w:rsidP="00432C08">
      <w:pPr>
        <w:pStyle w:val="Titolo1"/>
      </w:pPr>
      <w:bookmarkStart w:id="259" w:name="_Toc211595040"/>
      <w:bookmarkStart w:id="260" w:name="_Toc216344634"/>
    </w:p>
    <w:p w14:paraId="20D3FF14" w14:textId="41430CAC" w:rsidR="00432C08" w:rsidRPr="00556C40" w:rsidRDefault="00432C08" w:rsidP="00432C08">
      <w:pPr>
        <w:pStyle w:val="Titolo1"/>
      </w:pPr>
      <w:r w:rsidRPr="00556C40">
        <w:t>Allegato 1</w:t>
      </w:r>
      <w:r>
        <w:t>7</w:t>
      </w:r>
      <w:r w:rsidRPr="00556C40">
        <w:t>. Attestato di partecipazione con il riconoscimento di abilità e conoscenze rilasciato ai sensi dell’</w:t>
      </w:r>
      <w:r>
        <w:t>A</w:t>
      </w:r>
      <w:r w:rsidRPr="00556C40">
        <w:t xml:space="preserve">vviso </w:t>
      </w:r>
      <w:r>
        <w:t>P</w:t>
      </w:r>
      <w:r w:rsidRPr="00556C40">
        <w:t>ubblico DULD</w:t>
      </w:r>
      <w:bookmarkEnd w:id="259"/>
      <w:bookmarkEnd w:id="260"/>
    </w:p>
    <w:p w14:paraId="0EF76A9F" w14:textId="77777777" w:rsidR="00432C08" w:rsidRDefault="00432C08" w:rsidP="00432C08">
      <w:pPr>
        <w:suppressAutoHyphens/>
        <w:autoSpaceDE w:val="0"/>
        <w:spacing w:line="259" w:lineRule="auto"/>
        <w:textAlignment w:val="baseline"/>
        <w:rPr>
          <w:rFonts w:ascii="Calibri" w:hAnsi="Calibri" w:cs="Calibri"/>
        </w:rPr>
      </w:pPr>
    </w:p>
    <w:p w14:paraId="44C200FF"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ATTESTATO DI PARTECIPAZIONE</w:t>
      </w:r>
      <w:r>
        <w:rPr>
          <w:rFonts w:ascii="Calibri" w:hAnsi="Calibri" w:cs="Calibri"/>
          <w:b/>
          <w:bCs/>
        </w:rPr>
        <w:t xml:space="preserve"> </w:t>
      </w:r>
      <w:r w:rsidRPr="00CC17FE">
        <w:rPr>
          <w:rFonts w:ascii="Calibri" w:hAnsi="Calibri" w:cs="Calibri"/>
          <w:b/>
          <w:bCs/>
        </w:rPr>
        <w:t>CON IL RICONOSCIMENTO DI ABILITÀ E CONOSCENZE RILASCIATO AI SENSI DELL’AVVISO PUBBLICO DULD</w:t>
      </w:r>
    </w:p>
    <w:p w14:paraId="61AD090E" w14:textId="77777777" w:rsidR="00432C08" w:rsidRPr="004E1B96" w:rsidRDefault="00432C08" w:rsidP="00E85D60">
      <w:pPr>
        <w:pStyle w:val="Corpotesto"/>
      </w:pPr>
      <w:r w:rsidRPr="004E1B96">
        <w:t>N° Progressivo attestato:</w:t>
      </w:r>
      <w:r>
        <w:t xml:space="preserve"> </w:t>
      </w:r>
      <w:r w:rsidRPr="004E1B96">
        <w:t>……………………</w:t>
      </w:r>
    </w:p>
    <w:p w14:paraId="464156CC" w14:textId="77777777" w:rsidR="00432C08" w:rsidRPr="004E1B96" w:rsidRDefault="00432C08" w:rsidP="00E85D60">
      <w:pPr>
        <w:pStyle w:val="Corpotesto"/>
      </w:pPr>
      <w:r w:rsidRPr="004E1B96">
        <w:t>Rilasciato a</w:t>
      </w:r>
      <w:r>
        <w:t xml:space="preserve"> </w:t>
      </w:r>
      <w:r w:rsidRPr="00EF5A42">
        <w:rPr>
          <w:szCs w:val="22"/>
        </w:rPr>
        <w:t xml:space="preserve">_______________nato/a </w:t>
      </w:r>
      <w:proofErr w:type="spellStart"/>
      <w:proofErr w:type="gramStart"/>
      <w:r w:rsidRPr="00EF5A42">
        <w:rPr>
          <w:szCs w:val="22"/>
        </w:rPr>
        <w:t>a</w:t>
      </w:r>
      <w:proofErr w:type="spellEnd"/>
      <w:r w:rsidRPr="00EF5A42">
        <w:rPr>
          <w:szCs w:val="22"/>
        </w:rPr>
        <w:t xml:space="preserve">  _</w:t>
      </w:r>
      <w:proofErr w:type="gramEnd"/>
      <w:r w:rsidRPr="00EF5A42">
        <w:rPr>
          <w:szCs w:val="22"/>
        </w:rPr>
        <w:t xml:space="preserve">_____ </w:t>
      </w:r>
      <w:proofErr w:type="gramStart"/>
      <w:r w:rsidRPr="00EF5A42">
        <w:rPr>
          <w:szCs w:val="22"/>
        </w:rPr>
        <w:t>il  _</w:t>
      </w:r>
      <w:proofErr w:type="gramEnd"/>
      <w:r w:rsidRPr="00EF5A42">
        <w:rPr>
          <w:szCs w:val="22"/>
        </w:rPr>
        <w:t xml:space="preserve">_____e residente </w:t>
      </w:r>
      <w:proofErr w:type="gramStart"/>
      <w:r w:rsidRPr="00EF5A42">
        <w:rPr>
          <w:szCs w:val="22"/>
        </w:rPr>
        <w:t>a  _</w:t>
      </w:r>
      <w:proofErr w:type="gramEnd"/>
      <w:r w:rsidRPr="00EF5A42">
        <w:rPr>
          <w:szCs w:val="22"/>
        </w:rPr>
        <w:t>____________in Via _____n. ____ CAP ____ CF______________</w:t>
      </w:r>
    </w:p>
    <w:p w14:paraId="53AB9B7D" w14:textId="77777777" w:rsidR="00432C08" w:rsidRPr="004E1B96" w:rsidRDefault="00432C08" w:rsidP="00E85D60">
      <w:pPr>
        <w:pStyle w:val="Corpotesto"/>
      </w:pPr>
      <w:r>
        <w:t>Per la partecipazione</w:t>
      </w:r>
      <w:r w:rsidRPr="004E1B96">
        <w:t xml:space="preserve"> al percorso ……………………………………………………………………………………………………………… (titolo del corso)</w:t>
      </w:r>
      <w:r>
        <w:t xml:space="preserve"> </w:t>
      </w:r>
      <w:r w:rsidRPr="004E1B96">
        <w:t>ID</w:t>
      </w:r>
      <w:r>
        <w:t xml:space="preserve"> </w:t>
      </w:r>
      <w:r w:rsidRPr="004E1B96">
        <w:t>…………………….</w:t>
      </w:r>
      <w:r>
        <w:t xml:space="preserve"> </w:t>
      </w:r>
      <w:r w:rsidRPr="004E1B96">
        <w:t>erogato dall’Istituzione formativa: ……………………………………</w:t>
      </w:r>
      <w:r>
        <w:t>……….</w:t>
      </w:r>
    </w:p>
    <w:p w14:paraId="7978D9E8" w14:textId="77777777" w:rsidR="00432C08" w:rsidRDefault="00432C08" w:rsidP="00E85D60">
      <w:pPr>
        <w:pStyle w:val="Corpotesto"/>
      </w:pPr>
      <w:r w:rsidRPr="004E1B96">
        <w:t>nell’ambito del Dote Unica Lavoro</w:t>
      </w:r>
      <w:r>
        <w:t xml:space="preserve"> Persone con disabilità</w:t>
      </w:r>
      <w:r w:rsidRPr="004E1B96">
        <w:t xml:space="preserve"> dal ……………………… al………………</w:t>
      </w:r>
      <w:proofErr w:type="gramStart"/>
      <w:r w:rsidRPr="004E1B96">
        <w:t>…….</w:t>
      </w:r>
      <w:proofErr w:type="gramEnd"/>
      <w:r w:rsidRPr="004E1B96">
        <w:t>della durata in ore…………</w:t>
      </w:r>
      <w:proofErr w:type="gramStart"/>
      <w:r w:rsidRPr="004E1B96">
        <w:t>…(</w:t>
      </w:r>
      <w:proofErr w:type="gramEnd"/>
      <w:r w:rsidRPr="004E1B96">
        <w:t>ore previste dal corso) per un totale complessivo di ore di frequenza………………pari al…………</w:t>
      </w:r>
      <w:proofErr w:type="gramStart"/>
      <w:r w:rsidRPr="004E1B96">
        <w:t>…(</w:t>
      </w:r>
      <w:proofErr w:type="gramEnd"/>
      <w:r w:rsidRPr="004E1B96">
        <w:t xml:space="preserve">inserire % di frequenza) delle ore previste. </w:t>
      </w:r>
    </w:p>
    <w:p w14:paraId="2C4C8EC5" w14:textId="77777777" w:rsidR="00432C08" w:rsidRPr="002A5DFD" w:rsidRDefault="00432C08" w:rsidP="00E85D60">
      <w:pPr>
        <w:pStyle w:val="Corpotesto"/>
        <w:rPr>
          <w:iCs/>
        </w:rPr>
      </w:pPr>
      <w:r w:rsidRPr="002A5DFD">
        <w:rPr>
          <w:iCs/>
        </w:rPr>
        <w:t>Nell’ambito del percorso che prevedeva: (per compilare per ogni singola competenza)</w:t>
      </w:r>
    </w:p>
    <w:p w14:paraId="100DEE37" w14:textId="77777777" w:rsidR="00432C08" w:rsidRPr="002A5DFD" w:rsidRDefault="00432C08" w:rsidP="00E85D60">
      <w:pPr>
        <w:pStyle w:val="Corpotesto"/>
        <w:rPr>
          <w:iCs/>
        </w:rPr>
      </w:pPr>
      <w:r w:rsidRPr="002A5DFD">
        <w:rPr>
          <w:iCs/>
        </w:rPr>
        <w:t>Competenze da acquisire e relativo livello EQF: _____________________________</w:t>
      </w:r>
    </w:p>
    <w:tbl>
      <w:tblPr>
        <w:tblW w:w="0" w:type="auto"/>
        <w:tblCellMar>
          <w:left w:w="70" w:type="dxa"/>
          <w:right w:w="70" w:type="dxa"/>
        </w:tblCellMar>
        <w:tblLook w:val="0000" w:firstRow="0" w:lastRow="0" w:firstColumn="0" w:lastColumn="0" w:noHBand="0" w:noVBand="0"/>
      </w:tblPr>
      <w:tblGrid>
        <w:gridCol w:w="9628"/>
      </w:tblGrid>
      <w:tr w:rsidR="00432C08" w:rsidRPr="00D10B86" w14:paraId="5238E1AC" w14:textId="77777777" w:rsidTr="002337AD">
        <w:trPr>
          <w:trHeight w:val="664"/>
        </w:trPr>
        <w:tc>
          <w:tcPr>
            <w:tcW w:w="96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17874DF" w14:textId="77777777" w:rsidR="00432C08" w:rsidRPr="00D10B86" w:rsidRDefault="00432C08" w:rsidP="00E85D60">
            <w:pPr>
              <w:pStyle w:val="Corpotesto"/>
              <w:rPr>
                <w:szCs w:val="22"/>
              </w:rPr>
            </w:pPr>
            <w:r w:rsidRPr="00D10B86">
              <w:rPr>
                <w:szCs w:val="22"/>
              </w:rPr>
              <w:t>Sono state acquisite le seguenti abilità e conoscenze:</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3"/>
              <w:gridCol w:w="6199"/>
            </w:tblGrid>
            <w:tr w:rsidR="00432C08" w:rsidRPr="00D10B86" w14:paraId="7E25C8AD" w14:textId="77777777" w:rsidTr="002337AD">
              <w:trPr>
                <w:trHeight w:val="499"/>
              </w:trPr>
              <w:tc>
                <w:tcPr>
                  <w:tcW w:w="3133" w:type="dxa"/>
                  <w:shd w:val="clear" w:color="auto" w:fill="E7E6E6"/>
                </w:tcPr>
                <w:p w14:paraId="05284E08" w14:textId="77777777" w:rsidR="00432C08" w:rsidRPr="00D10B86" w:rsidRDefault="00432C08" w:rsidP="00E85D60">
                  <w:pPr>
                    <w:pStyle w:val="Corpotesto"/>
                    <w:rPr>
                      <w:b/>
                      <w:bCs/>
                      <w:szCs w:val="22"/>
                    </w:rPr>
                  </w:pPr>
                  <w:r w:rsidRPr="00D10B86">
                    <w:rPr>
                      <w:b/>
                      <w:bCs/>
                      <w:szCs w:val="22"/>
                    </w:rPr>
                    <w:t>CONOSCENZE</w:t>
                  </w:r>
                </w:p>
              </w:tc>
              <w:tc>
                <w:tcPr>
                  <w:tcW w:w="6199" w:type="dxa"/>
                </w:tcPr>
                <w:p w14:paraId="7646332A" w14:textId="77777777" w:rsidR="00432C08" w:rsidRPr="00D10B86" w:rsidRDefault="00432C08" w:rsidP="00E85D60">
                  <w:pPr>
                    <w:pStyle w:val="Corpotesto"/>
                    <w:rPr>
                      <w:b/>
                      <w:bCs/>
                      <w:szCs w:val="22"/>
                    </w:rPr>
                  </w:pPr>
                  <w:r w:rsidRPr="00D10B86">
                    <w:rPr>
                      <w:b/>
                      <w:bCs/>
                      <w:szCs w:val="22"/>
                    </w:rPr>
                    <w:t>(elencare le conoscenze acquisite)</w:t>
                  </w:r>
                </w:p>
              </w:tc>
            </w:tr>
            <w:tr w:rsidR="00432C08" w:rsidRPr="00D10B86" w14:paraId="12BC2B49" w14:textId="77777777" w:rsidTr="002337AD">
              <w:trPr>
                <w:trHeight w:val="513"/>
              </w:trPr>
              <w:tc>
                <w:tcPr>
                  <w:tcW w:w="3133" w:type="dxa"/>
                  <w:shd w:val="clear" w:color="auto" w:fill="E7E6E6"/>
                </w:tcPr>
                <w:p w14:paraId="0A907D87" w14:textId="77777777" w:rsidR="00432C08" w:rsidRPr="00D10B86" w:rsidRDefault="00432C08" w:rsidP="00E85D60">
                  <w:pPr>
                    <w:pStyle w:val="Corpotesto"/>
                    <w:rPr>
                      <w:b/>
                      <w:bCs/>
                      <w:szCs w:val="22"/>
                    </w:rPr>
                  </w:pPr>
                  <w:r w:rsidRPr="00D10B86">
                    <w:rPr>
                      <w:b/>
                      <w:bCs/>
                      <w:szCs w:val="22"/>
                    </w:rPr>
                    <w:t>ABILITÀ</w:t>
                  </w:r>
                </w:p>
              </w:tc>
              <w:tc>
                <w:tcPr>
                  <w:tcW w:w="6199" w:type="dxa"/>
                </w:tcPr>
                <w:p w14:paraId="642C4E13" w14:textId="77777777" w:rsidR="00432C08" w:rsidRPr="00D10B86" w:rsidRDefault="00432C08" w:rsidP="00E85D60">
                  <w:pPr>
                    <w:pStyle w:val="Corpotesto"/>
                    <w:rPr>
                      <w:b/>
                      <w:bCs/>
                      <w:szCs w:val="22"/>
                    </w:rPr>
                  </w:pPr>
                  <w:r w:rsidRPr="00D10B86">
                    <w:rPr>
                      <w:b/>
                      <w:bCs/>
                      <w:szCs w:val="22"/>
                    </w:rPr>
                    <w:t>(elencare le abilità acquisite)</w:t>
                  </w:r>
                </w:p>
              </w:tc>
            </w:tr>
          </w:tbl>
          <w:p w14:paraId="2E7A5FA7" w14:textId="77777777" w:rsidR="00432C08" w:rsidRPr="00D10B86" w:rsidRDefault="00432C08" w:rsidP="00E85D60">
            <w:pPr>
              <w:pStyle w:val="Corpotesto"/>
              <w:rPr>
                <w:b/>
                <w:bCs/>
                <w:szCs w:val="22"/>
              </w:rPr>
            </w:pPr>
            <w:r w:rsidRPr="00D10B86">
              <w:rPr>
                <w:b/>
                <w:bCs/>
                <w:szCs w:val="22"/>
              </w:rPr>
              <w:t>Sulla base delle seguenti U.F. svolte</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0"/>
              <w:gridCol w:w="3111"/>
              <w:gridCol w:w="3111"/>
            </w:tblGrid>
            <w:tr w:rsidR="00432C08" w:rsidRPr="00D10B86" w14:paraId="5E5E4A01" w14:textId="77777777" w:rsidTr="00D447C6">
              <w:trPr>
                <w:trHeight w:val="499"/>
              </w:trPr>
              <w:tc>
                <w:tcPr>
                  <w:tcW w:w="3110" w:type="dxa"/>
                  <w:shd w:val="clear" w:color="auto" w:fill="E7E6E6"/>
                  <w:vAlign w:val="center"/>
                </w:tcPr>
                <w:p w14:paraId="27B444CA" w14:textId="77777777" w:rsidR="00432C08" w:rsidRPr="00D10B86" w:rsidRDefault="00432C08" w:rsidP="00D447C6">
                  <w:pPr>
                    <w:pStyle w:val="Corpotesto"/>
                    <w:jc w:val="center"/>
                    <w:rPr>
                      <w:b/>
                      <w:bCs/>
                      <w:szCs w:val="22"/>
                    </w:rPr>
                  </w:pPr>
                  <w:r w:rsidRPr="00D10B86">
                    <w:rPr>
                      <w:b/>
                      <w:bCs/>
                      <w:szCs w:val="22"/>
                    </w:rPr>
                    <w:t>Titolo Unità formativa</w:t>
                  </w:r>
                </w:p>
              </w:tc>
              <w:tc>
                <w:tcPr>
                  <w:tcW w:w="3111" w:type="dxa"/>
                  <w:shd w:val="clear" w:color="auto" w:fill="E7E6E6"/>
                  <w:vAlign w:val="center"/>
                </w:tcPr>
                <w:p w14:paraId="49BFB8EC" w14:textId="77777777" w:rsidR="00432C08" w:rsidRPr="00D10B86" w:rsidRDefault="00432C08" w:rsidP="00D447C6">
                  <w:pPr>
                    <w:pStyle w:val="Corpotesto"/>
                    <w:jc w:val="center"/>
                    <w:rPr>
                      <w:b/>
                      <w:bCs/>
                      <w:szCs w:val="22"/>
                    </w:rPr>
                  </w:pPr>
                  <w:r w:rsidRPr="00D10B86">
                    <w:rPr>
                      <w:b/>
                      <w:bCs/>
                      <w:szCs w:val="22"/>
                    </w:rPr>
                    <w:t>Durata</w:t>
                  </w:r>
                </w:p>
              </w:tc>
              <w:tc>
                <w:tcPr>
                  <w:tcW w:w="3111" w:type="dxa"/>
                  <w:shd w:val="clear" w:color="auto" w:fill="E7E6E6"/>
                  <w:vAlign w:val="center"/>
                </w:tcPr>
                <w:p w14:paraId="5B2610C5" w14:textId="77777777" w:rsidR="00432C08" w:rsidRPr="00D10B86" w:rsidRDefault="00432C08" w:rsidP="00D447C6">
                  <w:pPr>
                    <w:pStyle w:val="Corpotesto"/>
                    <w:jc w:val="center"/>
                    <w:rPr>
                      <w:b/>
                      <w:bCs/>
                      <w:szCs w:val="22"/>
                    </w:rPr>
                  </w:pPr>
                  <w:r w:rsidRPr="00D10B86">
                    <w:rPr>
                      <w:b/>
                      <w:bCs/>
                      <w:szCs w:val="22"/>
                    </w:rPr>
                    <w:t>Ore presenza</w:t>
                  </w:r>
                </w:p>
              </w:tc>
            </w:tr>
            <w:tr w:rsidR="00432C08" w:rsidRPr="00D10B86" w14:paraId="2256829A" w14:textId="77777777" w:rsidTr="002337AD">
              <w:trPr>
                <w:trHeight w:val="513"/>
              </w:trPr>
              <w:tc>
                <w:tcPr>
                  <w:tcW w:w="3110" w:type="dxa"/>
                </w:tcPr>
                <w:p w14:paraId="6249EC8A" w14:textId="77777777" w:rsidR="00432C08" w:rsidRPr="00D10B86" w:rsidRDefault="00432C08" w:rsidP="00E85D60">
                  <w:pPr>
                    <w:pStyle w:val="Corpotesto"/>
                    <w:rPr>
                      <w:b/>
                      <w:bCs/>
                      <w:szCs w:val="22"/>
                    </w:rPr>
                  </w:pPr>
                </w:p>
              </w:tc>
              <w:tc>
                <w:tcPr>
                  <w:tcW w:w="3111" w:type="dxa"/>
                </w:tcPr>
                <w:p w14:paraId="490464B7" w14:textId="77777777" w:rsidR="00432C08" w:rsidRPr="00D10B86" w:rsidRDefault="00432C08" w:rsidP="00E85D60">
                  <w:pPr>
                    <w:pStyle w:val="Corpotesto"/>
                    <w:rPr>
                      <w:b/>
                      <w:bCs/>
                      <w:szCs w:val="22"/>
                    </w:rPr>
                  </w:pPr>
                </w:p>
              </w:tc>
              <w:tc>
                <w:tcPr>
                  <w:tcW w:w="3111" w:type="dxa"/>
                </w:tcPr>
                <w:p w14:paraId="4898A09D" w14:textId="77777777" w:rsidR="00432C08" w:rsidRPr="00D10B86" w:rsidRDefault="00432C08" w:rsidP="00E85D60">
                  <w:pPr>
                    <w:pStyle w:val="Corpotesto"/>
                    <w:rPr>
                      <w:b/>
                      <w:bCs/>
                      <w:szCs w:val="22"/>
                    </w:rPr>
                  </w:pPr>
                </w:p>
              </w:tc>
            </w:tr>
            <w:tr w:rsidR="00432C08" w:rsidRPr="00D10B86" w14:paraId="1B40FF10" w14:textId="77777777" w:rsidTr="002337AD">
              <w:trPr>
                <w:trHeight w:val="499"/>
              </w:trPr>
              <w:tc>
                <w:tcPr>
                  <w:tcW w:w="3110" w:type="dxa"/>
                </w:tcPr>
                <w:p w14:paraId="6BDD0012" w14:textId="77777777" w:rsidR="00432C08" w:rsidRPr="00D10B86" w:rsidRDefault="00432C08" w:rsidP="00E85D60">
                  <w:pPr>
                    <w:pStyle w:val="Corpotesto"/>
                    <w:rPr>
                      <w:b/>
                      <w:bCs/>
                      <w:szCs w:val="22"/>
                    </w:rPr>
                  </w:pPr>
                </w:p>
              </w:tc>
              <w:tc>
                <w:tcPr>
                  <w:tcW w:w="3111" w:type="dxa"/>
                </w:tcPr>
                <w:p w14:paraId="1858A03D" w14:textId="77777777" w:rsidR="00432C08" w:rsidRPr="00D10B86" w:rsidRDefault="00432C08" w:rsidP="00E85D60">
                  <w:pPr>
                    <w:pStyle w:val="Corpotesto"/>
                    <w:rPr>
                      <w:b/>
                      <w:bCs/>
                      <w:szCs w:val="22"/>
                    </w:rPr>
                  </w:pPr>
                </w:p>
              </w:tc>
              <w:tc>
                <w:tcPr>
                  <w:tcW w:w="3111" w:type="dxa"/>
                </w:tcPr>
                <w:p w14:paraId="1B07F4A4" w14:textId="77777777" w:rsidR="00432C08" w:rsidRPr="00D10B86" w:rsidRDefault="00432C08" w:rsidP="00E85D60">
                  <w:pPr>
                    <w:pStyle w:val="Corpotesto"/>
                    <w:rPr>
                      <w:b/>
                      <w:bCs/>
                      <w:szCs w:val="22"/>
                    </w:rPr>
                  </w:pPr>
                </w:p>
              </w:tc>
            </w:tr>
          </w:tbl>
          <w:p w14:paraId="2785C73B" w14:textId="77777777" w:rsidR="00432C08" w:rsidRPr="00D10B86" w:rsidRDefault="00432C08" w:rsidP="00E85D60">
            <w:pPr>
              <w:pStyle w:val="Corpotesto"/>
              <w:rPr>
                <w:iCs/>
                <w:szCs w:val="22"/>
              </w:rPr>
            </w:pPr>
          </w:p>
        </w:tc>
      </w:tr>
      <w:tr w:rsidR="00432C08" w:rsidRPr="00D10B86" w14:paraId="09B2F5CF" w14:textId="77777777" w:rsidTr="002337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5"/>
        </w:trPr>
        <w:tc>
          <w:tcPr>
            <w:tcW w:w="96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16776A7" w14:textId="77777777" w:rsidR="00432C08" w:rsidRPr="00D10B86" w:rsidRDefault="00432C08" w:rsidP="00E85D60">
            <w:pPr>
              <w:pStyle w:val="Corpotesto"/>
              <w:rPr>
                <w:iCs/>
                <w:szCs w:val="22"/>
              </w:rPr>
            </w:pPr>
            <w:r w:rsidRPr="00D10B86">
              <w:rPr>
                <w:iCs/>
                <w:szCs w:val="22"/>
              </w:rPr>
              <w:t>Luogo e data ____________________</w:t>
            </w:r>
          </w:p>
          <w:p w14:paraId="39158598" w14:textId="77777777" w:rsidR="00432C08" w:rsidRPr="00D10B86" w:rsidRDefault="00432C08" w:rsidP="00E85D60">
            <w:pPr>
              <w:pStyle w:val="Corpotesto"/>
              <w:rPr>
                <w:b/>
                <w:bCs/>
                <w:szCs w:val="22"/>
              </w:rPr>
            </w:pPr>
          </w:p>
        </w:tc>
      </w:tr>
    </w:tbl>
    <w:p w14:paraId="318CB4A8" w14:textId="77777777" w:rsidR="00432C08" w:rsidRPr="004E1B96" w:rsidRDefault="00432C08" w:rsidP="00D447C6">
      <w:pPr>
        <w:pStyle w:val="Corpotesto"/>
        <w:ind w:left="3545"/>
      </w:pPr>
      <w:r w:rsidRPr="004E1B96">
        <w:t>Il rappresentante legale o altro soggetto delegato</w:t>
      </w:r>
      <w:r>
        <w:t xml:space="preserve"> </w:t>
      </w:r>
      <w:r w:rsidRPr="004E1B96">
        <w:t>con potere di firma dell’istituzione formativa</w:t>
      </w:r>
    </w:p>
    <w:p w14:paraId="7DFB5C2E" w14:textId="77777777" w:rsidR="00432C08" w:rsidRPr="00D10B86" w:rsidRDefault="00432C08" w:rsidP="00D447C6">
      <w:pPr>
        <w:pStyle w:val="Corpotesto"/>
        <w:ind w:left="3545"/>
        <w:rPr>
          <w:i/>
          <w:iCs/>
        </w:rPr>
      </w:pPr>
      <w:r w:rsidRPr="004E1B96">
        <w:t>(</w:t>
      </w:r>
      <w:r w:rsidRPr="00CC17FE">
        <w:rPr>
          <w:i/>
          <w:iCs/>
        </w:rPr>
        <w:t>nome cognome in stampatello, firma olografa</w:t>
      </w:r>
      <w:r>
        <w:rPr>
          <w:i/>
          <w:iCs/>
        </w:rPr>
        <w:t xml:space="preserve"> </w:t>
      </w:r>
      <w:r w:rsidRPr="00CC17FE">
        <w:rPr>
          <w:i/>
          <w:iCs/>
        </w:rPr>
        <w:t>e timbro dell’istituzione formativa</w:t>
      </w:r>
      <w:r w:rsidRPr="004E1B96">
        <w:t>)</w:t>
      </w:r>
    </w:p>
    <w:p w14:paraId="19E6FB5E" w14:textId="77777777" w:rsidR="00C40B83" w:rsidRDefault="00C40B83" w:rsidP="00432C08">
      <w:pPr>
        <w:ind w:left="5415"/>
        <w:jc w:val="center"/>
        <w:rPr>
          <w:rFonts w:ascii="Book Antiqua" w:hAnsi="Book Antiqua"/>
          <w:b/>
          <w:sz w:val="16"/>
          <w:szCs w:val="16"/>
        </w:rPr>
      </w:pPr>
    </w:p>
    <w:p w14:paraId="11121BC8" w14:textId="77777777" w:rsidR="00C40B83" w:rsidRDefault="00C40B83" w:rsidP="00432C08">
      <w:pPr>
        <w:ind w:left="5415"/>
        <w:jc w:val="center"/>
        <w:rPr>
          <w:rFonts w:ascii="Book Antiqua" w:hAnsi="Book Antiqua"/>
          <w:b/>
          <w:sz w:val="16"/>
          <w:szCs w:val="16"/>
        </w:rPr>
      </w:pPr>
    </w:p>
    <w:p w14:paraId="3B23834C" w14:textId="77777777" w:rsidR="00C40B83" w:rsidRDefault="00C40B83" w:rsidP="00432C08">
      <w:pPr>
        <w:ind w:left="5415"/>
        <w:jc w:val="center"/>
        <w:rPr>
          <w:rFonts w:ascii="Book Antiqua" w:hAnsi="Book Antiqua"/>
          <w:b/>
          <w:sz w:val="16"/>
          <w:szCs w:val="16"/>
        </w:rPr>
      </w:pPr>
    </w:p>
    <w:p w14:paraId="6F429511" w14:textId="77777777" w:rsidR="00C40B83" w:rsidRDefault="00C40B83" w:rsidP="00432C08">
      <w:pPr>
        <w:ind w:left="5415"/>
        <w:jc w:val="center"/>
        <w:rPr>
          <w:rFonts w:ascii="Book Antiqua" w:hAnsi="Book Antiqua"/>
          <w:b/>
          <w:sz w:val="16"/>
          <w:szCs w:val="16"/>
        </w:rPr>
      </w:pPr>
    </w:p>
    <w:p w14:paraId="2F0C5808" w14:textId="5C70D259" w:rsidR="00432C08" w:rsidRPr="00B321B3" w:rsidRDefault="00432C08" w:rsidP="00432C08">
      <w:pPr>
        <w:ind w:left="5415"/>
        <w:jc w:val="center"/>
        <w:rPr>
          <w:rFonts w:ascii="Calibri" w:hAnsi="Calibri"/>
          <w:b/>
          <w:bCs/>
        </w:rPr>
      </w:pPr>
      <w:r>
        <w:rPr>
          <w:rFonts w:ascii="Book Antiqua" w:hAnsi="Book Antiqua"/>
          <w:b/>
          <w:sz w:val="16"/>
          <w:szCs w:val="16"/>
        </w:rPr>
        <w:tab/>
      </w:r>
      <w:r>
        <w:rPr>
          <w:rFonts w:ascii="Book Antiqua" w:hAnsi="Book Antiqua"/>
          <w:b/>
          <w:sz w:val="16"/>
          <w:szCs w:val="16"/>
        </w:rPr>
        <w:tab/>
      </w:r>
    </w:p>
    <w:p w14:paraId="079A068C" w14:textId="77777777" w:rsidR="00432C08" w:rsidRDefault="00432C08" w:rsidP="00432C08">
      <w:pPr>
        <w:pStyle w:val="Titolo1"/>
      </w:pPr>
      <w:bookmarkStart w:id="261" w:name="_Toc211595041"/>
      <w:bookmarkStart w:id="262" w:name="_Toc216344635"/>
      <w:r>
        <w:lastRenderedPageBreak/>
        <w:t>Allegato 18. Attestato di competenza</w:t>
      </w:r>
      <w:bookmarkEnd w:id="261"/>
      <w:bookmarkEnd w:id="262"/>
      <w:r>
        <w:t xml:space="preserve"> </w:t>
      </w:r>
    </w:p>
    <w:p w14:paraId="3AF9E1F5" w14:textId="77777777" w:rsidR="00432C08" w:rsidRPr="00B321B3" w:rsidRDefault="00432C08" w:rsidP="00432C08"/>
    <w:p w14:paraId="42E8927A" w14:textId="77777777" w:rsidR="00432C08" w:rsidRPr="00164F72" w:rsidRDefault="00432C08" w:rsidP="00432C08">
      <w:pPr>
        <w:suppressAutoHyphens/>
        <w:autoSpaceDE w:val="0"/>
        <w:spacing w:line="259" w:lineRule="auto"/>
        <w:jc w:val="center"/>
        <w:textAlignment w:val="baseline"/>
        <w:rPr>
          <w:rFonts w:ascii="Calibri" w:hAnsi="Calibri" w:cs="Calibri"/>
          <w:b/>
          <w:bCs/>
        </w:rPr>
      </w:pPr>
      <w:r w:rsidRPr="00164F72">
        <w:rPr>
          <w:rFonts w:ascii="Calibri" w:hAnsi="Calibri" w:cs="Calibri"/>
          <w:b/>
          <w:bCs/>
        </w:rPr>
        <w:t>ATTESTATO DI COMPETENZA</w:t>
      </w:r>
    </w:p>
    <w:p w14:paraId="6F48221E" w14:textId="77777777" w:rsidR="00432C08" w:rsidRPr="00A9022B" w:rsidRDefault="00432C08" w:rsidP="00A9022B">
      <w:pPr>
        <w:pStyle w:val="Corpotesto"/>
        <w:jc w:val="center"/>
        <w:rPr>
          <w:b/>
          <w:bCs/>
        </w:rPr>
      </w:pPr>
      <w:r w:rsidRPr="00A9022B">
        <w:rPr>
          <w:b/>
          <w:bCs/>
        </w:rPr>
        <w:t>EVENTUALE PROFILO PROFESSIONALE (se acquisite tutte le competenze del profilo)</w:t>
      </w:r>
    </w:p>
    <w:p w14:paraId="3D51C3E6" w14:textId="77777777" w:rsidR="00432C08" w:rsidRPr="00A9022B" w:rsidRDefault="00432C08" w:rsidP="00A9022B">
      <w:pPr>
        <w:pStyle w:val="Corpotesto"/>
        <w:jc w:val="center"/>
        <w:rPr>
          <w:b/>
          <w:bCs/>
        </w:rPr>
      </w:pPr>
      <w:r w:rsidRPr="00A9022B">
        <w:rPr>
          <w:b/>
          <w:bCs/>
        </w:rPr>
        <w:t>LIVELLO EQF…….</w:t>
      </w:r>
    </w:p>
    <w:p w14:paraId="04D510B8" w14:textId="77777777" w:rsidR="00432C08" w:rsidRPr="00A9022B" w:rsidRDefault="00432C08" w:rsidP="00A9022B">
      <w:pPr>
        <w:pStyle w:val="Corpotesto"/>
        <w:jc w:val="center"/>
        <w:rPr>
          <w:b/>
          <w:bCs/>
        </w:rPr>
      </w:pPr>
      <w:r w:rsidRPr="00A9022B">
        <w:rPr>
          <w:b/>
          <w:bCs/>
        </w:rPr>
        <w:t>Ai sensi del decreto legislativo n. 13/2013 e della legge regionale n. 19/07</w:t>
      </w:r>
    </w:p>
    <w:p w14:paraId="7CEF253A" w14:textId="77777777" w:rsidR="00432C08" w:rsidRPr="00F425C3" w:rsidRDefault="00432C08" w:rsidP="00D447C6">
      <w:pPr>
        <w:pStyle w:val="Corpotesto"/>
      </w:pPr>
      <w:r w:rsidRPr="00F425C3">
        <w:t>N° Progressivo attestato: ……………………</w:t>
      </w:r>
    </w:p>
    <w:p w14:paraId="7D741FB9" w14:textId="77777777" w:rsidR="00432C08" w:rsidRPr="00F425C3" w:rsidRDefault="00432C08" w:rsidP="00D447C6">
      <w:pPr>
        <w:pStyle w:val="Corpotesto"/>
      </w:pPr>
      <w:r w:rsidRPr="00F425C3">
        <w:t xml:space="preserve">Rilasciato a </w:t>
      </w:r>
      <w:r w:rsidRPr="00F425C3">
        <w:rPr>
          <w:szCs w:val="22"/>
        </w:rPr>
        <w:t xml:space="preserve">_______________nato/a </w:t>
      </w:r>
      <w:proofErr w:type="spellStart"/>
      <w:proofErr w:type="gramStart"/>
      <w:r w:rsidRPr="00F425C3">
        <w:rPr>
          <w:szCs w:val="22"/>
        </w:rPr>
        <w:t>a</w:t>
      </w:r>
      <w:proofErr w:type="spellEnd"/>
      <w:r w:rsidRPr="00F425C3">
        <w:rPr>
          <w:szCs w:val="22"/>
        </w:rPr>
        <w:t xml:space="preserve">  _</w:t>
      </w:r>
      <w:proofErr w:type="gramEnd"/>
      <w:r w:rsidRPr="00F425C3">
        <w:rPr>
          <w:szCs w:val="22"/>
        </w:rPr>
        <w:t xml:space="preserve">_____ </w:t>
      </w:r>
      <w:proofErr w:type="gramStart"/>
      <w:r w:rsidRPr="00F425C3">
        <w:rPr>
          <w:szCs w:val="22"/>
        </w:rPr>
        <w:t>il  _</w:t>
      </w:r>
      <w:proofErr w:type="gramEnd"/>
      <w:r w:rsidRPr="00F425C3">
        <w:rPr>
          <w:szCs w:val="22"/>
        </w:rPr>
        <w:t>_____ CF______________</w:t>
      </w:r>
    </w:p>
    <w:p w14:paraId="6AF1ED92" w14:textId="77777777" w:rsidR="00432C08" w:rsidRPr="00F425C3" w:rsidRDefault="00432C08" w:rsidP="00D447C6">
      <w:pPr>
        <w:pStyle w:val="Corpotesto"/>
      </w:pPr>
      <w:r w:rsidRPr="00F425C3">
        <w:t>Ente accreditato _____________________ sede operativa ________________</w:t>
      </w:r>
    </w:p>
    <w:p w14:paraId="5E33F37F" w14:textId="77777777" w:rsidR="00432C08" w:rsidRPr="00F425C3" w:rsidRDefault="00432C08" w:rsidP="00D447C6">
      <w:pPr>
        <w:pStyle w:val="Corpotesto"/>
      </w:pPr>
      <w:r w:rsidRPr="00F425C3">
        <w:t>Id Dote _____</w:t>
      </w:r>
    </w:p>
    <w:p w14:paraId="0A1139EA" w14:textId="77777777" w:rsidR="00432C08" w:rsidRPr="00F425C3" w:rsidRDefault="00432C08" w:rsidP="00D447C6">
      <w:pPr>
        <w:pStyle w:val="Corpotesto"/>
      </w:pPr>
      <w:r w:rsidRPr="00F425C3">
        <w:t>IL RAPPRESENTANTE LEGALE</w:t>
      </w:r>
    </w:p>
    <w:p w14:paraId="51E77344" w14:textId="77777777" w:rsidR="00432C08" w:rsidRPr="00F425C3" w:rsidRDefault="00432C08" w:rsidP="00D447C6">
      <w:pPr>
        <w:pStyle w:val="Corpotesto"/>
      </w:pPr>
      <w:r w:rsidRPr="00046EE4">
        <w:rPr>
          <w:i/>
          <w:iCs/>
          <w:sz w:val="18"/>
          <w:szCs w:val="18"/>
        </w:rPr>
        <w:t>(Nome e cognome e firma)</w:t>
      </w:r>
    </w:p>
    <w:p w14:paraId="373DC674" w14:textId="77777777" w:rsidR="00432C08" w:rsidRPr="00F425C3" w:rsidRDefault="00432C08" w:rsidP="00D447C6">
      <w:pPr>
        <w:pStyle w:val="Corpotesto"/>
      </w:pPr>
      <w:r w:rsidRPr="00F425C3">
        <w:t>_________________________________</w:t>
      </w:r>
    </w:p>
    <w:p w14:paraId="57F3264F" w14:textId="77777777" w:rsidR="00432C08" w:rsidRPr="00F425C3" w:rsidRDefault="00432C08" w:rsidP="00D447C6">
      <w:pPr>
        <w:pStyle w:val="Corpotesto"/>
      </w:pPr>
    </w:p>
    <w:p w14:paraId="26117A32" w14:textId="77777777" w:rsidR="00432C08" w:rsidRPr="00F425C3" w:rsidRDefault="00432C08" w:rsidP="00D447C6">
      <w:pPr>
        <w:pStyle w:val="Corpotesto"/>
      </w:pPr>
      <w:r w:rsidRPr="00F425C3">
        <w:t xml:space="preserve">1 – Profilo professionale di riferimento del </w:t>
      </w:r>
      <w:proofErr w:type="gramStart"/>
      <w:r w:rsidRPr="00F425C3">
        <w:t>QRSP:_</w:t>
      </w:r>
      <w:proofErr w:type="gramEnd"/>
      <w:r w:rsidRPr="00F425C3">
        <w:t>_________________________________</w:t>
      </w:r>
    </w:p>
    <w:p w14:paraId="07898D4F" w14:textId="77777777" w:rsidR="00432C08" w:rsidRPr="00F425C3" w:rsidRDefault="00432C08" w:rsidP="00D447C6">
      <w:pPr>
        <w:pStyle w:val="Corpotesto"/>
      </w:pPr>
      <w:r w:rsidRPr="00F425C3">
        <w:t xml:space="preserve">2 – Competenze acquisite e relativo livello </w:t>
      </w:r>
      <w:proofErr w:type="gramStart"/>
      <w:r w:rsidRPr="00F425C3">
        <w:t>EQF:_</w:t>
      </w:r>
      <w:proofErr w:type="gramEnd"/>
      <w:r w:rsidRPr="00F425C3">
        <w:t>__________________________________</w:t>
      </w:r>
    </w:p>
    <w:p w14:paraId="42FECB91" w14:textId="77777777" w:rsidR="00432C08" w:rsidRPr="00F425C3" w:rsidRDefault="00432C08" w:rsidP="00D447C6">
      <w:pPr>
        <w:pStyle w:val="Corpotesto"/>
      </w:pPr>
      <w:r w:rsidRPr="00F425C3">
        <w:t xml:space="preserve">3 – ADA (Area di Attività) di riferimento dell’Atlante del </w:t>
      </w:r>
      <w:proofErr w:type="gramStart"/>
      <w:r w:rsidRPr="00F425C3">
        <w:t>Lavoro:_</w:t>
      </w:r>
      <w:proofErr w:type="gramEnd"/>
      <w:r w:rsidRPr="00F425C3">
        <w:t>_______________________</w:t>
      </w:r>
    </w:p>
    <w:p w14:paraId="43D45889" w14:textId="77777777" w:rsidR="00432C08" w:rsidRPr="00F425C3" w:rsidRDefault="00432C08" w:rsidP="00D447C6">
      <w:pPr>
        <w:pStyle w:val="Corpotesto"/>
      </w:pPr>
      <w:r w:rsidRPr="00F425C3">
        <w:t xml:space="preserve">4 – Percorso formativo </w:t>
      </w:r>
    </w:p>
    <w:p w14:paraId="445557F6" w14:textId="77777777" w:rsidR="00432C08" w:rsidRPr="00F425C3" w:rsidRDefault="00432C08" w:rsidP="00D447C6">
      <w:pPr>
        <w:pStyle w:val="Corpotesto"/>
      </w:pPr>
      <w:r w:rsidRPr="00F425C3">
        <w:t>4.1. – Titolo del corso _________________________________________________</w:t>
      </w:r>
    </w:p>
    <w:p w14:paraId="6D56FAC3" w14:textId="77777777" w:rsidR="00432C08" w:rsidRPr="00F425C3" w:rsidRDefault="00432C08" w:rsidP="00D447C6">
      <w:pPr>
        <w:pStyle w:val="Corpotesto"/>
      </w:pPr>
      <w:r w:rsidRPr="00F425C3">
        <w:t>4.2. - Durata del corso</w:t>
      </w:r>
    </w:p>
    <w:p w14:paraId="3CDEF730" w14:textId="77777777" w:rsidR="00432C08" w:rsidRPr="00F425C3" w:rsidRDefault="00432C08" w:rsidP="00D447C6">
      <w:pPr>
        <w:pStyle w:val="Corpotesto"/>
      </w:pPr>
      <w:r w:rsidRPr="00F425C3">
        <w:t>Anni ________________</w:t>
      </w:r>
    </w:p>
    <w:p w14:paraId="50BDB917" w14:textId="77777777" w:rsidR="00432C08" w:rsidRPr="00F425C3" w:rsidRDefault="00432C08" w:rsidP="00D447C6">
      <w:pPr>
        <w:pStyle w:val="Corpotesto"/>
      </w:pPr>
      <w:r w:rsidRPr="00F425C3">
        <w:t>Mesi ________________</w:t>
      </w:r>
    </w:p>
    <w:p w14:paraId="19727A3B" w14:textId="77777777" w:rsidR="00432C08" w:rsidRPr="00F425C3" w:rsidRDefault="00432C08" w:rsidP="00D447C6">
      <w:pPr>
        <w:pStyle w:val="Corpotesto"/>
      </w:pPr>
      <w:r w:rsidRPr="00F425C3">
        <w:t>Ore________________</w:t>
      </w:r>
    </w:p>
    <w:p w14:paraId="28D76F4D" w14:textId="77777777" w:rsidR="00432C08" w:rsidRPr="00F425C3" w:rsidRDefault="00432C08" w:rsidP="00D447C6">
      <w:pPr>
        <w:pStyle w:val="Corpotesto"/>
      </w:pPr>
      <w:r w:rsidRPr="00F425C3">
        <w:t>4.3. – Percorso frequentato</w:t>
      </w:r>
    </w:p>
    <w:p w14:paraId="6BD5AEB8" w14:textId="77777777" w:rsidR="00432C08" w:rsidRPr="00F425C3" w:rsidRDefault="00432C08" w:rsidP="00D447C6">
      <w:pPr>
        <w:pStyle w:val="Corpotesto"/>
      </w:pPr>
      <w:r w:rsidRPr="00F425C3">
        <w:t>Anni __________________</w:t>
      </w:r>
    </w:p>
    <w:p w14:paraId="7F9CA933" w14:textId="77777777" w:rsidR="00432C08" w:rsidRPr="00F425C3" w:rsidRDefault="00432C08" w:rsidP="00D447C6">
      <w:pPr>
        <w:pStyle w:val="Corpotesto"/>
      </w:pPr>
      <w:r w:rsidRPr="00F425C3">
        <w:t>Mesi ________________</w:t>
      </w:r>
    </w:p>
    <w:p w14:paraId="3813FA25" w14:textId="77777777" w:rsidR="00432C08" w:rsidRPr="00F425C3" w:rsidRDefault="00432C08" w:rsidP="00D447C6">
      <w:pPr>
        <w:pStyle w:val="Corpotesto"/>
      </w:pPr>
      <w:r w:rsidRPr="00F425C3">
        <w:t>Ore effettivamente frequentate ______________</w:t>
      </w:r>
    </w:p>
    <w:p w14:paraId="71703794" w14:textId="77777777" w:rsidR="00432C08" w:rsidRPr="00F425C3" w:rsidRDefault="00432C08" w:rsidP="00D447C6">
      <w:pPr>
        <w:pStyle w:val="Corpotesto"/>
      </w:pPr>
      <w:r w:rsidRPr="00F425C3">
        <w:t>Crediti Formativi in ingresso________________</w:t>
      </w:r>
    </w:p>
    <w:p w14:paraId="1F91C41F" w14:textId="77777777" w:rsidR="00432C08" w:rsidRPr="00F425C3" w:rsidRDefault="00432C08" w:rsidP="00D447C6">
      <w:pPr>
        <w:pStyle w:val="Corpotesto"/>
      </w:pPr>
      <w:r w:rsidRPr="00F425C3">
        <w:t>4.4.  – Contenuti</w:t>
      </w:r>
    </w:p>
    <w:p w14:paraId="2742799C" w14:textId="77777777" w:rsidR="00432C08" w:rsidRPr="00F425C3" w:rsidRDefault="00432C08" w:rsidP="00D447C6">
      <w:pPr>
        <w:pStyle w:val="Corpotesto"/>
      </w:pPr>
      <w:r w:rsidRPr="00F425C3">
        <w:t xml:space="preserve">unità </w:t>
      </w:r>
      <w:proofErr w:type="gramStart"/>
      <w:r w:rsidRPr="00F425C3">
        <w:t>formativa  _</w:t>
      </w:r>
      <w:proofErr w:type="gramEnd"/>
      <w:r w:rsidRPr="00F425C3">
        <w:t>____________ contenuti formativi ________________________________</w:t>
      </w:r>
    </w:p>
    <w:p w14:paraId="3C401895" w14:textId="77777777" w:rsidR="00432C08" w:rsidRPr="00F425C3" w:rsidRDefault="00432C08" w:rsidP="00D447C6">
      <w:pPr>
        <w:pStyle w:val="Corpotesto"/>
      </w:pPr>
      <w:r w:rsidRPr="00F425C3">
        <w:t>durata in ore _____________ modalità di valutazione ______________________________</w:t>
      </w:r>
    </w:p>
    <w:p w14:paraId="01FBEDD7" w14:textId="77777777" w:rsidR="00432C08" w:rsidRPr="00F425C3" w:rsidRDefault="00432C08" w:rsidP="00D447C6">
      <w:pPr>
        <w:pStyle w:val="Corpotesto"/>
      </w:pPr>
    </w:p>
    <w:p w14:paraId="38DFFF30" w14:textId="77777777" w:rsidR="00432C08" w:rsidRPr="00F425C3" w:rsidRDefault="00432C08" w:rsidP="00D447C6">
      <w:pPr>
        <w:pStyle w:val="Corpotesto"/>
      </w:pPr>
      <w:r w:rsidRPr="00F425C3">
        <w:t xml:space="preserve">unità </w:t>
      </w:r>
      <w:proofErr w:type="gramStart"/>
      <w:r w:rsidRPr="00F425C3">
        <w:t>formativa  _</w:t>
      </w:r>
      <w:proofErr w:type="gramEnd"/>
      <w:r w:rsidRPr="00F425C3">
        <w:t>_____________ contenuti formativi ______________________________</w:t>
      </w:r>
    </w:p>
    <w:p w14:paraId="044DA31E" w14:textId="77777777" w:rsidR="00432C08" w:rsidRPr="00F425C3" w:rsidRDefault="00432C08" w:rsidP="00D447C6">
      <w:pPr>
        <w:pStyle w:val="Corpotesto"/>
      </w:pPr>
      <w:r w:rsidRPr="00F425C3">
        <w:t>durata in ore _____________ modalità di valutazione ______________________________</w:t>
      </w:r>
    </w:p>
    <w:p w14:paraId="4EECA435" w14:textId="77777777" w:rsidR="00432C08" w:rsidRPr="00F425C3" w:rsidRDefault="00432C08" w:rsidP="00D447C6">
      <w:pPr>
        <w:pStyle w:val="Corpotesto"/>
      </w:pPr>
      <w:r w:rsidRPr="00F425C3">
        <w:t xml:space="preserve">unità </w:t>
      </w:r>
      <w:proofErr w:type="gramStart"/>
      <w:r w:rsidRPr="00F425C3">
        <w:t>formativa  _</w:t>
      </w:r>
      <w:proofErr w:type="gramEnd"/>
      <w:r w:rsidRPr="00F425C3">
        <w:t>_____ ______ contenuti formativi ________________________________</w:t>
      </w:r>
    </w:p>
    <w:p w14:paraId="67646935" w14:textId="77777777" w:rsidR="00432C08" w:rsidRPr="00F425C3" w:rsidRDefault="00432C08" w:rsidP="00D447C6">
      <w:pPr>
        <w:pStyle w:val="Corpotesto"/>
      </w:pPr>
      <w:r w:rsidRPr="00F425C3">
        <w:t>durata in ore _____________ modalità di valutazione _______________________________</w:t>
      </w:r>
    </w:p>
    <w:p w14:paraId="2FE1C5F5" w14:textId="77777777" w:rsidR="00432C08" w:rsidRPr="00F425C3" w:rsidRDefault="00432C08" w:rsidP="00D447C6">
      <w:pPr>
        <w:pStyle w:val="Corpotesto"/>
      </w:pPr>
    </w:p>
    <w:p w14:paraId="03742272" w14:textId="77777777" w:rsidR="00432C08" w:rsidRPr="00F425C3" w:rsidRDefault="00432C08" w:rsidP="00D447C6">
      <w:pPr>
        <w:pStyle w:val="Corpotesto"/>
      </w:pPr>
      <w:r w:rsidRPr="00F425C3">
        <w:lastRenderedPageBreak/>
        <w:t xml:space="preserve">5 - Modalità pratiche di apprendimento </w:t>
      </w:r>
    </w:p>
    <w:p w14:paraId="335AE698" w14:textId="77777777" w:rsidR="00432C08" w:rsidRPr="00F425C3" w:rsidRDefault="00432C08" w:rsidP="00D447C6">
      <w:pPr>
        <w:pStyle w:val="Corpotesto"/>
      </w:pPr>
      <w:r w:rsidRPr="00F425C3">
        <w:t>5.1 - Alternanza e Tirocinio</w:t>
      </w:r>
    </w:p>
    <w:p w14:paraId="47C892FE" w14:textId="77777777" w:rsidR="00432C08" w:rsidRPr="00F425C3" w:rsidRDefault="00432C08" w:rsidP="00D447C6">
      <w:pPr>
        <w:pStyle w:val="Corpotesto"/>
      </w:pPr>
      <w:r w:rsidRPr="00F425C3">
        <w:t>durata (in ore) ______________________________________</w:t>
      </w:r>
    </w:p>
    <w:p w14:paraId="74BC0139" w14:textId="77777777" w:rsidR="00432C08" w:rsidRPr="00F425C3" w:rsidRDefault="00432C08" w:rsidP="00D447C6">
      <w:pPr>
        <w:pStyle w:val="Corpotesto"/>
      </w:pPr>
      <w:r w:rsidRPr="00F425C3">
        <w:t>nome dell’organizzazione ____________________________</w:t>
      </w:r>
    </w:p>
    <w:p w14:paraId="6B87D793" w14:textId="77777777" w:rsidR="00432C08" w:rsidRPr="00F425C3" w:rsidRDefault="00432C08" w:rsidP="00D447C6">
      <w:pPr>
        <w:pStyle w:val="Corpotesto"/>
      </w:pPr>
      <w:r w:rsidRPr="00F425C3">
        <w:t>sede di svolgimento ________________________________</w:t>
      </w:r>
    </w:p>
    <w:p w14:paraId="45A45B99" w14:textId="77777777" w:rsidR="00432C08" w:rsidRPr="00F425C3" w:rsidRDefault="00432C08" w:rsidP="00D447C6">
      <w:pPr>
        <w:pStyle w:val="Corpotesto"/>
      </w:pPr>
      <w:r w:rsidRPr="00F425C3">
        <w:t>5.2 - Altre esperienze pratiche</w:t>
      </w:r>
    </w:p>
    <w:p w14:paraId="4D5AC8B5" w14:textId="77777777" w:rsidR="00432C08" w:rsidRPr="00F425C3" w:rsidRDefault="00432C08" w:rsidP="00D447C6">
      <w:pPr>
        <w:pStyle w:val="Corpotesto"/>
      </w:pPr>
      <w:r w:rsidRPr="00F425C3">
        <w:t>durata (in ore) _____________________________________</w:t>
      </w:r>
    </w:p>
    <w:p w14:paraId="2ED2B693" w14:textId="77777777" w:rsidR="00432C08" w:rsidRPr="00F425C3" w:rsidRDefault="00432C08" w:rsidP="00D447C6">
      <w:pPr>
        <w:pStyle w:val="Corpotesto"/>
      </w:pPr>
      <w:r w:rsidRPr="00F425C3">
        <w:t xml:space="preserve">modalità (es visite aziendali </w:t>
      </w:r>
      <w:proofErr w:type="spellStart"/>
      <w:proofErr w:type="gramStart"/>
      <w:r w:rsidRPr="00F425C3">
        <w:t>ecc</w:t>
      </w:r>
      <w:proofErr w:type="spellEnd"/>
      <w:r w:rsidRPr="00F425C3">
        <w:t>)_</w:t>
      </w:r>
      <w:proofErr w:type="gramEnd"/>
      <w:r w:rsidRPr="00F425C3">
        <w:t>____________________________</w:t>
      </w:r>
    </w:p>
    <w:p w14:paraId="64B2F1AD" w14:textId="77777777" w:rsidR="00432C08" w:rsidRPr="00F425C3" w:rsidRDefault="00432C08" w:rsidP="00D447C6">
      <w:pPr>
        <w:pStyle w:val="Corpotesto"/>
      </w:pPr>
      <w:r w:rsidRPr="00F425C3">
        <w:t>contesto di attuazione ______________________________</w:t>
      </w:r>
    </w:p>
    <w:p w14:paraId="3A48DC58" w14:textId="77777777" w:rsidR="00432C08" w:rsidRPr="00F425C3" w:rsidRDefault="00432C08" w:rsidP="00D447C6">
      <w:pPr>
        <w:pStyle w:val="Corpotesto"/>
      </w:pPr>
      <w:r w:rsidRPr="00F425C3">
        <w:t>6 – Altre modalità di apprendimento (esempio e-learning, ecc.)</w:t>
      </w:r>
    </w:p>
    <w:p w14:paraId="1839F31D" w14:textId="77777777" w:rsidR="00432C08" w:rsidRPr="00F425C3" w:rsidRDefault="00432C08" w:rsidP="00D447C6">
      <w:pPr>
        <w:pStyle w:val="Corpotesto"/>
      </w:pPr>
      <w:r w:rsidRPr="00F425C3">
        <w:t>________________________________________________________________________________</w:t>
      </w:r>
    </w:p>
    <w:p w14:paraId="145A7B57" w14:textId="77777777" w:rsidR="00432C08" w:rsidRPr="00F425C3" w:rsidRDefault="00432C08" w:rsidP="00D447C6">
      <w:pPr>
        <w:pStyle w:val="Corpotesto"/>
      </w:pPr>
      <w:r w:rsidRPr="00F425C3">
        <w:t>7 – Annotazioni integrative</w:t>
      </w:r>
    </w:p>
    <w:p w14:paraId="6E3A7958" w14:textId="77777777" w:rsidR="00432C08" w:rsidRPr="00F425C3" w:rsidRDefault="00432C08" w:rsidP="00D447C6">
      <w:pPr>
        <w:pStyle w:val="Corpotesto"/>
      </w:pPr>
      <w:r w:rsidRPr="00F425C3">
        <w:t>________________________________________________________________________________</w:t>
      </w:r>
    </w:p>
    <w:p w14:paraId="544E136A" w14:textId="77777777" w:rsidR="00432C08" w:rsidRPr="00F425C3" w:rsidRDefault="00432C08" w:rsidP="00D447C6">
      <w:pPr>
        <w:pStyle w:val="Corpotesto"/>
      </w:pPr>
      <w:r w:rsidRPr="00F425C3">
        <w:t>________________________________________________________________________________</w:t>
      </w:r>
    </w:p>
    <w:p w14:paraId="394AF013" w14:textId="77777777" w:rsidR="00432C08" w:rsidRPr="00F425C3" w:rsidRDefault="00432C08" w:rsidP="00D447C6">
      <w:pPr>
        <w:pStyle w:val="Corpotesto"/>
      </w:pPr>
      <w:r w:rsidRPr="00F425C3">
        <w:t xml:space="preserve">Data ______________________ </w:t>
      </w:r>
    </w:p>
    <w:p w14:paraId="0AE8E930" w14:textId="77777777" w:rsidR="00432C08" w:rsidRPr="00F425C3" w:rsidRDefault="00432C08" w:rsidP="00D447C6">
      <w:pPr>
        <w:pStyle w:val="Corpotesto"/>
        <w:rPr>
          <w:highlight w:val="yellow"/>
        </w:rPr>
      </w:pPr>
    </w:p>
    <w:p w14:paraId="24469993" w14:textId="77777777" w:rsidR="00432C08" w:rsidRDefault="00432C08" w:rsidP="00A9022B">
      <w:pPr>
        <w:pStyle w:val="Corpotesto"/>
        <w:ind w:left="3545" w:firstLine="709"/>
      </w:pPr>
      <w:r w:rsidRPr="000875ED">
        <w:t>IL RAPPRESENTANTE LEGALE</w:t>
      </w:r>
    </w:p>
    <w:p w14:paraId="437E6CA7" w14:textId="77777777" w:rsidR="00432C08" w:rsidRPr="000875ED" w:rsidRDefault="00432C08" w:rsidP="00A9022B">
      <w:pPr>
        <w:pStyle w:val="Corpotesto"/>
        <w:ind w:left="3545" w:firstLine="709"/>
      </w:pPr>
      <w:r w:rsidRPr="00046EE4">
        <w:rPr>
          <w:i/>
          <w:iCs/>
          <w:sz w:val="18"/>
          <w:szCs w:val="18"/>
        </w:rPr>
        <w:t>(Nome e cognome e firma)</w:t>
      </w:r>
    </w:p>
    <w:p w14:paraId="641B0ABF" w14:textId="77777777" w:rsidR="00432C08" w:rsidRPr="000875ED" w:rsidRDefault="00432C08" w:rsidP="00A9022B">
      <w:pPr>
        <w:pStyle w:val="Corpotesto"/>
        <w:ind w:left="3545" w:firstLine="709"/>
      </w:pPr>
      <w:r w:rsidRPr="000875ED">
        <w:t>_________________________________</w:t>
      </w:r>
    </w:p>
    <w:p w14:paraId="7C78378C" w14:textId="77777777" w:rsidR="00432C08" w:rsidRDefault="00432C08" w:rsidP="00D447C6">
      <w:pPr>
        <w:pStyle w:val="Corpotesto"/>
      </w:pPr>
    </w:p>
    <w:p w14:paraId="2AF7E0DC" w14:textId="77777777" w:rsidR="00432C08" w:rsidRDefault="00432C08" w:rsidP="00D447C6">
      <w:pPr>
        <w:pStyle w:val="Corpotesto"/>
      </w:pPr>
    </w:p>
    <w:p w14:paraId="027A1A16" w14:textId="77777777" w:rsidR="00432C08" w:rsidRDefault="00432C08" w:rsidP="00D447C6">
      <w:pPr>
        <w:pStyle w:val="Corpotesto"/>
      </w:pPr>
    </w:p>
    <w:p w14:paraId="21478061" w14:textId="77777777" w:rsidR="00432C08" w:rsidRDefault="00432C08" w:rsidP="00D447C6">
      <w:pPr>
        <w:pStyle w:val="Corpotesto"/>
      </w:pPr>
      <w:r>
        <w:br w:type="page"/>
      </w:r>
    </w:p>
    <w:p w14:paraId="4F14E088" w14:textId="77777777" w:rsidR="00432C08" w:rsidRPr="0097614B" w:rsidRDefault="00432C08" w:rsidP="00432C08">
      <w:pPr>
        <w:pStyle w:val="Titolo1"/>
        <w:rPr>
          <w:rFonts w:eastAsia="Arial"/>
        </w:rPr>
      </w:pPr>
      <w:bookmarkStart w:id="263" w:name="_Toc211595042"/>
      <w:bookmarkStart w:id="264" w:name="_Toc216344636"/>
      <w:bookmarkStart w:id="265" w:name="_Hlk201567167"/>
      <w:r w:rsidRPr="0097614B">
        <w:rPr>
          <w:rFonts w:eastAsia="Arial"/>
        </w:rPr>
        <w:lastRenderedPageBreak/>
        <w:t>Allegato 1</w:t>
      </w:r>
      <w:r>
        <w:rPr>
          <w:rFonts w:eastAsia="Arial"/>
        </w:rPr>
        <w:t>9.</w:t>
      </w:r>
      <w:r w:rsidRPr="0097614B">
        <w:rPr>
          <w:rFonts w:eastAsia="Arial"/>
        </w:rPr>
        <w:t xml:space="preserve"> Profilo Competenze Orientato alla Ricerca di Lavoro</w:t>
      </w:r>
      <w:bookmarkEnd w:id="263"/>
      <w:bookmarkEnd w:id="264"/>
      <w:r w:rsidRPr="0097614B">
        <w:rPr>
          <w:rFonts w:eastAsia="Arial"/>
        </w:rPr>
        <w:t xml:space="preserve"> </w:t>
      </w:r>
      <w:bookmarkEnd w:id="265"/>
    </w:p>
    <w:p w14:paraId="07E715C5"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473ACCB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35CC00B0" w14:textId="77777777" w:rsidR="00432C08" w:rsidRPr="0097614B"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E433DF8" w14:textId="77777777" w:rsidR="00432C08" w:rsidRPr="000E41C3" w:rsidRDefault="00432C08" w:rsidP="000E41C3">
      <w:pPr>
        <w:pStyle w:val="Corpotesto"/>
        <w:jc w:val="center"/>
        <w:rPr>
          <w:rFonts w:eastAsia="Times New Roman" w:cs="Times New Roman"/>
          <w:b/>
          <w:bCs/>
        </w:rPr>
      </w:pPr>
      <w:r w:rsidRPr="000E41C3">
        <w:rPr>
          <w:b/>
          <w:bCs/>
        </w:rPr>
        <w:t>Profilo competenza orientato alla ricerca di lavoro</w:t>
      </w:r>
    </w:p>
    <w:p w14:paraId="24AD51B9" w14:textId="77777777" w:rsidR="00432C08" w:rsidRPr="0097614B" w:rsidRDefault="00432C08" w:rsidP="000E41C3">
      <w:pPr>
        <w:pStyle w:val="Corpotesto"/>
      </w:pPr>
      <w:r w:rsidRPr="0097614B">
        <w:t>L’operatore_____________________________________ (denominazione dell’operatore) illustra il percorso di politica attiva erogato a ______________________________ (cognome, nome e codice fiscale del destinatario delle Dote), ID Dote ____________, nell’ambito del servizio Orientamento Specialistico Skill Gap Analisi e Accompagnamento al lavoro della misura Dote Unica Lavoro Persone con Disabilità, ha individuato competenze, abilità e referenze descritte di seguito spendibili dalla persona nella ricerca di lavoro nell’ambito (settore/professione) indicata</w:t>
      </w:r>
      <w:r>
        <w:t>.</w:t>
      </w:r>
    </w:p>
    <w:p w14:paraId="2824FF26" w14:textId="77777777" w:rsidR="00432C08" w:rsidRPr="000E41C3" w:rsidRDefault="00432C08" w:rsidP="000E41C3">
      <w:pPr>
        <w:pStyle w:val="Corpotesto"/>
        <w:rPr>
          <w:sz w:val="18"/>
          <w:szCs w:val="18"/>
          <w:highlight w:val="yellow"/>
        </w:rPr>
      </w:pPr>
      <w:r w:rsidRPr="000E41C3">
        <w:rPr>
          <w:i/>
          <w:color w:val="000000"/>
          <w:sz w:val="18"/>
          <w:szCs w:val="18"/>
        </w:rPr>
        <w:t>Tutti i campi successivi vanno compilati in funzione della spendibilità dell’informazione ai fini della ricerca di lavoro. Non è quindi richiesta una elencazione, ma la scelta delle informazioni utili ai fini indicati.</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60"/>
        <w:gridCol w:w="6874"/>
      </w:tblGrid>
      <w:tr w:rsidR="00432C08" w:rsidRPr="0097614B" w14:paraId="793FD966" w14:textId="77777777" w:rsidTr="000E41C3">
        <w:trPr>
          <w:trHeight w:val="715"/>
        </w:trPr>
        <w:tc>
          <w:tcPr>
            <w:tcW w:w="2722" w:type="dxa"/>
            <w:vAlign w:val="center"/>
          </w:tcPr>
          <w:p w14:paraId="2E5D1F96" w14:textId="77777777" w:rsidR="00432C08" w:rsidRPr="0097614B" w:rsidRDefault="00432C08" w:rsidP="000E41C3">
            <w:pPr>
              <w:pStyle w:val="Corpotesto"/>
              <w:jc w:val="left"/>
              <w:rPr>
                <w:color w:val="000000"/>
              </w:rPr>
            </w:pPr>
            <w:r w:rsidRPr="0097614B">
              <w:rPr>
                <w:b/>
                <w:color w:val="000000"/>
              </w:rPr>
              <w:t>Istruzione e Formazione</w:t>
            </w:r>
          </w:p>
        </w:tc>
        <w:tc>
          <w:tcPr>
            <w:tcW w:w="6912" w:type="dxa"/>
          </w:tcPr>
          <w:p w14:paraId="45917B9C" w14:textId="77777777" w:rsidR="00432C08" w:rsidRPr="004C7586" w:rsidRDefault="00432C08" w:rsidP="000E41C3">
            <w:pPr>
              <w:pStyle w:val="Corpotesto"/>
              <w:rPr>
                <w:color w:val="000000"/>
                <w:sz w:val="18"/>
                <w:szCs w:val="18"/>
              </w:rPr>
            </w:pPr>
            <w:r w:rsidRPr="004C7586">
              <w:rPr>
                <w:i/>
                <w:color w:val="000000"/>
                <w:sz w:val="18"/>
                <w:szCs w:val="18"/>
              </w:rPr>
              <w:t>Inserire lista delle esperienze formative (istruzione e formazione) spendibili nella specifica ricerca di lavoro</w:t>
            </w:r>
          </w:p>
        </w:tc>
      </w:tr>
      <w:tr w:rsidR="00432C08" w:rsidRPr="0097614B" w14:paraId="78BFA76E" w14:textId="77777777" w:rsidTr="000E41C3">
        <w:tc>
          <w:tcPr>
            <w:tcW w:w="2722" w:type="dxa"/>
            <w:vAlign w:val="center"/>
          </w:tcPr>
          <w:p w14:paraId="21841412" w14:textId="77777777" w:rsidR="00432C08" w:rsidRPr="0097614B" w:rsidRDefault="00432C08" w:rsidP="000E41C3">
            <w:pPr>
              <w:pStyle w:val="Corpotesto"/>
              <w:jc w:val="left"/>
              <w:rPr>
                <w:color w:val="000000"/>
              </w:rPr>
            </w:pPr>
            <w:r w:rsidRPr="0097614B">
              <w:rPr>
                <w:b/>
                <w:color w:val="000000"/>
              </w:rPr>
              <w:t>Esperienze Professionali</w:t>
            </w:r>
          </w:p>
        </w:tc>
        <w:tc>
          <w:tcPr>
            <w:tcW w:w="6912" w:type="dxa"/>
          </w:tcPr>
          <w:p w14:paraId="6302AD4F" w14:textId="77777777" w:rsidR="00432C08" w:rsidRPr="004C7586" w:rsidRDefault="00432C08" w:rsidP="000E41C3">
            <w:pPr>
              <w:pStyle w:val="Corpotesto"/>
              <w:rPr>
                <w:color w:val="000000"/>
                <w:sz w:val="18"/>
                <w:szCs w:val="18"/>
              </w:rPr>
            </w:pPr>
            <w:r w:rsidRPr="004C7586">
              <w:rPr>
                <w:i/>
                <w:color w:val="000000"/>
                <w:sz w:val="18"/>
                <w:szCs w:val="18"/>
              </w:rPr>
              <w:t>Inserire lista delle esperienze lavorative e professionali pregresse spendibili nella specifica ricerca di lavoro</w:t>
            </w:r>
          </w:p>
        </w:tc>
      </w:tr>
      <w:tr w:rsidR="00432C08" w:rsidRPr="0097614B" w14:paraId="4E109C25" w14:textId="77777777" w:rsidTr="000E41C3">
        <w:tc>
          <w:tcPr>
            <w:tcW w:w="2722" w:type="dxa"/>
            <w:vAlign w:val="center"/>
          </w:tcPr>
          <w:p w14:paraId="6B873134" w14:textId="77777777" w:rsidR="00432C08" w:rsidRPr="0097614B" w:rsidRDefault="00432C08" w:rsidP="000E41C3">
            <w:pPr>
              <w:pStyle w:val="Corpotesto"/>
              <w:jc w:val="left"/>
              <w:rPr>
                <w:color w:val="000000"/>
              </w:rPr>
            </w:pPr>
            <w:r w:rsidRPr="0097614B">
              <w:rPr>
                <w:b/>
                <w:color w:val="000000"/>
              </w:rPr>
              <w:t>Competenze Trasversali</w:t>
            </w:r>
          </w:p>
        </w:tc>
        <w:tc>
          <w:tcPr>
            <w:tcW w:w="6912" w:type="dxa"/>
          </w:tcPr>
          <w:p w14:paraId="3C7776AD" w14:textId="77777777" w:rsidR="00432C08" w:rsidRPr="004C7586" w:rsidRDefault="00432C08" w:rsidP="000E41C3">
            <w:pPr>
              <w:pStyle w:val="Corpotesto"/>
              <w:rPr>
                <w:color w:val="000000"/>
                <w:sz w:val="18"/>
                <w:szCs w:val="18"/>
              </w:rPr>
            </w:pPr>
            <w:r w:rsidRPr="004C7586">
              <w:rPr>
                <w:i/>
                <w:color w:val="000000"/>
                <w:sz w:val="18"/>
                <w:szCs w:val="18"/>
              </w:rPr>
              <w:t>Inserire quegli elementi personale di motivazione, atteggiamenti e attitudini spendibili nella specifica ricerca di lavoro</w:t>
            </w:r>
          </w:p>
        </w:tc>
      </w:tr>
      <w:tr w:rsidR="00432C08" w:rsidRPr="0097614B" w14:paraId="623E3BFF" w14:textId="77777777" w:rsidTr="000E41C3">
        <w:tc>
          <w:tcPr>
            <w:tcW w:w="2722" w:type="dxa"/>
            <w:vAlign w:val="center"/>
          </w:tcPr>
          <w:p w14:paraId="6E43145A" w14:textId="77777777" w:rsidR="00432C08" w:rsidRPr="0097614B" w:rsidRDefault="00432C08" w:rsidP="000E41C3">
            <w:pPr>
              <w:pStyle w:val="Corpotesto"/>
              <w:jc w:val="left"/>
              <w:rPr>
                <w:b/>
                <w:color w:val="000000"/>
              </w:rPr>
            </w:pPr>
            <w:r w:rsidRPr="0097614B">
              <w:rPr>
                <w:b/>
                <w:color w:val="000000"/>
              </w:rPr>
              <w:t xml:space="preserve">Competenze/abilità digitali </w:t>
            </w:r>
          </w:p>
        </w:tc>
        <w:tc>
          <w:tcPr>
            <w:tcW w:w="6912" w:type="dxa"/>
          </w:tcPr>
          <w:p w14:paraId="1E70A387" w14:textId="77777777" w:rsidR="00432C08" w:rsidRPr="004C7586" w:rsidRDefault="00432C08" w:rsidP="000E41C3">
            <w:pPr>
              <w:pStyle w:val="Corpotesto"/>
              <w:rPr>
                <w:i/>
                <w:color w:val="000000"/>
                <w:sz w:val="18"/>
                <w:szCs w:val="18"/>
              </w:rPr>
            </w:pPr>
            <w:r w:rsidRPr="004C7586">
              <w:rPr>
                <w:i/>
                <w:color w:val="000000"/>
                <w:sz w:val="18"/>
                <w:szCs w:val="18"/>
              </w:rPr>
              <w:t>Inserire la lista delle competenze/abilità digitali in possesso della persona</w:t>
            </w:r>
          </w:p>
        </w:tc>
      </w:tr>
      <w:tr w:rsidR="00432C08" w:rsidRPr="0097614B" w14:paraId="54C0DC07" w14:textId="77777777" w:rsidTr="000E41C3">
        <w:tc>
          <w:tcPr>
            <w:tcW w:w="2722" w:type="dxa"/>
            <w:vAlign w:val="center"/>
          </w:tcPr>
          <w:p w14:paraId="08908A32" w14:textId="77777777" w:rsidR="00432C08" w:rsidRPr="0097614B" w:rsidRDefault="00432C08" w:rsidP="000E41C3">
            <w:pPr>
              <w:pStyle w:val="Corpotesto"/>
              <w:jc w:val="left"/>
              <w:rPr>
                <w:color w:val="000000"/>
              </w:rPr>
            </w:pPr>
            <w:r w:rsidRPr="0097614B">
              <w:rPr>
                <w:b/>
                <w:color w:val="000000"/>
              </w:rPr>
              <w:t>Competenze</w:t>
            </w:r>
          </w:p>
        </w:tc>
        <w:tc>
          <w:tcPr>
            <w:tcW w:w="6912" w:type="dxa"/>
          </w:tcPr>
          <w:p w14:paraId="2C124A80" w14:textId="77777777" w:rsidR="00432C08" w:rsidRPr="004C7586" w:rsidRDefault="00432C08" w:rsidP="000E41C3">
            <w:pPr>
              <w:pStyle w:val="Corpotesto"/>
              <w:rPr>
                <w:color w:val="000000"/>
                <w:sz w:val="18"/>
                <w:szCs w:val="18"/>
              </w:rPr>
            </w:pPr>
            <w:r w:rsidRPr="004C7586">
              <w:rPr>
                <w:i/>
                <w:color w:val="000000"/>
                <w:sz w:val="18"/>
                <w:szCs w:val="18"/>
              </w:rPr>
              <w:t>Inserire output che la persona è in grado di realizzare grazie alla combinazione delle proprie esperienze formative, professionali e competenze trasversali finalizzati alla specifica ricerca di lavoro</w:t>
            </w:r>
          </w:p>
        </w:tc>
      </w:tr>
      <w:tr w:rsidR="00432C08" w:rsidRPr="0097614B" w14:paraId="78CAF091" w14:textId="77777777" w:rsidTr="000E41C3">
        <w:tc>
          <w:tcPr>
            <w:tcW w:w="2722" w:type="dxa"/>
            <w:vAlign w:val="center"/>
          </w:tcPr>
          <w:p w14:paraId="05C5D5FC" w14:textId="77777777" w:rsidR="00432C08" w:rsidRPr="0097614B" w:rsidRDefault="00432C08" w:rsidP="000E41C3">
            <w:pPr>
              <w:pStyle w:val="Corpotesto"/>
              <w:jc w:val="left"/>
              <w:rPr>
                <w:color w:val="000000"/>
              </w:rPr>
            </w:pPr>
            <w:r w:rsidRPr="0097614B">
              <w:rPr>
                <w:b/>
                <w:color w:val="000000"/>
              </w:rPr>
              <w:t>Referenze/Endorsement</w:t>
            </w:r>
          </w:p>
        </w:tc>
        <w:tc>
          <w:tcPr>
            <w:tcW w:w="6912" w:type="dxa"/>
          </w:tcPr>
          <w:p w14:paraId="11AEC512" w14:textId="77777777" w:rsidR="00432C08" w:rsidRPr="004C7586" w:rsidRDefault="00432C08" w:rsidP="000E41C3">
            <w:pPr>
              <w:pStyle w:val="Corpotesto"/>
              <w:rPr>
                <w:color w:val="000000"/>
                <w:sz w:val="18"/>
                <w:szCs w:val="18"/>
              </w:rPr>
            </w:pPr>
            <w:r w:rsidRPr="004C7586">
              <w:rPr>
                <w:i/>
                <w:color w:val="000000"/>
                <w:sz w:val="18"/>
                <w:szCs w:val="18"/>
              </w:rPr>
              <w:t>Eventuali riferimenti ad organizzazioni che confermano le referenze</w:t>
            </w:r>
          </w:p>
        </w:tc>
      </w:tr>
      <w:tr w:rsidR="00432C08" w:rsidRPr="0097614B" w14:paraId="6FC83D3D" w14:textId="77777777" w:rsidTr="000E41C3">
        <w:tc>
          <w:tcPr>
            <w:tcW w:w="2722" w:type="dxa"/>
            <w:vAlign w:val="center"/>
          </w:tcPr>
          <w:p w14:paraId="1C7BF140" w14:textId="77777777" w:rsidR="00432C08" w:rsidRPr="0097614B" w:rsidRDefault="00432C08" w:rsidP="000E41C3">
            <w:pPr>
              <w:pStyle w:val="Corpotesto"/>
              <w:jc w:val="left"/>
              <w:rPr>
                <w:color w:val="000000"/>
              </w:rPr>
            </w:pPr>
            <w:r w:rsidRPr="0097614B">
              <w:rPr>
                <w:b/>
                <w:color w:val="000000"/>
              </w:rPr>
              <w:t>Altre informazioni</w:t>
            </w:r>
          </w:p>
        </w:tc>
        <w:tc>
          <w:tcPr>
            <w:tcW w:w="6912" w:type="dxa"/>
          </w:tcPr>
          <w:p w14:paraId="59E2E06B" w14:textId="77777777" w:rsidR="00432C08" w:rsidRPr="004C7586" w:rsidRDefault="00432C08" w:rsidP="000E41C3">
            <w:pPr>
              <w:pStyle w:val="Corpotesto"/>
              <w:rPr>
                <w:color w:val="000000"/>
                <w:sz w:val="18"/>
                <w:szCs w:val="18"/>
              </w:rPr>
            </w:pPr>
            <w:r w:rsidRPr="004C7586">
              <w:rPr>
                <w:i/>
                <w:color w:val="000000"/>
                <w:sz w:val="18"/>
                <w:szCs w:val="18"/>
              </w:rPr>
              <w:t>Inserire altre informazioni che confermano le referenze</w:t>
            </w:r>
          </w:p>
        </w:tc>
      </w:tr>
      <w:tr w:rsidR="00432C08" w:rsidRPr="0097614B" w14:paraId="0C76BA4D" w14:textId="77777777" w:rsidTr="000E41C3">
        <w:tc>
          <w:tcPr>
            <w:tcW w:w="2722" w:type="dxa"/>
            <w:vAlign w:val="center"/>
          </w:tcPr>
          <w:p w14:paraId="6FE23B3A" w14:textId="77777777" w:rsidR="00432C08" w:rsidRPr="0097614B" w:rsidRDefault="00432C08" w:rsidP="000E41C3">
            <w:pPr>
              <w:pStyle w:val="Corpotesto"/>
              <w:jc w:val="left"/>
              <w:rPr>
                <w:b/>
                <w:color w:val="000000"/>
              </w:rPr>
            </w:pPr>
            <w:r w:rsidRPr="0097614B">
              <w:rPr>
                <w:b/>
                <w:color w:val="000000"/>
              </w:rPr>
              <w:t>Ambito professionale/settore</w:t>
            </w:r>
          </w:p>
        </w:tc>
        <w:tc>
          <w:tcPr>
            <w:tcW w:w="6912" w:type="dxa"/>
          </w:tcPr>
          <w:p w14:paraId="550719D4" w14:textId="77777777" w:rsidR="00432C08" w:rsidRPr="004C7586" w:rsidRDefault="00432C08" w:rsidP="000E41C3">
            <w:pPr>
              <w:pStyle w:val="Corpotesto"/>
              <w:rPr>
                <w:i/>
                <w:color w:val="000000"/>
                <w:sz w:val="18"/>
                <w:szCs w:val="18"/>
              </w:rPr>
            </w:pPr>
            <w:r w:rsidRPr="004C7586">
              <w:rPr>
                <w:i/>
                <w:color w:val="000000"/>
                <w:sz w:val="18"/>
                <w:szCs w:val="18"/>
              </w:rPr>
              <w:t>Inserire uno o più ambiti professionali/settori lavorativi in cui si indirizza la ricerca di lavoro.</w:t>
            </w:r>
          </w:p>
        </w:tc>
      </w:tr>
    </w:tbl>
    <w:p w14:paraId="44DD056C" w14:textId="77777777" w:rsidR="00432C08" w:rsidRPr="00122DDF" w:rsidRDefault="00432C08" w:rsidP="000E41C3">
      <w:pPr>
        <w:pStyle w:val="Corpotesto"/>
      </w:pPr>
      <w:r>
        <w:rPr>
          <w:color w:val="000000"/>
        </w:rPr>
        <w:t>L</w:t>
      </w:r>
      <w:r w:rsidRPr="00122DDF">
        <w:rPr>
          <w:color w:val="000000"/>
        </w:rPr>
        <w:t xml:space="preserve">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6E25C850" w14:textId="77777777" w:rsidR="00432C08" w:rsidRPr="00122DDF" w:rsidRDefault="00432C08" w:rsidP="004C7586">
      <w:pPr>
        <w:pStyle w:val="Corpotesto"/>
      </w:pPr>
      <w:r w:rsidRPr="00122DDF">
        <w:t xml:space="preserve">L’Operatore ______________ </w:t>
      </w:r>
    </w:p>
    <w:p w14:paraId="3A829B3A" w14:textId="77777777" w:rsidR="00432C08" w:rsidRPr="004C7586" w:rsidRDefault="00432C08" w:rsidP="000E41C3">
      <w:pPr>
        <w:pStyle w:val="Corpotesto"/>
        <w:rPr>
          <w:sz w:val="18"/>
          <w:szCs w:val="18"/>
        </w:rPr>
      </w:pPr>
      <w:r w:rsidRPr="004C7586">
        <w:rPr>
          <w:sz w:val="18"/>
          <w:szCs w:val="18"/>
        </w:rPr>
        <w:t>Firma leggibile o CRS del rappresentante legale o di altro rappresentante con potere di firma</w:t>
      </w:r>
    </w:p>
    <w:p w14:paraId="277BE2AA" w14:textId="77777777" w:rsidR="004C7586" w:rsidRDefault="00432C08" w:rsidP="000E41C3">
      <w:pPr>
        <w:pStyle w:val="Corpotesto"/>
      </w:pPr>
      <w:r w:rsidRPr="0097614B">
        <w:t xml:space="preserve">Il Destinatario _______________ </w:t>
      </w:r>
    </w:p>
    <w:p w14:paraId="234EF5CA" w14:textId="24CC902D" w:rsidR="00432C08" w:rsidRPr="004C7586" w:rsidRDefault="00432C08" w:rsidP="004C7586">
      <w:pPr>
        <w:pStyle w:val="Corpotesto"/>
      </w:pPr>
      <w:r w:rsidRPr="004C7586">
        <w:rPr>
          <w:sz w:val="18"/>
          <w:szCs w:val="18"/>
        </w:rPr>
        <w:t>Firma leggibile o in alternativa firma digitale</w:t>
      </w:r>
      <w:r>
        <w:rPr>
          <w:highlight w:val="yellow"/>
        </w:rPr>
        <w:br w:type="page"/>
      </w:r>
      <w:bookmarkStart w:id="266" w:name="_Toc211595043"/>
      <w:r w:rsidRPr="00B72A3C">
        <w:rPr>
          <w:rFonts w:eastAsia="Arial" w:cstheme="minorHAnsi"/>
          <w:b/>
          <w:bCs/>
          <w:smallCaps/>
          <w:sz w:val="28"/>
          <w:szCs w:val="28"/>
          <w:lang w:eastAsia="it-IT"/>
        </w:rPr>
        <w:lastRenderedPageBreak/>
        <w:t>Allegato 20. Autodichiarazione Possesso Requisiti Docenti</w:t>
      </w:r>
      <w:bookmarkEnd w:id="266"/>
    </w:p>
    <w:p w14:paraId="30B97848"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564824D7"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28BA3F46" w14:textId="77777777" w:rsidR="00432C08" w:rsidRPr="00122DDF"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C1A1AE1" w14:textId="77777777" w:rsidR="00432C08" w:rsidRPr="008846E2" w:rsidRDefault="00432C08" w:rsidP="008846E2">
      <w:pPr>
        <w:pStyle w:val="Corpotesto"/>
        <w:jc w:val="center"/>
        <w:rPr>
          <w:b/>
          <w:bCs/>
        </w:rPr>
      </w:pPr>
      <w:r w:rsidRPr="008846E2">
        <w:rPr>
          <w:b/>
          <w:bCs/>
        </w:rPr>
        <w:t>Autodichiarazione possesso requisiti docenti</w:t>
      </w:r>
    </w:p>
    <w:p w14:paraId="6085D0ED" w14:textId="77777777" w:rsidR="00432C08" w:rsidRPr="00076105" w:rsidRDefault="00432C08" w:rsidP="008846E2">
      <w:pPr>
        <w:pStyle w:val="Corpotesto"/>
      </w:pPr>
      <w:r w:rsidRPr="00076105">
        <w:t>Provincia/Città metropolitana di _____</w:t>
      </w:r>
    </w:p>
    <w:p w14:paraId="08ACEDDE" w14:textId="77777777" w:rsidR="00432C08" w:rsidRPr="00076105" w:rsidRDefault="00432C08" w:rsidP="008846E2">
      <w:pPr>
        <w:pStyle w:val="Corpotesto"/>
      </w:pPr>
      <w:r w:rsidRPr="00076105">
        <w:t xml:space="preserve">Via/Piazza ______ CAP_____ Città </w:t>
      </w:r>
    </w:p>
    <w:p w14:paraId="6D2E01FC" w14:textId="77777777" w:rsidR="00432C08" w:rsidRPr="00122DDF" w:rsidRDefault="00432C08" w:rsidP="008846E2">
      <w:pPr>
        <w:pStyle w:val="Corpotesto"/>
      </w:pPr>
    </w:p>
    <w:p w14:paraId="190F246C" w14:textId="77777777" w:rsidR="00432C08" w:rsidRPr="00122DDF" w:rsidRDefault="00432C08" w:rsidP="008846E2">
      <w:pPr>
        <w:pStyle w:val="Corpotesto"/>
      </w:pPr>
      <w:r w:rsidRPr="00122DDF">
        <w:t xml:space="preserve">Io sottoscritto/a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nato/a </w:t>
      </w:r>
      <w:proofErr w:type="spellStart"/>
      <w:r w:rsidRPr="00122DDF">
        <w:t>a</w:t>
      </w:r>
      <w:proofErr w:type="spellEnd"/>
      <w:r w:rsidRPr="00122DDF">
        <w:t xml:space="preserv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il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e residente 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in Via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CAP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tel.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in qualità di (rappresentante legale/altro soggetto con potere di firma) </w:t>
      </w:r>
    </w:p>
    <w:p w14:paraId="74F51115" w14:textId="77777777" w:rsidR="00432C08" w:rsidRPr="00122DDF" w:rsidRDefault="00432C08" w:rsidP="008846E2">
      <w:pPr>
        <w:pStyle w:val="Corpotesto"/>
        <w:rPr>
          <w:b/>
        </w:rPr>
      </w:pPr>
      <w:r w:rsidRPr="00122DDF">
        <w:rPr>
          <w:b/>
        </w:rPr>
        <w:t>Consapevole, in caso di dichiarazioni mendaci, della responsabilità penale ex art. 76 del DPR 445/2000, nonché della decadenza dal contributo concesso ex art. 75 DPR 445/2000</w:t>
      </w:r>
    </w:p>
    <w:p w14:paraId="789D4843" w14:textId="77777777" w:rsidR="00432C08" w:rsidRPr="00122DDF" w:rsidRDefault="00432C08" w:rsidP="008846E2">
      <w:pPr>
        <w:pStyle w:val="Corpotesto"/>
        <w:jc w:val="center"/>
        <w:rPr>
          <w:b/>
        </w:rPr>
      </w:pPr>
      <w:r w:rsidRPr="00122DDF">
        <w:rPr>
          <w:b/>
        </w:rPr>
        <w:t>DICHIARO</w:t>
      </w:r>
    </w:p>
    <w:p w14:paraId="44EA3970" w14:textId="77777777" w:rsidR="00432C08" w:rsidRPr="00122DDF" w:rsidRDefault="00432C08" w:rsidP="008846E2">
      <w:pPr>
        <w:pStyle w:val="Corpotesto"/>
      </w:pPr>
      <w:r w:rsidRPr="00122DDF">
        <w:t>che per i seguenti docenti inseriti nella cd. “Fascia A o B” sono stati verificati i requisiti di cui alla Circolare del Ministero del lavoro della salute e politiche sociali n. 2 del 02 Febbraio 2009:</w:t>
      </w:r>
    </w:p>
    <w:p w14:paraId="68AA4458" w14:textId="77777777" w:rsidR="00432C08" w:rsidRPr="00122DDF" w:rsidRDefault="00432C08" w:rsidP="008846E2">
      <w:pPr>
        <w:pStyle w:val="Corpotesto"/>
      </w:pPr>
      <w:r w:rsidRPr="00122DDF">
        <w:t xml:space="preserve">Nome Cognome Docente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Fascia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p>
    <w:p w14:paraId="670CC8D2" w14:textId="77777777" w:rsidR="00432C08" w:rsidRPr="00122DDF" w:rsidRDefault="00432C08" w:rsidP="008846E2">
      <w:pPr>
        <w:pStyle w:val="Corpotesto"/>
      </w:pPr>
      <w:r w:rsidRPr="00122DDF">
        <w:t xml:space="preserve">Nome Cognome Docente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Fascia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p>
    <w:p w14:paraId="70810CDC" w14:textId="77777777" w:rsidR="00432C08" w:rsidRPr="00122DDF" w:rsidRDefault="00432C08" w:rsidP="008846E2">
      <w:pPr>
        <w:pStyle w:val="Corpotesto"/>
      </w:pPr>
      <w:r w:rsidRPr="00122DDF">
        <w:t xml:space="preserve">che tali requisiti sono stati verificati in relazione ai seguenti corsi tenuti dai docenti: </w:t>
      </w:r>
    </w:p>
    <w:p w14:paraId="21D73555" w14:textId="77777777" w:rsidR="00432C08" w:rsidRPr="00122DDF" w:rsidRDefault="00432C08" w:rsidP="008846E2">
      <w:pPr>
        <w:pStyle w:val="Corpotesto"/>
      </w:pPr>
      <w:r w:rsidRPr="00122DDF">
        <w:tab/>
        <w:t xml:space="preserve">Id Corso: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ab/>
        <w:t xml:space="preserve">PIP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5825B673" w14:textId="77777777" w:rsidR="00432C08" w:rsidRPr="00122DDF" w:rsidRDefault="00432C08" w:rsidP="008846E2">
      <w:pPr>
        <w:pStyle w:val="Corpotesto"/>
      </w:pPr>
      <w:r w:rsidRPr="00122DDF">
        <w:tab/>
        <w:t xml:space="preserve">Id Corso: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ab/>
        <w:t xml:space="preserve">PIP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39D538F0" w14:textId="77777777" w:rsidR="00432C08" w:rsidRPr="00122DDF" w:rsidRDefault="00432C08" w:rsidP="008846E2">
      <w:pPr>
        <w:pStyle w:val="Corpotesto"/>
      </w:pPr>
      <w:r w:rsidRPr="00122DDF">
        <w:t xml:space="preserve">Allego: </w:t>
      </w:r>
    </w:p>
    <w:p w14:paraId="43F61CE3" w14:textId="77777777" w:rsidR="00432C08" w:rsidRPr="00122DDF" w:rsidRDefault="00432C08" w:rsidP="008846E2">
      <w:pPr>
        <w:pStyle w:val="Corpotesto"/>
      </w:pPr>
      <w:r w:rsidRPr="00122DDF">
        <w:t xml:space="preserve">Curriculum Vitae dei docenti indicati </w:t>
      </w:r>
    </w:p>
    <w:p w14:paraId="53BF182A" w14:textId="77777777" w:rsidR="00432C08" w:rsidRPr="00122DDF" w:rsidRDefault="00432C08" w:rsidP="008846E2">
      <w:pPr>
        <w:pStyle w:val="Corpotesto"/>
      </w:pPr>
    </w:p>
    <w:p w14:paraId="650EEC15" w14:textId="77777777" w:rsidR="00432C08" w:rsidRPr="00122DDF" w:rsidRDefault="00432C08" w:rsidP="008846E2">
      <w:pPr>
        <w:pStyle w:val="Corpotesto"/>
      </w:pPr>
      <w:r>
        <w:t>L</w:t>
      </w:r>
      <w:r w:rsidRPr="00122DDF">
        <w:t xml:space="preserve">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0883BFE4" w14:textId="77777777" w:rsidR="00432C08" w:rsidRPr="00122DDF" w:rsidRDefault="00432C08" w:rsidP="008846E2">
      <w:pPr>
        <w:pStyle w:val="Corpotesto"/>
        <w:ind w:left="4963" w:firstLine="709"/>
      </w:pPr>
      <w:r w:rsidRPr="00122DDF">
        <w:t xml:space="preserve">L’Operatore ______________ </w:t>
      </w:r>
    </w:p>
    <w:p w14:paraId="416554A3" w14:textId="77777777" w:rsidR="00432C08" w:rsidRDefault="00432C08" w:rsidP="008846E2">
      <w:pPr>
        <w:pStyle w:val="Corpotesto"/>
        <w:ind w:left="5672"/>
      </w:pPr>
      <w:r w:rsidRPr="00122DDF">
        <w:t>Firma leggibile o CRS del rappresentante legale o di altro rappresentante con potere di firma</w:t>
      </w:r>
    </w:p>
    <w:p w14:paraId="676CBDA4" w14:textId="77777777" w:rsidR="00432C08" w:rsidRPr="00324CC7" w:rsidRDefault="00432C08" w:rsidP="00432C08">
      <w:pPr>
        <w:rPr>
          <w:rFonts w:ascii="Calibri" w:hAnsi="Calibri" w:cs="Calibri"/>
        </w:rPr>
      </w:pPr>
      <w:r>
        <w:rPr>
          <w:rFonts w:ascii="Calibri" w:hAnsi="Calibri" w:cs="Calibri"/>
        </w:rPr>
        <w:br w:type="page"/>
      </w:r>
    </w:p>
    <w:p w14:paraId="51B420E8" w14:textId="77777777" w:rsidR="00432C08" w:rsidRDefault="00432C08" w:rsidP="00432C08">
      <w:pPr>
        <w:pStyle w:val="Titolo1"/>
        <w:rPr>
          <w:rFonts w:eastAsia="Calibri" w:cs="Calibri"/>
          <w:bCs w:val="0"/>
          <w:color w:val="000000" w:themeColor="text1"/>
        </w:rPr>
      </w:pPr>
      <w:bookmarkStart w:id="267" w:name="_Toc211595044"/>
      <w:bookmarkStart w:id="268" w:name="_Toc216344637"/>
      <w:r w:rsidRPr="6E9FA991">
        <w:rPr>
          <w:rFonts w:eastAsia="Calibri" w:cs="Calibri"/>
          <w:color w:val="000000" w:themeColor="text1"/>
        </w:rPr>
        <w:lastRenderedPageBreak/>
        <w:t xml:space="preserve">Allegato </w:t>
      </w:r>
      <w:r>
        <w:rPr>
          <w:rFonts w:eastAsia="Calibri" w:cs="Calibri"/>
          <w:bCs w:val="0"/>
          <w:color w:val="000000" w:themeColor="text1"/>
        </w:rPr>
        <w:t>21</w:t>
      </w:r>
      <w:r>
        <w:rPr>
          <w:rFonts w:eastAsia="Calibri" w:cs="Calibri"/>
          <w:color w:val="000000" w:themeColor="text1"/>
        </w:rPr>
        <w:t>.</w:t>
      </w:r>
      <w:r w:rsidRPr="6E9FA991">
        <w:rPr>
          <w:rFonts w:eastAsia="Calibri" w:cs="Calibri"/>
          <w:color w:val="000000" w:themeColor="text1"/>
        </w:rPr>
        <w:t xml:space="preserve"> Verifiche Checklist</w:t>
      </w:r>
      <w:bookmarkEnd w:id="267"/>
      <w:bookmarkEnd w:id="268"/>
    </w:p>
    <w:p w14:paraId="65045A2F" w14:textId="77777777" w:rsidR="008846E2" w:rsidRPr="00C40522" w:rsidRDefault="008846E2" w:rsidP="008846E2">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7304B2EF" w14:textId="77777777" w:rsidR="008846E2" w:rsidRPr="00C40522" w:rsidRDefault="008846E2" w:rsidP="008846E2">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16517051" w14:textId="77777777" w:rsidR="008846E2" w:rsidRPr="001F28DF" w:rsidRDefault="008846E2" w:rsidP="008846E2">
      <w:pPr>
        <w:autoSpaceDN w:val="0"/>
        <w:adjustRightInd w:val="0"/>
        <w:spacing w:after="0"/>
        <w:jc w:val="center"/>
        <w:rPr>
          <w:rFonts w:ascii="¬◊&quot;" w:hAnsi="¬◊&quot;" w:cs="¬◊&quot;"/>
          <w:i/>
          <w:iCs/>
          <w:sz w:val="20"/>
          <w:szCs w:val="20"/>
        </w:rPr>
      </w:pPr>
      <w:r w:rsidRPr="001F28DF">
        <w:rPr>
          <w:rFonts w:ascii="¬◊&quot;" w:hAnsi="¬◊&quot;" w:cs="¬◊&quot;"/>
          <w:i/>
          <w:iCs/>
          <w:sz w:val="20"/>
          <w:szCs w:val="20"/>
        </w:rPr>
        <w:t>a valere sul Fondo Regionale per l'Occupazione dei Disabili – anno 2024 – di cui alla DGR n. XII/ 3383 del 11/11/2024</w:t>
      </w:r>
    </w:p>
    <w:p w14:paraId="27E818A1" w14:textId="0E05A751" w:rsidR="008846E2" w:rsidRPr="008846E2" w:rsidRDefault="008846E2" w:rsidP="008846E2">
      <w:pPr>
        <w:pStyle w:val="Corpotesto"/>
        <w:jc w:val="center"/>
        <w:rPr>
          <w:rFonts w:ascii="¬◊&quot;" w:hAnsi="¬◊&quot;" w:cs="¬◊&quot;"/>
          <w:b/>
          <w:bCs/>
          <w:i/>
          <w:iCs/>
          <w:szCs w:val="22"/>
        </w:rPr>
      </w:pPr>
      <w:r w:rsidRPr="008846E2">
        <w:rPr>
          <w:b/>
          <w:bCs/>
        </w:rPr>
        <w:t>Verifiche Checklist</w:t>
      </w:r>
    </w:p>
    <w:p w14:paraId="47CA8B82" w14:textId="77777777" w:rsidR="00432C08" w:rsidRDefault="00432C08" w:rsidP="008846E2">
      <w:pPr>
        <w:pStyle w:val="Corpotesto"/>
        <w:rPr>
          <w:rFonts w:ascii="Calibri" w:hAnsi="Calibri"/>
        </w:rPr>
      </w:pPr>
      <w:r w:rsidRPr="6E9FA991">
        <w:rPr>
          <w:rFonts w:ascii="Calibri" w:hAnsi="Calibri"/>
        </w:rPr>
        <w:t xml:space="preserve">Id Domanda: </w:t>
      </w:r>
    </w:p>
    <w:tbl>
      <w:tblPr>
        <w:tblStyle w:val="Grigliatabella"/>
        <w:tblW w:w="10400" w:type="dxa"/>
        <w:tblInd w:w="-60"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815"/>
        <w:gridCol w:w="840"/>
        <w:gridCol w:w="840"/>
        <w:gridCol w:w="840"/>
        <w:gridCol w:w="1125"/>
        <w:gridCol w:w="1940"/>
      </w:tblGrid>
      <w:tr w:rsidR="00432C08" w:rsidRPr="001F28DF" w14:paraId="5F103307" w14:textId="77777777" w:rsidTr="001F28DF">
        <w:trPr>
          <w:trHeight w:val="988"/>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4056C920" w14:textId="77777777" w:rsidR="00432C08" w:rsidRPr="001F28DF" w:rsidRDefault="00432C08" w:rsidP="008846E2">
            <w:pPr>
              <w:pStyle w:val="Corpotesto"/>
              <w:jc w:val="center"/>
              <w:rPr>
                <w:rFonts w:ascii="Aptos" w:eastAsia="Aptos" w:hAnsi="Aptos" w:cs="Aptos"/>
                <w:sz w:val="20"/>
                <w:szCs w:val="20"/>
                <w:lang w:val="it-IT"/>
              </w:rPr>
            </w:pPr>
            <w:r w:rsidRPr="001F28DF">
              <w:rPr>
                <w:rFonts w:ascii="Aptos" w:eastAsia="Aptos" w:hAnsi="Aptos" w:cs="Aptos"/>
                <w:b/>
                <w:bCs/>
                <w:sz w:val="20"/>
                <w:szCs w:val="20"/>
                <w:lang w:val="it-IT"/>
              </w:rPr>
              <w:t>Processo/campi oggetto di verifica</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5C6EB4BA" w14:textId="77777777" w:rsidR="00432C08" w:rsidRPr="001F28DF" w:rsidRDefault="00432C08" w:rsidP="008846E2">
            <w:pPr>
              <w:pStyle w:val="Corpotesto"/>
              <w:jc w:val="center"/>
              <w:rPr>
                <w:rFonts w:ascii="Aptos" w:eastAsia="Aptos" w:hAnsi="Aptos" w:cs="Aptos"/>
                <w:sz w:val="20"/>
                <w:szCs w:val="20"/>
              </w:rPr>
            </w:pPr>
            <w:r w:rsidRPr="001F28DF">
              <w:rPr>
                <w:rFonts w:ascii="Aptos" w:eastAsia="Aptos" w:hAnsi="Aptos" w:cs="Aptos"/>
                <w:b/>
                <w:bCs/>
                <w:sz w:val="20"/>
                <w:szCs w:val="20"/>
              </w:rPr>
              <w:t>SI</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1E183730" w14:textId="77777777" w:rsidR="00432C08" w:rsidRPr="001F28DF" w:rsidRDefault="00432C08" w:rsidP="008846E2">
            <w:pPr>
              <w:pStyle w:val="Corpotesto"/>
              <w:jc w:val="center"/>
              <w:rPr>
                <w:rFonts w:ascii="Aptos" w:eastAsia="Aptos" w:hAnsi="Aptos" w:cs="Aptos"/>
                <w:sz w:val="20"/>
                <w:szCs w:val="20"/>
              </w:rPr>
            </w:pPr>
            <w:r w:rsidRPr="001F28DF">
              <w:rPr>
                <w:rFonts w:ascii="Aptos" w:eastAsia="Aptos" w:hAnsi="Aptos" w:cs="Aptos"/>
                <w:b/>
                <w:bCs/>
                <w:sz w:val="20"/>
                <w:szCs w:val="20"/>
              </w:rPr>
              <w:t>NO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2209EA55" w14:textId="77777777" w:rsidR="00432C08" w:rsidRPr="001F28DF" w:rsidRDefault="00432C08" w:rsidP="008846E2">
            <w:pPr>
              <w:pStyle w:val="Corpotesto"/>
              <w:jc w:val="center"/>
              <w:rPr>
                <w:rFonts w:ascii="Aptos" w:eastAsia="Aptos" w:hAnsi="Aptos" w:cs="Aptos"/>
                <w:sz w:val="20"/>
                <w:szCs w:val="20"/>
              </w:rPr>
            </w:pPr>
            <w:r w:rsidRPr="001F28DF">
              <w:rPr>
                <w:rFonts w:ascii="Aptos" w:eastAsia="Aptos" w:hAnsi="Aptos" w:cs="Aptos"/>
                <w:b/>
                <w:bCs/>
                <w:sz w:val="20"/>
                <w:szCs w:val="20"/>
              </w:rPr>
              <w:t>N.A.</w:t>
            </w: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716F73B3" w14:textId="77777777" w:rsidR="00432C08" w:rsidRPr="001F28DF" w:rsidRDefault="00432C08" w:rsidP="008846E2">
            <w:pPr>
              <w:pStyle w:val="Corpotesto"/>
              <w:jc w:val="center"/>
              <w:rPr>
                <w:rFonts w:ascii="Aptos" w:eastAsia="Aptos" w:hAnsi="Aptos" w:cs="Aptos"/>
                <w:sz w:val="20"/>
                <w:szCs w:val="20"/>
              </w:rPr>
            </w:pPr>
            <w:r w:rsidRPr="001F28DF">
              <w:rPr>
                <w:rFonts w:ascii="Aptos" w:eastAsia="Aptos" w:hAnsi="Aptos" w:cs="Aptos"/>
                <w:b/>
                <w:bCs/>
                <w:sz w:val="20"/>
                <w:szCs w:val="20"/>
              </w:rPr>
              <w:t>Note</w:t>
            </w: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5BB69C67" w14:textId="77777777" w:rsidR="00432C08" w:rsidRPr="001F28DF" w:rsidRDefault="00432C08" w:rsidP="008846E2">
            <w:pPr>
              <w:pStyle w:val="Corpotesto"/>
              <w:jc w:val="center"/>
              <w:rPr>
                <w:rFonts w:ascii="Aptos" w:eastAsia="Aptos" w:hAnsi="Aptos" w:cs="Aptos"/>
                <w:sz w:val="20"/>
                <w:szCs w:val="20"/>
              </w:rPr>
            </w:pPr>
            <w:proofErr w:type="spellStart"/>
            <w:r w:rsidRPr="001F28DF">
              <w:rPr>
                <w:rFonts w:ascii="Aptos" w:eastAsia="Aptos" w:hAnsi="Aptos" w:cs="Aptos"/>
                <w:b/>
                <w:bCs/>
                <w:sz w:val="20"/>
                <w:szCs w:val="20"/>
              </w:rPr>
              <w:t>Documento</w:t>
            </w:r>
            <w:proofErr w:type="spellEnd"/>
            <w:r w:rsidRPr="001F28DF">
              <w:rPr>
                <w:rFonts w:ascii="Aptos" w:eastAsia="Aptos" w:hAnsi="Aptos" w:cs="Aptos"/>
                <w:b/>
                <w:bCs/>
                <w:sz w:val="20"/>
                <w:szCs w:val="20"/>
              </w:rPr>
              <w:t xml:space="preserve"> </w:t>
            </w:r>
            <w:proofErr w:type="spellStart"/>
            <w:r w:rsidRPr="001F28DF">
              <w:rPr>
                <w:rFonts w:ascii="Aptos" w:eastAsia="Aptos" w:hAnsi="Aptos" w:cs="Aptos"/>
                <w:b/>
                <w:bCs/>
                <w:sz w:val="20"/>
                <w:szCs w:val="20"/>
              </w:rPr>
              <w:t>oggetto</w:t>
            </w:r>
            <w:proofErr w:type="spellEnd"/>
          </w:p>
          <w:p w14:paraId="079AF75C" w14:textId="77777777" w:rsidR="00432C08" w:rsidRPr="001F28DF" w:rsidRDefault="00432C08" w:rsidP="008846E2">
            <w:pPr>
              <w:pStyle w:val="Corpotesto"/>
              <w:jc w:val="center"/>
              <w:rPr>
                <w:rFonts w:ascii="Aptos" w:eastAsia="Aptos" w:hAnsi="Aptos" w:cs="Aptos"/>
                <w:sz w:val="20"/>
                <w:szCs w:val="20"/>
              </w:rPr>
            </w:pPr>
            <w:r w:rsidRPr="001F28DF">
              <w:rPr>
                <w:rFonts w:ascii="Aptos" w:eastAsia="Aptos" w:hAnsi="Aptos" w:cs="Aptos"/>
                <w:b/>
                <w:bCs/>
                <w:sz w:val="20"/>
                <w:szCs w:val="20"/>
              </w:rPr>
              <w:t xml:space="preserve">della </w:t>
            </w:r>
            <w:proofErr w:type="spellStart"/>
            <w:r w:rsidRPr="001F28DF">
              <w:rPr>
                <w:rFonts w:ascii="Aptos" w:eastAsia="Aptos" w:hAnsi="Aptos" w:cs="Aptos"/>
                <w:b/>
                <w:bCs/>
                <w:sz w:val="20"/>
                <w:szCs w:val="20"/>
              </w:rPr>
              <w:t>verifica</w:t>
            </w:r>
            <w:proofErr w:type="spellEnd"/>
          </w:p>
        </w:tc>
      </w:tr>
      <w:tr w:rsidR="00432C08" w14:paraId="6189D545"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B826CA3"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La sede di iscrizione alle liste L.68/99 o la sede operativa dell’azienda del destinatario è coerente con quanto previsto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58E5B92"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15BA5E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3F8CC7D"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AC9A004"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40C93AB"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10BF02F4"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FC7A33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L'età del beneficiario è coerente con quanto previsto nell'Avviso [Da prevedere in caso di CF per priorità]</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8CD451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5DFF0D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B2793D7"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85F853C"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3871861"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0DD9B137"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AE10995"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Lo status occupazionale è coerente con quanto previsto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63962C8"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28F81B4"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66F915C"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1284E64"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2540F3F"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6B61043E"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3704FD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Sono rispettati gli altri requisiti previsti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6B3C22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92CEE86"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BC74AAB"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788609B"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5EEF605"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5715D454" w14:textId="77777777" w:rsidTr="001F28DF">
        <w:trPr>
          <w:trHeight w:val="36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3ECA40E"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I dati del tutor sono completi e corretti</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85E655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8633DB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24326F1"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539AB65"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070EBE1"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37E4ED8A"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B7F8031"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I servizi inclusi nel PIP sono previsti nell'Avviso e rispettano i parametri standard</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565C44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C28720D"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AC196B"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357D64C"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BC4CC78"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558A1C82"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47987B8"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L'importo complessivo dei servizi previsti nella dote è inferiore o uguale al massimale</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5588DB7"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1603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4155421"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965A1"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7CCC40F"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2A487D68" w14:textId="77777777" w:rsidTr="001F28DF">
        <w:trPr>
          <w:trHeight w:val="36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E7495BF" w14:textId="77777777" w:rsidR="00432C08" w:rsidRDefault="00432C08" w:rsidP="008846E2">
            <w:pPr>
              <w:pStyle w:val="Corpotesto"/>
              <w:rPr>
                <w:rFonts w:ascii="Aptos" w:eastAsia="Aptos" w:hAnsi="Aptos" w:cs="Aptos"/>
              </w:rPr>
            </w:pPr>
            <w:r w:rsidRPr="6E9FA991">
              <w:rPr>
                <w:rFonts w:ascii="Aptos" w:eastAsia="Aptos" w:hAnsi="Aptos" w:cs="Aptos"/>
              </w:rPr>
              <w:t xml:space="preserve">La DRU è </w:t>
            </w:r>
            <w:proofErr w:type="spellStart"/>
            <w:r w:rsidRPr="6E9FA991">
              <w:rPr>
                <w:rFonts w:ascii="Aptos" w:eastAsia="Aptos" w:hAnsi="Aptos" w:cs="Aptos"/>
              </w:rPr>
              <w:t>datata</w:t>
            </w:r>
            <w:proofErr w:type="spellEnd"/>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9A19727"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7309A0B"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E9280E4"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67B66B" w14:textId="77777777" w:rsidR="00432C08" w:rsidRDefault="00432C08" w:rsidP="008846E2">
            <w:pPr>
              <w:pStyle w:val="Corpotesto"/>
              <w:rPr>
                <w:rFonts w:ascii="Aptos" w:eastAsia="Aptos" w:hAnsi="Aptos" w:cs="Aptos"/>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CE1000"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397FE5A5"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9FFDB78"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La DRU è sottoscritta con firma digitale firma digitale o firma elettronica qualificata o firma elettronica avanzata dal soggetto esecutore che ha preso in carico il beneficiario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793588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AB7BC8F"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C99669"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19C1988"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C8C32A6"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021E85EE" w14:textId="77777777" w:rsidTr="001F28DF">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A99AE8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È presente l’atto di adesione unico relativo all’Avviso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4C944B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85EDC73"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A3C273C"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0B9DB27" w14:textId="77777777" w:rsidR="00432C08" w:rsidRPr="002D7EB3" w:rsidRDefault="00432C08" w:rsidP="008846E2">
            <w:pPr>
              <w:pStyle w:val="Corpotesto"/>
              <w:rPr>
                <w:rFonts w:ascii="Aptos" w:eastAsia="Aptos" w:hAnsi="Aptos" w:cs="Aptos"/>
                <w:lang w:val="it-IT"/>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5191D0B" w14:textId="77777777" w:rsidR="00432C08" w:rsidRDefault="00432C08" w:rsidP="008846E2">
            <w:pPr>
              <w:pStyle w:val="Corpotesto"/>
              <w:rPr>
                <w:rFonts w:ascii="Aptos" w:eastAsia="Aptos" w:hAnsi="Aptos" w:cs="Aptos"/>
              </w:rPr>
            </w:pPr>
            <w:r w:rsidRPr="6E9FA991">
              <w:rPr>
                <w:rFonts w:ascii="Aptos" w:eastAsia="Aptos" w:hAnsi="Aptos" w:cs="Aptos"/>
              </w:rPr>
              <w:t>Atto di</w:t>
            </w:r>
          </w:p>
          <w:p w14:paraId="6F7BF979" w14:textId="77777777" w:rsidR="00432C08" w:rsidRDefault="00432C08" w:rsidP="008846E2">
            <w:pPr>
              <w:pStyle w:val="Corpotesto"/>
              <w:rPr>
                <w:rFonts w:ascii="Aptos" w:eastAsia="Aptos" w:hAnsi="Aptos" w:cs="Aptos"/>
              </w:rPr>
            </w:pPr>
            <w:proofErr w:type="spellStart"/>
            <w:r w:rsidRPr="6E9FA991">
              <w:rPr>
                <w:rFonts w:ascii="Aptos" w:eastAsia="Aptos" w:hAnsi="Aptos" w:cs="Aptos"/>
              </w:rPr>
              <w:t>Adesione</w:t>
            </w:r>
            <w:proofErr w:type="spellEnd"/>
            <w:r w:rsidRPr="6E9FA991">
              <w:rPr>
                <w:rFonts w:ascii="Aptos" w:eastAsia="Aptos" w:hAnsi="Aptos" w:cs="Aptos"/>
              </w:rPr>
              <w:t xml:space="preserve"> Unico</w:t>
            </w:r>
          </w:p>
        </w:tc>
      </w:tr>
      <w:tr w:rsidR="00432C08" w14:paraId="1A79E4E5" w14:textId="77777777" w:rsidTr="001F28DF">
        <w:trPr>
          <w:trHeight w:val="33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6804AF62" w14:textId="77777777" w:rsidR="00432C08" w:rsidRDefault="00432C08" w:rsidP="008846E2">
            <w:pPr>
              <w:pStyle w:val="Corpotesto"/>
              <w:rPr>
                <w:rFonts w:ascii="Aptos" w:eastAsia="Aptos" w:hAnsi="Aptos" w:cs="Aptos"/>
              </w:rPr>
            </w:pPr>
            <w:proofErr w:type="spellStart"/>
            <w:r w:rsidRPr="6E9FA991">
              <w:rPr>
                <w:rFonts w:ascii="Aptos" w:eastAsia="Aptos" w:hAnsi="Aptos" w:cs="Aptos"/>
                <w:b/>
                <w:bCs/>
              </w:rPr>
              <w:t>Esito</w:t>
            </w:r>
            <w:proofErr w:type="spellEnd"/>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16C93E17"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415FA9A9"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0DFC7FCE"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2ABFB949" w14:textId="77777777" w:rsidR="00432C08" w:rsidRDefault="00432C08" w:rsidP="008846E2">
            <w:pPr>
              <w:pStyle w:val="Corpotesto"/>
              <w:rPr>
                <w:rFonts w:ascii="Aptos" w:eastAsia="Aptos" w:hAnsi="Aptos" w:cs="Aptos"/>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1833E8E2" w14:textId="77777777" w:rsidR="00432C08" w:rsidRDefault="00432C08" w:rsidP="008846E2">
            <w:pPr>
              <w:pStyle w:val="Corpotesto"/>
              <w:rPr>
                <w:rFonts w:ascii="Aptos" w:eastAsia="Aptos" w:hAnsi="Aptos" w:cs="Aptos"/>
              </w:rPr>
            </w:pPr>
          </w:p>
        </w:tc>
      </w:tr>
      <w:tr w:rsidR="00432C08" w14:paraId="6452B1EF" w14:textId="77777777" w:rsidTr="001F28DF">
        <w:trPr>
          <w:trHeight w:val="34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EE0E9" w14:textId="77777777" w:rsidR="00432C08" w:rsidRDefault="00432C08" w:rsidP="008846E2">
            <w:pPr>
              <w:pStyle w:val="Corpotesto"/>
              <w:rPr>
                <w:rFonts w:ascii="Aptos" w:eastAsia="Aptos" w:hAnsi="Aptos" w:cs="Aptos"/>
              </w:rPr>
            </w:pPr>
            <w:proofErr w:type="spellStart"/>
            <w:r w:rsidRPr="6E9FA991">
              <w:rPr>
                <w:rFonts w:ascii="Aptos" w:eastAsia="Aptos" w:hAnsi="Aptos" w:cs="Aptos"/>
              </w:rPr>
              <w:t>Accettazione</w:t>
            </w:r>
            <w:proofErr w:type="spellEnd"/>
            <w:r w:rsidRPr="6E9FA991">
              <w:rPr>
                <w:rFonts w:ascii="Aptos" w:eastAsia="Aptos" w:hAnsi="Aptos" w:cs="Aptos"/>
              </w:rPr>
              <w:t xml:space="preserve"> della DRU</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A171B91"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3896A1C"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9B8853F"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DC89E6" w14:textId="77777777" w:rsidR="00432C08" w:rsidRDefault="00432C08" w:rsidP="008846E2">
            <w:pPr>
              <w:pStyle w:val="Corpotesto"/>
              <w:rPr>
                <w:rFonts w:ascii="Aptos" w:eastAsia="Aptos" w:hAnsi="Aptos" w:cs="Aptos"/>
              </w:rPr>
            </w:pPr>
          </w:p>
        </w:tc>
        <w:tc>
          <w:tcPr>
            <w:tcW w:w="19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A2DF05" w14:textId="77777777" w:rsidR="00432C08" w:rsidRDefault="00432C08" w:rsidP="008846E2">
            <w:pPr>
              <w:pStyle w:val="Corpotesto"/>
              <w:rPr>
                <w:rFonts w:ascii="Aptos" w:eastAsia="Aptos" w:hAnsi="Aptos" w:cs="Aptos"/>
              </w:rPr>
            </w:pPr>
          </w:p>
        </w:tc>
      </w:tr>
    </w:tbl>
    <w:p w14:paraId="17CF0DBB" w14:textId="77777777" w:rsidR="00432C08" w:rsidRDefault="00432C08" w:rsidP="008846E2">
      <w:pPr>
        <w:pStyle w:val="Corpotesto"/>
        <w:rPr>
          <w:rFonts w:ascii="Calibri" w:hAnsi="Calibri"/>
          <w:color w:val="FFFFFF" w:themeColor="background1"/>
        </w:rPr>
      </w:pPr>
      <w:r w:rsidRPr="6E9FA991">
        <w:rPr>
          <w:rFonts w:ascii="Calibri" w:hAnsi="Calibri"/>
        </w:rPr>
        <w:t xml:space="preserve">Data </w:t>
      </w:r>
      <w:r w:rsidRPr="6E9FA991">
        <w:rPr>
          <w:rFonts w:ascii="Calibri" w:hAnsi="Calibri"/>
          <w:color w:val="FFFFFF" w:themeColor="background1"/>
        </w:rPr>
        <w:t>...</w:t>
      </w:r>
      <w:r>
        <w:tab/>
      </w:r>
    </w:p>
    <w:p w14:paraId="7D4E8477" w14:textId="77777777" w:rsidR="00432C08" w:rsidRDefault="00432C08" w:rsidP="00432C08">
      <w:pPr>
        <w:spacing w:after="0" w:line="256" w:lineRule="auto"/>
        <w:jc w:val="right"/>
        <w:rPr>
          <w:rFonts w:ascii="Calibri" w:eastAsia="Calibri" w:hAnsi="Calibri" w:cs="Calibri"/>
          <w:color w:val="000000" w:themeColor="text1"/>
        </w:rPr>
      </w:pPr>
      <w:r w:rsidRPr="6E9FA991">
        <w:rPr>
          <w:rFonts w:ascii="Calibri" w:eastAsia="Calibri" w:hAnsi="Calibri" w:cs="Calibri"/>
          <w:color w:val="000000" w:themeColor="text1"/>
        </w:rPr>
        <w:t>Funzionario ________________________</w:t>
      </w:r>
    </w:p>
    <w:p w14:paraId="657CE063" w14:textId="61A63C7E" w:rsidR="00432C08" w:rsidRPr="00C730A6" w:rsidRDefault="0073205F" w:rsidP="001F28DF">
      <w:pPr>
        <w:spacing w:after="160" w:line="259" w:lineRule="auto"/>
        <w:jc w:val="left"/>
        <w:rPr>
          <w:rFonts w:eastAsia="Arial"/>
        </w:rPr>
      </w:pPr>
      <w:r>
        <w:rPr>
          <w:rFonts w:ascii="Aptos" w:eastAsia="Aptos" w:hAnsi="Aptos" w:cs="Aptos"/>
          <w:color w:val="000000" w:themeColor="text1"/>
        </w:rPr>
        <w:br w:type="page"/>
      </w:r>
      <w:bookmarkStart w:id="269" w:name="_Toc211595045"/>
      <w:bookmarkStart w:id="270" w:name="_Toc216344638"/>
      <w:r w:rsidR="00432C08" w:rsidRPr="009F0B7D">
        <w:rPr>
          <w:rFonts w:eastAsia="Arial"/>
        </w:rPr>
        <w:lastRenderedPageBreak/>
        <w:t>A</w:t>
      </w:r>
      <w:r w:rsidR="00432C08">
        <w:rPr>
          <w:rFonts w:eastAsia="Arial"/>
        </w:rPr>
        <w:t>llegato</w:t>
      </w:r>
      <w:r w:rsidR="00432C08" w:rsidRPr="009F0B7D">
        <w:rPr>
          <w:rFonts w:eastAsia="Arial"/>
        </w:rPr>
        <w:t xml:space="preserve"> 2</w:t>
      </w:r>
      <w:r w:rsidR="00432C08">
        <w:rPr>
          <w:rFonts w:eastAsia="Arial"/>
        </w:rPr>
        <w:t>2</w:t>
      </w:r>
      <w:r w:rsidR="00432C08" w:rsidRPr="009F0B7D">
        <w:rPr>
          <w:rFonts w:eastAsia="Arial"/>
        </w:rPr>
        <w:t>. Domanda di liquidazione</w:t>
      </w:r>
      <w:bookmarkEnd w:id="269"/>
      <w:bookmarkEnd w:id="270"/>
    </w:p>
    <w:p w14:paraId="4E561B65" w14:textId="77777777" w:rsidR="00432C08" w:rsidRDefault="00432C08" w:rsidP="00432C08">
      <w:pPr>
        <w:autoSpaceDE w:val="0"/>
        <w:autoSpaceDN w:val="0"/>
        <w:adjustRightInd w:val="0"/>
        <w:spacing w:after="0"/>
        <w:rPr>
          <w:rFonts w:cstheme="minorHAnsi"/>
          <w:b/>
          <w:color w:val="000000"/>
          <w:sz w:val="20"/>
          <w:szCs w:val="20"/>
        </w:rPr>
      </w:pPr>
    </w:p>
    <w:p w14:paraId="04CBCC50" w14:textId="77777777" w:rsidR="0073205F" w:rsidRPr="00C40522" w:rsidRDefault="0073205F" w:rsidP="0073205F">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969DE39" w14:textId="77777777" w:rsidR="0073205F" w:rsidRPr="00C40522" w:rsidRDefault="0073205F" w:rsidP="0073205F">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0D7EFD4A" w14:textId="77777777" w:rsidR="0073205F" w:rsidRPr="00122DDF" w:rsidRDefault="0073205F" w:rsidP="0073205F">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D7E77BE" w14:textId="77777777" w:rsidR="00432C08" w:rsidRPr="0073205F" w:rsidRDefault="00432C08" w:rsidP="0073205F">
      <w:pPr>
        <w:pStyle w:val="Corpotesto"/>
        <w:jc w:val="center"/>
        <w:rPr>
          <w:b/>
          <w:bCs/>
        </w:rPr>
      </w:pPr>
      <w:r w:rsidRPr="0073205F">
        <w:rPr>
          <w:b/>
          <w:bCs/>
        </w:rPr>
        <w:t>Domanda di liquidazione</w:t>
      </w:r>
    </w:p>
    <w:p w14:paraId="27C4AB9C" w14:textId="77777777" w:rsidR="00432C08" w:rsidRDefault="00432C08" w:rsidP="0073205F">
      <w:pPr>
        <w:pStyle w:val="Corpotesto"/>
      </w:pPr>
    </w:p>
    <w:p w14:paraId="0C4403BA" w14:textId="77777777" w:rsidR="00E96DDA" w:rsidRPr="00076105" w:rsidRDefault="00E96DDA" w:rsidP="00E96DDA">
      <w:pPr>
        <w:pStyle w:val="Corpotesto"/>
      </w:pPr>
      <w:bookmarkStart w:id="271" w:name="Text1"/>
      <w:r w:rsidRPr="00076105">
        <w:t>Provincia/Città metropolitana di _____</w:t>
      </w:r>
    </w:p>
    <w:p w14:paraId="284FAC85" w14:textId="77777777" w:rsidR="00E96DDA" w:rsidRPr="00076105" w:rsidRDefault="00E96DDA" w:rsidP="00E96DDA">
      <w:pPr>
        <w:pStyle w:val="Corpotesto"/>
      </w:pPr>
      <w:r w:rsidRPr="00076105">
        <w:t xml:space="preserve">Via/Piazza ______ CAP_____ Città </w:t>
      </w:r>
    </w:p>
    <w:p w14:paraId="2553D208" w14:textId="77777777" w:rsidR="00E96DDA" w:rsidRDefault="00E96DDA" w:rsidP="0073205F">
      <w:pPr>
        <w:pStyle w:val="Corpotesto"/>
      </w:pPr>
    </w:p>
    <w:p w14:paraId="564D5875" w14:textId="5904B9AC" w:rsidR="00432C08" w:rsidRPr="00C20AA7" w:rsidRDefault="00432C08" w:rsidP="0073205F">
      <w:pPr>
        <w:pStyle w:val="Corpotesto"/>
      </w:pPr>
      <w:r w:rsidRPr="00C20AA7">
        <w:t xml:space="preserve">Id beneficiario: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bookmarkEnd w:id="271"/>
    </w:p>
    <w:p w14:paraId="7FA62E01" w14:textId="630252EF" w:rsidR="00432C08" w:rsidRPr="00C20AA7" w:rsidRDefault="00432C08" w:rsidP="0073205F">
      <w:pPr>
        <w:pStyle w:val="Corpotesto"/>
      </w:pPr>
      <w:bookmarkStart w:id="272" w:name="Text2"/>
      <w:r w:rsidRPr="00C20AA7">
        <w:t xml:space="preserve">Denominazione beneficiario: </w:t>
      </w:r>
      <w:r w:rsidRPr="00C20AA7">
        <w:softHyphen/>
      </w:r>
      <w:r w:rsidRPr="00C20AA7">
        <w:softHyphen/>
      </w:r>
      <w:r w:rsidRPr="00C20AA7">
        <w:softHyphen/>
      </w:r>
      <w:r w:rsidRPr="00C20AA7">
        <w:fldChar w:fldCharType="begin">
          <w:ffData>
            <w:name w:val="Text2"/>
            <w:enabled/>
            <w:calcOnExit w:val="0"/>
            <w:statusText w:type="text" w:val="Inserire la denominazione del beneficiario"/>
            <w:textInput>
              <w:format w:val="Maiuscole"/>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bookmarkEnd w:id="272"/>
    </w:p>
    <w:p w14:paraId="253FD23A" w14:textId="77777777" w:rsidR="00432C08" w:rsidRPr="00C20AA7" w:rsidRDefault="00432C08" w:rsidP="0073205F">
      <w:pPr>
        <w:pStyle w:val="Corpotesto"/>
      </w:pPr>
      <w:r w:rsidRPr="00C20AA7">
        <w:t xml:space="preserve">Io sottoscritto/a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nato/a </w:t>
      </w:r>
      <w:proofErr w:type="spellStart"/>
      <w:r w:rsidRPr="00C20AA7">
        <w:t>a</w:t>
      </w:r>
      <w:proofErr w:type="spellEnd"/>
      <w:r w:rsidRPr="00C20AA7">
        <w:t xml:space="preserv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il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e residente 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in Via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CAP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tel.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in qualità di (rappresentante legale/altro soggetto con potere di firma) </w:t>
      </w:r>
    </w:p>
    <w:p w14:paraId="1C70CA46" w14:textId="77777777" w:rsidR="00432C08" w:rsidRPr="00C20AA7" w:rsidRDefault="00432C08" w:rsidP="0073205F">
      <w:pPr>
        <w:pStyle w:val="Corpotesto"/>
      </w:pPr>
      <w:r w:rsidRPr="00C20AA7">
        <w:t>CHIEDO</w:t>
      </w:r>
    </w:p>
    <w:p w14:paraId="2E0C92AF" w14:textId="77777777" w:rsidR="00432C08" w:rsidRPr="00C20AA7" w:rsidRDefault="00432C08" w:rsidP="0073205F">
      <w:pPr>
        <w:pStyle w:val="Corpotesto"/>
      </w:pPr>
      <w:r w:rsidRPr="00C20AA7">
        <w:t xml:space="preserve">Il riconoscimento del seguente importo per i seguenti servizi erogati: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1E6DEF5C" w14:textId="0A1D1216" w:rsidR="00432C08" w:rsidRPr="00C20AA7" w:rsidRDefault="00432C08" w:rsidP="0073205F">
      <w:pPr>
        <w:pStyle w:val="Corpotesto"/>
        <w:rPr>
          <w:bCs/>
        </w:rPr>
      </w:pPr>
      <w:r w:rsidRPr="00C20AA7">
        <w:rPr>
          <w:bCs/>
        </w:rPr>
        <w:t>Consapevole, in caso di dichiarazioni mendaci, della responsabilità penale ex art. 76 del DPR 445/2000, nonché della decadenza dal contributo concesso ex art. 75 DPR 445/2000</w:t>
      </w:r>
    </w:p>
    <w:p w14:paraId="7A846985" w14:textId="77777777" w:rsidR="00432C08" w:rsidRPr="00E96DDA" w:rsidRDefault="00432C08" w:rsidP="00E96DDA">
      <w:pPr>
        <w:pStyle w:val="Corpotesto"/>
        <w:jc w:val="center"/>
        <w:rPr>
          <w:b/>
        </w:rPr>
      </w:pPr>
      <w:r w:rsidRPr="00E96DDA">
        <w:rPr>
          <w:b/>
        </w:rPr>
        <w:t>DICHIARO</w:t>
      </w:r>
    </w:p>
    <w:p w14:paraId="44D10FFF" w14:textId="77777777" w:rsidR="00432C08" w:rsidRPr="00E96DDA" w:rsidRDefault="00432C08" w:rsidP="0073205F">
      <w:pPr>
        <w:pStyle w:val="Corpotesto"/>
        <w:rPr>
          <w:bCs/>
          <w:i/>
          <w:iCs/>
        </w:rPr>
      </w:pPr>
      <w:r w:rsidRPr="00E96DDA">
        <w:rPr>
          <w:bCs/>
        </w:rPr>
        <w:t xml:space="preserve">che la presente domanda di liquidazione rispetta le condizioni definite </w:t>
      </w:r>
      <w:r w:rsidRPr="00E96DDA">
        <w:rPr>
          <w:bCs/>
          <w:i/>
          <w:iCs/>
        </w:rPr>
        <w:t xml:space="preserve">nell’Avviso pubblico Dote Unica Lavoro persone con disabilità Regione Lombardia </w:t>
      </w:r>
      <w:proofErr w:type="spellStart"/>
      <w:r w:rsidRPr="00E96DDA">
        <w:rPr>
          <w:bCs/>
          <w:i/>
          <w:iCs/>
        </w:rPr>
        <w:t>Uo</w:t>
      </w:r>
      <w:proofErr w:type="spellEnd"/>
      <w:r w:rsidRPr="00E96DDA">
        <w:rPr>
          <w:bCs/>
          <w:i/>
          <w:iCs/>
        </w:rPr>
        <w:t xml:space="preserve"> Politiche Attive per il mercato del lavoro finanziata dal Fondo Regionale Disabili </w:t>
      </w:r>
      <w:r w:rsidRPr="00E96DDA">
        <w:rPr>
          <w:bCs/>
        </w:rPr>
        <w:t xml:space="preserve">di cui ho preso atto; </w:t>
      </w:r>
    </w:p>
    <w:p w14:paraId="23B3A071" w14:textId="77777777" w:rsidR="00432C08" w:rsidRPr="00E96DDA" w:rsidRDefault="00432C08" w:rsidP="00E96DDA">
      <w:pPr>
        <w:pStyle w:val="Corpotesto"/>
      </w:pPr>
      <w:r w:rsidRPr="00E96DDA">
        <w:t xml:space="preserve">che l’importo richiesto è riferito ai seguenti servizi al lavoro: </w:t>
      </w:r>
    </w:p>
    <w:p w14:paraId="3D1ECBAB"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erogate]</w:t>
      </w:r>
      <w:r w:rsidRPr="00C20AA7">
        <w:t xml:space="preserve">   </w:t>
      </w:r>
      <w:proofErr w:type="gramEnd"/>
      <w:r w:rsidRPr="00C20AA7">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17836EF"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erogate]</w:t>
      </w:r>
      <w:r w:rsidRPr="00C20AA7">
        <w:t xml:space="preserve">   </w:t>
      </w:r>
      <w:proofErr w:type="gramEnd"/>
      <w:r w:rsidRPr="00C20AA7">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5BE06A88"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 xml:space="preserve">erogate]   </w:t>
      </w:r>
      <w:proofErr w:type="gramEnd"/>
      <w:r w:rsidRPr="00C20AA7">
        <w:rPr>
          <w:i/>
          <w:iCs/>
        </w:rPr>
        <w:t xml:space="preserve">          </w:t>
      </w:r>
      <w:r w:rsidRPr="00C20AA7">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4B63B8F9" w14:textId="77777777" w:rsidR="00432C08" w:rsidRPr="00C20AA7" w:rsidRDefault="00432C08" w:rsidP="0073205F">
      <w:pPr>
        <w:pStyle w:val="Corpotesto"/>
      </w:pPr>
      <w:r w:rsidRPr="00C20AA7">
        <w:t xml:space="preserve">       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[Costo orario] × [ore erogate]</w:t>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4BBC12EE" w14:textId="77777777" w:rsidR="00432C08" w:rsidRPr="00C20AA7" w:rsidRDefault="00432C08" w:rsidP="0073205F">
      <w:pPr>
        <w:pStyle w:val="Corpotesto"/>
      </w:pPr>
      <w:r w:rsidRPr="00C20AA7">
        <w:tab/>
        <w:t xml:space="preserve">N. iscrizione al registro delle imprese: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iscrizione: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apertura 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92F1293"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 </w:t>
      </w:r>
      <w:r w:rsidRPr="00C20AA7">
        <w:tab/>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DE84A45" w14:textId="77777777" w:rsidR="00432C08" w:rsidRPr="00C20AA7" w:rsidRDefault="00432C08" w:rsidP="0073205F">
      <w:pPr>
        <w:pStyle w:val="Corpotesto"/>
      </w:pPr>
      <w:r w:rsidRPr="00C20AA7">
        <w:t xml:space="preserve">Tipologia contrattuale: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Somministrazione: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COB: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inizio contratto: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fine contratto: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Datore di lavoro: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Azienda utilizzatrice: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376341A" w14:textId="77777777" w:rsidR="00432C08" w:rsidRPr="00C20AA7" w:rsidRDefault="00432C08" w:rsidP="0073205F">
      <w:pPr>
        <w:pStyle w:val="Corpotesto"/>
      </w:pPr>
      <w:r w:rsidRPr="00C20AA7">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 </w:t>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8B986CF" w14:textId="77777777" w:rsidR="00432C08" w:rsidRPr="00C20AA7" w:rsidRDefault="00432C08" w:rsidP="0073205F">
      <w:pPr>
        <w:pStyle w:val="Corpotesto"/>
      </w:pPr>
      <w:r w:rsidRPr="00C20AA7">
        <w:t xml:space="preserve">Codice COB: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inizio tirocinio: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fine tirocinio: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Soggetto ospitante: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2D1477BD" w14:textId="77777777" w:rsidR="00432C08" w:rsidRPr="00E96DDA" w:rsidRDefault="00432C08" w:rsidP="00E96DDA">
      <w:pPr>
        <w:pStyle w:val="Corpotesto"/>
      </w:pPr>
      <w:r w:rsidRPr="00E96DDA">
        <w:t xml:space="preserve">che l’importo richiesto è riferito ai seguenti servizi formativi: </w:t>
      </w:r>
    </w:p>
    <w:p w14:paraId="054266FB" w14:textId="77777777" w:rsidR="00432C08" w:rsidRPr="00C20AA7" w:rsidRDefault="00432C08" w:rsidP="0073205F">
      <w:pPr>
        <w:pStyle w:val="Corpotesto"/>
      </w:pPr>
      <w:r w:rsidRPr="00C20AA7">
        <w:t xml:space="preserve">ID Corso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5F754C13" w14:textId="77777777" w:rsidR="00432C08" w:rsidRPr="00C20AA7" w:rsidRDefault="00432C08" w:rsidP="0073205F">
      <w:pPr>
        <w:pStyle w:val="Corpotesto"/>
      </w:pPr>
      <w:r w:rsidRPr="00C20AA7">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Tipologia: Formazione di inserimento lavorativo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Formazione per la riattivazione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31F46B24" w14:textId="77777777" w:rsidR="00432C08" w:rsidRPr="00C20AA7" w:rsidRDefault="00432C08" w:rsidP="0073205F">
      <w:pPr>
        <w:pStyle w:val="Corpotesto"/>
      </w:pPr>
      <w:r w:rsidRPr="00C20AA7">
        <w:lastRenderedPageBreak/>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Tipologia: Formazione di inserimento lavorativo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Formazione per la riattivazione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08BF0FAF" w14:textId="77777777" w:rsidR="00432C08" w:rsidRPr="00C20AA7" w:rsidRDefault="00432C08" w:rsidP="0073205F">
      <w:pPr>
        <w:pStyle w:val="Corpotesto"/>
      </w:pPr>
      <w:r w:rsidRPr="00C20AA7">
        <w:t>….</w:t>
      </w:r>
    </w:p>
    <w:p w14:paraId="24C96A9E" w14:textId="77777777" w:rsidR="00432C08" w:rsidRPr="00C20AA7" w:rsidRDefault="00432C08" w:rsidP="0073205F">
      <w:pPr>
        <w:pStyle w:val="Corpotesto"/>
      </w:pPr>
      <w:r w:rsidRPr="00C20AA7">
        <w:t xml:space="preserve">Nome cognome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Numero di ore erogate: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Anni di esperienza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Fascia: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B55E2AB" w14:textId="46085599" w:rsidR="00432C08" w:rsidRPr="00C20AA7" w:rsidRDefault="00432C08" w:rsidP="0073205F">
      <w:pPr>
        <w:pStyle w:val="Corpotesto"/>
      </w:pPr>
      <w:r w:rsidRPr="00C20AA7">
        <w:t xml:space="preserve">Nome cognome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Numero di ore erogate: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Anni di esperienza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Fascia: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78E57071" w14:textId="77777777" w:rsidR="00432C08" w:rsidRPr="00C20AA7" w:rsidRDefault="00432C08" w:rsidP="0073205F">
      <w:pPr>
        <w:pStyle w:val="Corpotesto"/>
      </w:pPr>
      <w:r w:rsidRPr="00C20AA7">
        <w:t>Totale complessivo</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15179358" w14:textId="77777777" w:rsidR="00432C08" w:rsidRPr="00E96DDA" w:rsidRDefault="00432C08" w:rsidP="00E96DDA">
      <w:pPr>
        <w:pStyle w:val="Listparagraph2"/>
        <w:numPr>
          <w:ilvl w:val="0"/>
          <w:numId w:val="32"/>
        </w:numPr>
      </w:pPr>
      <w:r w:rsidRPr="00E96DDA">
        <w:t>che i servizi sono erogati coerentemente con gli standard di qualità e costo definiti da Regione Lombardia;</w:t>
      </w:r>
    </w:p>
    <w:p w14:paraId="447C46D9" w14:textId="77777777" w:rsidR="00432C08" w:rsidRPr="00E96DDA" w:rsidRDefault="00432C08" w:rsidP="00E96DDA">
      <w:pPr>
        <w:pStyle w:val="Listparagraph2"/>
        <w:numPr>
          <w:ilvl w:val="0"/>
          <w:numId w:val="32"/>
        </w:numPr>
      </w:pPr>
      <w:r w:rsidRPr="00E96DDA">
        <w:t xml:space="preserve">che i servizi erogati sono documentati secondo le indicazioni contenute nell’“Avviso pubblico Dote Unica Lavoro persone con disabilità Regione Lombardia </w:t>
      </w:r>
      <w:proofErr w:type="spellStart"/>
      <w:r w:rsidRPr="00E96DDA">
        <w:t>Uo</w:t>
      </w:r>
      <w:proofErr w:type="spellEnd"/>
      <w:r w:rsidRPr="00E96DDA">
        <w:t xml:space="preserve"> Politiche Attive per il mercato del lavoro finanziata dal Fondo Regionale Disabili”, con specifico riferimento alle ore erogate e ai risultati conseguiti, e che la relativa documentazione è conservata in originale presso: </w:t>
      </w:r>
      <w:r w:rsidRPr="00E96DDA">
        <w:fldChar w:fldCharType="begin">
          <w:ffData>
            <w:name w:val="Text1"/>
            <w:enabled/>
            <w:calcOnExit/>
            <w:statusText w:type="text" w:val="Inserire l'id beneficiario"/>
            <w:textInput>
              <w:type w:val="number"/>
              <w:format w:val="0"/>
            </w:textInput>
          </w:ffData>
        </w:fldChar>
      </w:r>
      <w:r w:rsidRPr="00E96DDA">
        <w:instrText xml:space="preserve"> FORMTEXT </w:instrText>
      </w:r>
      <w:r w:rsidRPr="00E96DDA">
        <w:fldChar w:fldCharType="separate"/>
      </w:r>
      <w:r w:rsidRPr="00E96DDA">
        <w:t> </w:t>
      </w:r>
      <w:r w:rsidRPr="00E96DDA">
        <w:t> </w:t>
      </w:r>
      <w:r w:rsidRPr="00E96DDA">
        <w:t> </w:t>
      </w:r>
      <w:r w:rsidRPr="00E96DDA">
        <w:t> </w:t>
      </w:r>
      <w:r w:rsidRPr="00E96DDA">
        <w:t> </w:t>
      </w:r>
      <w:r w:rsidRPr="00E96DDA">
        <w:fldChar w:fldCharType="end"/>
      </w:r>
      <w:r w:rsidRPr="00E96DDA">
        <w:t xml:space="preserve">; </w:t>
      </w:r>
    </w:p>
    <w:p w14:paraId="6EB6CF4B" w14:textId="77777777" w:rsidR="00432C08" w:rsidRPr="00E96DDA" w:rsidRDefault="00432C08" w:rsidP="00E96DDA">
      <w:pPr>
        <w:pStyle w:val="Listparagraph2"/>
        <w:numPr>
          <w:ilvl w:val="0"/>
          <w:numId w:val="32"/>
        </w:numPr>
      </w:pPr>
      <w:r w:rsidRPr="00E96DDA">
        <w:t>di essere consapevole che i documenti comprovanti l’erogazione del servizio possono essere richiesti da Regione Lombardia in qualunque momento;</w:t>
      </w:r>
    </w:p>
    <w:p w14:paraId="763B4FA0" w14:textId="77777777" w:rsidR="00432C08" w:rsidRPr="00E96DDA" w:rsidRDefault="00432C08" w:rsidP="00E96DDA">
      <w:pPr>
        <w:pStyle w:val="Listparagraph2"/>
        <w:numPr>
          <w:ilvl w:val="0"/>
          <w:numId w:val="32"/>
        </w:numPr>
      </w:pPr>
      <w:r w:rsidRPr="00E96DDA">
        <w:t>di non aver percepito altri finanziamenti pubblici per l’erogazione dei servizi di cui avanza la presente domanda di liquidazione.</w:t>
      </w:r>
    </w:p>
    <w:p w14:paraId="5C6AB62B" w14:textId="77777777" w:rsidR="00432C08" w:rsidRPr="00E96DDA" w:rsidRDefault="00432C08" w:rsidP="00E96DDA">
      <w:pPr>
        <w:pStyle w:val="Listparagraph2"/>
        <w:numPr>
          <w:ilvl w:val="0"/>
          <w:numId w:val="32"/>
        </w:numPr>
      </w:pPr>
      <w:r w:rsidRPr="00E96DDA">
        <w:t xml:space="preserve">di non aver percepito dai beneficiari alcuna forma di compenso per le attività erogate. </w:t>
      </w:r>
    </w:p>
    <w:p w14:paraId="04DB7202" w14:textId="77777777" w:rsidR="00432C08" w:rsidRPr="00E96DDA" w:rsidRDefault="00432C08" w:rsidP="00E96DDA">
      <w:pPr>
        <w:pStyle w:val="Listparagraph2"/>
        <w:numPr>
          <w:ilvl w:val="0"/>
          <w:numId w:val="32"/>
        </w:numPr>
      </w:pPr>
      <w:r w:rsidRPr="00E96DDA">
        <w:t xml:space="preserve">l'insussistenza di situazioni, anche potenziali, di conflitto di interesse, ai sensi della normativa vigente, con Regione Lombardia in qualità di Amministrazione Attuatrice della DULD. </w:t>
      </w:r>
    </w:p>
    <w:p w14:paraId="3B5BA00F" w14:textId="77777777" w:rsidR="00432C08" w:rsidRPr="00C20AA7" w:rsidRDefault="00432C08" w:rsidP="0073205F">
      <w:pPr>
        <w:pStyle w:val="Corpotesto"/>
        <w:rPr>
          <w:bCs/>
        </w:rPr>
      </w:pPr>
      <w:r w:rsidRPr="00C20AA7">
        <w:rPr>
          <w:bCs/>
        </w:rPr>
        <w:t xml:space="preserve">Allego: </w:t>
      </w:r>
    </w:p>
    <w:p w14:paraId="45183218" w14:textId="77777777" w:rsidR="00432C08" w:rsidRPr="00E76319" w:rsidRDefault="00432C08" w:rsidP="00E96DDA">
      <w:pPr>
        <w:pStyle w:val="Listparagraph2"/>
        <w:numPr>
          <w:ilvl w:val="0"/>
          <w:numId w:val="32"/>
        </w:numPr>
        <w:rPr>
          <w:strike/>
        </w:rPr>
      </w:pPr>
      <w:r w:rsidRPr="00E76319">
        <w:t xml:space="preserve">in caso di servizio di Formazione mirata all’inserimento lavorativo/riattivazione, copia del registro formativo e delle presenze, nonché copia dei documenti attestanti l’erogazione della formazione e copia del documento di certificazione o attestazione comprovante il motivo dell’assenza, ovvero copia dell’autodichiarazione ai sensi del </w:t>
      </w:r>
      <w:proofErr w:type="spellStart"/>
      <w:r w:rsidRPr="00E76319">
        <w:t>D.Lgs.</w:t>
      </w:r>
      <w:proofErr w:type="spellEnd"/>
      <w:r w:rsidRPr="00E76319">
        <w:t xml:space="preserve"> n. 445/00 sottoscritta dalla persona, nonché i Curricula dei Docenti coinvolti nelle attività di formazione (nei soli casi di corsi avviati prima della data del 18 novembre 2022); </w:t>
      </w:r>
    </w:p>
    <w:p w14:paraId="4C46A9F8" w14:textId="77777777" w:rsidR="00432C08" w:rsidRPr="00D357CF" w:rsidRDefault="00432C08" w:rsidP="00E96DDA">
      <w:pPr>
        <w:pStyle w:val="Listparagraph2"/>
        <w:numPr>
          <w:ilvl w:val="0"/>
          <w:numId w:val="32"/>
        </w:numPr>
      </w:pPr>
      <w:r w:rsidRPr="00FA27D2">
        <w:t xml:space="preserve">in caso di servizio di Formazione mirata all’inserimento lavorativo/riattivazione, copia del registro formativo e delle presenze ed ulteriore documentazione di cui alla </w:t>
      </w:r>
      <w:proofErr w:type="spellStart"/>
      <w:r w:rsidRPr="00FA27D2">
        <w:t>D.g.r</w:t>
      </w:r>
      <w:proofErr w:type="spellEnd"/>
      <w:r w:rsidRPr="00FA27D2">
        <w:t xml:space="preserve">. 16 maggio 2022 n. XI/6380 </w:t>
      </w:r>
    </w:p>
    <w:p w14:paraId="4DF37479" w14:textId="77777777" w:rsidR="00432C08" w:rsidRPr="00D357CF" w:rsidRDefault="00432C08" w:rsidP="00E96DDA">
      <w:pPr>
        <w:pStyle w:val="Listparagraph2"/>
        <w:numPr>
          <w:ilvl w:val="0"/>
          <w:numId w:val="32"/>
        </w:numPr>
      </w:pPr>
      <w:r w:rsidRPr="00FA27D2">
        <w:t>in caso di servizio di Formazione mirata all’inserimento lavorativo/riattivazione, copia di un’autodichiarazione del possesso dei requisiti, laddove i docenti coinvolti, in base agli anni di esperienza, vengano classificati nella</w:t>
      </w:r>
      <w:r w:rsidRPr="00D357CF">
        <w:t xml:space="preserve"> </w:t>
      </w:r>
      <w:r w:rsidRPr="00FA27D2">
        <w:t>“Fascia A;</w:t>
      </w:r>
    </w:p>
    <w:p w14:paraId="0FC81695" w14:textId="77777777" w:rsidR="00432C08" w:rsidRPr="00D357CF" w:rsidRDefault="00432C08" w:rsidP="00E96DDA">
      <w:pPr>
        <w:pStyle w:val="Listparagraph2"/>
        <w:numPr>
          <w:ilvl w:val="0"/>
          <w:numId w:val="32"/>
        </w:numPr>
      </w:pPr>
      <w:r w:rsidRPr="00D357CF">
        <w:t xml:space="preserve">in caso di servizio di Formazione per la Creazione d’Impresa, business plan, copia del certificato di iscrizione al registro delle imprese, ovvero copia del certificato di attribuzione della partita IVA; </w:t>
      </w:r>
    </w:p>
    <w:p w14:paraId="0A1716B1" w14:textId="77777777" w:rsidR="00432C08" w:rsidRPr="00D357CF" w:rsidRDefault="00432C08" w:rsidP="00E96DDA">
      <w:pPr>
        <w:pStyle w:val="Listparagraph2"/>
        <w:numPr>
          <w:ilvl w:val="0"/>
          <w:numId w:val="32"/>
        </w:numPr>
      </w:pPr>
      <w:r w:rsidRPr="00D357CF">
        <w:t xml:space="preserve">in caso di servizio di Incontro Domanda e offerta (ex Accompagnamento al lavoro) la relazione delle attività svolte e dei risultati raggiunti e copia del contratto di lavoro, nel caso in cui la COB non dia evidenza del dato relativo alle ore settimanali medie. </w:t>
      </w:r>
    </w:p>
    <w:p w14:paraId="32CE3F7F" w14:textId="77777777" w:rsidR="00432C08" w:rsidRPr="00D357CF" w:rsidRDefault="00432C08" w:rsidP="00E96DDA">
      <w:pPr>
        <w:pStyle w:val="Listparagraph2"/>
        <w:numPr>
          <w:ilvl w:val="0"/>
          <w:numId w:val="32"/>
        </w:numPr>
      </w:pPr>
      <w:r w:rsidRPr="00D357CF">
        <w:t xml:space="preserve">in caso di servizio di Promozione e Attivazione del tirocinio, copia del registro delle presenze/attività </w:t>
      </w:r>
    </w:p>
    <w:p w14:paraId="2D66B1A5" w14:textId="77777777" w:rsidR="00432C08" w:rsidRPr="00C20AA7" w:rsidRDefault="00432C08" w:rsidP="0073205F">
      <w:pPr>
        <w:pStyle w:val="Corpotesto"/>
      </w:pPr>
    </w:p>
    <w:p w14:paraId="10810F60" w14:textId="77777777" w:rsidR="00432C08" w:rsidRDefault="00432C08" w:rsidP="0073205F">
      <w:pPr>
        <w:pStyle w:val="Corpotesto"/>
      </w:pPr>
      <w:r w:rsidRPr="00E96DDA">
        <w:t>Luogo e data</w:t>
      </w:r>
      <w:r w:rsidRPr="00C20AA7">
        <w:t xml:space="preserv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tab/>
        <w:t xml:space="preserve">      </w:t>
      </w:r>
    </w:p>
    <w:p w14:paraId="4237902B" w14:textId="77777777" w:rsidR="00432C08" w:rsidRPr="00C20AA7" w:rsidRDefault="00432C08" w:rsidP="00E96DDA">
      <w:pPr>
        <w:pStyle w:val="Corpotesto"/>
        <w:ind w:left="4963" w:firstLine="709"/>
      </w:pPr>
      <w:r w:rsidRPr="00C20AA7">
        <w:t>________________________________</w:t>
      </w:r>
    </w:p>
    <w:p w14:paraId="68A2A799" w14:textId="52FA07D7" w:rsidR="00432C08" w:rsidRPr="00C20AA7" w:rsidRDefault="00432C08" w:rsidP="0073205F">
      <w:pPr>
        <w:pStyle w:val="Corpotesto"/>
      </w:pPr>
      <w:r w:rsidRPr="00C20AA7">
        <w:t xml:space="preserve">                                                                                             (FIRMA dell’operatore)</w:t>
      </w:r>
    </w:p>
    <w:p w14:paraId="43047A97" w14:textId="77777777" w:rsidR="00432C08" w:rsidRDefault="00432C08" w:rsidP="00432C08"/>
    <w:p w14:paraId="4F96ED04" w14:textId="051A879C" w:rsidR="00CA582A" w:rsidRPr="001F28DF" w:rsidRDefault="00432C08" w:rsidP="001F28DF">
      <w:pPr>
        <w:spacing w:after="160" w:line="259" w:lineRule="auto"/>
        <w:jc w:val="left"/>
        <w:rPr>
          <w:rFonts w:eastAsia="Arial"/>
          <w:b/>
          <w:bCs/>
        </w:rPr>
      </w:pPr>
      <w:bookmarkStart w:id="273" w:name="_Toc211595046"/>
      <w:bookmarkStart w:id="274" w:name="_Toc216344639"/>
      <w:r w:rsidRPr="001F28DF">
        <w:rPr>
          <w:rFonts w:eastAsia="Arial"/>
          <w:b/>
          <w:bCs/>
        </w:rPr>
        <w:t>Allegato 23. Trattamento dei dati personali</w:t>
      </w:r>
      <w:bookmarkEnd w:id="273"/>
      <w:bookmarkEnd w:id="274"/>
    </w:p>
    <w:p w14:paraId="6C0F94C2" w14:textId="32323AED" w:rsidR="00CA582A" w:rsidRPr="00CA582A" w:rsidRDefault="00CA582A" w:rsidP="00D7413B">
      <w:pPr>
        <w:jc w:val="center"/>
      </w:pPr>
      <w:r w:rsidRPr="00CA582A">
        <w:rPr>
          <w:b/>
          <w:bCs/>
        </w:rPr>
        <w:t>INFORMATIVA RELATIVA AL TRATTAMENTO DEI DATI PERSONALI</w:t>
      </w:r>
    </w:p>
    <w:p w14:paraId="78A6D07A" w14:textId="4C0B62F9" w:rsidR="00CA582A" w:rsidRPr="00CA582A" w:rsidRDefault="00CA582A" w:rsidP="00D7413B">
      <w:pPr>
        <w:jc w:val="center"/>
      </w:pPr>
      <w:r w:rsidRPr="00CA582A">
        <w:rPr>
          <w:b/>
          <w:bCs/>
        </w:rPr>
        <w:t>Ai sensi degli artt. 13 e 14 del Regolamento Europeo sulla protezione dei dati personali 2016/679</w:t>
      </w:r>
      <w:r w:rsidR="00A405C9">
        <w:rPr>
          <w:b/>
          <w:bCs/>
        </w:rPr>
        <w:t xml:space="preserve"> </w:t>
      </w:r>
      <w:r w:rsidRPr="00CA582A">
        <w:rPr>
          <w:b/>
          <w:bCs/>
        </w:rPr>
        <w:t>“DULD – Dote Unica Lavoro persone con disabilità”</w:t>
      </w:r>
    </w:p>
    <w:p w14:paraId="3298D7D9" w14:textId="77777777" w:rsidR="00CA582A" w:rsidRPr="00CA582A" w:rsidRDefault="00CA582A" w:rsidP="00CA582A">
      <w:r w:rsidRPr="00CA582A">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2C9D7FAB" w14:textId="77777777" w:rsidR="00CA582A" w:rsidRPr="00CA582A" w:rsidRDefault="00CA582A" w:rsidP="00CA582A">
      <w:r w:rsidRPr="00CA582A">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agli artt. 13 e 14 del Regolamento. </w:t>
      </w:r>
    </w:p>
    <w:p w14:paraId="39A2282D" w14:textId="5583782F" w:rsidR="00CA582A" w:rsidRPr="00CA582A" w:rsidRDefault="00CA582A" w:rsidP="001F50C9">
      <w:pPr>
        <w:pStyle w:val="Paragrafoelenco"/>
        <w:numPr>
          <w:ilvl w:val="0"/>
          <w:numId w:val="38"/>
        </w:numPr>
      </w:pPr>
      <w:r w:rsidRPr="001F50C9">
        <w:rPr>
          <w:b/>
          <w:bCs/>
        </w:rPr>
        <w:t xml:space="preserve">Il Titolare del trattamento. </w:t>
      </w:r>
    </w:p>
    <w:p w14:paraId="1CEC0C2F" w14:textId="77777777" w:rsidR="00CA582A" w:rsidRPr="00CA582A" w:rsidRDefault="00CA582A" w:rsidP="00CA582A">
      <w:r w:rsidRPr="00CA582A">
        <w:t xml:space="preserve">Il Titolare del trattamento è l'ente pubblico Regione Lombardia, con sede in Piazza Città di Lombardia,1 - 20124 Milano. </w:t>
      </w:r>
    </w:p>
    <w:p w14:paraId="4F5CD1C1" w14:textId="68244C33" w:rsidR="00CA582A" w:rsidRDefault="00CA582A" w:rsidP="00CA582A">
      <w:pPr>
        <w:pStyle w:val="Paragrafoelenco"/>
        <w:numPr>
          <w:ilvl w:val="0"/>
          <w:numId w:val="38"/>
        </w:numPr>
        <w:rPr>
          <w:b/>
          <w:bCs/>
        </w:rPr>
      </w:pPr>
      <w:r w:rsidRPr="00CA582A">
        <w:rPr>
          <w:b/>
          <w:bCs/>
        </w:rPr>
        <w:t>Finalità e base giuridica del trattamento.</w:t>
      </w:r>
    </w:p>
    <w:p w14:paraId="469937BC" w14:textId="7485036E" w:rsidR="001F50C9" w:rsidRPr="001F50C9" w:rsidRDefault="001F50C9" w:rsidP="001F50C9">
      <w:pPr>
        <w:rPr>
          <w:b/>
          <w:bCs/>
        </w:rPr>
      </w:pPr>
      <w:r w:rsidRPr="00CA582A">
        <w:t>La informiamo che durante le operazioni di trattamento saranno raccolte le seguenti categorie di dati personali, per le finalità e secondo le basi giuridiche di seguito indicate:</w:t>
      </w:r>
    </w:p>
    <w:tbl>
      <w:tblPr>
        <w:tblW w:w="5000" w:type="pct"/>
        <w:tblBorders>
          <w:top w:val="none" w:sz="6" w:space="0" w:color="auto"/>
          <w:left w:val="none" w:sz="6" w:space="0" w:color="auto"/>
          <w:bottom w:val="none" w:sz="6" w:space="0" w:color="auto"/>
          <w:right w:val="none" w:sz="6" w:space="0" w:color="auto"/>
        </w:tblBorders>
        <w:tblLook w:val="0000" w:firstRow="0" w:lastRow="0" w:firstColumn="0" w:lastColumn="0" w:noHBand="0" w:noVBand="0"/>
      </w:tblPr>
      <w:tblGrid>
        <w:gridCol w:w="3402"/>
        <w:gridCol w:w="3402"/>
        <w:gridCol w:w="3400"/>
      </w:tblGrid>
      <w:tr w:rsidR="00CA582A" w:rsidRPr="00CA582A" w14:paraId="7354C3C4" w14:textId="77777777" w:rsidTr="00A11862">
        <w:trPr>
          <w:trHeight w:val="103"/>
          <w:tblHeader/>
        </w:trPr>
        <w:tc>
          <w:tcPr>
            <w:tcW w:w="1667" w:type="pct"/>
            <w:tcBorders>
              <w:top w:val="none" w:sz="6" w:space="0" w:color="auto"/>
              <w:bottom w:val="none" w:sz="6" w:space="0" w:color="auto"/>
              <w:right w:val="none" w:sz="6" w:space="0" w:color="auto"/>
            </w:tcBorders>
            <w:vAlign w:val="center"/>
          </w:tcPr>
          <w:p w14:paraId="36E7B666" w14:textId="0A3ADCB7" w:rsidR="00CA582A" w:rsidRPr="00CA582A" w:rsidRDefault="00CA582A" w:rsidP="00A11862">
            <w:pPr>
              <w:jc w:val="center"/>
            </w:pPr>
            <w:r w:rsidRPr="00CA582A">
              <w:rPr>
                <w:b/>
                <w:bCs/>
              </w:rPr>
              <w:t>Finalità</w:t>
            </w:r>
          </w:p>
        </w:tc>
        <w:tc>
          <w:tcPr>
            <w:tcW w:w="1667" w:type="pct"/>
            <w:tcBorders>
              <w:top w:val="none" w:sz="6" w:space="0" w:color="auto"/>
              <w:left w:val="none" w:sz="6" w:space="0" w:color="auto"/>
              <w:bottom w:val="none" w:sz="6" w:space="0" w:color="auto"/>
              <w:right w:val="none" w:sz="6" w:space="0" w:color="auto"/>
            </w:tcBorders>
            <w:vAlign w:val="center"/>
          </w:tcPr>
          <w:p w14:paraId="724D465C" w14:textId="0F320B83" w:rsidR="00CA582A" w:rsidRPr="00CA582A" w:rsidRDefault="00CA582A" w:rsidP="00A11862">
            <w:pPr>
              <w:jc w:val="center"/>
            </w:pPr>
            <w:r w:rsidRPr="00CA582A">
              <w:rPr>
                <w:b/>
                <w:bCs/>
              </w:rPr>
              <w:t>Base giuridica</w:t>
            </w:r>
          </w:p>
        </w:tc>
        <w:tc>
          <w:tcPr>
            <w:tcW w:w="1666" w:type="pct"/>
            <w:tcBorders>
              <w:top w:val="none" w:sz="6" w:space="0" w:color="auto"/>
              <w:left w:val="none" w:sz="6" w:space="0" w:color="auto"/>
              <w:bottom w:val="none" w:sz="6" w:space="0" w:color="auto"/>
            </w:tcBorders>
            <w:vAlign w:val="center"/>
          </w:tcPr>
          <w:p w14:paraId="1991396D" w14:textId="0DF04875" w:rsidR="00CA582A" w:rsidRPr="00CA582A" w:rsidRDefault="00CA582A" w:rsidP="00A11862">
            <w:pPr>
              <w:jc w:val="center"/>
            </w:pPr>
            <w:r w:rsidRPr="00CA582A">
              <w:rPr>
                <w:b/>
                <w:bCs/>
              </w:rPr>
              <w:t>Categorie di dati personali</w:t>
            </w:r>
          </w:p>
        </w:tc>
      </w:tr>
      <w:tr w:rsidR="00CA582A" w:rsidRPr="00CA582A" w14:paraId="6A8AAF20" w14:textId="77777777" w:rsidTr="00DA0C93">
        <w:trPr>
          <w:trHeight w:val="2670"/>
        </w:trPr>
        <w:tc>
          <w:tcPr>
            <w:tcW w:w="1667" w:type="pct"/>
            <w:tcBorders>
              <w:top w:val="none" w:sz="6" w:space="0" w:color="auto"/>
              <w:bottom w:val="none" w:sz="6" w:space="0" w:color="auto"/>
              <w:right w:val="none" w:sz="6" w:space="0" w:color="auto"/>
            </w:tcBorders>
          </w:tcPr>
          <w:p w14:paraId="15E726C0" w14:textId="77777777" w:rsidR="00CA582A" w:rsidRPr="00CA582A" w:rsidRDefault="00CA582A" w:rsidP="00CA582A">
            <w:r w:rsidRPr="00CA582A">
              <w:t xml:space="preserve">Consentire la realizzazione degli interventi previsti per l’inserimento lavorativo e il mantenimento lavorativo in favore delle persone disabili e di tutte le fasi procedurali ad essa correlate (es. presentazione delle domande, ispezioni, controlli, etc.). </w:t>
            </w:r>
          </w:p>
        </w:tc>
        <w:tc>
          <w:tcPr>
            <w:tcW w:w="1667" w:type="pct"/>
            <w:tcBorders>
              <w:top w:val="none" w:sz="6" w:space="0" w:color="auto"/>
              <w:left w:val="none" w:sz="6" w:space="0" w:color="auto"/>
              <w:bottom w:val="none" w:sz="6" w:space="0" w:color="auto"/>
              <w:right w:val="none" w:sz="6" w:space="0" w:color="auto"/>
            </w:tcBorders>
          </w:tcPr>
          <w:p w14:paraId="4929E509" w14:textId="19B7E2B4" w:rsidR="00CA582A" w:rsidRPr="00CA582A" w:rsidRDefault="00CA582A" w:rsidP="001F50C9">
            <w:pPr>
              <w:pStyle w:val="Paragrafoelenco"/>
              <w:numPr>
                <w:ilvl w:val="0"/>
                <w:numId w:val="39"/>
              </w:numPr>
              <w:ind w:left="297" w:hanging="297"/>
            </w:pPr>
            <w:r w:rsidRPr="00CA582A">
              <w:t xml:space="preserve">Limitatamente al trattamento dei </w:t>
            </w:r>
            <w:r w:rsidRPr="001F50C9">
              <w:rPr>
                <w:b/>
                <w:bCs/>
              </w:rPr>
              <w:t>dati personali comuni</w:t>
            </w:r>
            <w:r w:rsidRPr="00CA582A">
              <w:t xml:space="preserve">: </w:t>
            </w:r>
          </w:p>
          <w:p w14:paraId="67445DE3" w14:textId="77777777" w:rsidR="00CA582A" w:rsidRPr="00CA582A" w:rsidRDefault="00CA582A" w:rsidP="001F50C9">
            <w:pPr>
              <w:ind w:left="297"/>
            </w:pPr>
            <w:r w:rsidRPr="00CA582A">
              <w:t xml:space="preserve">esecuzione di un compito di interesse pubblico o connesso all’esercizio di pubblici poteri di cui è investito il titolare del trattamento (art. 6 (1) lett. e), del GDPR), nonché dell'art. 2-ter del Codice Privacy; </w:t>
            </w:r>
          </w:p>
          <w:p w14:paraId="647F7DEE" w14:textId="0BA10568" w:rsidR="00CA582A" w:rsidRPr="00CA582A" w:rsidRDefault="00CA582A" w:rsidP="001F50C9">
            <w:pPr>
              <w:pStyle w:val="Paragrafoelenco"/>
              <w:numPr>
                <w:ilvl w:val="0"/>
                <w:numId w:val="39"/>
              </w:numPr>
              <w:ind w:left="297" w:hanging="297"/>
            </w:pPr>
            <w:r w:rsidRPr="00CA582A">
              <w:t xml:space="preserve">Limitatamente al trattamento delle </w:t>
            </w:r>
            <w:r w:rsidRPr="00CA582A">
              <w:rPr>
                <w:b/>
                <w:bCs/>
              </w:rPr>
              <w:t xml:space="preserve">categorie particolari di dati personali: </w:t>
            </w:r>
          </w:p>
          <w:p w14:paraId="4E163F7D" w14:textId="77777777" w:rsidR="001F50C9" w:rsidRDefault="00CA582A" w:rsidP="001F50C9">
            <w:pPr>
              <w:ind w:left="297"/>
            </w:pPr>
            <w:r w:rsidRPr="00CA582A">
              <w:t xml:space="preserve">per motivi di interesse pubblico rilevante (art. 9 (2) lett. g) del GDPR), nonché dell’art. 2-sexies del Codice Privacy; </w:t>
            </w:r>
          </w:p>
          <w:p w14:paraId="5F1181B1" w14:textId="0598B2F6" w:rsidR="00CA582A" w:rsidRPr="00CA582A" w:rsidRDefault="00CA582A" w:rsidP="001F50C9">
            <w:pPr>
              <w:pStyle w:val="Paragrafoelenco"/>
              <w:numPr>
                <w:ilvl w:val="0"/>
                <w:numId w:val="39"/>
              </w:numPr>
              <w:ind w:left="297" w:hanging="297"/>
            </w:pPr>
            <w:r w:rsidRPr="00CA582A">
              <w:t xml:space="preserve">Limitatamente al trattamento dei </w:t>
            </w:r>
            <w:r w:rsidRPr="00CA582A">
              <w:rPr>
                <w:b/>
                <w:bCs/>
              </w:rPr>
              <w:t>dati personali relativi a condanne penali e reati</w:t>
            </w:r>
            <w:r w:rsidRPr="00CA582A">
              <w:t xml:space="preserve">: </w:t>
            </w:r>
          </w:p>
          <w:p w14:paraId="3DA9423C" w14:textId="77777777" w:rsidR="00CA582A" w:rsidRPr="00CA582A" w:rsidRDefault="00CA582A" w:rsidP="001E5FB4">
            <w:pPr>
              <w:ind w:left="297"/>
            </w:pPr>
            <w:r w:rsidRPr="00CA582A">
              <w:lastRenderedPageBreak/>
              <w:t xml:space="preserve">motivi di interesse pubblico rilevante sulla base del diritto dell'Unione o degli Stati membri (art. 10 del GDPR). </w:t>
            </w:r>
          </w:p>
        </w:tc>
        <w:tc>
          <w:tcPr>
            <w:tcW w:w="1666" w:type="pct"/>
            <w:tcBorders>
              <w:top w:val="none" w:sz="6" w:space="0" w:color="auto"/>
              <w:left w:val="none" w:sz="6" w:space="0" w:color="auto"/>
              <w:bottom w:val="none" w:sz="6" w:space="0" w:color="auto"/>
            </w:tcBorders>
          </w:tcPr>
          <w:p w14:paraId="215ED6F5" w14:textId="77777777" w:rsidR="00CA582A" w:rsidRPr="00CA582A" w:rsidRDefault="00CA582A" w:rsidP="00CA582A">
            <w:r w:rsidRPr="00CA582A">
              <w:rPr>
                <w:b/>
                <w:bCs/>
              </w:rPr>
              <w:lastRenderedPageBreak/>
              <w:t xml:space="preserve">Dati personali comuni </w:t>
            </w:r>
          </w:p>
          <w:p w14:paraId="4E6942B4" w14:textId="77777777" w:rsidR="00CA582A" w:rsidRPr="00CA582A" w:rsidRDefault="00CA582A" w:rsidP="00CA582A">
            <w:r w:rsidRPr="00CA582A">
              <w:t xml:space="preserve">(Soggetti con disabilità): </w:t>
            </w:r>
          </w:p>
          <w:p w14:paraId="3730DB18" w14:textId="77777777" w:rsidR="00CA582A" w:rsidRPr="00CA582A" w:rsidRDefault="00CA582A" w:rsidP="00CA582A">
            <w:r w:rsidRPr="00CA582A">
              <w:t xml:space="preserve">Codice fiscale, nome, cognome, cittadinanza, data e luogo di nascita, indirizzo di residenza/domicilio, e-mail, telefono/cellulare; </w:t>
            </w:r>
          </w:p>
          <w:p w14:paraId="6851EA2E" w14:textId="77777777" w:rsidR="00CA582A" w:rsidRPr="00CA582A" w:rsidRDefault="00CA582A" w:rsidP="00CA582A">
            <w:r w:rsidRPr="00CA582A">
              <w:t xml:space="preserve">(Rappresentanti legali e soggetti con poteri di firma): nome, cognome, codice fiscale, data di nascita, cittadinanza; </w:t>
            </w:r>
          </w:p>
          <w:p w14:paraId="2991C4F9" w14:textId="77777777" w:rsidR="00CA582A" w:rsidRPr="00CA582A" w:rsidRDefault="00CA582A" w:rsidP="00CA582A">
            <w:r w:rsidRPr="00CA582A">
              <w:t xml:space="preserve">(Professionisti coinvolti nelle attività di formazione e/o consulenza): nome, cognome, qualifica professionale. </w:t>
            </w:r>
          </w:p>
          <w:p w14:paraId="583E4B43" w14:textId="77777777" w:rsidR="00CA582A" w:rsidRPr="00CA582A" w:rsidRDefault="00CA582A" w:rsidP="00CA582A">
            <w:r w:rsidRPr="00CA582A">
              <w:t xml:space="preserve">(Tutor di dote): nome, cognome, codice fiscale, percorso di politica attiva </w:t>
            </w:r>
          </w:p>
          <w:p w14:paraId="68DA3C21" w14:textId="77777777" w:rsidR="00CA582A" w:rsidRPr="00CA582A" w:rsidRDefault="00CA582A" w:rsidP="00CA582A">
            <w:r w:rsidRPr="00CA582A">
              <w:rPr>
                <w:b/>
                <w:bCs/>
              </w:rPr>
              <w:t xml:space="preserve">Categorie particolari di dati personali </w:t>
            </w:r>
            <w:r w:rsidRPr="00CA582A">
              <w:t xml:space="preserve">(soggetti con disabilità): </w:t>
            </w:r>
          </w:p>
          <w:p w14:paraId="1741A252" w14:textId="77777777" w:rsidR="00CA582A" w:rsidRPr="00CA582A" w:rsidRDefault="00CA582A" w:rsidP="00CA582A">
            <w:r w:rsidRPr="00CA582A">
              <w:t xml:space="preserve">stato di disabilità/appartenenza a categorie protette, origine </w:t>
            </w:r>
            <w:r w:rsidRPr="00CA582A">
              <w:lastRenderedPageBreak/>
              <w:t xml:space="preserve">razziale o etnica, convinzioni religiose o filosofiche. </w:t>
            </w:r>
          </w:p>
          <w:p w14:paraId="4BFCDF95" w14:textId="77777777" w:rsidR="00CA582A" w:rsidRPr="00CA582A" w:rsidRDefault="00CA582A" w:rsidP="00CA582A">
            <w:r w:rsidRPr="00CA582A">
              <w:rPr>
                <w:b/>
                <w:bCs/>
              </w:rPr>
              <w:t xml:space="preserve">Dati personali relativi a condanne penali e reati </w:t>
            </w:r>
            <w:r w:rsidRPr="00CA582A">
              <w:t xml:space="preserve">(con riferimento ai rappresentanti legali e ai soggetti con poteri di firma): </w:t>
            </w:r>
          </w:p>
          <w:p w14:paraId="3F1A2F05" w14:textId="77777777" w:rsidR="00CA582A" w:rsidRPr="00CA582A" w:rsidRDefault="00CA582A" w:rsidP="00CA582A">
            <w:r w:rsidRPr="00CA582A">
              <w:t xml:space="preserve">informazioni correlate alle certificazioni antimafia. </w:t>
            </w:r>
          </w:p>
        </w:tc>
      </w:tr>
    </w:tbl>
    <w:p w14:paraId="2ED51316" w14:textId="77777777" w:rsidR="00DA0C93" w:rsidRPr="00DA0C93" w:rsidRDefault="00DA0C93" w:rsidP="00DA0C93"/>
    <w:p w14:paraId="3F4A03EA" w14:textId="77777777" w:rsidR="00DA0C93" w:rsidRPr="00DA0C93" w:rsidRDefault="00DA0C93" w:rsidP="00DA0C93">
      <w:pPr>
        <w:pStyle w:val="Paragrafoelenco"/>
        <w:numPr>
          <w:ilvl w:val="0"/>
          <w:numId w:val="38"/>
        </w:numPr>
        <w:rPr>
          <w:b/>
          <w:bCs/>
        </w:rPr>
      </w:pPr>
      <w:r w:rsidRPr="00DA0C93">
        <w:rPr>
          <w:b/>
          <w:bCs/>
        </w:rPr>
        <w:t xml:space="preserve">Processo decisionale interamente automatizzato, compresa la profilazione. </w:t>
      </w:r>
    </w:p>
    <w:p w14:paraId="15850872" w14:textId="77777777" w:rsidR="00DA0C93" w:rsidRPr="00DA0C93" w:rsidRDefault="00DA0C93" w:rsidP="00DA0C93">
      <w:r w:rsidRPr="00DA0C93">
        <w:t xml:space="preserve">I Suoi dati personali non saranno oggetto di alcun processo decisionale interamente automatizzato, ivi compresa la profilazione. </w:t>
      </w:r>
    </w:p>
    <w:p w14:paraId="2BA1A820" w14:textId="77777777" w:rsidR="00DA0C93" w:rsidRPr="00DA0C93" w:rsidRDefault="00DA0C93" w:rsidP="00DA0C93">
      <w:pPr>
        <w:pStyle w:val="Paragrafoelenco"/>
        <w:numPr>
          <w:ilvl w:val="0"/>
          <w:numId w:val="38"/>
        </w:numPr>
        <w:rPr>
          <w:b/>
          <w:bCs/>
        </w:rPr>
      </w:pPr>
      <w:r w:rsidRPr="00DA0C93">
        <w:rPr>
          <w:b/>
          <w:bCs/>
        </w:rPr>
        <w:t xml:space="preserve">Obbligo del conferimento di dati personali. Conseguenze in caso di un eventuale rifiuto. </w:t>
      </w:r>
    </w:p>
    <w:p w14:paraId="7F4E5EAE" w14:textId="77777777" w:rsidR="00DA0C93" w:rsidRPr="00DA0C93" w:rsidRDefault="00DA0C93" w:rsidP="00DA0C93">
      <w:r w:rsidRPr="00DA0C93">
        <w:t xml:space="preserve">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 </w:t>
      </w:r>
    </w:p>
    <w:p w14:paraId="7C932854" w14:textId="77777777" w:rsidR="00DA0C93" w:rsidRPr="00DA0C93" w:rsidRDefault="00DA0C93" w:rsidP="0040428F">
      <w:pPr>
        <w:pStyle w:val="Paragrafoelenco"/>
        <w:numPr>
          <w:ilvl w:val="0"/>
          <w:numId w:val="38"/>
        </w:numPr>
        <w:rPr>
          <w:b/>
          <w:bCs/>
        </w:rPr>
      </w:pPr>
      <w:r w:rsidRPr="00DA0C93">
        <w:rPr>
          <w:b/>
          <w:bCs/>
        </w:rPr>
        <w:t xml:space="preserve">Comunicazione e diffusione a terzi di dati personali. </w:t>
      </w:r>
    </w:p>
    <w:p w14:paraId="083273FB" w14:textId="77777777" w:rsidR="00DA0C93" w:rsidRPr="00DA0C93" w:rsidRDefault="00DA0C93" w:rsidP="00DA0C93">
      <w:r w:rsidRPr="00DA0C93">
        <w:t xml:space="preserve">I Suoi dati personali vengono comunicati a: </w:t>
      </w:r>
    </w:p>
    <w:p w14:paraId="12980634" w14:textId="77777777" w:rsidR="00DA0C93" w:rsidRPr="00DA0C93" w:rsidRDefault="00DA0C93" w:rsidP="0040428F">
      <w:pPr>
        <w:pStyle w:val="Paragrafoelenco"/>
        <w:numPr>
          <w:ilvl w:val="0"/>
          <w:numId w:val="39"/>
        </w:numPr>
      </w:pPr>
      <w:r w:rsidRPr="0040428F">
        <w:rPr>
          <w:b/>
          <w:bCs/>
        </w:rPr>
        <w:t>ARIA S.p.A</w:t>
      </w:r>
      <w:r w:rsidRPr="00DA0C93">
        <w:t xml:space="preserve">., con sede in Via T. Taramelli 26 – Milano, in qualità di responsabile del trattamento; </w:t>
      </w:r>
    </w:p>
    <w:p w14:paraId="6D32BE32" w14:textId="77777777" w:rsidR="00DA0C93" w:rsidRPr="00DA0C93" w:rsidRDefault="00DA0C93" w:rsidP="0040428F">
      <w:pPr>
        <w:pStyle w:val="Paragrafoelenco"/>
        <w:numPr>
          <w:ilvl w:val="0"/>
          <w:numId w:val="39"/>
        </w:numPr>
      </w:pPr>
      <w:r w:rsidRPr="0040428F">
        <w:rPr>
          <w:b/>
          <w:bCs/>
        </w:rPr>
        <w:t xml:space="preserve">Province e Città metropolitana </w:t>
      </w:r>
      <w:r w:rsidRPr="00DA0C93">
        <w:t xml:space="preserve">(Lombardia), in qualità di responsabili del trattamento. </w:t>
      </w:r>
    </w:p>
    <w:p w14:paraId="7177BAA7" w14:textId="77777777" w:rsidR="00DA0C93" w:rsidRPr="00DA0C93" w:rsidRDefault="00DA0C93" w:rsidP="00DA0C93">
      <w:r w:rsidRPr="00DA0C93">
        <w:t xml:space="preserve">I Suoi dati possono essere comunicati, per obblighi di legge o per finalità istituzionali, a Titolari autonomi del trattamento dei dati personali, quali: Operatori accreditati al lavoro, Operatori accreditati alla formazione, Enti locali, altri potenziali soggetti che partecipano al Comitato Disabili (L.R. 13/03). </w:t>
      </w:r>
    </w:p>
    <w:p w14:paraId="194099B2" w14:textId="77777777" w:rsidR="00DA0C93" w:rsidRPr="00DA0C93" w:rsidRDefault="00DA0C93" w:rsidP="00DA0C93">
      <w:r w:rsidRPr="00DA0C93">
        <w:t xml:space="preserve">I destinatari dei Suoi dati personali sono stati adeguatamente istruiti per poter trattare i Suoi dati personali, e assicurano il medesimo livello di sicurezza offerto dal Titolare. </w:t>
      </w:r>
    </w:p>
    <w:p w14:paraId="5E551369" w14:textId="77777777" w:rsidR="00DA0C93" w:rsidRPr="00DA0C93" w:rsidRDefault="00DA0C93" w:rsidP="00DA0C93">
      <w:r w:rsidRPr="00DA0C93">
        <w:t xml:space="preserve">I Suoi dati personali non saranno diffusi. </w:t>
      </w:r>
    </w:p>
    <w:p w14:paraId="00D68382" w14:textId="77777777" w:rsidR="00DA0C93" w:rsidRPr="00DA0C93" w:rsidRDefault="00DA0C93" w:rsidP="0040428F">
      <w:pPr>
        <w:pStyle w:val="Paragrafoelenco"/>
        <w:numPr>
          <w:ilvl w:val="0"/>
          <w:numId w:val="38"/>
        </w:numPr>
        <w:rPr>
          <w:b/>
          <w:bCs/>
        </w:rPr>
      </w:pPr>
      <w:r w:rsidRPr="00DA0C93">
        <w:rPr>
          <w:b/>
          <w:bCs/>
        </w:rPr>
        <w:t xml:space="preserve">Trasferimenti di dati personali al di fuori dello Spazio Economico Europeo. </w:t>
      </w:r>
    </w:p>
    <w:p w14:paraId="7E74B738" w14:textId="77777777" w:rsidR="00DA0C93" w:rsidRPr="00DA0C93" w:rsidRDefault="00DA0C93" w:rsidP="00DA0C93">
      <w:r w:rsidRPr="00DA0C93">
        <w:t xml:space="preserve">I Suoi dati personali non verranno trasferiti al di fuori dello Spazio Economico Europeo. </w:t>
      </w:r>
    </w:p>
    <w:p w14:paraId="5EA5D9A0" w14:textId="77777777" w:rsidR="00DA0C93" w:rsidRPr="00DA0C93" w:rsidRDefault="00DA0C93" w:rsidP="0040428F">
      <w:pPr>
        <w:pStyle w:val="Paragrafoelenco"/>
        <w:numPr>
          <w:ilvl w:val="0"/>
          <w:numId w:val="38"/>
        </w:numPr>
        <w:rPr>
          <w:b/>
          <w:bCs/>
        </w:rPr>
      </w:pPr>
      <w:r w:rsidRPr="00DA0C93">
        <w:rPr>
          <w:b/>
          <w:bCs/>
        </w:rPr>
        <w:t xml:space="preserve">Tempi di conservazione. </w:t>
      </w:r>
    </w:p>
    <w:p w14:paraId="19D4C070" w14:textId="77777777" w:rsidR="00DA0C93" w:rsidRPr="00DA0C93" w:rsidRDefault="00DA0C93" w:rsidP="00DA0C93">
      <w:r w:rsidRPr="00DA0C93">
        <w:t xml:space="preserve">I dati personali raccolti saranno conservati per un periodo pari a dieci anni dalla data di conclusione delle azioni previste all'interno del protocollo di riferimento della misura, ai sensi dell’art. 2220 c.c. </w:t>
      </w:r>
    </w:p>
    <w:p w14:paraId="11E73952" w14:textId="77777777" w:rsidR="00DA0C93" w:rsidRPr="00DA0C93" w:rsidRDefault="00DA0C93" w:rsidP="00CC4494">
      <w:pPr>
        <w:pStyle w:val="Paragrafoelenco"/>
        <w:numPr>
          <w:ilvl w:val="0"/>
          <w:numId w:val="38"/>
        </w:numPr>
        <w:rPr>
          <w:b/>
          <w:bCs/>
        </w:rPr>
      </w:pPr>
      <w:r w:rsidRPr="00DA0C93">
        <w:rPr>
          <w:b/>
          <w:bCs/>
        </w:rPr>
        <w:t xml:space="preserve">I diritti degli interessati. </w:t>
      </w:r>
    </w:p>
    <w:p w14:paraId="72B01401" w14:textId="77777777" w:rsidR="00DA0C93" w:rsidRPr="00DA0C93" w:rsidRDefault="00DA0C93" w:rsidP="00DA0C93">
      <w:r w:rsidRPr="00DA0C93">
        <w:t xml:space="preserve">Lei potrà esercitare, in ogni momento, ove applicabili, i diritti di cui agli artt. da 15 a 22 del Regolamento UE 679/2016, ove applicabili, attraverso una richiesta da inoltrare all'attenzione del Titolare del trattamento. </w:t>
      </w:r>
    </w:p>
    <w:p w14:paraId="67FC50CA" w14:textId="77777777" w:rsidR="00DA0C93" w:rsidRPr="00DA0C93" w:rsidRDefault="00DA0C93" w:rsidP="00DA0C93">
      <w:r w:rsidRPr="00DA0C93">
        <w:t xml:space="preserve">Tuttavia, Le specifichiamo che, in base a determinate misure legislative introdotte dal diritto nazionale, il Titolare del trattamento, in alcune circostanze, potrà limitare la portata degli obblighi </w:t>
      </w:r>
      <w:r w:rsidRPr="00DA0C93">
        <w:lastRenderedPageBreak/>
        <w:t xml:space="preserve">e dei diritti, così come precisato dall’art. 23 del Regolamento e dall’art. 2-undecies del Codice Privacy. </w:t>
      </w:r>
    </w:p>
    <w:p w14:paraId="55B43AE9" w14:textId="77777777" w:rsidR="00DA0C93" w:rsidRPr="00DA0C93" w:rsidRDefault="00DA0C93" w:rsidP="00DA0C93">
      <w:r w:rsidRPr="00DA0C93">
        <w:t xml:space="preserve">Di seguito i diritti riconosciuti: </w:t>
      </w:r>
    </w:p>
    <w:p w14:paraId="7E44DB33" w14:textId="5179E157" w:rsidR="00DA0C93" w:rsidRPr="00DA0C93" w:rsidRDefault="00DA0C93" w:rsidP="00DA0C93">
      <w:pPr>
        <w:pStyle w:val="Paragrafoelenco"/>
        <w:numPr>
          <w:ilvl w:val="0"/>
          <w:numId w:val="39"/>
        </w:numPr>
      </w:pPr>
      <w:r w:rsidRPr="00DA0C93">
        <w:rPr>
          <w:b/>
          <w:bCs/>
        </w:rPr>
        <w:t xml:space="preserve">Diritto di accesso (art. 15) </w:t>
      </w:r>
    </w:p>
    <w:p w14:paraId="329A3C93" w14:textId="26177699" w:rsidR="00DA0C93" w:rsidRPr="00DA0C93" w:rsidRDefault="00DA0C93" w:rsidP="00DA0C93">
      <w:pPr>
        <w:pStyle w:val="Paragrafoelenco"/>
        <w:numPr>
          <w:ilvl w:val="0"/>
          <w:numId w:val="39"/>
        </w:numPr>
      </w:pPr>
      <w:r w:rsidRPr="00DA0C93">
        <w:rPr>
          <w:b/>
          <w:bCs/>
        </w:rPr>
        <w:t xml:space="preserve">Diritto alla rettifica (art. 16) </w:t>
      </w:r>
    </w:p>
    <w:p w14:paraId="62128F6B" w14:textId="4541E039" w:rsidR="00DA0C93" w:rsidRPr="00DA0C93" w:rsidRDefault="00DA0C93" w:rsidP="00DA0C93">
      <w:pPr>
        <w:pStyle w:val="Paragrafoelenco"/>
        <w:numPr>
          <w:ilvl w:val="0"/>
          <w:numId w:val="39"/>
        </w:numPr>
      </w:pPr>
      <w:r w:rsidRPr="00DA0C93">
        <w:rPr>
          <w:b/>
          <w:bCs/>
        </w:rPr>
        <w:t xml:space="preserve">Diritto alla limitazione del trattamento (art. 18) </w:t>
      </w:r>
    </w:p>
    <w:p w14:paraId="7D14E8AA" w14:textId="782F7F4B" w:rsidR="00DA0C93" w:rsidRPr="00DA0C93" w:rsidRDefault="00DA0C93" w:rsidP="00DA0C93">
      <w:pPr>
        <w:pStyle w:val="Paragrafoelenco"/>
        <w:numPr>
          <w:ilvl w:val="0"/>
          <w:numId w:val="39"/>
        </w:numPr>
      </w:pPr>
      <w:r w:rsidRPr="00DA0C93">
        <w:rPr>
          <w:b/>
          <w:bCs/>
        </w:rPr>
        <w:t xml:space="preserve">Diritto di opposizione (artt. 21 e 22) </w:t>
      </w:r>
    </w:p>
    <w:p w14:paraId="262EB812" w14:textId="77777777" w:rsidR="00DA0C93" w:rsidRPr="00DA0C93" w:rsidRDefault="00DA0C93" w:rsidP="00DA0C93">
      <w:r w:rsidRPr="00DA0C93">
        <w:t xml:space="preserve">Il Titolare del trattamento potrà essere contattato al seguente indirizzo: </w:t>
      </w:r>
    </w:p>
    <w:p w14:paraId="69585D2F" w14:textId="77777777" w:rsidR="00DA0C93" w:rsidRPr="00DA0C93" w:rsidRDefault="00DA0C93" w:rsidP="00DA0C93">
      <w:r w:rsidRPr="00DA0C93">
        <w:t xml:space="preserve">Indirizzo PEC: lavoro@pec.regione.lombardia.it </w:t>
      </w:r>
    </w:p>
    <w:p w14:paraId="7DFBBB52" w14:textId="77777777" w:rsidR="00DA0C93" w:rsidRPr="00DA0C93" w:rsidRDefault="00DA0C93" w:rsidP="00DA0C93">
      <w:r w:rsidRPr="00DA0C93">
        <w:t xml:space="preserve">A mezzo posta raccomandata: Piazza Città di Lombardia 1, 20124 Milano all’attenzione della Direzione Generale Istruzione, Formazione, Lavoro </w:t>
      </w:r>
    </w:p>
    <w:p w14:paraId="7EA7E61A" w14:textId="1AB685FC" w:rsidR="00DA0C93" w:rsidRPr="00DA0C93" w:rsidRDefault="00DA0C93" w:rsidP="00CC4494">
      <w:pPr>
        <w:pStyle w:val="Paragrafoelenco"/>
        <w:numPr>
          <w:ilvl w:val="0"/>
          <w:numId w:val="38"/>
        </w:numPr>
        <w:rPr>
          <w:b/>
          <w:bCs/>
        </w:rPr>
      </w:pPr>
      <w:r w:rsidRPr="00DA0C93">
        <w:rPr>
          <w:b/>
          <w:bCs/>
        </w:rPr>
        <w:t xml:space="preserve">Reclamo all’Autorità di controllo. </w:t>
      </w:r>
    </w:p>
    <w:p w14:paraId="0A336557" w14:textId="77777777" w:rsidR="00DA0C93" w:rsidRPr="00DA0C93" w:rsidRDefault="00DA0C93" w:rsidP="00DA0C93">
      <w:r w:rsidRPr="00DA0C93">
        <w:t xml:space="preserve">Qualora ritenga che il trattamento dei Suoi dati personali avvenga in violazione di quanto previsto dalla normativa vigente, Lei ha il diritto di proporre reclamo al Garante (www.garanteprivacy.it), come previsto dall'art. 77 del Regolamento, o di adire le opportune sedi giudiziarie ai sensi art. 79 del Regolamento. </w:t>
      </w:r>
    </w:p>
    <w:p w14:paraId="14ECE719" w14:textId="327B277A" w:rsidR="00DA0C93" w:rsidRPr="00DA0C93" w:rsidRDefault="00DA0C93" w:rsidP="00CC4494">
      <w:pPr>
        <w:pStyle w:val="Paragrafoelenco"/>
        <w:numPr>
          <w:ilvl w:val="0"/>
          <w:numId w:val="38"/>
        </w:numPr>
        <w:rPr>
          <w:b/>
          <w:bCs/>
        </w:rPr>
      </w:pPr>
      <w:r w:rsidRPr="00DA0C93">
        <w:rPr>
          <w:b/>
          <w:bCs/>
        </w:rPr>
        <w:t>Il Responsabile della Protezione dei Dati.</w:t>
      </w:r>
    </w:p>
    <w:p w14:paraId="5F6A5743" w14:textId="77777777" w:rsidR="00DA0C93" w:rsidRPr="00DA0C93" w:rsidRDefault="00DA0C93" w:rsidP="00DA0C93">
      <w:r w:rsidRPr="00DA0C93">
        <w:t xml:space="preserve">Il Titolare del trattamento ha nominato un Responsabile della Protezione dei dati (RPD) che potrà essere contattato al seguente indirizzo e-mail: rpd@regione.lombardia.it. </w:t>
      </w:r>
    </w:p>
    <w:p w14:paraId="0DA2937D" w14:textId="4B6ADA1B" w:rsidR="00DA0C93" w:rsidRPr="00DA0C93" w:rsidRDefault="00DA0C93" w:rsidP="00CC4494">
      <w:pPr>
        <w:pStyle w:val="Paragrafoelenco"/>
        <w:numPr>
          <w:ilvl w:val="0"/>
          <w:numId w:val="38"/>
        </w:numPr>
      </w:pPr>
      <w:r w:rsidRPr="00DA0C93">
        <w:rPr>
          <w:b/>
          <w:bCs/>
        </w:rPr>
        <w:t xml:space="preserve">Modifiche. </w:t>
      </w:r>
    </w:p>
    <w:p w14:paraId="3100D656" w14:textId="77777777" w:rsidR="00DA0C93" w:rsidRPr="00DA0C93" w:rsidRDefault="00DA0C93" w:rsidP="00DA0C93">
      <w:r w:rsidRPr="00DA0C93">
        <w:t xml:space="preserve">Il Titolare si riserva di aggiornare la presente informativa, anche in vista di future modifiche della normativa in materia di protezione dei dati personali. </w:t>
      </w:r>
    </w:p>
    <w:p w14:paraId="6529FDCF" w14:textId="082B765D" w:rsidR="00432C08" w:rsidRDefault="00DA0C93" w:rsidP="00DA0C93">
      <w:r w:rsidRPr="00DA0C93">
        <w:t>Ultimo aggiornamento: 09.10.2025</w:t>
      </w:r>
    </w:p>
    <w:p w14:paraId="16FAE018" w14:textId="77777777" w:rsidR="00432C08" w:rsidRDefault="00432C08" w:rsidP="00432C08"/>
    <w:p w14:paraId="3173AFCB" w14:textId="77777777" w:rsidR="00432C08" w:rsidRDefault="00432C08" w:rsidP="00432C08"/>
    <w:p w14:paraId="3E2BC5A1" w14:textId="77777777" w:rsidR="00432C08" w:rsidRPr="00DC5768" w:rsidRDefault="00432C08" w:rsidP="00432C08"/>
    <w:p w14:paraId="304984E2" w14:textId="77777777" w:rsidR="00432C08" w:rsidRPr="00122DDF" w:rsidRDefault="00432C08" w:rsidP="00432C08">
      <w:pPr>
        <w:suppressAutoHyphens/>
        <w:autoSpaceDE w:val="0"/>
        <w:spacing w:line="259" w:lineRule="auto"/>
        <w:textAlignment w:val="baseline"/>
        <w:rPr>
          <w:rFonts w:ascii="Calibri" w:hAnsi="Calibri" w:cs="Calibri"/>
        </w:rPr>
      </w:pPr>
    </w:p>
    <w:p w14:paraId="413BC076" w14:textId="0F7BB250" w:rsidR="00A61157" w:rsidRDefault="00A61157" w:rsidP="0097412D">
      <w:pPr>
        <w:spacing w:after="160" w:line="259" w:lineRule="auto"/>
        <w:jc w:val="left"/>
      </w:pPr>
    </w:p>
    <w:sectPr w:rsidR="00A61157" w:rsidSect="009953CB">
      <w:headerReference w:type="even" r:id="rId15"/>
      <w:headerReference w:type="default" r:id="rId16"/>
      <w:footerReference w:type="even" r:id="rId17"/>
      <w:footerReference w:type="default" r:id="rId18"/>
      <w:headerReference w:type="first" r:id="rId19"/>
      <w:footerReference w:type="first" r:id="rId20"/>
      <w:pgSz w:w="11906" w:h="16838"/>
      <w:pgMar w:top="1134" w:right="851" w:bottom="1134" w:left="851" w:header="907"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37168" w14:textId="77777777" w:rsidR="008C46F0" w:rsidRDefault="008C46F0" w:rsidP="00A61157">
      <w:pPr>
        <w:spacing w:after="0"/>
      </w:pPr>
      <w:r>
        <w:separator/>
      </w:r>
    </w:p>
  </w:endnote>
  <w:endnote w:type="continuationSeparator" w:id="0">
    <w:p w14:paraId="3A657771" w14:textId="77777777" w:rsidR="008C46F0" w:rsidRDefault="008C46F0" w:rsidP="00A61157">
      <w:pPr>
        <w:spacing w:after="0"/>
      </w:pPr>
      <w:r>
        <w:continuationSeparator/>
      </w:r>
    </w:p>
  </w:endnote>
  <w:endnote w:type="continuationNotice" w:id="1">
    <w:p w14:paraId="68C0BB55" w14:textId="77777777" w:rsidR="008C46F0" w:rsidRDefault="008C46F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quot;">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524371"/>
      <w:docPartObj>
        <w:docPartGallery w:val="Page Numbers (Bottom of Page)"/>
        <w:docPartUnique/>
      </w:docPartObj>
    </w:sdtPr>
    <w:sdtEndPr/>
    <w:sdtContent>
      <w:p w14:paraId="21CA4ED2" w14:textId="77777777" w:rsidR="00432C08" w:rsidRDefault="00432C08">
        <w:pPr>
          <w:pStyle w:val="Pidipagina"/>
          <w:jc w:val="center"/>
        </w:pPr>
        <w:r>
          <w:fldChar w:fldCharType="begin"/>
        </w:r>
        <w:r>
          <w:instrText>PAGE   \* MERGEFORMAT</w:instrText>
        </w:r>
        <w:r>
          <w:fldChar w:fldCharType="separate"/>
        </w:r>
        <w:r>
          <w:t>2</w:t>
        </w:r>
        <w:r>
          <w:fldChar w:fldCharType="end"/>
        </w:r>
      </w:p>
    </w:sdtContent>
  </w:sdt>
  <w:p w14:paraId="693EA401" w14:textId="77777777" w:rsidR="00432C08" w:rsidRDefault="00432C0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77C05" w14:textId="77777777" w:rsidR="00432C08" w:rsidRDefault="00432C0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3947931"/>
      <w:docPartObj>
        <w:docPartGallery w:val="Page Numbers (Bottom of Page)"/>
        <w:docPartUnique/>
      </w:docPartObj>
    </w:sdtPr>
    <w:sdtEndPr/>
    <w:sdtContent>
      <w:p w14:paraId="7A478091" w14:textId="77777777" w:rsidR="003202A2" w:rsidRDefault="003202A2">
        <w:pPr>
          <w:pStyle w:val="Pidipagina"/>
          <w:jc w:val="center"/>
        </w:pPr>
        <w:r>
          <w:fldChar w:fldCharType="begin"/>
        </w:r>
        <w:r>
          <w:instrText>PAGE   \* MERGEFORMAT</w:instrText>
        </w:r>
        <w:r>
          <w:fldChar w:fldCharType="separate"/>
        </w:r>
        <w:r>
          <w:t>2</w:t>
        </w:r>
        <w:r>
          <w:fldChar w:fldCharType="end"/>
        </w:r>
      </w:p>
    </w:sdtContent>
  </w:sdt>
  <w:p w14:paraId="241C2321" w14:textId="77777777" w:rsidR="00A61157" w:rsidRDefault="00A61157">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95121" w14:textId="77777777" w:rsidR="00432C08" w:rsidRDefault="00432C0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32225" w14:textId="77777777" w:rsidR="008C46F0" w:rsidRDefault="008C46F0" w:rsidP="00A61157">
      <w:pPr>
        <w:spacing w:after="0"/>
      </w:pPr>
      <w:r>
        <w:separator/>
      </w:r>
    </w:p>
  </w:footnote>
  <w:footnote w:type="continuationSeparator" w:id="0">
    <w:p w14:paraId="6225EC17" w14:textId="77777777" w:rsidR="008C46F0" w:rsidRDefault="008C46F0" w:rsidP="00A61157">
      <w:pPr>
        <w:spacing w:after="0"/>
      </w:pPr>
      <w:r>
        <w:continuationSeparator/>
      </w:r>
    </w:p>
  </w:footnote>
  <w:footnote w:type="continuationNotice" w:id="1">
    <w:p w14:paraId="01A8910B" w14:textId="77777777" w:rsidR="008C46F0" w:rsidRDefault="008C46F0">
      <w:pPr>
        <w:spacing w:after="0"/>
      </w:pPr>
    </w:p>
  </w:footnote>
  <w:footnote w:id="2">
    <w:p w14:paraId="4EB7F1B1" w14:textId="67A10643" w:rsidR="00617CB7" w:rsidRDefault="00617CB7">
      <w:pPr>
        <w:pStyle w:val="Testonotaapidipagina"/>
      </w:pPr>
      <w:r>
        <w:rPr>
          <w:rStyle w:val="Rimandonotaapidipagina"/>
        </w:rPr>
        <w:footnoteRef/>
      </w:r>
      <w:r>
        <w:t xml:space="preserve"> </w:t>
      </w:r>
      <w:r w:rsidRPr="00B72A3C">
        <w:rPr>
          <w:color w:val="000000" w:themeColor="text1"/>
        </w:rPr>
        <w:t>Si intende la data di comunicazione della presente richiesta di proroga.</w:t>
      </w:r>
    </w:p>
  </w:footnote>
  <w:footnote w:id="3">
    <w:p w14:paraId="3D6E5977" w14:textId="77777777" w:rsidR="00432C08" w:rsidRPr="008F4BBC" w:rsidRDefault="00432C08" w:rsidP="00432C08">
      <w:pPr>
        <w:pStyle w:val="Testonotaapidipagina"/>
        <w:rPr>
          <w:rFonts w:cstheme="minorHAnsi"/>
          <w:sz w:val="16"/>
          <w:szCs w:val="16"/>
        </w:rPr>
      </w:pPr>
      <w:r w:rsidRPr="00660C54">
        <w:rPr>
          <w:rStyle w:val="Rimandonotaapidipagina"/>
          <w:rFonts w:asciiTheme="minorHAnsi" w:hAnsiTheme="minorHAnsi" w:cstheme="minorHAnsi"/>
          <w:sz w:val="16"/>
          <w:szCs w:val="16"/>
        </w:rPr>
        <w:footnoteRef/>
      </w:r>
      <w:r w:rsidRPr="008F4BBC">
        <w:rPr>
          <w:rFonts w:cstheme="minorHAnsi"/>
          <w:sz w:val="16"/>
          <w:szCs w:val="16"/>
        </w:rPr>
        <w:t xml:space="preserve"> Decreto n. 4873 del 31/03/2023 “Modifiche e integrazioni alla disciplina per la rilevazione delle presenze e la registrazione delle attività nella filiera formativa, già approvata con DDG n. 19104 del 23 dicembre 2022”. Disponibile a questo link: https://www.fse.regione.lombardia.it/wps/portal/PROUE/FSE/Avvisi/DettaglioAvviso/informativo/grs-modifica-disciplina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27ECC" w14:textId="2F7B44A9" w:rsidR="00A47688" w:rsidRDefault="00C40B83">
    <w:pPr>
      <w:pStyle w:val="Intestazione"/>
    </w:pPr>
    <w:r>
      <w:rPr>
        <w:rFonts w:ascii="Arial" w:hAnsi="Arial"/>
        <w:noProof/>
        <w:sz w:val="20"/>
        <w:szCs w:val="20"/>
      </w:rPr>
      <w:drawing>
        <wp:anchor distT="0" distB="0" distL="114300" distR="114300" simplePos="0" relativeHeight="251665408" behindDoc="0" locked="0" layoutInCell="1" allowOverlap="1" wp14:anchorId="74064A3C" wp14:editId="5CFF4548">
          <wp:simplePos x="0" y="0"/>
          <wp:positionH relativeFrom="column">
            <wp:posOffset>5827395</wp:posOffset>
          </wp:positionH>
          <wp:positionV relativeFrom="paragraph">
            <wp:posOffset>-399415</wp:posOffset>
          </wp:positionV>
          <wp:extent cx="432435" cy="631190"/>
          <wp:effectExtent l="0" t="0" r="5715" b="0"/>
          <wp:wrapSquare wrapText="bothSides"/>
          <wp:docPr id="725030880" name="Immagine 1" descr="Immagine che contiene testo,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791421" name="Immagine 1" descr="Immagine che contiene testo, cartone animat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43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1" locked="0" layoutInCell="1" allowOverlap="1" wp14:anchorId="4C874F0A" wp14:editId="611EA9B0">
          <wp:simplePos x="0" y="0"/>
          <wp:positionH relativeFrom="column">
            <wp:posOffset>-292151</wp:posOffset>
          </wp:positionH>
          <wp:positionV relativeFrom="paragraph">
            <wp:posOffset>-373278</wp:posOffset>
          </wp:positionV>
          <wp:extent cx="1501140" cy="601980"/>
          <wp:effectExtent l="0" t="0" r="0" b="0"/>
          <wp:wrapTight wrapText="bothSides">
            <wp:wrapPolygon edited="0">
              <wp:start x="3563" y="3418"/>
              <wp:lineTo x="3289" y="17772"/>
              <wp:lineTo x="8772" y="17772"/>
              <wp:lineTo x="19736" y="15722"/>
              <wp:lineTo x="19736" y="8203"/>
              <wp:lineTo x="8772" y="3418"/>
              <wp:lineTo x="3563" y="3418"/>
            </wp:wrapPolygon>
          </wp:wrapTight>
          <wp:docPr id="33338421" name="Picture 1" descr="Immagine che contiene testo, schermata, Elementi grafici,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0391" name="Picture 1" descr="Immagine che contiene testo, schermata, Elementi grafici, Carattere&#10;&#10;Il contenuto generato dall'IA potrebbe non essere corretto."/>
                  <pic:cNvPicPr>
                    <a:picLocks noChangeAspect="1"/>
                  </pic:cNvPicPr>
                </pic:nvPicPr>
                <pic:blipFill rotWithShape="1">
                  <a:blip r:embed="rId2">
                    <a:extLst>
                      <a:ext uri="{28A0092B-C50C-407E-A947-70E740481C1C}">
                        <a14:useLocalDpi xmlns:a14="http://schemas.microsoft.com/office/drawing/2010/main" val="0"/>
                      </a:ext>
                    </a:extLst>
                  </a:blip>
                  <a:srcRect l="73686"/>
                  <a:stretch>
                    <a:fillRect/>
                  </a:stretch>
                </pic:blipFill>
                <pic:spPr bwMode="auto">
                  <a:xfrm>
                    <a:off x="0" y="0"/>
                    <a:ext cx="1501140" cy="601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52BCD" w14:textId="18704469" w:rsidR="00432C08" w:rsidRDefault="00C40B83">
    <w:pPr>
      <w:pStyle w:val="Intestazione"/>
    </w:pPr>
    <w:r>
      <w:rPr>
        <w:rFonts w:ascii="Arial" w:hAnsi="Arial"/>
        <w:noProof/>
        <w:sz w:val="20"/>
        <w:szCs w:val="20"/>
      </w:rPr>
      <w:drawing>
        <wp:anchor distT="0" distB="0" distL="114300" distR="114300" simplePos="0" relativeHeight="251663360" behindDoc="0" locked="0" layoutInCell="1" allowOverlap="1" wp14:anchorId="0B00C5BC" wp14:editId="53759278">
          <wp:simplePos x="0" y="0"/>
          <wp:positionH relativeFrom="column">
            <wp:posOffset>5841365</wp:posOffset>
          </wp:positionH>
          <wp:positionV relativeFrom="paragraph">
            <wp:posOffset>-399415</wp:posOffset>
          </wp:positionV>
          <wp:extent cx="425450" cy="621030"/>
          <wp:effectExtent l="0" t="0" r="0" b="7620"/>
          <wp:wrapSquare wrapText="bothSides"/>
          <wp:docPr id="2070712398" name="Immagine 1" descr="Immagine che contiene testo,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791421" name="Immagine 1" descr="Immagine che contiene testo, cartone animat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5450" cy="6210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0F3BFAFB" wp14:editId="7D15425B">
          <wp:simplePos x="0" y="0"/>
          <wp:positionH relativeFrom="margin">
            <wp:posOffset>-478687</wp:posOffset>
          </wp:positionH>
          <wp:positionV relativeFrom="paragraph">
            <wp:posOffset>-354940</wp:posOffset>
          </wp:positionV>
          <wp:extent cx="1623974" cy="460530"/>
          <wp:effectExtent l="0" t="0" r="0" b="0"/>
          <wp:wrapNone/>
          <wp:docPr id="149951998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2" cstate="print">
                    <a:extLst>
                      <a:ext uri="{28A0092B-C50C-407E-A947-70E740481C1C}">
                        <a14:useLocalDpi xmlns:a14="http://schemas.microsoft.com/office/drawing/2010/main" val="0"/>
                      </a:ext>
                    </a:extLst>
                  </a:blip>
                  <a:srcRect l="28666" t="-1" b="1551"/>
                  <a:stretch/>
                </pic:blipFill>
                <pic:spPr bwMode="auto">
                  <a:xfrm>
                    <a:off x="0" y="0"/>
                    <a:ext cx="1639121" cy="464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6CE5A" w14:textId="77777777" w:rsidR="00432C08" w:rsidRDefault="00432C08">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AB6FF" w14:textId="7AC02778" w:rsidR="00432C08" w:rsidRDefault="00C40B83">
    <w:pPr>
      <w:pStyle w:val="Intestazione"/>
    </w:pPr>
    <w:r>
      <w:rPr>
        <w:noProof/>
      </w:rPr>
      <w:drawing>
        <wp:anchor distT="0" distB="0" distL="114300" distR="114300" simplePos="0" relativeHeight="251675648" behindDoc="0" locked="0" layoutInCell="1" allowOverlap="1" wp14:anchorId="38B73316" wp14:editId="303724D7">
          <wp:simplePos x="0" y="0"/>
          <wp:positionH relativeFrom="margin">
            <wp:align>left</wp:align>
          </wp:positionH>
          <wp:positionV relativeFrom="paragraph">
            <wp:posOffset>-327228</wp:posOffset>
          </wp:positionV>
          <wp:extent cx="1375257" cy="389998"/>
          <wp:effectExtent l="0" t="0" r="0" b="0"/>
          <wp:wrapNone/>
          <wp:docPr id="2119871379"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 cstate="print">
                    <a:extLst>
                      <a:ext uri="{28A0092B-C50C-407E-A947-70E740481C1C}">
                        <a14:useLocalDpi xmlns:a14="http://schemas.microsoft.com/office/drawing/2010/main" val="0"/>
                      </a:ext>
                    </a:extLst>
                  </a:blip>
                  <a:srcRect l="28666" t="-1" b="1551"/>
                  <a:stretch/>
                </pic:blipFill>
                <pic:spPr bwMode="auto">
                  <a:xfrm>
                    <a:off x="0" y="0"/>
                    <a:ext cx="1375257" cy="38999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noProof/>
        <w:sz w:val="20"/>
        <w:szCs w:val="20"/>
      </w:rPr>
      <w:drawing>
        <wp:anchor distT="0" distB="0" distL="114300" distR="114300" simplePos="0" relativeHeight="251673600" behindDoc="0" locked="0" layoutInCell="1" allowOverlap="1" wp14:anchorId="491EEC30" wp14:editId="26F884DB">
          <wp:simplePos x="0" y="0"/>
          <wp:positionH relativeFrom="column">
            <wp:posOffset>6013094</wp:posOffset>
          </wp:positionH>
          <wp:positionV relativeFrom="paragraph">
            <wp:posOffset>-490093</wp:posOffset>
          </wp:positionV>
          <wp:extent cx="432435" cy="631190"/>
          <wp:effectExtent l="0" t="0" r="5715" b="0"/>
          <wp:wrapSquare wrapText="bothSides"/>
          <wp:docPr id="486180250" name="Immagine 1" descr="Immagine che contiene testo,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791421" name="Immagine 1" descr="Immagine che contiene testo, cartone animat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243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A84EF" w14:textId="66B2989E" w:rsidR="00E80DBC" w:rsidRDefault="00C40B83">
    <w:pPr>
      <w:pStyle w:val="Intestazione"/>
    </w:pPr>
    <w:r>
      <w:rPr>
        <w:rFonts w:ascii="Arial" w:hAnsi="Arial"/>
        <w:noProof/>
        <w:sz w:val="20"/>
        <w:szCs w:val="20"/>
      </w:rPr>
      <w:drawing>
        <wp:anchor distT="0" distB="0" distL="114300" distR="114300" simplePos="0" relativeHeight="251671552" behindDoc="0" locked="0" layoutInCell="1" allowOverlap="1" wp14:anchorId="6D13C67E" wp14:editId="5076A0C1">
          <wp:simplePos x="0" y="0"/>
          <wp:positionH relativeFrom="column">
            <wp:posOffset>5992139</wp:posOffset>
          </wp:positionH>
          <wp:positionV relativeFrom="paragraph">
            <wp:posOffset>-490042</wp:posOffset>
          </wp:positionV>
          <wp:extent cx="432435" cy="631190"/>
          <wp:effectExtent l="0" t="0" r="5715" b="0"/>
          <wp:wrapSquare wrapText="bothSides"/>
          <wp:docPr id="1716104400" name="Immagine 1" descr="Immagine che contiene testo, cartone anima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791421" name="Immagine 1" descr="Immagine che contiene testo, cartone animat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43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1" locked="0" layoutInCell="1" allowOverlap="1" wp14:anchorId="1DA330DF" wp14:editId="07CCA9E9">
          <wp:simplePos x="0" y="0"/>
          <wp:positionH relativeFrom="column">
            <wp:posOffset>-109728</wp:posOffset>
          </wp:positionH>
          <wp:positionV relativeFrom="paragraph">
            <wp:posOffset>-460832</wp:posOffset>
          </wp:positionV>
          <wp:extent cx="1501140" cy="601980"/>
          <wp:effectExtent l="0" t="0" r="0" b="0"/>
          <wp:wrapTight wrapText="bothSides">
            <wp:wrapPolygon edited="0">
              <wp:start x="3563" y="3418"/>
              <wp:lineTo x="3289" y="17772"/>
              <wp:lineTo x="8772" y="17772"/>
              <wp:lineTo x="19736" y="15722"/>
              <wp:lineTo x="19736" y="8203"/>
              <wp:lineTo x="8772" y="3418"/>
              <wp:lineTo x="3563" y="3418"/>
            </wp:wrapPolygon>
          </wp:wrapTight>
          <wp:docPr id="2062437145" name="Picture 1" descr="Immagine che contiene testo, schermata, Elementi grafici,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0391" name="Picture 1" descr="Immagine che contiene testo, schermata, Elementi grafici, Carattere&#10;&#10;Il contenuto generato dall'IA potrebbe non essere corretto."/>
                  <pic:cNvPicPr>
                    <a:picLocks noChangeAspect="1"/>
                  </pic:cNvPicPr>
                </pic:nvPicPr>
                <pic:blipFill rotWithShape="1">
                  <a:blip r:embed="rId2">
                    <a:extLst>
                      <a:ext uri="{28A0092B-C50C-407E-A947-70E740481C1C}">
                        <a14:useLocalDpi xmlns:a14="http://schemas.microsoft.com/office/drawing/2010/main" val="0"/>
                      </a:ext>
                    </a:extLst>
                  </a:blip>
                  <a:srcRect l="73686"/>
                  <a:stretch>
                    <a:fillRect/>
                  </a:stretch>
                </pic:blipFill>
                <pic:spPr bwMode="auto">
                  <a:xfrm>
                    <a:off x="0" y="0"/>
                    <a:ext cx="1501140" cy="601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1085F" w:rsidRPr="0091085F">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1B22CD8"/>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F4720C7"/>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7CABFA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987792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D98AC2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C95012"/>
    <w:multiLevelType w:val="hybridMultilevel"/>
    <w:tmpl w:val="2E027060"/>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00D5D4F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2860C41"/>
    <w:multiLevelType w:val="hybridMultilevel"/>
    <w:tmpl w:val="BB08D8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6115963"/>
    <w:multiLevelType w:val="hybridMultilevel"/>
    <w:tmpl w:val="D34243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9B91DA2"/>
    <w:multiLevelType w:val="hybridMultilevel"/>
    <w:tmpl w:val="008071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B7C7B1B"/>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C9A2BBD"/>
    <w:multiLevelType w:val="hybridMultilevel"/>
    <w:tmpl w:val="484039C0"/>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003CC2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138A462A"/>
    <w:multiLevelType w:val="hybridMultilevel"/>
    <w:tmpl w:val="1A8CDC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9911855"/>
    <w:multiLevelType w:val="hybridMultilevel"/>
    <w:tmpl w:val="376CB3C2"/>
    <w:lvl w:ilvl="0" w:tplc="6AE42CC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094BF3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24913D0"/>
    <w:multiLevelType w:val="hybridMultilevel"/>
    <w:tmpl w:val="B3A090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7AC2803"/>
    <w:multiLevelType w:val="hybridMultilevel"/>
    <w:tmpl w:val="CE6A4AF0"/>
    <w:lvl w:ilvl="0" w:tplc="04100001">
      <w:start w:val="1"/>
      <w:numFmt w:val="bullet"/>
      <w:lvlText w:val=""/>
      <w:lvlJc w:val="left"/>
      <w:pPr>
        <w:ind w:left="720" w:hanging="360"/>
      </w:pPr>
      <w:rPr>
        <w:rFonts w:ascii="Symbol" w:hAnsi="Symbol" w:hint="default"/>
      </w:rPr>
    </w:lvl>
    <w:lvl w:ilvl="1" w:tplc="40DCC8EE">
      <w:numFmt w:val="bullet"/>
      <w:lvlText w:val="•"/>
      <w:lvlJc w:val="left"/>
      <w:pPr>
        <w:ind w:left="1440" w:hanging="360"/>
      </w:pPr>
      <w:rPr>
        <w:rFonts w:ascii="Century Gothic" w:eastAsiaTheme="minorEastAsia" w:hAnsi="Century Gothic"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86D24E8"/>
    <w:multiLevelType w:val="hybridMultilevel"/>
    <w:tmpl w:val="36D2A5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AE36F3D"/>
    <w:multiLevelType w:val="hybridMultilevel"/>
    <w:tmpl w:val="79D08F1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2B3966B8"/>
    <w:multiLevelType w:val="hybridMultilevel"/>
    <w:tmpl w:val="DEF4C2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2BA46CE4"/>
    <w:multiLevelType w:val="hybridMultilevel"/>
    <w:tmpl w:val="6FC08218"/>
    <w:lvl w:ilvl="0" w:tplc="1C8A44A4">
      <w:numFmt w:val="bullet"/>
      <w:lvlText w:val="□"/>
      <w:lvlJc w:val="left"/>
      <w:pPr>
        <w:ind w:left="828" w:hanging="360"/>
      </w:pPr>
      <w:rPr>
        <w:rFonts w:ascii="Calibri" w:eastAsia="Calibri" w:hAnsi="Calibri" w:cs="Calibri" w:hint="default"/>
        <w:w w:val="100"/>
        <w:sz w:val="24"/>
        <w:szCs w:val="24"/>
        <w:lang w:val="it-IT" w:eastAsia="en-US" w:bidi="ar-SA"/>
      </w:rPr>
    </w:lvl>
    <w:lvl w:ilvl="1" w:tplc="04100003" w:tentative="1">
      <w:start w:val="1"/>
      <w:numFmt w:val="bullet"/>
      <w:lvlText w:val="o"/>
      <w:lvlJc w:val="left"/>
      <w:pPr>
        <w:ind w:left="1548" w:hanging="360"/>
      </w:pPr>
      <w:rPr>
        <w:rFonts w:ascii="Courier New" w:hAnsi="Courier New" w:cs="Courier New" w:hint="default"/>
      </w:rPr>
    </w:lvl>
    <w:lvl w:ilvl="2" w:tplc="04100005" w:tentative="1">
      <w:start w:val="1"/>
      <w:numFmt w:val="bullet"/>
      <w:lvlText w:val=""/>
      <w:lvlJc w:val="left"/>
      <w:pPr>
        <w:ind w:left="2268" w:hanging="360"/>
      </w:pPr>
      <w:rPr>
        <w:rFonts w:ascii="Wingdings" w:hAnsi="Wingdings" w:hint="default"/>
      </w:rPr>
    </w:lvl>
    <w:lvl w:ilvl="3" w:tplc="04100001" w:tentative="1">
      <w:start w:val="1"/>
      <w:numFmt w:val="bullet"/>
      <w:lvlText w:val=""/>
      <w:lvlJc w:val="left"/>
      <w:pPr>
        <w:ind w:left="2988" w:hanging="360"/>
      </w:pPr>
      <w:rPr>
        <w:rFonts w:ascii="Symbol" w:hAnsi="Symbol" w:hint="default"/>
      </w:rPr>
    </w:lvl>
    <w:lvl w:ilvl="4" w:tplc="04100003" w:tentative="1">
      <w:start w:val="1"/>
      <w:numFmt w:val="bullet"/>
      <w:lvlText w:val="o"/>
      <w:lvlJc w:val="left"/>
      <w:pPr>
        <w:ind w:left="3708" w:hanging="360"/>
      </w:pPr>
      <w:rPr>
        <w:rFonts w:ascii="Courier New" w:hAnsi="Courier New" w:cs="Courier New" w:hint="default"/>
      </w:rPr>
    </w:lvl>
    <w:lvl w:ilvl="5" w:tplc="04100005" w:tentative="1">
      <w:start w:val="1"/>
      <w:numFmt w:val="bullet"/>
      <w:lvlText w:val=""/>
      <w:lvlJc w:val="left"/>
      <w:pPr>
        <w:ind w:left="4428" w:hanging="360"/>
      </w:pPr>
      <w:rPr>
        <w:rFonts w:ascii="Wingdings" w:hAnsi="Wingdings" w:hint="default"/>
      </w:rPr>
    </w:lvl>
    <w:lvl w:ilvl="6" w:tplc="04100001" w:tentative="1">
      <w:start w:val="1"/>
      <w:numFmt w:val="bullet"/>
      <w:lvlText w:val=""/>
      <w:lvlJc w:val="left"/>
      <w:pPr>
        <w:ind w:left="5148" w:hanging="360"/>
      </w:pPr>
      <w:rPr>
        <w:rFonts w:ascii="Symbol" w:hAnsi="Symbol" w:hint="default"/>
      </w:rPr>
    </w:lvl>
    <w:lvl w:ilvl="7" w:tplc="04100003" w:tentative="1">
      <w:start w:val="1"/>
      <w:numFmt w:val="bullet"/>
      <w:lvlText w:val="o"/>
      <w:lvlJc w:val="left"/>
      <w:pPr>
        <w:ind w:left="5868" w:hanging="360"/>
      </w:pPr>
      <w:rPr>
        <w:rFonts w:ascii="Courier New" w:hAnsi="Courier New" w:cs="Courier New" w:hint="default"/>
      </w:rPr>
    </w:lvl>
    <w:lvl w:ilvl="8" w:tplc="04100005" w:tentative="1">
      <w:start w:val="1"/>
      <w:numFmt w:val="bullet"/>
      <w:lvlText w:val=""/>
      <w:lvlJc w:val="left"/>
      <w:pPr>
        <w:ind w:left="6588" w:hanging="360"/>
      </w:pPr>
      <w:rPr>
        <w:rFonts w:ascii="Wingdings" w:hAnsi="Wingdings" w:hint="default"/>
      </w:rPr>
    </w:lvl>
  </w:abstractNum>
  <w:abstractNum w:abstractNumId="22" w15:restartNumberingAfterBreak="0">
    <w:nsid w:val="3694122F"/>
    <w:multiLevelType w:val="hybridMultilevel"/>
    <w:tmpl w:val="83DE7168"/>
    <w:lvl w:ilvl="0" w:tplc="047EA284">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7AB4E4E"/>
    <w:multiLevelType w:val="hybridMultilevel"/>
    <w:tmpl w:val="0BC851A0"/>
    <w:lvl w:ilvl="0" w:tplc="04100001">
      <w:start w:val="1"/>
      <w:numFmt w:val="bullet"/>
      <w:lvlText w:val=""/>
      <w:lvlJc w:val="left"/>
      <w:pPr>
        <w:ind w:left="720" w:hanging="360"/>
      </w:pPr>
      <w:rPr>
        <w:rFonts w:ascii="Symbol" w:hAnsi="Symbol" w:hint="default"/>
        <w:b/>
        <w:i w:val="0"/>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9D85DE3"/>
    <w:multiLevelType w:val="hybridMultilevel"/>
    <w:tmpl w:val="1698352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AC969C8"/>
    <w:multiLevelType w:val="hybridMultilevel"/>
    <w:tmpl w:val="D284BB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FF301B0"/>
    <w:multiLevelType w:val="hybridMultilevel"/>
    <w:tmpl w:val="B35C83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06F120B"/>
    <w:multiLevelType w:val="hybridMultilevel"/>
    <w:tmpl w:val="D6BED0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1B91397"/>
    <w:multiLevelType w:val="multilevel"/>
    <w:tmpl w:val="882690F0"/>
    <w:styleLink w:val="WWOutlineListStyle"/>
    <w:lvl w:ilvl="0">
      <w:numFmt w:val="decimal"/>
      <w:pStyle w:val="Titolo11"/>
      <w:lvlText w:val=""/>
      <w:lvlJc w:val="left"/>
    </w:lvl>
    <w:lvl w:ilvl="1">
      <w:numFmt w:val="decimal"/>
      <w:pStyle w:val="Titolo21"/>
      <w:lvlText w:val=""/>
      <w:lvlJc w:val="left"/>
    </w:lvl>
    <w:lvl w:ilvl="2">
      <w:numFmt w:val="decimal"/>
      <w:pStyle w:val="Titolo31"/>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05A659F"/>
    <w:multiLevelType w:val="hybridMultilevel"/>
    <w:tmpl w:val="C1B029A8"/>
    <w:lvl w:ilvl="0" w:tplc="46FA766C">
      <w:start w:val="1"/>
      <w:numFmt w:val="bullet"/>
      <w:lvlText w:val=""/>
      <w:lvlJc w:val="left"/>
      <w:pPr>
        <w:ind w:left="720" w:hanging="360"/>
      </w:pPr>
      <w:rPr>
        <w:rFonts w:ascii="Century Gothic" w:hAnsi="Century Gothic" w:hint="default"/>
        <w:b/>
        <w:i w:val="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379179F"/>
    <w:multiLevelType w:val="hybridMultilevel"/>
    <w:tmpl w:val="1E086B62"/>
    <w:lvl w:ilvl="0" w:tplc="325E9256">
      <w:numFmt w:val="bullet"/>
      <w:lvlText w:val="-"/>
      <w:lvlJc w:val="left"/>
      <w:pPr>
        <w:tabs>
          <w:tab w:val="num" w:pos="644"/>
        </w:tabs>
        <w:ind w:left="644"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32" w15:restartNumberingAfterBreak="0">
    <w:nsid w:val="589D54BF"/>
    <w:multiLevelType w:val="hybridMultilevel"/>
    <w:tmpl w:val="588A38AC"/>
    <w:lvl w:ilvl="0" w:tplc="9BA0C3F6">
      <w:start w:val="1"/>
      <w:numFmt w:val="lowerLetter"/>
      <w:lvlText w:val="%1."/>
      <w:lvlJc w:val="left"/>
      <w:pPr>
        <w:ind w:left="1425" w:hanging="705"/>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3" w15:restartNumberingAfterBreak="0">
    <w:nsid w:val="5CCE157D"/>
    <w:multiLevelType w:val="hybridMultilevel"/>
    <w:tmpl w:val="16063C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DB82445"/>
    <w:multiLevelType w:val="hybridMultilevel"/>
    <w:tmpl w:val="4CFE38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E8028C5"/>
    <w:multiLevelType w:val="hybridMultilevel"/>
    <w:tmpl w:val="8564C1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806A8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6817317C"/>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684C07B0"/>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70F81D68"/>
    <w:multiLevelType w:val="hybridMultilevel"/>
    <w:tmpl w:val="CAA00AE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2F60D50"/>
    <w:multiLevelType w:val="hybridMultilevel"/>
    <w:tmpl w:val="D58E6912"/>
    <w:lvl w:ilvl="0" w:tplc="46FA766C">
      <w:start w:val="1"/>
      <w:numFmt w:val="bullet"/>
      <w:lvlText w:val=""/>
      <w:lvlJc w:val="left"/>
      <w:pPr>
        <w:ind w:left="720" w:hanging="360"/>
      </w:pPr>
      <w:rPr>
        <w:rFonts w:ascii="Century Gothic" w:hAnsi="Century Gothic" w:hint="default"/>
        <w:b/>
        <w:i w:val="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34608FB"/>
    <w:multiLevelType w:val="multilevel"/>
    <w:tmpl w:val="9634C96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39F6C46"/>
    <w:multiLevelType w:val="multilevel"/>
    <w:tmpl w:val="DB0864DC"/>
    <w:styleLink w:val="Elencocorrente1"/>
    <w:lvl w:ilvl="0">
      <w:start w:val="1"/>
      <w:numFmt w:val="bullet"/>
      <w:lvlText w:val=""/>
      <w:lvlJc w:val="left"/>
      <w:pPr>
        <w:ind w:left="720" w:hanging="360"/>
      </w:pPr>
      <w:rPr>
        <w:rFonts w:ascii="Symbol" w:hAnsi="Symbol" w:hint="default"/>
      </w:rPr>
    </w:lvl>
    <w:lvl w:ilvl="1">
      <w:start w:val="1"/>
      <w:numFmt w:val="decimal"/>
      <w:isLgl/>
      <w:lvlText w:val="%1.%2"/>
      <w:lvlJc w:val="left"/>
      <w:pPr>
        <w:ind w:left="996" w:hanging="636"/>
      </w:pPr>
      <w:rPr>
        <w:rFonts w:asciiTheme="minorHAnsi" w:hAnsiTheme="minorHAnsi" w:cstheme="minorHAnsi"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797A0A9F"/>
    <w:multiLevelType w:val="hybridMultilevel"/>
    <w:tmpl w:val="5BE4A7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BD44192"/>
    <w:multiLevelType w:val="hybridMultilevel"/>
    <w:tmpl w:val="507AB4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FCF02B6"/>
    <w:multiLevelType w:val="hybridMultilevel"/>
    <w:tmpl w:val="7B1A113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450519329">
    <w:abstractNumId w:val="42"/>
  </w:num>
  <w:num w:numId="2" w16cid:durableId="1551458918">
    <w:abstractNumId w:val="28"/>
  </w:num>
  <w:num w:numId="3" w16cid:durableId="556555451">
    <w:abstractNumId w:val="21"/>
  </w:num>
  <w:num w:numId="4" w16cid:durableId="1170680652">
    <w:abstractNumId w:val="14"/>
  </w:num>
  <w:num w:numId="5" w16cid:durableId="1485849754">
    <w:abstractNumId w:val="30"/>
  </w:num>
  <w:num w:numId="6" w16cid:durableId="2111078065">
    <w:abstractNumId w:val="31"/>
  </w:num>
  <w:num w:numId="7" w16cid:durableId="424426825">
    <w:abstractNumId w:val="32"/>
  </w:num>
  <w:num w:numId="8" w16cid:durableId="1432510957">
    <w:abstractNumId w:val="45"/>
  </w:num>
  <w:num w:numId="9" w16cid:durableId="1402486949">
    <w:abstractNumId w:val="18"/>
  </w:num>
  <w:num w:numId="10" w16cid:durableId="1928153629">
    <w:abstractNumId w:val="9"/>
  </w:num>
  <w:num w:numId="11" w16cid:durableId="1618634891">
    <w:abstractNumId w:val="40"/>
  </w:num>
  <w:num w:numId="12" w16cid:durableId="2052074613">
    <w:abstractNumId w:val="29"/>
  </w:num>
  <w:num w:numId="13" w16cid:durableId="1041441533">
    <w:abstractNumId w:val="11"/>
  </w:num>
  <w:num w:numId="14" w16cid:durableId="847984663">
    <w:abstractNumId w:val="5"/>
  </w:num>
  <w:num w:numId="15" w16cid:durableId="1507356001">
    <w:abstractNumId w:val="39"/>
  </w:num>
  <w:num w:numId="16" w16cid:durableId="1203513641">
    <w:abstractNumId w:val="24"/>
  </w:num>
  <w:num w:numId="17" w16cid:durableId="1869021654">
    <w:abstractNumId w:val="19"/>
  </w:num>
  <w:num w:numId="18" w16cid:durableId="1132745242">
    <w:abstractNumId w:val="23"/>
  </w:num>
  <w:num w:numId="19" w16cid:durableId="964577786">
    <w:abstractNumId w:val="27"/>
  </w:num>
  <w:num w:numId="20" w16cid:durableId="1064569548">
    <w:abstractNumId w:val="35"/>
  </w:num>
  <w:num w:numId="21" w16cid:durableId="983198793">
    <w:abstractNumId w:val="41"/>
  </w:num>
  <w:num w:numId="22" w16cid:durableId="1139806908">
    <w:abstractNumId w:val="34"/>
  </w:num>
  <w:num w:numId="23" w16cid:durableId="1351954369">
    <w:abstractNumId w:val="26"/>
  </w:num>
  <w:num w:numId="24" w16cid:durableId="1370640272">
    <w:abstractNumId w:val="7"/>
  </w:num>
  <w:num w:numId="25" w16cid:durableId="112794284">
    <w:abstractNumId w:val="43"/>
  </w:num>
  <w:num w:numId="26" w16cid:durableId="1334643095">
    <w:abstractNumId w:val="16"/>
  </w:num>
  <w:num w:numId="27" w16cid:durableId="1692105223">
    <w:abstractNumId w:val="25"/>
  </w:num>
  <w:num w:numId="28" w16cid:durableId="18288699">
    <w:abstractNumId w:val="33"/>
  </w:num>
  <w:num w:numId="29" w16cid:durableId="1488937671">
    <w:abstractNumId w:val="17"/>
  </w:num>
  <w:num w:numId="30" w16cid:durableId="822430077">
    <w:abstractNumId w:val="13"/>
  </w:num>
  <w:num w:numId="31" w16cid:durableId="2126928212">
    <w:abstractNumId w:val="20"/>
  </w:num>
  <w:num w:numId="32" w16cid:durableId="598760010">
    <w:abstractNumId w:val="8"/>
  </w:num>
  <w:num w:numId="33" w16cid:durableId="54133614">
    <w:abstractNumId w:val="12"/>
  </w:num>
  <w:num w:numId="34" w16cid:durableId="1073896294">
    <w:abstractNumId w:val="3"/>
  </w:num>
  <w:num w:numId="35" w16cid:durableId="809906843">
    <w:abstractNumId w:val="15"/>
  </w:num>
  <w:num w:numId="36" w16cid:durableId="379861094">
    <w:abstractNumId w:val="37"/>
  </w:num>
  <w:num w:numId="37" w16cid:durableId="1749224736">
    <w:abstractNumId w:val="36"/>
  </w:num>
  <w:num w:numId="38" w16cid:durableId="953292688">
    <w:abstractNumId w:val="22"/>
  </w:num>
  <w:num w:numId="39" w16cid:durableId="2012176309">
    <w:abstractNumId w:val="44"/>
  </w:num>
  <w:num w:numId="40" w16cid:durableId="900099218">
    <w:abstractNumId w:val="2"/>
  </w:num>
  <w:num w:numId="41" w16cid:durableId="2118477792">
    <w:abstractNumId w:val="1"/>
  </w:num>
  <w:num w:numId="42" w16cid:durableId="1427310493">
    <w:abstractNumId w:val="0"/>
  </w:num>
  <w:num w:numId="43" w16cid:durableId="1191139377">
    <w:abstractNumId w:val="4"/>
  </w:num>
  <w:num w:numId="44" w16cid:durableId="117187028">
    <w:abstractNumId w:val="38"/>
  </w:num>
  <w:num w:numId="45" w16cid:durableId="1908489058">
    <w:abstractNumId w:val="6"/>
  </w:num>
  <w:num w:numId="46" w16cid:durableId="1756900025">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09"/>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9A0"/>
    <w:rsid w:val="0000065E"/>
    <w:rsid w:val="000006B1"/>
    <w:rsid w:val="000009B4"/>
    <w:rsid w:val="00000BC3"/>
    <w:rsid w:val="00000E21"/>
    <w:rsid w:val="000010A1"/>
    <w:rsid w:val="00001283"/>
    <w:rsid w:val="0000132D"/>
    <w:rsid w:val="00001618"/>
    <w:rsid w:val="00002D8D"/>
    <w:rsid w:val="00002E3E"/>
    <w:rsid w:val="00002F09"/>
    <w:rsid w:val="0000300C"/>
    <w:rsid w:val="0000306D"/>
    <w:rsid w:val="00003544"/>
    <w:rsid w:val="00003B2A"/>
    <w:rsid w:val="00003BE2"/>
    <w:rsid w:val="00003CF4"/>
    <w:rsid w:val="00003E6E"/>
    <w:rsid w:val="00003FA0"/>
    <w:rsid w:val="000043B2"/>
    <w:rsid w:val="00004717"/>
    <w:rsid w:val="0000488C"/>
    <w:rsid w:val="00005216"/>
    <w:rsid w:val="0000537B"/>
    <w:rsid w:val="00005490"/>
    <w:rsid w:val="000057CE"/>
    <w:rsid w:val="00006684"/>
    <w:rsid w:val="000066A1"/>
    <w:rsid w:val="00006B80"/>
    <w:rsid w:val="00007FA7"/>
    <w:rsid w:val="00010C99"/>
    <w:rsid w:val="000111FA"/>
    <w:rsid w:val="0001126D"/>
    <w:rsid w:val="00011DEB"/>
    <w:rsid w:val="00012269"/>
    <w:rsid w:val="00012276"/>
    <w:rsid w:val="00012295"/>
    <w:rsid w:val="00012534"/>
    <w:rsid w:val="00012ED4"/>
    <w:rsid w:val="00012EE4"/>
    <w:rsid w:val="000135FC"/>
    <w:rsid w:val="0001449C"/>
    <w:rsid w:val="00015187"/>
    <w:rsid w:val="000157D0"/>
    <w:rsid w:val="00015926"/>
    <w:rsid w:val="00015D26"/>
    <w:rsid w:val="00015D45"/>
    <w:rsid w:val="00015DE4"/>
    <w:rsid w:val="000165E1"/>
    <w:rsid w:val="00016613"/>
    <w:rsid w:val="00016C6A"/>
    <w:rsid w:val="00017147"/>
    <w:rsid w:val="000172FA"/>
    <w:rsid w:val="000178CE"/>
    <w:rsid w:val="000179F5"/>
    <w:rsid w:val="000200A2"/>
    <w:rsid w:val="0002086F"/>
    <w:rsid w:val="000209D9"/>
    <w:rsid w:val="00021B2D"/>
    <w:rsid w:val="00021CEE"/>
    <w:rsid w:val="00022036"/>
    <w:rsid w:val="0002226F"/>
    <w:rsid w:val="000224D1"/>
    <w:rsid w:val="00022935"/>
    <w:rsid w:val="00022B1A"/>
    <w:rsid w:val="00022E97"/>
    <w:rsid w:val="000234B1"/>
    <w:rsid w:val="000237B6"/>
    <w:rsid w:val="00025538"/>
    <w:rsid w:val="00025571"/>
    <w:rsid w:val="00025A42"/>
    <w:rsid w:val="00025D80"/>
    <w:rsid w:val="000261B9"/>
    <w:rsid w:val="000268ED"/>
    <w:rsid w:val="000275E2"/>
    <w:rsid w:val="00027812"/>
    <w:rsid w:val="00027850"/>
    <w:rsid w:val="00030A29"/>
    <w:rsid w:val="000314C0"/>
    <w:rsid w:val="00031787"/>
    <w:rsid w:val="00031A43"/>
    <w:rsid w:val="00032464"/>
    <w:rsid w:val="000328E8"/>
    <w:rsid w:val="000332CC"/>
    <w:rsid w:val="0003404E"/>
    <w:rsid w:val="0003426F"/>
    <w:rsid w:val="000348A6"/>
    <w:rsid w:val="00034B5E"/>
    <w:rsid w:val="00034C7E"/>
    <w:rsid w:val="00034E44"/>
    <w:rsid w:val="0003515D"/>
    <w:rsid w:val="00035944"/>
    <w:rsid w:val="0003603B"/>
    <w:rsid w:val="00036525"/>
    <w:rsid w:val="00036CFC"/>
    <w:rsid w:val="00037156"/>
    <w:rsid w:val="0003736E"/>
    <w:rsid w:val="000375C1"/>
    <w:rsid w:val="000375DB"/>
    <w:rsid w:val="00037768"/>
    <w:rsid w:val="00037B43"/>
    <w:rsid w:val="00040C3F"/>
    <w:rsid w:val="00040D93"/>
    <w:rsid w:val="00040F42"/>
    <w:rsid w:val="000410F7"/>
    <w:rsid w:val="00041A7A"/>
    <w:rsid w:val="00041B82"/>
    <w:rsid w:val="00041CCC"/>
    <w:rsid w:val="00041E1D"/>
    <w:rsid w:val="00041F09"/>
    <w:rsid w:val="00042063"/>
    <w:rsid w:val="000429AC"/>
    <w:rsid w:val="00042DB9"/>
    <w:rsid w:val="00042DEB"/>
    <w:rsid w:val="00042FBB"/>
    <w:rsid w:val="00043457"/>
    <w:rsid w:val="0004413A"/>
    <w:rsid w:val="000444C8"/>
    <w:rsid w:val="000446A6"/>
    <w:rsid w:val="00045021"/>
    <w:rsid w:val="000454A6"/>
    <w:rsid w:val="00045ABF"/>
    <w:rsid w:val="00045E5F"/>
    <w:rsid w:val="00045F8E"/>
    <w:rsid w:val="00046816"/>
    <w:rsid w:val="0004686E"/>
    <w:rsid w:val="0004694C"/>
    <w:rsid w:val="0004717E"/>
    <w:rsid w:val="000476DC"/>
    <w:rsid w:val="000477A1"/>
    <w:rsid w:val="00047B6F"/>
    <w:rsid w:val="0005025F"/>
    <w:rsid w:val="00050515"/>
    <w:rsid w:val="000507A2"/>
    <w:rsid w:val="00050B00"/>
    <w:rsid w:val="00050C95"/>
    <w:rsid w:val="00050CC3"/>
    <w:rsid w:val="00051213"/>
    <w:rsid w:val="000515F0"/>
    <w:rsid w:val="00051992"/>
    <w:rsid w:val="00051CE9"/>
    <w:rsid w:val="00051D2A"/>
    <w:rsid w:val="00052125"/>
    <w:rsid w:val="0005226E"/>
    <w:rsid w:val="00052417"/>
    <w:rsid w:val="0005295A"/>
    <w:rsid w:val="00052EDE"/>
    <w:rsid w:val="0005324A"/>
    <w:rsid w:val="000534C3"/>
    <w:rsid w:val="00053917"/>
    <w:rsid w:val="00054002"/>
    <w:rsid w:val="000540E1"/>
    <w:rsid w:val="0005457B"/>
    <w:rsid w:val="00054B02"/>
    <w:rsid w:val="00054CA2"/>
    <w:rsid w:val="0005503E"/>
    <w:rsid w:val="00056137"/>
    <w:rsid w:val="0005680B"/>
    <w:rsid w:val="00056AC5"/>
    <w:rsid w:val="00056B0C"/>
    <w:rsid w:val="00056D47"/>
    <w:rsid w:val="0005715B"/>
    <w:rsid w:val="000571AF"/>
    <w:rsid w:val="000576D7"/>
    <w:rsid w:val="00057C61"/>
    <w:rsid w:val="000602C4"/>
    <w:rsid w:val="0006043B"/>
    <w:rsid w:val="00060BA8"/>
    <w:rsid w:val="00060C44"/>
    <w:rsid w:val="00060CA7"/>
    <w:rsid w:val="00060F1C"/>
    <w:rsid w:val="00061336"/>
    <w:rsid w:val="000614AB"/>
    <w:rsid w:val="00061752"/>
    <w:rsid w:val="000618B2"/>
    <w:rsid w:val="00061AC8"/>
    <w:rsid w:val="00061F09"/>
    <w:rsid w:val="00062267"/>
    <w:rsid w:val="0006289A"/>
    <w:rsid w:val="00062CB0"/>
    <w:rsid w:val="00062D5E"/>
    <w:rsid w:val="0006366C"/>
    <w:rsid w:val="0006580A"/>
    <w:rsid w:val="00065D58"/>
    <w:rsid w:val="0006601D"/>
    <w:rsid w:val="00066201"/>
    <w:rsid w:val="000664C9"/>
    <w:rsid w:val="00066D97"/>
    <w:rsid w:val="000673BA"/>
    <w:rsid w:val="00067602"/>
    <w:rsid w:val="00067657"/>
    <w:rsid w:val="00067BAE"/>
    <w:rsid w:val="00067C37"/>
    <w:rsid w:val="000707E2"/>
    <w:rsid w:val="00070F67"/>
    <w:rsid w:val="00071AD7"/>
    <w:rsid w:val="00071B7F"/>
    <w:rsid w:val="000720A5"/>
    <w:rsid w:val="00072225"/>
    <w:rsid w:val="00072315"/>
    <w:rsid w:val="00072B15"/>
    <w:rsid w:val="00072BEF"/>
    <w:rsid w:val="00072FE1"/>
    <w:rsid w:val="0007317A"/>
    <w:rsid w:val="00073493"/>
    <w:rsid w:val="00073A81"/>
    <w:rsid w:val="00073AC4"/>
    <w:rsid w:val="00074087"/>
    <w:rsid w:val="0007426A"/>
    <w:rsid w:val="0007428E"/>
    <w:rsid w:val="0007460C"/>
    <w:rsid w:val="00074766"/>
    <w:rsid w:val="00074771"/>
    <w:rsid w:val="00074F5B"/>
    <w:rsid w:val="00075798"/>
    <w:rsid w:val="00076361"/>
    <w:rsid w:val="00076573"/>
    <w:rsid w:val="00076EE5"/>
    <w:rsid w:val="00077343"/>
    <w:rsid w:val="00077582"/>
    <w:rsid w:val="00077919"/>
    <w:rsid w:val="000809B1"/>
    <w:rsid w:val="00081448"/>
    <w:rsid w:val="00081753"/>
    <w:rsid w:val="000818E8"/>
    <w:rsid w:val="000821F3"/>
    <w:rsid w:val="00082A03"/>
    <w:rsid w:val="00082BEB"/>
    <w:rsid w:val="00082EAE"/>
    <w:rsid w:val="00084BB8"/>
    <w:rsid w:val="00084BE4"/>
    <w:rsid w:val="000853FC"/>
    <w:rsid w:val="00085898"/>
    <w:rsid w:val="0008597D"/>
    <w:rsid w:val="00085CC4"/>
    <w:rsid w:val="00085D4F"/>
    <w:rsid w:val="0008605E"/>
    <w:rsid w:val="000862F2"/>
    <w:rsid w:val="000868AC"/>
    <w:rsid w:val="00086CEB"/>
    <w:rsid w:val="0009140C"/>
    <w:rsid w:val="00091B90"/>
    <w:rsid w:val="00092103"/>
    <w:rsid w:val="000922A2"/>
    <w:rsid w:val="00092539"/>
    <w:rsid w:val="000938DE"/>
    <w:rsid w:val="0009398F"/>
    <w:rsid w:val="00093D84"/>
    <w:rsid w:val="00094D78"/>
    <w:rsid w:val="000952D4"/>
    <w:rsid w:val="000956E1"/>
    <w:rsid w:val="000967C3"/>
    <w:rsid w:val="00097208"/>
    <w:rsid w:val="00097245"/>
    <w:rsid w:val="00097839"/>
    <w:rsid w:val="00097845"/>
    <w:rsid w:val="00097BB1"/>
    <w:rsid w:val="00097E32"/>
    <w:rsid w:val="000A0A54"/>
    <w:rsid w:val="000A0CCE"/>
    <w:rsid w:val="000A0D50"/>
    <w:rsid w:val="000A0FCC"/>
    <w:rsid w:val="000A104C"/>
    <w:rsid w:val="000A1267"/>
    <w:rsid w:val="000A1D4E"/>
    <w:rsid w:val="000A228D"/>
    <w:rsid w:val="000A2C6F"/>
    <w:rsid w:val="000A2DBE"/>
    <w:rsid w:val="000A2EB9"/>
    <w:rsid w:val="000A2F16"/>
    <w:rsid w:val="000A32D6"/>
    <w:rsid w:val="000A34B5"/>
    <w:rsid w:val="000A3BB1"/>
    <w:rsid w:val="000A3EF0"/>
    <w:rsid w:val="000A4098"/>
    <w:rsid w:val="000A41F6"/>
    <w:rsid w:val="000A4469"/>
    <w:rsid w:val="000A47DB"/>
    <w:rsid w:val="000A4C09"/>
    <w:rsid w:val="000A52D4"/>
    <w:rsid w:val="000A56ED"/>
    <w:rsid w:val="000A57D2"/>
    <w:rsid w:val="000A594E"/>
    <w:rsid w:val="000A5AC3"/>
    <w:rsid w:val="000A5E98"/>
    <w:rsid w:val="000A6ABD"/>
    <w:rsid w:val="000A7306"/>
    <w:rsid w:val="000A7B9A"/>
    <w:rsid w:val="000B01EE"/>
    <w:rsid w:val="000B0643"/>
    <w:rsid w:val="000B15BA"/>
    <w:rsid w:val="000B1757"/>
    <w:rsid w:val="000B1E14"/>
    <w:rsid w:val="000B1E40"/>
    <w:rsid w:val="000B1F83"/>
    <w:rsid w:val="000B1FAB"/>
    <w:rsid w:val="000B350D"/>
    <w:rsid w:val="000B39B3"/>
    <w:rsid w:val="000B41B5"/>
    <w:rsid w:val="000B48F8"/>
    <w:rsid w:val="000B4E12"/>
    <w:rsid w:val="000B5019"/>
    <w:rsid w:val="000B62E0"/>
    <w:rsid w:val="000B694C"/>
    <w:rsid w:val="000B72B7"/>
    <w:rsid w:val="000B76CB"/>
    <w:rsid w:val="000B7768"/>
    <w:rsid w:val="000C0A99"/>
    <w:rsid w:val="000C0B8D"/>
    <w:rsid w:val="000C1272"/>
    <w:rsid w:val="000C1F93"/>
    <w:rsid w:val="000C20DE"/>
    <w:rsid w:val="000C2472"/>
    <w:rsid w:val="000C25C6"/>
    <w:rsid w:val="000C26A4"/>
    <w:rsid w:val="000C2B46"/>
    <w:rsid w:val="000C2C85"/>
    <w:rsid w:val="000C30CE"/>
    <w:rsid w:val="000C3293"/>
    <w:rsid w:val="000C3442"/>
    <w:rsid w:val="000C3472"/>
    <w:rsid w:val="000C3E5F"/>
    <w:rsid w:val="000C42B8"/>
    <w:rsid w:val="000C433F"/>
    <w:rsid w:val="000C4456"/>
    <w:rsid w:val="000C46EC"/>
    <w:rsid w:val="000C538F"/>
    <w:rsid w:val="000C558F"/>
    <w:rsid w:val="000C5A92"/>
    <w:rsid w:val="000C5CE6"/>
    <w:rsid w:val="000C5DF4"/>
    <w:rsid w:val="000C69B2"/>
    <w:rsid w:val="000C6B68"/>
    <w:rsid w:val="000C6E6E"/>
    <w:rsid w:val="000C6F64"/>
    <w:rsid w:val="000C7189"/>
    <w:rsid w:val="000C78AF"/>
    <w:rsid w:val="000C7ACE"/>
    <w:rsid w:val="000D081E"/>
    <w:rsid w:val="000D0E59"/>
    <w:rsid w:val="000D12FD"/>
    <w:rsid w:val="000D195D"/>
    <w:rsid w:val="000D1EC5"/>
    <w:rsid w:val="000D2536"/>
    <w:rsid w:val="000D29A1"/>
    <w:rsid w:val="000D2B17"/>
    <w:rsid w:val="000D32CC"/>
    <w:rsid w:val="000D32D5"/>
    <w:rsid w:val="000D32E4"/>
    <w:rsid w:val="000D3721"/>
    <w:rsid w:val="000D3740"/>
    <w:rsid w:val="000D3784"/>
    <w:rsid w:val="000D3AFB"/>
    <w:rsid w:val="000D3B5F"/>
    <w:rsid w:val="000D3CDA"/>
    <w:rsid w:val="000D3E5F"/>
    <w:rsid w:val="000D43EA"/>
    <w:rsid w:val="000D45D9"/>
    <w:rsid w:val="000D485F"/>
    <w:rsid w:val="000D4D09"/>
    <w:rsid w:val="000D4E5D"/>
    <w:rsid w:val="000D4F3C"/>
    <w:rsid w:val="000D5862"/>
    <w:rsid w:val="000D59D7"/>
    <w:rsid w:val="000D5D28"/>
    <w:rsid w:val="000D5D50"/>
    <w:rsid w:val="000D5FF7"/>
    <w:rsid w:val="000D63E2"/>
    <w:rsid w:val="000D65D0"/>
    <w:rsid w:val="000D66E9"/>
    <w:rsid w:val="000D6C79"/>
    <w:rsid w:val="000D6F13"/>
    <w:rsid w:val="000D7003"/>
    <w:rsid w:val="000D7371"/>
    <w:rsid w:val="000D7401"/>
    <w:rsid w:val="000D74C2"/>
    <w:rsid w:val="000E0660"/>
    <w:rsid w:val="000E1CD6"/>
    <w:rsid w:val="000E25EB"/>
    <w:rsid w:val="000E26D7"/>
    <w:rsid w:val="000E27B9"/>
    <w:rsid w:val="000E27E7"/>
    <w:rsid w:val="000E2841"/>
    <w:rsid w:val="000E2CD6"/>
    <w:rsid w:val="000E2FAE"/>
    <w:rsid w:val="000E322F"/>
    <w:rsid w:val="000E331B"/>
    <w:rsid w:val="000E343C"/>
    <w:rsid w:val="000E38BB"/>
    <w:rsid w:val="000E3D02"/>
    <w:rsid w:val="000E41C3"/>
    <w:rsid w:val="000E41D5"/>
    <w:rsid w:val="000E47C9"/>
    <w:rsid w:val="000E5692"/>
    <w:rsid w:val="000E56AC"/>
    <w:rsid w:val="000E5952"/>
    <w:rsid w:val="000E5E32"/>
    <w:rsid w:val="000E6721"/>
    <w:rsid w:val="000E68D3"/>
    <w:rsid w:val="000E691B"/>
    <w:rsid w:val="000E6D30"/>
    <w:rsid w:val="000E6DAB"/>
    <w:rsid w:val="000E72F0"/>
    <w:rsid w:val="000E7473"/>
    <w:rsid w:val="000E7682"/>
    <w:rsid w:val="000E7BA0"/>
    <w:rsid w:val="000E7D27"/>
    <w:rsid w:val="000F037E"/>
    <w:rsid w:val="000F08CB"/>
    <w:rsid w:val="000F0AB8"/>
    <w:rsid w:val="000F0D58"/>
    <w:rsid w:val="000F109B"/>
    <w:rsid w:val="000F15E3"/>
    <w:rsid w:val="000F1A98"/>
    <w:rsid w:val="000F1CB0"/>
    <w:rsid w:val="000F1CDF"/>
    <w:rsid w:val="000F20BE"/>
    <w:rsid w:val="000F2480"/>
    <w:rsid w:val="000F2A2F"/>
    <w:rsid w:val="000F2C15"/>
    <w:rsid w:val="000F2E90"/>
    <w:rsid w:val="000F3349"/>
    <w:rsid w:val="000F335D"/>
    <w:rsid w:val="000F35B0"/>
    <w:rsid w:val="000F3704"/>
    <w:rsid w:val="000F3D8D"/>
    <w:rsid w:val="000F4546"/>
    <w:rsid w:val="000F4671"/>
    <w:rsid w:val="000F4F08"/>
    <w:rsid w:val="000F54C4"/>
    <w:rsid w:val="000F5519"/>
    <w:rsid w:val="000F5A01"/>
    <w:rsid w:val="000F5E16"/>
    <w:rsid w:val="000F6340"/>
    <w:rsid w:val="000F67AC"/>
    <w:rsid w:val="000F67ED"/>
    <w:rsid w:val="000F6C49"/>
    <w:rsid w:val="000F7034"/>
    <w:rsid w:val="000F732A"/>
    <w:rsid w:val="000F73F5"/>
    <w:rsid w:val="000F784C"/>
    <w:rsid w:val="000F7A57"/>
    <w:rsid w:val="001000CF"/>
    <w:rsid w:val="00100331"/>
    <w:rsid w:val="00100842"/>
    <w:rsid w:val="00100EED"/>
    <w:rsid w:val="001016B0"/>
    <w:rsid w:val="00101AE1"/>
    <w:rsid w:val="00101D06"/>
    <w:rsid w:val="00102837"/>
    <w:rsid w:val="00102A13"/>
    <w:rsid w:val="00103572"/>
    <w:rsid w:val="0010376D"/>
    <w:rsid w:val="0010378E"/>
    <w:rsid w:val="0010390B"/>
    <w:rsid w:val="00103939"/>
    <w:rsid w:val="00103C46"/>
    <w:rsid w:val="00104149"/>
    <w:rsid w:val="001047E6"/>
    <w:rsid w:val="00105165"/>
    <w:rsid w:val="0010521D"/>
    <w:rsid w:val="001056FB"/>
    <w:rsid w:val="00106490"/>
    <w:rsid w:val="00106D5C"/>
    <w:rsid w:val="00106FB0"/>
    <w:rsid w:val="001079BB"/>
    <w:rsid w:val="00107E03"/>
    <w:rsid w:val="0011023E"/>
    <w:rsid w:val="00110305"/>
    <w:rsid w:val="00110673"/>
    <w:rsid w:val="001111C9"/>
    <w:rsid w:val="00111274"/>
    <w:rsid w:val="001114B1"/>
    <w:rsid w:val="001115CB"/>
    <w:rsid w:val="00111F59"/>
    <w:rsid w:val="00112359"/>
    <w:rsid w:val="00112DE5"/>
    <w:rsid w:val="00112E11"/>
    <w:rsid w:val="00112FF4"/>
    <w:rsid w:val="0011352E"/>
    <w:rsid w:val="00113EC3"/>
    <w:rsid w:val="00114CFA"/>
    <w:rsid w:val="001154C6"/>
    <w:rsid w:val="00115A5F"/>
    <w:rsid w:val="001167D1"/>
    <w:rsid w:val="00116943"/>
    <w:rsid w:val="00116C1D"/>
    <w:rsid w:val="00116E0C"/>
    <w:rsid w:val="001170EB"/>
    <w:rsid w:val="001176BA"/>
    <w:rsid w:val="00117A9A"/>
    <w:rsid w:val="001205EC"/>
    <w:rsid w:val="00120EAB"/>
    <w:rsid w:val="0012105D"/>
    <w:rsid w:val="0012149A"/>
    <w:rsid w:val="00122349"/>
    <w:rsid w:val="00122728"/>
    <w:rsid w:val="0012285B"/>
    <w:rsid w:val="00122AF9"/>
    <w:rsid w:val="00122B42"/>
    <w:rsid w:val="001237EC"/>
    <w:rsid w:val="00124488"/>
    <w:rsid w:val="0012452B"/>
    <w:rsid w:val="00124559"/>
    <w:rsid w:val="001253A3"/>
    <w:rsid w:val="001253E1"/>
    <w:rsid w:val="00126928"/>
    <w:rsid w:val="00126A7E"/>
    <w:rsid w:val="00126C73"/>
    <w:rsid w:val="00126CCE"/>
    <w:rsid w:val="00127023"/>
    <w:rsid w:val="00127649"/>
    <w:rsid w:val="00127CBA"/>
    <w:rsid w:val="00130946"/>
    <w:rsid w:val="00130B05"/>
    <w:rsid w:val="00130C7E"/>
    <w:rsid w:val="00130EAF"/>
    <w:rsid w:val="00131200"/>
    <w:rsid w:val="00131460"/>
    <w:rsid w:val="00131692"/>
    <w:rsid w:val="001317DC"/>
    <w:rsid w:val="00131860"/>
    <w:rsid w:val="00132806"/>
    <w:rsid w:val="00132879"/>
    <w:rsid w:val="00132C15"/>
    <w:rsid w:val="00133083"/>
    <w:rsid w:val="001334B9"/>
    <w:rsid w:val="00133615"/>
    <w:rsid w:val="00134324"/>
    <w:rsid w:val="001346E1"/>
    <w:rsid w:val="00134A47"/>
    <w:rsid w:val="001352BF"/>
    <w:rsid w:val="00135CCC"/>
    <w:rsid w:val="00135E97"/>
    <w:rsid w:val="00135F50"/>
    <w:rsid w:val="00136EB5"/>
    <w:rsid w:val="0013703C"/>
    <w:rsid w:val="0013733A"/>
    <w:rsid w:val="001373C4"/>
    <w:rsid w:val="00137902"/>
    <w:rsid w:val="0013796E"/>
    <w:rsid w:val="00137A5B"/>
    <w:rsid w:val="00137E6F"/>
    <w:rsid w:val="00140228"/>
    <w:rsid w:val="0014085A"/>
    <w:rsid w:val="00140D4A"/>
    <w:rsid w:val="00140F36"/>
    <w:rsid w:val="00141A57"/>
    <w:rsid w:val="00141D07"/>
    <w:rsid w:val="00141D7C"/>
    <w:rsid w:val="00142FF3"/>
    <w:rsid w:val="00143220"/>
    <w:rsid w:val="00143670"/>
    <w:rsid w:val="001437BE"/>
    <w:rsid w:val="0014383E"/>
    <w:rsid w:val="00143AC7"/>
    <w:rsid w:val="00144185"/>
    <w:rsid w:val="00144725"/>
    <w:rsid w:val="00144897"/>
    <w:rsid w:val="00144A68"/>
    <w:rsid w:val="00145241"/>
    <w:rsid w:val="001456AE"/>
    <w:rsid w:val="0014581B"/>
    <w:rsid w:val="00145A30"/>
    <w:rsid w:val="00145EA6"/>
    <w:rsid w:val="001461D0"/>
    <w:rsid w:val="001468EE"/>
    <w:rsid w:val="001469CD"/>
    <w:rsid w:val="00146C42"/>
    <w:rsid w:val="00147302"/>
    <w:rsid w:val="00147305"/>
    <w:rsid w:val="00147393"/>
    <w:rsid w:val="0014762F"/>
    <w:rsid w:val="00147674"/>
    <w:rsid w:val="0014797D"/>
    <w:rsid w:val="001502C9"/>
    <w:rsid w:val="0015035E"/>
    <w:rsid w:val="00150563"/>
    <w:rsid w:val="0015058B"/>
    <w:rsid w:val="0015092D"/>
    <w:rsid w:val="00150DBE"/>
    <w:rsid w:val="00150E64"/>
    <w:rsid w:val="001510FA"/>
    <w:rsid w:val="00151780"/>
    <w:rsid w:val="00151D17"/>
    <w:rsid w:val="00152842"/>
    <w:rsid w:val="00152B7C"/>
    <w:rsid w:val="00152F72"/>
    <w:rsid w:val="001532F1"/>
    <w:rsid w:val="0015364F"/>
    <w:rsid w:val="00154050"/>
    <w:rsid w:val="00154532"/>
    <w:rsid w:val="00154C74"/>
    <w:rsid w:val="00154D04"/>
    <w:rsid w:val="001555CC"/>
    <w:rsid w:val="001562FC"/>
    <w:rsid w:val="001564E7"/>
    <w:rsid w:val="00156623"/>
    <w:rsid w:val="00156908"/>
    <w:rsid w:val="00156918"/>
    <w:rsid w:val="00156D9C"/>
    <w:rsid w:val="00157448"/>
    <w:rsid w:val="0015745E"/>
    <w:rsid w:val="00157461"/>
    <w:rsid w:val="0015777D"/>
    <w:rsid w:val="001577B8"/>
    <w:rsid w:val="00157924"/>
    <w:rsid w:val="00157DC6"/>
    <w:rsid w:val="0016007C"/>
    <w:rsid w:val="001607E1"/>
    <w:rsid w:val="001608C1"/>
    <w:rsid w:val="00160AD3"/>
    <w:rsid w:val="00160BCA"/>
    <w:rsid w:val="00160F07"/>
    <w:rsid w:val="001614D9"/>
    <w:rsid w:val="00161603"/>
    <w:rsid w:val="0016192E"/>
    <w:rsid w:val="00161BB0"/>
    <w:rsid w:val="00161C60"/>
    <w:rsid w:val="00161E35"/>
    <w:rsid w:val="0016255B"/>
    <w:rsid w:val="00162AB2"/>
    <w:rsid w:val="00162C41"/>
    <w:rsid w:val="00162CD8"/>
    <w:rsid w:val="001635F7"/>
    <w:rsid w:val="001636B1"/>
    <w:rsid w:val="00163AE0"/>
    <w:rsid w:val="00163C33"/>
    <w:rsid w:val="00163C65"/>
    <w:rsid w:val="001641E5"/>
    <w:rsid w:val="001647A5"/>
    <w:rsid w:val="00164844"/>
    <w:rsid w:val="00164F0C"/>
    <w:rsid w:val="0016524A"/>
    <w:rsid w:val="001653AC"/>
    <w:rsid w:val="00165C37"/>
    <w:rsid w:val="001661D7"/>
    <w:rsid w:val="001664DC"/>
    <w:rsid w:val="00166772"/>
    <w:rsid w:val="00166793"/>
    <w:rsid w:val="00166869"/>
    <w:rsid w:val="00166875"/>
    <w:rsid w:val="00167010"/>
    <w:rsid w:val="00167BB5"/>
    <w:rsid w:val="00167F4F"/>
    <w:rsid w:val="00170479"/>
    <w:rsid w:val="00170612"/>
    <w:rsid w:val="00170667"/>
    <w:rsid w:val="001706C7"/>
    <w:rsid w:val="00170B02"/>
    <w:rsid w:val="00170BDA"/>
    <w:rsid w:val="001713C8"/>
    <w:rsid w:val="001718CE"/>
    <w:rsid w:val="0017212D"/>
    <w:rsid w:val="0017229D"/>
    <w:rsid w:val="001729B1"/>
    <w:rsid w:val="00172A98"/>
    <w:rsid w:val="0017387F"/>
    <w:rsid w:val="00173D5E"/>
    <w:rsid w:val="00173F5C"/>
    <w:rsid w:val="00174276"/>
    <w:rsid w:val="001746AE"/>
    <w:rsid w:val="00174905"/>
    <w:rsid w:val="001752B0"/>
    <w:rsid w:val="00175335"/>
    <w:rsid w:val="00176044"/>
    <w:rsid w:val="00176049"/>
    <w:rsid w:val="0017666D"/>
    <w:rsid w:val="00176A70"/>
    <w:rsid w:val="00176BAF"/>
    <w:rsid w:val="00177169"/>
    <w:rsid w:val="001772C1"/>
    <w:rsid w:val="0017747F"/>
    <w:rsid w:val="00177E7F"/>
    <w:rsid w:val="00180594"/>
    <w:rsid w:val="0018073D"/>
    <w:rsid w:val="001808CC"/>
    <w:rsid w:val="00180B32"/>
    <w:rsid w:val="00180F66"/>
    <w:rsid w:val="00181321"/>
    <w:rsid w:val="0018154E"/>
    <w:rsid w:val="00181A6A"/>
    <w:rsid w:val="00181D6E"/>
    <w:rsid w:val="001830AA"/>
    <w:rsid w:val="00183BDA"/>
    <w:rsid w:val="001848BE"/>
    <w:rsid w:val="0018565F"/>
    <w:rsid w:val="001856F4"/>
    <w:rsid w:val="00185F57"/>
    <w:rsid w:val="001861A2"/>
    <w:rsid w:val="001861BF"/>
    <w:rsid w:val="0018648E"/>
    <w:rsid w:val="001866FD"/>
    <w:rsid w:val="00187002"/>
    <w:rsid w:val="00187018"/>
    <w:rsid w:val="00187177"/>
    <w:rsid w:val="0018717E"/>
    <w:rsid w:val="00190090"/>
    <w:rsid w:val="001905D3"/>
    <w:rsid w:val="00190775"/>
    <w:rsid w:val="0019102A"/>
    <w:rsid w:val="001914BB"/>
    <w:rsid w:val="00191770"/>
    <w:rsid w:val="00192F55"/>
    <w:rsid w:val="0019302F"/>
    <w:rsid w:val="001930CF"/>
    <w:rsid w:val="001939EB"/>
    <w:rsid w:val="00193AFB"/>
    <w:rsid w:val="00193B44"/>
    <w:rsid w:val="00193D43"/>
    <w:rsid w:val="001941DA"/>
    <w:rsid w:val="00194479"/>
    <w:rsid w:val="001946F6"/>
    <w:rsid w:val="00194D5C"/>
    <w:rsid w:val="00195108"/>
    <w:rsid w:val="00195678"/>
    <w:rsid w:val="001958E5"/>
    <w:rsid w:val="00195AC0"/>
    <w:rsid w:val="001962F4"/>
    <w:rsid w:val="00196FB4"/>
    <w:rsid w:val="0019761D"/>
    <w:rsid w:val="00197701"/>
    <w:rsid w:val="0019771B"/>
    <w:rsid w:val="00197EA9"/>
    <w:rsid w:val="001A0175"/>
    <w:rsid w:val="001A033C"/>
    <w:rsid w:val="001A0526"/>
    <w:rsid w:val="001A094D"/>
    <w:rsid w:val="001A0C16"/>
    <w:rsid w:val="001A0C77"/>
    <w:rsid w:val="001A12CF"/>
    <w:rsid w:val="001A167B"/>
    <w:rsid w:val="001A1802"/>
    <w:rsid w:val="001A1F64"/>
    <w:rsid w:val="001A25FE"/>
    <w:rsid w:val="001A2D56"/>
    <w:rsid w:val="001A3329"/>
    <w:rsid w:val="001A3586"/>
    <w:rsid w:val="001A38BB"/>
    <w:rsid w:val="001A4109"/>
    <w:rsid w:val="001A44C7"/>
    <w:rsid w:val="001A4A84"/>
    <w:rsid w:val="001A5033"/>
    <w:rsid w:val="001A523F"/>
    <w:rsid w:val="001A5688"/>
    <w:rsid w:val="001A5B87"/>
    <w:rsid w:val="001A5D9E"/>
    <w:rsid w:val="001A662B"/>
    <w:rsid w:val="001A67CC"/>
    <w:rsid w:val="001A68AC"/>
    <w:rsid w:val="001A6AFB"/>
    <w:rsid w:val="001A6E5A"/>
    <w:rsid w:val="001A70E8"/>
    <w:rsid w:val="001A7668"/>
    <w:rsid w:val="001A76DB"/>
    <w:rsid w:val="001B0023"/>
    <w:rsid w:val="001B057F"/>
    <w:rsid w:val="001B083B"/>
    <w:rsid w:val="001B0E0D"/>
    <w:rsid w:val="001B1156"/>
    <w:rsid w:val="001B18EB"/>
    <w:rsid w:val="001B1D0A"/>
    <w:rsid w:val="001B2508"/>
    <w:rsid w:val="001B2A5D"/>
    <w:rsid w:val="001B2BF1"/>
    <w:rsid w:val="001B2CF1"/>
    <w:rsid w:val="001B3090"/>
    <w:rsid w:val="001B31DE"/>
    <w:rsid w:val="001B321C"/>
    <w:rsid w:val="001B34D5"/>
    <w:rsid w:val="001B3890"/>
    <w:rsid w:val="001B3984"/>
    <w:rsid w:val="001B39E4"/>
    <w:rsid w:val="001B3CB3"/>
    <w:rsid w:val="001B41DD"/>
    <w:rsid w:val="001B43B4"/>
    <w:rsid w:val="001B4605"/>
    <w:rsid w:val="001B4ED5"/>
    <w:rsid w:val="001B4F23"/>
    <w:rsid w:val="001B5456"/>
    <w:rsid w:val="001B652B"/>
    <w:rsid w:val="001B6B14"/>
    <w:rsid w:val="001B6C6D"/>
    <w:rsid w:val="001B6ED2"/>
    <w:rsid w:val="001B70CD"/>
    <w:rsid w:val="001B76B6"/>
    <w:rsid w:val="001B7E01"/>
    <w:rsid w:val="001B7F07"/>
    <w:rsid w:val="001C0AD3"/>
    <w:rsid w:val="001C11B5"/>
    <w:rsid w:val="001C11ED"/>
    <w:rsid w:val="001C15A6"/>
    <w:rsid w:val="001C18A0"/>
    <w:rsid w:val="001C1B14"/>
    <w:rsid w:val="001C1C9C"/>
    <w:rsid w:val="001C1D57"/>
    <w:rsid w:val="001C203A"/>
    <w:rsid w:val="001C2327"/>
    <w:rsid w:val="001C2CFE"/>
    <w:rsid w:val="001C2E54"/>
    <w:rsid w:val="001C2E99"/>
    <w:rsid w:val="001C3481"/>
    <w:rsid w:val="001C36B3"/>
    <w:rsid w:val="001C3E5E"/>
    <w:rsid w:val="001C43C3"/>
    <w:rsid w:val="001C4529"/>
    <w:rsid w:val="001C4AD4"/>
    <w:rsid w:val="001C4D0D"/>
    <w:rsid w:val="001C530F"/>
    <w:rsid w:val="001C55AD"/>
    <w:rsid w:val="001C597F"/>
    <w:rsid w:val="001C62F4"/>
    <w:rsid w:val="001C637B"/>
    <w:rsid w:val="001C656D"/>
    <w:rsid w:val="001C683B"/>
    <w:rsid w:val="001C6B32"/>
    <w:rsid w:val="001C6FD8"/>
    <w:rsid w:val="001C73E3"/>
    <w:rsid w:val="001C75E9"/>
    <w:rsid w:val="001C78C6"/>
    <w:rsid w:val="001C7B28"/>
    <w:rsid w:val="001C7FF8"/>
    <w:rsid w:val="001D00A0"/>
    <w:rsid w:val="001D019B"/>
    <w:rsid w:val="001D1792"/>
    <w:rsid w:val="001D1D4D"/>
    <w:rsid w:val="001D1D83"/>
    <w:rsid w:val="001D25D4"/>
    <w:rsid w:val="001D28FD"/>
    <w:rsid w:val="001D2D80"/>
    <w:rsid w:val="001D333F"/>
    <w:rsid w:val="001D3E84"/>
    <w:rsid w:val="001D4123"/>
    <w:rsid w:val="001D4469"/>
    <w:rsid w:val="001D4845"/>
    <w:rsid w:val="001D4A56"/>
    <w:rsid w:val="001D4F38"/>
    <w:rsid w:val="001D5DBB"/>
    <w:rsid w:val="001D5F6C"/>
    <w:rsid w:val="001D6031"/>
    <w:rsid w:val="001D61AE"/>
    <w:rsid w:val="001D69FE"/>
    <w:rsid w:val="001D6E55"/>
    <w:rsid w:val="001D6F78"/>
    <w:rsid w:val="001D764C"/>
    <w:rsid w:val="001D7837"/>
    <w:rsid w:val="001D7D4C"/>
    <w:rsid w:val="001E0058"/>
    <w:rsid w:val="001E00B7"/>
    <w:rsid w:val="001E07AB"/>
    <w:rsid w:val="001E0EC9"/>
    <w:rsid w:val="001E188A"/>
    <w:rsid w:val="001E2119"/>
    <w:rsid w:val="001E268B"/>
    <w:rsid w:val="001E27E1"/>
    <w:rsid w:val="001E3E2A"/>
    <w:rsid w:val="001E3F90"/>
    <w:rsid w:val="001E422F"/>
    <w:rsid w:val="001E429C"/>
    <w:rsid w:val="001E43F7"/>
    <w:rsid w:val="001E472A"/>
    <w:rsid w:val="001E5124"/>
    <w:rsid w:val="001E5A48"/>
    <w:rsid w:val="001E5BD7"/>
    <w:rsid w:val="001E5FB4"/>
    <w:rsid w:val="001E6211"/>
    <w:rsid w:val="001E6ACD"/>
    <w:rsid w:val="001E76A5"/>
    <w:rsid w:val="001E7C4E"/>
    <w:rsid w:val="001E7D4B"/>
    <w:rsid w:val="001F03F9"/>
    <w:rsid w:val="001F0DA6"/>
    <w:rsid w:val="001F10E8"/>
    <w:rsid w:val="001F11DD"/>
    <w:rsid w:val="001F1F5C"/>
    <w:rsid w:val="001F1FEA"/>
    <w:rsid w:val="001F22EE"/>
    <w:rsid w:val="001F28DF"/>
    <w:rsid w:val="001F3185"/>
    <w:rsid w:val="001F42D2"/>
    <w:rsid w:val="001F4A8B"/>
    <w:rsid w:val="001F4B31"/>
    <w:rsid w:val="001F4ED9"/>
    <w:rsid w:val="001F4F14"/>
    <w:rsid w:val="001F50C9"/>
    <w:rsid w:val="001F5337"/>
    <w:rsid w:val="001F5A5A"/>
    <w:rsid w:val="001F5B4B"/>
    <w:rsid w:val="001F5CCF"/>
    <w:rsid w:val="001F60B3"/>
    <w:rsid w:val="001F62EF"/>
    <w:rsid w:val="001F688D"/>
    <w:rsid w:val="001F6929"/>
    <w:rsid w:val="001F6BD5"/>
    <w:rsid w:val="001F7A28"/>
    <w:rsid w:val="001F7DB1"/>
    <w:rsid w:val="001F7EF2"/>
    <w:rsid w:val="00200297"/>
    <w:rsid w:val="00201830"/>
    <w:rsid w:val="002019D8"/>
    <w:rsid w:val="00202150"/>
    <w:rsid w:val="00202D8B"/>
    <w:rsid w:val="00202ECF"/>
    <w:rsid w:val="00202FDC"/>
    <w:rsid w:val="0020339C"/>
    <w:rsid w:val="00203D14"/>
    <w:rsid w:val="002043A4"/>
    <w:rsid w:val="00204405"/>
    <w:rsid w:val="002046B4"/>
    <w:rsid w:val="00204E65"/>
    <w:rsid w:val="00205875"/>
    <w:rsid w:val="00205C37"/>
    <w:rsid w:val="00205DED"/>
    <w:rsid w:val="00206FF3"/>
    <w:rsid w:val="002100C3"/>
    <w:rsid w:val="002101E9"/>
    <w:rsid w:val="002112C1"/>
    <w:rsid w:val="00211CA2"/>
    <w:rsid w:val="002122CF"/>
    <w:rsid w:val="0021312E"/>
    <w:rsid w:val="002134E3"/>
    <w:rsid w:val="00213923"/>
    <w:rsid w:val="00213A2B"/>
    <w:rsid w:val="00213AB8"/>
    <w:rsid w:val="00213FF5"/>
    <w:rsid w:val="00214629"/>
    <w:rsid w:val="00214A6D"/>
    <w:rsid w:val="00214A9A"/>
    <w:rsid w:val="002150A0"/>
    <w:rsid w:val="00215A1D"/>
    <w:rsid w:val="00215D73"/>
    <w:rsid w:val="002167E7"/>
    <w:rsid w:val="00216AE1"/>
    <w:rsid w:val="002172E2"/>
    <w:rsid w:val="00217AAA"/>
    <w:rsid w:val="00217CA0"/>
    <w:rsid w:val="00217D1E"/>
    <w:rsid w:val="002201BB"/>
    <w:rsid w:val="00220860"/>
    <w:rsid w:val="002208D7"/>
    <w:rsid w:val="00220FFE"/>
    <w:rsid w:val="002211FF"/>
    <w:rsid w:val="002219A6"/>
    <w:rsid w:val="00221DDC"/>
    <w:rsid w:val="002228FF"/>
    <w:rsid w:val="00222A08"/>
    <w:rsid w:val="00222F80"/>
    <w:rsid w:val="00224E21"/>
    <w:rsid w:val="0022505A"/>
    <w:rsid w:val="002250D2"/>
    <w:rsid w:val="002251B1"/>
    <w:rsid w:val="0022553D"/>
    <w:rsid w:val="002259B9"/>
    <w:rsid w:val="00225D99"/>
    <w:rsid w:val="00225E52"/>
    <w:rsid w:val="00225F45"/>
    <w:rsid w:val="002267B9"/>
    <w:rsid w:val="002268BF"/>
    <w:rsid w:val="002268D0"/>
    <w:rsid w:val="002269D2"/>
    <w:rsid w:val="00226E31"/>
    <w:rsid w:val="002272E2"/>
    <w:rsid w:val="0022743A"/>
    <w:rsid w:val="00227CB5"/>
    <w:rsid w:val="002306C6"/>
    <w:rsid w:val="0023079C"/>
    <w:rsid w:val="002309DD"/>
    <w:rsid w:val="002309F3"/>
    <w:rsid w:val="00230B05"/>
    <w:rsid w:val="00231118"/>
    <w:rsid w:val="00231485"/>
    <w:rsid w:val="0023148E"/>
    <w:rsid w:val="00231943"/>
    <w:rsid w:val="002319AD"/>
    <w:rsid w:val="00231A81"/>
    <w:rsid w:val="00231DA1"/>
    <w:rsid w:val="00231EFD"/>
    <w:rsid w:val="0023203C"/>
    <w:rsid w:val="002323B1"/>
    <w:rsid w:val="002335DC"/>
    <w:rsid w:val="0023361D"/>
    <w:rsid w:val="0023390E"/>
    <w:rsid w:val="00233F71"/>
    <w:rsid w:val="002340F6"/>
    <w:rsid w:val="00234168"/>
    <w:rsid w:val="002344D5"/>
    <w:rsid w:val="00234C64"/>
    <w:rsid w:val="00234F45"/>
    <w:rsid w:val="002354EF"/>
    <w:rsid w:val="00235888"/>
    <w:rsid w:val="00236107"/>
    <w:rsid w:val="0023669D"/>
    <w:rsid w:val="002368D6"/>
    <w:rsid w:val="00236F20"/>
    <w:rsid w:val="00236F87"/>
    <w:rsid w:val="00237309"/>
    <w:rsid w:val="00237ACF"/>
    <w:rsid w:val="00237D86"/>
    <w:rsid w:val="00237E10"/>
    <w:rsid w:val="0024052F"/>
    <w:rsid w:val="00240572"/>
    <w:rsid w:val="00241CBD"/>
    <w:rsid w:val="00241D6C"/>
    <w:rsid w:val="002421C0"/>
    <w:rsid w:val="00242276"/>
    <w:rsid w:val="00242EE8"/>
    <w:rsid w:val="00243526"/>
    <w:rsid w:val="00243EF5"/>
    <w:rsid w:val="0024400A"/>
    <w:rsid w:val="00244948"/>
    <w:rsid w:val="00244A94"/>
    <w:rsid w:val="00245995"/>
    <w:rsid w:val="00245FC8"/>
    <w:rsid w:val="00246069"/>
    <w:rsid w:val="00246549"/>
    <w:rsid w:val="0024669C"/>
    <w:rsid w:val="00247B9E"/>
    <w:rsid w:val="00250484"/>
    <w:rsid w:val="0025077A"/>
    <w:rsid w:val="00251185"/>
    <w:rsid w:val="00251816"/>
    <w:rsid w:val="002518CC"/>
    <w:rsid w:val="00251A20"/>
    <w:rsid w:val="00251F47"/>
    <w:rsid w:val="00251F6F"/>
    <w:rsid w:val="00251FEE"/>
    <w:rsid w:val="002520A4"/>
    <w:rsid w:val="0025215F"/>
    <w:rsid w:val="0025246B"/>
    <w:rsid w:val="00252753"/>
    <w:rsid w:val="002528EA"/>
    <w:rsid w:val="00252F92"/>
    <w:rsid w:val="002530DD"/>
    <w:rsid w:val="002534FC"/>
    <w:rsid w:val="00253C7F"/>
    <w:rsid w:val="0025491A"/>
    <w:rsid w:val="002549D4"/>
    <w:rsid w:val="00254AB6"/>
    <w:rsid w:val="002556AC"/>
    <w:rsid w:val="002556D2"/>
    <w:rsid w:val="00255852"/>
    <w:rsid w:val="0025653E"/>
    <w:rsid w:val="002567F0"/>
    <w:rsid w:val="0025698F"/>
    <w:rsid w:val="00256A08"/>
    <w:rsid w:val="00256ED9"/>
    <w:rsid w:val="002575BC"/>
    <w:rsid w:val="00257C78"/>
    <w:rsid w:val="00257D6E"/>
    <w:rsid w:val="00260882"/>
    <w:rsid w:val="00260D9A"/>
    <w:rsid w:val="00261242"/>
    <w:rsid w:val="002615AA"/>
    <w:rsid w:val="00261A8B"/>
    <w:rsid w:val="00261BA2"/>
    <w:rsid w:val="00261F94"/>
    <w:rsid w:val="00262513"/>
    <w:rsid w:val="0026260A"/>
    <w:rsid w:val="0026270F"/>
    <w:rsid w:val="0026280B"/>
    <w:rsid w:val="00262F03"/>
    <w:rsid w:val="002638E0"/>
    <w:rsid w:val="002638ED"/>
    <w:rsid w:val="00263AA0"/>
    <w:rsid w:val="00263DED"/>
    <w:rsid w:val="00264102"/>
    <w:rsid w:val="002641BE"/>
    <w:rsid w:val="0026508E"/>
    <w:rsid w:val="002658D3"/>
    <w:rsid w:val="00265B79"/>
    <w:rsid w:val="00265C55"/>
    <w:rsid w:val="002667DC"/>
    <w:rsid w:val="00266F47"/>
    <w:rsid w:val="00267185"/>
    <w:rsid w:val="0026737B"/>
    <w:rsid w:val="002676E0"/>
    <w:rsid w:val="00267C1F"/>
    <w:rsid w:val="00267CEE"/>
    <w:rsid w:val="00270D46"/>
    <w:rsid w:val="00271119"/>
    <w:rsid w:val="002713EA"/>
    <w:rsid w:val="0027143C"/>
    <w:rsid w:val="00271B67"/>
    <w:rsid w:val="002723B0"/>
    <w:rsid w:val="002724F0"/>
    <w:rsid w:val="002725E2"/>
    <w:rsid w:val="002728D4"/>
    <w:rsid w:val="00272956"/>
    <w:rsid w:val="002729BB"/>
    <w:rsid w:val="00272BDE"/>
    <w:rsid w:val="0027386B"/>
    <w:rsid w:val="00273CEE"/>
    <w:rsid w:val="00273E32"/>
    <w:rsid w:val="00274024"/>
    <w:rsid w:val="002742CC"/>
    <w:rsid w:val="002751C6"/>
    <w:rsid w:val="0027538A"/>
    <w:rsid w:val="002756A3"/>
    <w:rsid w:val="0027596A"/>
    <w:rsid w:val="00275B88"/>
    <w:rsid w:val="0027719E"/>
    <w:rsid w:val="002772FB"/>
    <w:rsid w:val="0027794A"/>
    <w:rsid w:val="002779FA"/>
    <w:rsid w:val="00280B32"/>
    <w:rsid w:val="00281182"/>
    <w:rsid w:val="002811A4"/>
    <w:rsid w:val="002811C5"/>
    <w:rsid w:val="00281548"/>
    <w:rsid w:val="00281757"/>
    <w:rsid w:val="00281EF4"/>
    <w:rsid w:val="00281FA1"/>
    <w:rsid w:val="002827F0"/>
    <w:rsid w:val="002829A0"/>
    <w:rsid w:val="00283060"/>
    <w:rsid w:val="0028375B"/>
    <w:rsid w:val="00283A6F"/>
    <w:rsid w:val="00283B63"/>
    <w:rsid w:val="00283E9A"/>
    <w:rsid w:val="002841FD"/>
    <w:rsid w:val="002849C0"/>
    <w:rsid w:val="00284CDC"/>
    <w:rsid w:val="00284D2C"/>
    <w:rsid w:val="0028564F"/>
    <w:rsid w:val="00285749"/>
    <w:rsid w:val="0028592B"/>
    <w:rsid w:val="00285ABB"/>
    <w:rsid w:val="00285E5C"/>
    <w:rsid w:val="002862DD"/>
    <w:rsid w:val="00286747"/>
    <w:rsid w:val="00286B22"/>
    <w:rsid w:val="002870C0"/>
    <w:rsid w:val="002875C7"/>
    <w:rsid w:val="00287A24"/>
    <w:rsid w:val="00290313"/>
    <w:rsid w:val="0029187E"/>
    <w:rsid w:val="0029195B"/>
    <w:rsid w:val="00291C36"/>
    <w:rsid w:val="00291C85"/>
    <w:rsid w:val="0029260E"/>
    <w:rsid w:val="00292C39"/>
    <w:rsid w:val="002930F6"/>
    <w:rsid w:val="00293214"/>
    <w:rsid w:val="002932EE"/>
    <w:rsid w:val="002939CD"/>
    <w:rsid w:val="002943B8"/>
    <w:rsid w:val="00294552"/>
    <w:rsid w:val="00294664"/>
    <w:rsid w:val="00294D6B"/>
    <w:rsid w:val="002950F3"/>
    <w:rsid w:val="00295830"/>
    <w:rsid w:val="002961A4"/>
    <w:rsid w:val="0029624B"/>
    <w:rsid w:val="002965CF"/>
    <w:rsid w:val="00296B21"/>
    <w:rsid w:val="00296D0C"/>
    <w:rsid w:val="002972D0"/>
    <w:rsid w:val="00297812"/>
    <w:rsid w:val="002978E2"/>
    <w:rsid w:val="00297F6D"/>
    <w:rsid w:val="002A072F"/>
    <w:rsid w:val="002A09A3"/>
    <w:rsid w:val="002A0A11"/>
    <w:rsid w:val="002A1998"/>
    <w:rsid w:val="002A1DF8"/>
    <w:rsid w:val="002A24CE"/>
    <w:rsid w:val="002A2581"/>
    <w:rsid w:val="002A2733"/>
    <w:rsid w:val="002A2807"/>
    <w:rsid w:val="002A2B89"/>
    <w:rsid w:val="002A2BBE"/>
    <w:rsid w:val="002A2BD4"/>
    <w:rsid w:val="002A31EE"/>
    <w:rsid w:val="002A3DE2"/>
    <w:rsid w:val="002A3F85"/>
    <w:rsid w:val="002A494E"/>
    <w:rsid w:val="002A4DCB"/>
    <w:rsid w:val="002A55A9"/>
    <w:rsid w:val="002A55CE"/>
    <w:rsid w:val="002A571C"/>
    <w:rsid w:val="002A5EB9"/>
    <w:rsid w:val="002A61DF"/>
    <w:rsid w:val="002A6329"/>
    <w:rsid w:val="002A6A86"/>
    <w:rsid w:val="002A6B7F"/>
    <w:rsid w:val="002A7141"/>
    <w:rsid w:val="002A71DB"/>
    <w:rsid w:val="002A7B2E"/>
    <w:rsid w:val="002B0275"/>
    <w:rsid w:val="002B0289"/>
    <w:rsid w:val="002B0F04"/>
    <w:rsid w:val="002B10AC"/>
    <w:rsid w:val="002B11C5"/>
    <w:rsid w:val="002B164C"/>
    <w:rsid w:val="002B17EF"/>
    <w:rsid w:val="002B1F6F"/>
    <w:rsid w:val="002B2E3B"/>
    <w:rsid w:val="002B309A"/>
    <w:rsid w:val="002B3A98"/>
    <w:rsid w:val="002B3F6F"/>
    <w:rsid w:val="002B42FE"/>
    <w:rsid w:val="002B474E"/>
    <w:rsid w:val="002B4BC5"/>
    <w:rsid w:val="002B60AC"/>
    <w:rsid w:val="002B6122"/>
    <w:rsid w:val="002B61E0"/>
    <w:rsid w:val="002B6328"/>
    <w:rsid w:val="002B65CD"/>
    <w:rsid w:val="002B6D41"/>
    <w:rsid w:val="002B6FA1"/>
    <w:rsid w:val="002B6FE0"/>
    <w:rsid w:val="002B7248"/>
    <w:rsid w:val="002B7829"/>
    <w:rsid w:val="002B7BF4"/>
    <w:rsid w:val="002B7E4A"/>
    <w:rsid w:val="002C00D7"/>
    <w:rsid w:val="002C055B"/>
    <w:rsid w:val="002C059E"/>
    <w:rsid w:val="002C067C"/>
    <w:rsid w:val="002C07FD"/>
    <w:rsid w:val="002C084F"/>
    <w:rsid w:val="002C0E09"/>
    <w:rsid w:val="002C0ECD"/>
    <w:rsid w:val="002C0FC0"/>
    <w:rsid w:val="002C1CD1"/>
    <w:rsid w:val="002C20F0"/>
    <w:rsid w:val="002C29A8"/>
    <w:rsid w:val="002C2F90"/>
    <w:rsid w:val="002C302D"/>
    <w:rsid w:val="002C3678"/>
    <w:rsid w:val="002C3756"/>
    <w:rsid w:val="002C3AA8"/>
    <w:rsid w:val="002C3EB6"/>
    <w:rsid w:val="002C4207"/>
    <w:rsid w:val="002C4D35"/>
    <w:rsid w:val="002C53BD"/>
    <w:rsid w:val="002C57EE"/>
    <w:rsid w:val="002C5A6D"/>
    <w:rsid w:val="002C6504"/>
    <w:rsid w:val="002C67D8"/>
    <w:rsid w:val="002C681D"/>
    <w:rsid w:val="002C6CE2"/>
    <w:rsid w:val="002C6F30"/>
    <w:rsid w:val="002C7403"/>
    <w:rsid w:val="002C7A21"/>
    <w:rsid w:val="002C7B13"/>
    <w:rsid w:val="002C7DD0"/>
    <w:rsid w:val="002D00C7"/>
    <w:rsid w:val="002D0294"/>
    <w:rsid w:val="002D09DD"/>
    <w:rsid w:val="002D0CCC"/>
    <w:rsid w:val="002D1100"/>
    <w:rsid w:val="002D1356"/>
    <w:rsid w:val="002D1ADA"/>
    <w:rsid w:val="002D221D"/>
    <w:rsid w:val="002D2993"/>
    <w:rsid w:val="002D2B37"/>
    <w:rsid w:val="002D2CFD"/>
    <w:rsid w:val="002D2EFB"/>
    <w:rsid w:val="002D38A9"/>
    <w:rsid w:val="002D38D2"/>
    <w:rsid w:val="002D411F"/>
    <w:rsid w:val="002D4226"/>
    <w:rsid w:val="002D4296"/>
    <w:rsid w:val="002D42BA"/>
    <w:rsid w:val="002D4B33"/>
    <w:rsid w:val="002D4C30"/>
    <w:rsid w:val="002D4E7F"/>
    <w:rsid w:val="002D4F69"/>
    <w:rsid w:val="002D5192"/>
    <w:rsid w:val="002D529E"/>
    <w:rsid w:val="002D5768"/>
    <w:rsid w:val="002D5B39"/>
    <w:rsid w:val="002D5F4D"/>
    <w:rsid w:val="002D5FB7"/>
    <w:rsid w:val="002D613C"/>
    <w:rsid w:val="002D686B"/>
    <w:rsid w:val="002D6E44"/>
    <w:rsid w:val="002D7909"/>
    <w:rsid w:val="002D7C19"/>
    <w:rsid w:val="002D7E0C"/>
    <w:rsid w:val="002D7EA8"/>
    <w:rsid w:val="002D7EB3"/>
    <w:rsid w:val="002D7FD1"/>
    <w:rsid w:val="002E0095"/>
    <w:rsid w:val="002E0233"/>
    <w:rsid w:val="002E0263"/>
    <w:rsid w:val="002E0807"/>
    <w:rsid w:val="002E0831"/>
    <w:rsid w:val="002E0A7F"/>
    <w:rsid w:val="002E0C0F"/>
    <w:rsid w:val="002E1460"/>
    <w:rsid w:val="002E1C6C"/>
    <w:rsid w:val="002E306B"/>
    <w:rsid w:val="002E45D8"/>
    <w:rsid w:val="002E4D3C"/>
    <w:rsid w:val="002E50C3"/>
    <w:rsid w:val="002E5312"/>
    <w:rsid w:val="002E5527"/>
    <w:rsid w:val="002E5713"/>
    <w:rsid w:val="002E58D2"/>
    <w:rsid w:val="002E60CD"/>
    <w:rsid w:val="002E6BDA"/>
    <w:rsid w:val="002E71A9"/>
    <w:rsid w:val="002E727A"/>
    <w:rsid w:val="002E7359"/>
    <w:rsid w:val="002E75E6"/>
    <w:rsid w:val="002E77B5"/>
    <w:rsid w:val="002E7836"/>
    <w:rsid w:val="002E7A74"/>
    <w:rsid w:val="002F0136"/>
    <w:rsid w:val="002F017E"/>
    <w:rsid w:val="002F029E"/>
    <w:rsid w:val="002F05E1"/>
    <w:rsid w:val="002F0F8D"/>
    <w:rsid w:val="002F10E7"/>
    <w:rsid w:val="002F156E"/>
    <w:rsid w:val="002F15C4"/>
    <w:rsid w:val="002F1DC7"/>
    <w:rsid w:val="002F21D5"/>
    <w:rsid w:val="002F29F6"/>
    <w:rsid w:val="002F2CA3"/>
    <w:rsid w:val="002F2F01"/>
    <w:rsid w:val="002F37DC"/>
    <w:rsid w:val="002F3A16"/>
    <w:rsid w:val="002F4338"/>
    <w:rsid w:val="002F4528"/>
    <w:rsid w:val="002F4685"/>
    <w:rsid w:val="002F4EED"/>
    <w:rsid w:val="002F589B"/>
    <w:rsid w:val="002F5C93"/>
    <w:rsid w:val="002F6111"/>
    <w:rsid w:val="002F6289"/>
    <w:rsid w:val="002F6563"/>
    <w:rsid w:val="002F66D8"/>
    <w:rsid w:val="002F7A06"/>
    <w:rsid w:val="002F7A3D"/>
    <w:rsid w:val="003001F5"/>
    <w:rsid w:val="00300862"/>
    <w:rsid w:val="00300985"/>
    <w:rsid w:val="00300AE2"/>
    <w:rsid w:val="00300F08"/>
    <w:rsid w:val="003010FA"/>
    <w:rsid w:val="0030154B"/>
    <w:rsid w:val="00301AB6"/>
    <w:rsid w:val="00301BBA"/>
    <w:rsid w:val="0030218D"/>
    <w:rsid w:val="00302CD9"/>
    <w:rsid w:val="00303105"/>
    <w:rsid w:val="00303175"/>
    <w:rsid w:val="00304995"/>
    <w:rsid w:val="00305048"/>
    <w:rsid w:val="0030507E"/>
    <w:rsid w:val="003057D6"/>
    <w:rsid w:val="00305F79"/>
    <w:rsid w:val="0030666C"/>
    <w:rsid w:val="00306859"/>
    <w:rsid w:val="003069F8"/>
    <w:rsid w:val="00306F36"/>
    <w:rsid w:val="00307247"/>
    <w:rsid w:val="0031052F"/>
    <w:rsid w:val="003106BC"/>
    <w:rsid w:val="00310824"/>
    <w:rsid w:val="00310A1A"/>
    <w:rsid w:val="003111B0"/>
    <w:rsid w:val="00311764"/>
    <w:rsid w:val="003117F8"/>
    <w:rsid w:val="00311AB0"/>
    <w:rsid w:val="00311D72"/>
    <w:rsid w:val="00311F91"/>
    <w:rsid w:val="003120F5"/>
    <w:rsid w:val="0031224C"/>
    <w:rsid w:val="00312788"/>
    <w:rsid w:val="00312C30"/>
    <w:rsid w:val="00312F08"/>
    <w:rsid w:val="00313272"/>
    <w:rsid w:val="00313833"/>
    <w:rsid w:val="00313972"/>
    <w:rsid w:val="00313E39"/>
    <w:rsid w:val="00314060"/>
    <w:rsid w:val="0031504B"/>
    <w:rsid w:val="00315B6D"/>
    <w:rsid w:val="00315CB7"/>
    <w:rsid w:val="00315E73"/>
    <w:rsid w:val="00316340"/>
    <w:rsid w:val="0031636F"/>
    <w:rsid w:val="0031697B"/>
    <w:rsid w:val="0031721B"/>
    <w:rsid w:val="00317668"/>
    <w:rsid w:val="003177B8"/>
    <w:rsid w:val="003201EC"/>
    <w:rsid w:val="003202A2"/>
    <w:rsid w:val="00320CC6"/>
    <w:rsid w:val="003210C8"/>
    <w:rsid w:val="00321211"/>
    <w:rsid w:val="003213A7"/>
    <w:rsid w:val="00321422"/>
    <w:rsid w:val="0032231A"/>
    <w:rsid w:val="00322996"/>
    <w:rsid w:val="00323106"/>
    <w:rsid w:val="00323879"/>
    <w:rsid w:val="00323EBD"/>
    <w:rsid w:val="00324028"/>
    <w:rsid w:val="00324037"/>
    <w:rsid w:val="003244A9"/>
    <w:rsid w:val="0032477C"/>
    <w:rsid w:val="003259D7"/>
    <w:rsid w:val="00325C3C"/>
    <w:rsid w:val="003263E8"/>
    <w:rsid w:val="00326ED5"/>
    <w:rsid w:val="00327548"/>
    <w:rsid w:val="0032786A"/>
    <w:rsid w:val="00330133"/>
    <w:rsid w:val="0033046B"/>
    <w:rsid w:val="00330576"/>
    <w:rsid w:val="003306D4"/>
    <w:rsid w:val="00331056"/>
    <w:rsid w:val="00331523"/>
    <w:rsid w:val="003315EB"/>
    <w:rsid w:val="003316A6"/>
    <w:rsid w:val="003316DF"/>
    <w:rsid w:val="0033178E"/>
    <w:rsid w:val="00331B74"/>
    <w:rsid w:val="0033224D"/>
    <w:rsid w:val="00333B35"/>
    <w:rsid w:val="00333D8A"/>
    <w:rsid w:val="00333FBC"/>
    <w:rsid w:val="0033474D"/>
    <w:rsid w:val="00334B72"/>
    <w:rsid w:val="003350E5"/>
    <w:rsid w:val="0033547C"/>
    <w:rsid w:val="00335490"/>
    <w:rsid w:val="00335C5A"/>
    <w:rsid w:val="00335D1F"/>
    <w:rsid w:val="00335D40"/>
    <w:rsid w:val="00335F96"/>
    <w:rsid w:val="0033612C"/>
    <w:rsid w:val="00336414"/>
    <w:rsid w:val="003364EF"/>
    <w:rsid w:val="0033652A"/>
    <w:rsid w:val="003365BE"/>
    <w:rsid w:val="00337163"/>
    <w:rsid w:val="00337787"/>
    <w:rsid w:val="00337FAB"/>
    <w:rsid w:val="003401E1"/>
    <w:rsid w:val="003405F5"/>
    <w:rsid w:val="0034068D"/>
    <w:rsid w:val="003408DC"/>
    <w:rsid w:val="00340A0E"/>
    <w:rsid w:val="00340B6A"/>
    <w:rsid w:val="00340D26"/>
    <w:rsid w:val="00340F14"/>
    <w:rsid w:val="003414E9"/>
    <w:rsid w:val="0034184D"/>
    <w:rsid w:val="003418A4"/>
    <w:rsid w:val="0034213A"/>
    <w:rsid w:val="0034278D"/>
    <w:rsid w:val="00342A76"/>
    <w:rsid w:val="00342DB7"/>
    <w:rsid w:val="003432F0"/>
    <w:rsid w:val="00343360"/>
    <w:rsid w:val="00343823"/>
    <w:rsid w:val="00343AF6"/>
    <w:rsid w:val="00343D17"/>
    <w:rsid w:val="00343D9D"/>
    <w:rsid w:val="003446C4"/>
    <w:rsid w:val="00344DA8"/>
    <w:rsid w:val="00344F3D"/>
    <w:rsid w:val="0034528B"/>
    <w:rsid w:val="00345578"/>
    <w:rsid w:val="00345BE4"/>
    <w:rsid w:val="00345BF2"/>
    <w:rsid w:val="00346040"/>
    <w:rsid w:val="00346847"/>
    <w:rsid w:val="00346BBE"/>
    <w:rsid w:val="003470F9"/>
    <w:rsid w:val="00350802"/>
    <w:rsid w:val="00350C9C"/>
    <w:rsid w:val="003516E7"/>
    <w:rsid w:val="00351F22"/>
    <w:rsid w:val="0035221B"/>
    <w:rsid w:val="00352527"/>
    <w:rsid w:val="00353155"/>
    <w:rsid w:val="00353504"/>
    <w:rsid w:val="00353AD7"/>
    <w:rsid w:val="00353CCC"/>
    <w:rsid w:val="00353CFC"/>
    <w:rsid w:val="00353FDA"/>
    <w:rsid w:val="0035463E"/>
    <w:rsid w:val="00354E88"/>
    <w:rsid w:val="003559B4"/>
    <w:rsid w:val="00355C20"/>
    <w:rsid w:val="00355CF5"/>
    <w:rsid w:val="00355FC9"/>
    <w:rsid w:val="00356159"/>
    <w:rsid w:val="00356480"/>
    <w:rsid w:val="00356616"/>
    <w:rsid w:val="003566C7"/>
    <w:rsid w:val="0035681C"/>
    <w:rsid w:val="00356C04"/>
    <w:rsid w:val="00356CF9"/>
    <w:rsid w:val="00357239"/>
    <w:rsid w:val="0035766B"/>
    <w:rsid w:val="00357CCA"/>
    <w:rsid w:val="003600F8"/>
    <w:rsid w:val="00360887"/>
    <w:rsid w:val="00361227"/>
    <w:rsid w:val="00361390"/>
    <w:rsid w:val="00361600"/>
    <w:rsid w:val="00361601"/>
    <w:rsid w:val="003617DB"/>
    <w:rsid w:val="00361B39"/>
    <w:rsid w:val="00361B69"/>
    <w:rsid w:val="00362857"/>
    <w:rsid w:val="00362912"/>
    <w:rsid w:val="00362A50"/>
    <w:rsid w:val="00362B41"/>
    <w:rsid w:val="00362B9A"/>
    <w:rsid w:val="00363038"/>
    <w:rsid w:val="00363686"/>
    <w:rsid w:val="003639FE"/>
    <w:rsid w:val="00363DFB"/>
    <w:rsid w:val="00363EDB"/>
    <w:rsid w:val="00363EE5"/>
    <w:rsid w:val="00364256"/>
    <w:rsid w:val="003644C1"/>
    <w:rsid w:val="00364969"/>
    <w:rsid w:val="00364F40"/>
    <w:rsid w:val="003651E7"/>
    <w:rsid w:val="00365A1F"/>
    <w:rsid w:val="00365FAF"/>
    <w:rsid w:val="003663F6"/>
    <w:rsid w:val="003663FD"/>
    <w:rsid w:val="0036652B"/>
    <w:rsid w:val="003665D0"/>
    <w:rsid w:val="00366717"/>
    <w:rsid w:val="00366875"/>
    <w:rsid w:val="003675F3"/>
    <w:rsid w:val="003677BE"/>
    <w:rsid w:val="0037000E"/>
    <w:rsid w:val="003701C9"/>
    <w:rsid w:val="00370AC3"/>
    <w:rsid w:val="00371037"/>
    <w:rsid w:val="003716F2"/>
    <w:rsid w:val="00372395"/>
    <w:rsid w:val="00372955"/>
    <w:rsid w:val="003735EC"/>
    <w:rsid w:val="00373C3B"/>
    <w:rsid w:val="00373C7C"/>
    <w:rsid w:val="00373EE5"/>
    <w:rsid w:val="00374095"/>
    <w:rsid w:val="00374950"/>
    <w:rsid w:val="00375332"/>
    <w:rsid w:val="00375781"/>
    <w:rsid w:val="0037599C"/>
    <w:rsid w:val="00376470"/>
    <w:rsid w:val="0037657A"/>
    <w:rsid w:val="003768BB"/>
    <w:rsid w:val="003769F6"/>
    <w:rsid w:val="00376C23"/>
    <w:rsid w:val="00377407"/>
    <w:rsid w:val="00377B4E"/>
    <w:rsid w:val="00377CD4"/>
    <w:rsid w:val="00377E70"/>
    <w:rsid w:val="003803EA"/>
    <w:rsid w:val="0038065E"/>
    <w:rsid w:val="003807E3"/>
    <w:rsid w:val="003820F3"/>
    <w:rsid w:val="00382372"/>
    <w:rsid w:val="00382610"/>
    <w:rsid w:val="0038306B"/>
    <w:rsid w:val="003833E9"/>
    <w:rsid w:val="00383ED3"/>
    <w:rsid w:val="00384FE9"/>
    <w:rsid w:val="0038592A"/>
    <w:rsid w:val="00386570"/>
    <w:rsid w:val="003865AB"/>
    <w:rsid w:val="00386F18"/>
    <w:rsid w:val="003871D2"/>
    <w:rsid w:val="003871DE"/>
    <w:rsid w:val="003873BE"/>
    <w:rsid w:val="003875D3"/>
    <w:rsid w:val="00387F73"/>
    <w:rsid w:val="003900B9"/>
    <w:rsid w:val="00390577"/>
    <w:rsid w:val="0039057A"/>
    <w:rsid w:val="00390774"/>
    <w:rsid w:val="00390981"/>
    <w:rsid w:val="00390B5E"/>
    <w:rsid w:val="003915BF"/>
    <w:rsid w:val="003916D8"/>
    <w:rsid w:val="00391A58"/>
    <w:rsid w:val="003921DF"/>
    <w:rsid w:val="003923A0"/>
    <w:rsid w:val="00392B0A"/>
    <w:rsid w:val="00392DCF"/>
    <w:rsid w:val="00393399"/>
    <w:rsid w:val="003933BC"/>
    <w:rsid w:val="0039353B"/>
    <w:rsid w:val="003936DC"/>
    <w:rsid w:val="00393F72"/>
    <w:rsid w:val="0039426D"/>
    <w:rsid w:val="00394356"/>
    <w:rsid w:val="003948E2"/>
    <w:rsid w:val="00394930"/>
    <w:rsid w:val="00394B9B"/>
    <w:rsid w:val="00394EAF"/>
    <w:rsid w:val="00394EF6"/>
    <w:rsid w:val="00395116"/>
    <w:rsid w:val="003955F4"/>
    <w:rsid w:val="00395AA5"/>
    <w:rsid w:val="00395B2B"/>
    <w:rsid w:val="00395BA7"/>
    <w:rsid w:val="00395E1A"/>
    <w:rsid w:val="00395F5B"/>
    <w:rsid w:val="00395FED"/>
    <w:rsid w:val="00396268"/>
    <w:rsid w:val="0039668B"/>
    <w:rsid w:val="00396A56"/>
    <w:rsid w:val="00396D6F"/>
    <w:rsid w:val="003977AC"/>
    <w:rsid w:val="003979B6"/>
    <w:rsid w:val="00397D25"/>
    <w:rsid w:val="003A01C7"/>
    <w:rsid w:val="003A0242"/>
    <w:rsid w:val="003A0D3A"/>
    <w:rsid w:val="003A11E8"/>
    <w:rsid w:val="003A1563"/>
    <w:rsid w:val="003A1602"/>
    <w:rsid w:val="003A1FEE"/>
    <w:rsid w:val="003A1FF4"/>
    <w:rsid w:val="003A209F"/>
    <w:rsid w:val="003A2449"/>
    <w:rsid w:val="003A26A2"/>
    <w:rsid w:val="003A2A70"/>
    <w:rsid w:val="003A2EE1"/>
    <w:rsid w:val="003A2F81"/>
    <w:rsid w:val="003A301C"/>
    <w:rsid w:val="003A3311"/>
    <w:rsid w:val="003A3585"/>
    <w:rsid w:val="003A367D"/>
    <w:rsid w:val="003A36D9"/>
    <w:rsid w:val="003A39EF"/>
    <w:rsid w:val="003A3ACF"/>
    <w:rsid w:val="003A3BF8"/>
    <w:rsid w:val="003A40F8"/>
    <w:rsid w:val="003A4957"/>
    <w:rsid w:val="003A589B"/>
    <w:rsid w:val="003A6096"/>
    <w:rsid w:val="003A677D"/>
    <w:rsid w:val="003A68C2"/>
    <w:rsid w:val="003A6EFC"/>
    <w:rsid w:val="003A722F"/>
    <w:rsid w:val="003A724B"/>
    <w:rsid w:val="003A74DC"/>
    <w:rsid w:val="003A74F1"/>
    <w:rsid w:val="003A7A19"/>
    <w:rsid w:val="003B00C8"/>
    <w:rsid w:val="003B0603"/>
    <w:rsid w:val="003B0B71"/>
    <w:rsid w:val="003B0D54"/>
    <w:rsid w:val="003B0E8A"/>
    <w:rsid w:val="003B13F8"/>
    <w:rsid w:val="003B1A90"/>
    <w:rsid w:val="003B20B3"/>
    <w:rsid w:val="003B20E0"/>
    <w:rsid w:val="003B293F"/>
    <w:rsid w:val="003B2E16"/>
    <w:rsid w:val="003B3600"/>
    <w:rsid w:val="003B40E9"/>
    <w:rsid w:val="003B4681"/>
    <w:rsid w:val="003B4B6F"/>
    <w:rsid w:val="003B4D88"/>
    <w:rsid w:val="003B5375"/>
    <w:rsid w:val="003B5493"/>
    <w:rsid w:val="003B5E9E"/>
    <w:rsid w:val="003B5F5F"/>
    <w:rsid w:val="003B604B"/>
    <w:rsid w:val="003B70E9"/>
    <w:rsid w:val="003B7345"/>
    <w:rsid w:val="003B7B0A"/>
    <w:rsid w:val="003B7BCD"/>
    <w:rsid w:val="003C0083"/>
    <w:rsid w:val="003C0588"/>
    <w:rsid w:val="003C0606"/>
    <w:rsid w:val="003C0D2C"/>
    <w:rsid w:val="003C0FBA"/>
    <w:rsid w:val="003C0FF6"/>
    <w:rsid w:val="003C10A0"/>
    <w:rsid w:val="003C162E"/>
    <w:rsid w:val="003C2E67"/>
    <w:rsid w:val="003C38FB"/>
    <w:rsid w:val="003C3934"/>
    <w:rsid w:val="003C3AE6"/>
    <w:rsid w:val="003C42F6"/>
    <w:rsid w:val="003C465C"/>
    <w:rsid w:val="003C54FE"/>
    <w:rsid w:val="003C59B2"/>
    <w:rsid w:val="003C60BA"/>
    <w:rsid w:val="003C60F4"/>
    <w:rsid w:val="003C61B7"/>
    <w:rsid w:val="003C62AD"/>
    <w:rsid w:val="003C6827"/>
    <w:rsid w:val="003C6C2B"/>
    <w:rsid w:val="003D08E1"/>
    <w:rsid w:val="003D106A"/>
    <w:rsid w:val="003D2926"/>
    <w:rsid w:val="003D313C"/>
    <w:rsid w:val="003D34D8"/>
    <w:rsid w:val="003D409A"/>
    <w:rsid w:val="003D4295"/>
    <w:rsid w:val="003D46D5"/>
    <w:rsid w:val="003D55BF"/>
    <w:rsid w:val="003D596F"/>
    <w:rsid w:val="003D5C2D"/>
    <w:rsid w:val="003D6AC8"/>
    <w:rsid w:val="003D6B92"/>
    <w:rsid w:val="003D799A"/>
    <w:rsid w:val="003D7B6E"/>
    <w:rsid w:val="003D7D70"/>
    <w:rsid w:val="003D7D9C"/>
    <w:rsid w:val="003E07BE"/>
    <w:rsid w:val="003E0B15"/>
    <w:rsid w:val="003E0DB4"/>
    <w:rsid w:val="003E0EC9"/>
    <w:rsid w:val="003E2353"/>
    <w:rsid w:val="003E294B"/>
    <w:rsid w:val="003E2E98"/>
    <w:rsid w:val="003E37EA"/>
    <w:rsid w:val="003E3878"/>
    <w:rsid w:val="003E3DB7"/>
    <w:rsid w:val="003E4240"/>
    <w:rsid w:val="003E446B"/>
    <w:rsid w:val="003E464E"/>
    <w:rsid w:val="003E4A8E"/>
    <w:rsid w:val="003E4B0F"/>
    <w:rsid w:val="003E4EDD"/>
    <w:rsid w:val="003E4FFE"/>
    <w:rsid w:val="003E5443"/>
    <w:rsid w:val="003E557A"/>
    <w:rsid w:val="003E5585"/>
    <w:rsid w:val="003E58A4"/>
    <w:rsid w:val="003E5976"/>
    <w:rsid w:val="003E5A35"/>
    <w:rsid w:val="003E6726"/>
    <w:rsid w:val="003E6914"/>
    <w:rsid w:val="003E6A71"/>
    <w:rsid w:val="003E6D8E"/>
    <w:rsid w:val="003E6E68"/>
    <w:rsid w:val="003E735F"/>
    <w:rsid w:val="003E73D8"/>
    <w:rsid w:val="003E74C8"/>
    <w:rsid w:val="003E74D7"/>
    <w:rsid w:val="003E7DDB"/>
    <w:rsid w:val="003E7FA5"/>
    <w:rsid w:val="003F0528"/>
    <w:rsid w:val="003F0C02"/>
    <w:rsid w:val="003F0C7F"/>
    <w:rsid w:val="003F0D12"/>
    <w:rsid w:val="003F0EBA"/>
    <w:rsid w:val="003F11A4"/>
    <w:rsid w:val="003F122B"/>
    <w:rsid w:val="003F1C0E"/>
    <w:rsid w:val="003F226C"/>
    <w:rsid w:val="003F2800"/>
    <w:rsid w:val="003F28DE"/>
    <w:rsid w:val="003F32BC"/>
    <w:rsid w:val="003F3958"/>
    <w:rsid w:val="003F4567"/>
    <w:rsid w:val="003F46E6"/>
    <w:rsid w:val="003F4AD0"/>
    <w:rsid w:val="003F4E8F"/>
    <w:rsid w:val="003F52F1"/>
    <w:rsid w:val="003F53CB"/>
    <w:rsid w:val="003F5861"/>
    <w:rsid w:val="003F596F"/>
    <w:rsid w:val="003F76F9"/>
    <w:rsid w:val="003F791D"/>
    <w:rsid w:val="003F7A5B"/>
    <w:rsid w:val="003F7D81"/>
    <w:rsid w:val="003F7DAF"/>
    <w:rsid w:val="00400280"/>
    <w:rsid w:val="004004FA"/>
    <w:rsid w:val="0040162F"/>
    <w:rsid w:val="004020B4"/>
    <w:rsid w:val="00402195"/>
    <w:rsid w:val="00402861"/>
    <w:rsid w:val="0040298F"/>
    <w:rsid w:val="004031CD"/>
    <w:rsid w:val="004037E3"/>
    <w:rsid w:val="00403852"/>
    <w:rsid w:val="00403A3F"/>
    <w:rsid w:val="00403A9F"/>
    <w:rsid w:val="00403CA4"/>
    <w:rsid w:val="0040428F"/>
    <w:rsid w:val="00404301"/>
    <w:rsid w:val="00404608"/>
    <w:rsid w:val="00404C3E"/>
    <w:rsid w:val="00404D00"/>
    <w:rsid w:val="004050F5"/>
    <w:rsid w:val="00405290"/>
    <w:rsid w:val="004053B9"/>
    <w:rsid w:val="004054E6"/>
    <w:rsid w:val="00405698"/>
    <w:rsid w:val="00406855"/>
    <w:rsid w:val="00406D8D"/>
    <w:rsid w:val="00406F81"/>
    <w:rsid w:val="0040736F"/>
    <w:rsid w:val="0040757D"/>
    <w:rsid w:val="004075B9"/>
    <w:rsid w:val="004079F3"/>
    <w:rsid w:val="0041089D"/>
    <w:rsid w:val="004112BE"/>
    <w:rsid w:val="00411721"/>
    <w:rsid w:val="00411E5F"/>
    <w:rsid w:val="00412685"/>
    <w:rsid w:val="004127AE"/>
    <w:rsid w:val="00412912"/>
    <w:rsid w:val="00412A6C"/>
    <w:rsid w:val="00412E4E"/>
    <w:rsid w:val="004135B0"/>
    <w:rsid w:val="00413702"/>
    <w:rsid w:val="004138DE"/>
    <w:rsid w:val="00413B22"/>
    <w:rsid w:val="00414C26"/>
    <w:rsid w:val="0041553B"/>
    <w:rsid w:val="004156F8"/>
    <w:rsid w:val="00415CAC"/>
    <w:rsid w:val="00415DEF"/>
    <w:rsid w:val="0041613F"/>
    <w:rsid w:val="004163E6"/>
    <w:rsid w:val="00416620"/>
    <w:rsid w:val="00416A94"/>
    <w:rsid w:val="004171D0"/>
    <w:rsid w:val="00417D1E"/>
    <w:rsid w:val="004201DC"/>
    <w:rsid w:val="00420448"/>
    <w:rsid w:val="00420572"/>
    <w:rsid w:val="00420706"/>
    <w:rsid w:val="00420F3A"/>
    <w:rsid w:val="00420F81"/>
    <w:rsid w:val="0042102C"/>
    <w:rsid w:val="00421790"/>
    <w:rsid w:val="00421ACE"/>
    <w:rsid w:val="00421EF0"/>
    <w:rsid w:val="00421F4F"/>
    <w:rsid w:val="004229EB"/>
    <w:rsid w:val="00422E15"/>
    <w:rsid w:val="00422FA2"/>
    <w:rsid w:val="00423BEA"/>
    <w:rsid w:val="00424262"/>
    <w:rsid w:val="004244F2"/>
    <w:rsid w:val="00424EB2"/>
    <w:rsid w:val="0042526C"/>
    <w:rsid w:val="00425289"/>
    <w:rsid w:val="00425C93"/>
    <w:rsid w:val="00425CA9"/>
    <w:rsid w:val="00425DDC"/>
    <w:rsid w:val="00425E13"/>
    <w:rsid w:val="004260A6"/>
    <w:rsid w:val="00426274"/>
    <w:rsid w:val="00426319"/>
    <w:rsid w:val="00426B82"/>
    <w:rsid w:val="00427086"/>
    <w:rsid w:val="0042711F"/>
    <w:rsid w:val="00427583"/>
    <w:rsid w:val="004276B9"/>
    <w:rsid w:val="00427CD5"/>
    <w:rsid w:val="004300A5"/>
    <w:rsid w:val="0043067C"/>
    <w:rsid w:val="00430DC2"/>
    <w:rsid w:val="00430F8C"/>
    <w:rsid w:val="00431B80"/>
    <w:rsid w:val="0043249A"/>
    <w:rsid w:val="004329BE"/>
    <w:rsid w:val="00432C08"/>
    <w:rsid w:val="00432DEB"/>
    <w:rsid w:val="00433A4E"/>
    <w:rsid w:val="00433D23"/>
    <w:rsid w:val="00433E02"/>
    <w:rsid w:val="004340F4"/>
    <w:rsid w:val="004345C8"/>
    <w:rsid w:val="004345EA"/>
    <w:rsid w:val="00434C8E"/>
    <w:rsid w:val="004350E7"/>
    <w:rsid w:val="004353C6"/>
    <w:rsid w:val="0043549A"/>
    <w:rsid w:val="004360E1"/>
    <w:rsid w:val="004365E5"/>
    <w:rsid w:val="00436C87"/>
    <w:rsid w:val="00436D28"/>
    <w:rsid w:val="004371BB"/>
    <w:rsid w:val="00437BE6"/>
    <w:rsid w:val="00437DF6"/>
    <w:rsid w:val="00440526"/>
    <w:rsid w:val="00440D07"/>
    <w:rsid w:val="004416EC"/>
    <w:rsid w:val="0044171E"/>
    <w:rsid w:val="00441899"/>
    <w:rsid w:val="00442328"/>
    <w:rsid w:val="004423CE"/>
    <w:rsid w:val="00442D6A"/>
    <w:rsid w:val="00442F2B"/>
    <w:rsid w:val="00442F80"/>
    <w:rsid w:val="00443032"/>
    <w:rsid w:val="0044319D"/>
    <w:rsid w:val="00443A5F"/>
    <w:rsid w:val="00443BCC"/>
    <w:rsid w:val="00443DD6"/>
    <w:rsid w:val="00444241"/>
    <w:rsid w:val="004444FE"/>
    <w:rsid w:val="004446FD"/>
    <w:rsid w:val="00444C2C"/>
    <w:rsid w:val="00445384"/>
    <w:rsid w:val="0044557E"/>
    <w:rsid w:val="00445640"/>
    <w:rsid w:val="00445A6A"/>
    <w:rsid w:val="00445C20"/>
    <w:rsid w:val="00445DB3"/>
    <w:rsid w:val="00445EA6"/>
    <w:rsid w:val="00446274"/>
    <w:rsid w:val="00446307"/>
    <w:rsid w:val="00446348"/>
    <w:rsid w:val="004464DA"/>
    <w:rsid w:val="0044699C"/>
    <w:rsid w:val="00446CB4"/>
    <w:rsid w:val="00446ECA"/>
    <w:rsid w:val="004471C0"/>
    <w:rsid w:val="00447294"/>
    <w:rsid w:val="00447879"/>
    <w:rsid w:val="00447B7F"/>
    <w:rsid w:val="00447DA7"/>
    <w:rsid w:val="00450666"/>
    <w:rsid w:val="00450A39"/>
    <w:rsid w:val="0045107D"/>
    <w:rsid w:val="004516BA"/>
    <w:rsid w:val="00452C23"/>
    <w:rsid w:val="00452FBC"/>
    <w:rsid w:val="00453143"/>
    <w:rsid w:val="0045323A"/>
    <w:rsid w:val="00454683"/>
    <w:rsid w:val="004547D4"/>
    <w:rsid w:val="00454A5D"/>
    <w:rsid w:val="00454DBF"/>
    <w:rsid w:val="00454DE8"/>
    <w:rsid w:val="00454F7E"/>
    <w:rsid w:val="0045518A"/>
    <w:rsid w:val="004551BC"/>
    <w:rsid w:val="004556A2"/>
    <w:rsid w:val="00455AFB"/>
    <w:rsid w:val="00455CFA"/>
    <w:rsid w:val="00456707"/>
    <w:rsid w:val="00456F15"/>
    <w:rsid w:val="00457401"/>
    <w:rsid w:val="0045748D"/>
    <w:rsid w:val="00457674"/>
    <w:rsid w:val="0046075F"/>
    <w:rsid w:val="00460802"/>
    <w:rsid w:val="00460B16"/>
    <w:rsid w:val="00460E49"/>
    <w:rsid w:val="0046108D"/>
    <w:rsid w:val="0046152B"/>
    <w:rsid w:val="00461995"/>
    <w:rsid w:val="00462044"/>
    <w:rsid w:val="00462351"/>
    <w:rsid w:val="00462609"/>
    <w:rsid w:val="00462813"/>
    <w:rsid w:val="00462B97"/>
    <w:rsid w:val="004635E3"/>
    <w:rsid w:val="004638FD"/>
    <w:rsid w:val="00463BB8"/>
    <w:rsid w:val="0046417F"/>
    <w:rsid w:val="004642B4"/>
    <w:rsid w:val="00464308"/>
    <w:rsid w:val="00464483"/>
    <w:rsid w:val="00464918"/>
    <w:rsid w:val="00464B3F"/>
    <w:rsid w:val="00464D92"/>
    <w:rsid w:val="00465EB7"/>
    <w:rsid w:val="004660AA"/>
    <w:rsid w:val="00466715"/>
    <w:rsid w:val="004669F5"/>
    <w:rsid w:val="00466CA2"/>
    <w:rsid w:val="00466CA7"/>
    <w:rsid w:val="00466D4E"/>
    <w:rsid w:val="0046732A"/>
    <w:rsid w:val="0046761A"/>
    <w:rsid w:val="00467EDA"/>
    <w:rsid w:val="00467F40"/>
    <w:rsid w:val="00470198"/>
    <w:rsid w:val="0047023D"/>
    <w:rsid w:val="004704F9"/>
    <w:rsid w:val="004708C3"/>
    <w:rsid w:val="0047091B"/>
    <w:rsid w:val="00470AD1"/>
    <w:rsid w:val="00470B26"/>
    <w:rsid w:val="00470FB1"/>
    <w:rsid w:val="004710F0"/>
    <w:rsid w:val="00471BBD"/>
    <w:rsid w:val="00471D45"/>
    <w:rsid w:val="00471E31"/>
    <w:rsid w:val="00472529"/>
    <w:rsid w:val="00472ABB"/>
    <w:rsid w:val="004730CB"/>
    <w:rsid w:val="00473427"/>
    <w:rsid w:val="0047384B"/>
    <w:rsid w:val="00473F27"/>
    <w:rsid w:val="00474202"/>
    <w:rsid w:val="0047457F"/>
    <w:rsid w:val="0047501F"/>
    <w:rsid w:val="004752FA"/>
    <w:rsid w:val="0047535A"/>
    <w:rsid w:val="00475390"/>
    <w:rsid w:val="00475E26"/>
    <w:rsid w:val="00475FE9"/>
    <w:rsid w:val="004763A5"/>
    <w:rsid w:val="00476E56"/>
    <w:rsid w:val="00477069"/>
    <w:rsid w:val="0047727C"/>
    <w:rsid w:val="004774B4"/>
    <w:rsid w:val="0047756B"/>
    <w:rsid w:val="00477F67"/>
    <w:rsid w:val="00480116"/>
    <w:rsid w:val="00480BB7"/>
    <w:rsid w:val="0048163F"/>
    <w:rsid w:val="00481D80"/>
    <w:rsid w:val="00481DB1"/>
    <w:rsid w:val="0048200D"/>
    <w:rsid w:val="00482082"/>
    <w:rsid w:val="00482154"/>
    <w:rsid w:val="00482224"/>
    <w:rsid w:val="004826BD"/>
    <w:rsid w:val="00482859"/>
    <w:rsid w:val="00482F8A"/>
    <w:rsid w:val="0048394D"/>
    <w:rsid w:val="00483B0E"/>
    <w:rsid w:val="00483EA5"/>
    <w:rsid w:val="0048422E"/>
    <w:rsid w:val="004849A4"/>
    <w:rsid w:val="0048545B"/>
    <w:rsid w:val="004855DD"/>
    <w:rsid w:val="0048560B"/>
    <w:rsid w:val="004863F5"/>
    <w:rsid w:val="0048661F"/>
    <w:rsid w:val="0048683C"/>
    <w:rsid w:val="00486998"/>
    <w:rsid w:val="00486BB4"/>
    <w:rsid w:val="00486F89"/>
    <w:rsid w:val="00487242"/>
    <w:rsid w:val="004872E1"/>
    <w:rsid w:val="00487378"/>
    <w:rsid w:val="00487438"/>
    <w:rsid w:val="00487791"/>
    <w:rsid w:val="00490225"/>
    <w:rsid w:val="00490D5E"/>
    <w:rsid w:val="00491491"/>
    <w:rsid w:val="004916DE"/>
    <w:rsid w:val="004919AD"/>
    <w:rsid w:val="00492382"/>
    <w:rsid w:val="004925F3"/>
    <w:rsid w:val="00492814"/>
    <w:rsid w:val="00492D21"/>
    <w:rsid w:val="0049381F"/>
    <w:rsid w:val="00493CB0"/>
    <w:rsid w:val="00494BDC"/>
    <w:rsid w:val="00494DAF"/>
    <w:rsid w:val="00495728"/>
    <w:rsid w:val="004962BE"/>
    <w:rsid w:val="00496E6C"/>
    <w:rsid w:val="00496EC0"/>
    <w:rsid w:val="004973F4"/>
    <w:rsid w:val="00497B2C"/>
    <w:rsid w:val="00497B6C"/>
    <w:rsid w:val="004A0077"/>
    <w:rsid w:val="004A0A39"/>
    <w:rsid w:val="004A0AD8"/>
    <w:rsid w:val="004A0C5F"/>
    <w:rsid w:val="004A1955"/>
    <w:rsid w:val="004A1C58"/>
    <w:rsid w:val="004A2316"/>
    <w:rsid w:val="004A27A3"/>
    <w:rsid w:val="004A2FFD"/>
    <w:rsid w:val="004A3230"/>
    <w:rsid w:val="004A3325"/>
    <w:rsid w:val="004A3FF2"/>
    <w:rsid w:val="004A43C8"/>
    <w:rsid w:val="004A43D1"/>
    <w:rsid w:val="004A43F9"/>
    <w:rsid w:val="004A46E1"/>
    <w:rsid w:val="004A515A"/>
    <w:rsid w:val="004A51CC"/>
    <w:rsid w:val="004A5DE4"/>
    <w:rsid w:val="004A6BC1"/>
    <w:rsid w:val="004A70DA"/>
    <w:rsid w:val="004A758A"/>
    <w:rsid w:val="004A7BED"/>
    <w:rsid w:val="004B0632"/>
    <w:rsid w:val="004B0651"/>
    <w:rsid w:val="004B067C"/>
    <w:rsid w:val="004B0887"/>
    <w:rsid w:val="004B0F32"/>
    <w:rsid w:val="004B1269"/>
    <w:rsid w:val="004B1577"/>
    <w:rsid w:val="004B1CB9"/>
    <w:rsid w:val="004B2E9A"/>
    <w:rsid w:val="004B3023"/>
    <w:rsid w:val="004B47DD"/>
    <w:rsid w:val="004B529F"/>
    <w:rsid w:val="004B58C9"/>
    <w:rsid w:val="004B5A0D"/>
    <w:rsid w:val="004B5ACE"/>
    <w:rsid w:val="004B5D08"/>
    <w:rsid w:val="004B603A"/>
    <w:rsid w:val="004B6187"/>
    <w:rsid w:val="004B6A70"/>
    <w:rsid w:val="004B72E0"/>
    <w:rsid w:val="004B73B9"/>
    <w:rsid w:val="004B750C"/>
    <w:rsid w:val="004B7948"/>
    <w:rsid w:val="004B7C7F"/>
    <w:rsid w:val="004B7D1F"/>
    <w:rsid w:val="004C00B9"/>
    <w:rsid w:val="004C0383"/>
    <w:rsid w:val="004C0730"/>
    <w:rsid w:val="004C10CC"/>
    <w:rsid w:val="004C1160"/>
    <w:rsid w:val="004C154B"/>
    <w:rsid w:val="004C1553"/>
    <w:rsid w:val="004C1C65"/>
    <w:rsid w:val="004C1CBE"/>
    <w:rsid w:val="004C2BCE"/>
    <w:rsid w:val="004C3993"/>
    <w:rsid w:val="004C3E1F"/>
    <w:rsid w:val="004C4A8F"/>
    <w:rsid w:val="004C4B67"/>
    <w:rsid w:val="004C4F34"/>
    <w:rsid w:val="004C550C"/>
    <w:rsid w:val="004C5776"/>
    <w:rsid w:val="004C58F1"/>
    <w:rsid w:val="004C62FD"/>
    <w:rsid w:val="004C63E7"/>
    <w:rsid w:val="004C6C0A"/>
    <w:rsid w:val="004C6C24"/>
    <w:rsid w:val="004C7586"/>
    <w:rsid w:val="004D0346"/>
    <w:rsid w:val="004D0458"/>
    <w:rsid w:val="004D05FC"/>
    <w:rsid w:val="004D0C2B"/>
    <w:rsid w:val="004D0C40"/>
    <w:rsid w:val="004D0FC3"/>
    <w:rsid w:val="004D1157"/>
    <w:rsid w:val="004D11A1"/>
    <w:rsid w:val="004D14BA"/>
    <w:rsid w:val="004D1C2B"/>
    <w:rsid w:val="004D236B"/>
    <w:rsid w:val="004D251B"/>
    <w:rsid w:val="004D278B"/>
    <w:rsid w:val="004D32D7"/>
    <w:rsid w:val="004D3733"/>
    <w:rsid w:val="004D3F20"/>
    <w:rsid w:val="004D4250"/>
    <w:rsid w:val="004D42DB"/>
    <w:rsid w:val="004D4668"/>
    <w:rsid w:val="004D4CB0"/>
    <w:rsid w:val="004D529F"/>
    <w:rsid w:val="004D53D7"/>
    <w:rsid w:val="004D565A"/>
    <w:rsid w:val="004D56F4"/>
    <w:rsid w:val="004D579A"/>
    <w:rsid w:val="004D5C49"/>
    <w:rsid w:val="004D62BC"/>
    <w:rsid w:val="004D6362"/>
    <w:rsid w:val="004D686D"/>
    <w:rsid w:val="004D6B9E"/>
    <w:rsid w:val="004D70CD"/>
    <w:rsid w:val="004D72A8"/>
    <w:rsid w:val="004D77E3"/>
    <w:rsid w:val="004D7B66"/>
    <w:rsid w:val="004E0419"/>
    <w:rsid w:val="004E0937"/>
    <w:rsid w:val="004E098E"/>
    <w:rsid w:val="004E0BBC"/>
    <w:rsid w:val="004E11EC"/>
    <w:rsid w:val="004E14A4"/>
    <w:rsid w:val="004E1597"/>
    <w:rsid w:val="004E1F32"/>
    <w:rsid w:val="004E3AED"/>
    <w:rsid w:val="004E3B7E"/>
    <w:rsid w:val="004E3D13"/>
    <w:rsid w:val="004E3DA3"/>
    <w:rsid w:val="004E407D"/>
    <w:rsid w:val="004E4248"/>
    <w:rsid w:val="004E4A95"/>
    <w:rsid w:val="004E4F83"/>
    <w:rsid w:val="004E56F3"/>
    <w:rsid w:val="004E59F7"/>
    <w:rsid w:val="004E5AD8"/>
    <w:rsid w:val="004E5CB2"/>
    <w:rsid w:val="004E5D68"/>
    <w:rsid w:val="004E5DBA"/>
    <w:rsid w:val="004E5FDF"/>
    <w:rsid w:val="004E6347"/>
    <w:rsid w:val="004E645E"/>
    <w:rsid w:val="004E659A"/>
    <w:rsid w:val="004E6D9E"/>
    <w:rsid w:val="004E6ED4"/>
    <w:rsid w:val="004E7462"/>
    <w:rsid w:val="004E7A02"/>
    <w:rsid w:val="004E7B22"/>
    <w:rsid w:val="004F0103"/>
    <w:rsid w:val="004F0A41"/>
    <w:rsid w:val="004F0DFD"/>
    <w:rsid w:val="004F12D1"/>
    <w:rsid w:val="004F1439"/>
    <w:rsid w:val="004F1463"/>
    <w:rsid w:val="004F162E"/>
    <w:rsid w:val="004F169D"/>
    <w:rsid w:val="004F1825"/>
    <w:rsid w:val="004F1980"/>
    <w:rsid w:val="004F2014"/>
    <w:rsid w:val="004F20AB"/>
    <w:rsid w:val="004F224E"/>
    <w:rsid w:val="004F2F0A"/>
    <w:rsid w:val="004F306E"/>
    <w:rsid w:val="004F322B"/>
    <w:rsid w:val="004F3345"/>
    <w:rsid w:val="004F3BDD"/>
    <w:rsid w:val="004F46D4"/>
    <w:rsid w:val="004F47D2"/>
    <w:rsid w:val="004F4A4D"/>
    <w:rsid w:val="004F4ABE"/>
    <w:rsid w:val="004F4C78"/>
    <w:rsid w:val="004F4E79"/>
    <w:rsid w:val="004F4EDF"/>
    <w:rsid w:val="004F50FE"/>
    <w:rsid w:val="004F52FD"/>
    <w:rsid w:val="004F5479"/>
    <w:rsid w:val="004F5710"/>
    <w:rsid w:val="004F5E37"/>
    <w:rsid w:val="004F6C9D"/>
    <w:rsid w:val="004F6DA4"/>
    <w:rsid w:val="004F6E2F"/>
    <w:rsid w:val="004F6F80"/>
    <w:rsid w:val="004F7B08"/>
    <w:rsid w:val="00500023"/>
    <w:rsid w:val="005000DD"/>
    <w:rsid w:val="00500C8C"/>
    <w:rsid w:val="005012A1"/>
    <w:rsid w:val="00501D80"/>
    <w:rsid w:val="0050224D"/>
    <w:rsid w:val="0050229E"/>
    <w:rsid w:val="00502B9D"/>
    <w:rsid w:val="0050325F"/>
    <w:rsid w:val="00504E92"/>
    <w:rsid w:val="0050532B"/>
    <w:rsid w:val="00505707"/>
    <w:rsid w:val="005059B7"/>
    <w:rsid w:val="00505DAF"/>
    <w:rsid w:val="00506262"/>
    <w:rsid w:val="00506331"/>
    <w:rsid w:val="0050637D"/>
    <w:rsid w:val="00506692"/>
    <w:rsid w:val="00506991"/>
    <w:rsid w:val="00506D95"/>
    <w:rsid w:val="00507242"/>
    <w:rsid w:val="005075DD"/>
    <w:rsid w:val="0050789E"/>
    <w:rsid w:val="00507CAF"/>
    <w:rsid w:val="00507D7E"/>
    <w:rsid w:val="00507E72"/>
    <w:rsid w:val="00510229"/>
    <w:rsid w:val="00510AA3"/>
    <w:rsid w:val="005113D2"/>
    <w:rsid w:val="00511408"/>
    <w:rsid w:val="00511A86"/>
    <w:rsid w:val="00511F22"/>
    <w:rsid w:val="00512733"/>
    <w:rsid w:val="0051273B"/>
    <w:rsid w:val="00512A0F"/>
    <w:rsid w:val="00513327"/>
    <w:rsid w:val="005135C5"/>
    <w:rsid w:val="005145F2"/>
    <w:rsid w:val="00514870"/>
    <w:rsid w:val="00514975"/>
    <w:rsid w:val="0051564B"/>
    <w:rsid w:val="0051637C"/>
    <w:rsid w:val="00516AFE"/>
    <w:rsid w:val="0051732B"/>
    <w:rsid w:val="005174B6"/>
    <w:rsid w:val="0051750E"/>
    <w:rsid w:val="00517AA4"/>
    <w:rsid w:val="00517C72"/>
    <w:rsid w:val="0052020E"/>
    <w:rsid w:val="005207FF"/>
    <w:rsid w:val="00521164"/>
    <w:rsid w:val="0052137D"/>
    <w:rsid w:val="00521393"/>
    <w:rsid w:val="00521C98"/>
    <w:rsid w:val="00521D76"/>
    <w:rsid w:val="00521F8B"/>
    <w:rsid w:val="0052227D"/>
    <w:rsid w:val="00522385"/>
    <w:rsid w:val="00522EAD"/>
    <w:rsid w:val="00523568"/>
    <w:rsid w:val="00523749"/>
    <w:rsid w:val="00523C5D"/>
    <w:rsid w:val="005248AE"/>
    <w:rsid w:val="005249D0"/>
    <w:rsid w:val="00524D25"/>
    <w:rsid w:val="00525245"/>
    <w:rsid w:val="005255BC"/>
    <w:rsid w:val="00526222"/>
    <w:rsid w:val="00526256"/>
    <w:rsid w:val="005262BB"/>
    <w:rsid w:val="005263C1"/>
    <w:rsid w:val="00527092"/>
    <w:rsid w:val="00530226"/>
    <w:rsid w:val="0053039E"/>
    <w:rsid w:val="005307CE"/>
    <w:rsid w:val="005307FF"/>
    <w:rsid w:val="00530F82"/>
    <w:rsid w:val="00530FC8"/>
    <w:rsid w:val="005314B9"/>
    <w:rsid w:val="00531593"/>
    <w:rsid w:val="00531970"/>
    <w:rsid w:val="00531C94"/>
    <w:rsid w:val="00531DE7"/>
    <w:rsid w:val="00531F23"/>
    <w:rsid w:val="00532082"/>
    <w:rsid w:val="0053424B"/>
    <w:rsid w:val="00534414"/>
    <w:rsid w:val="005344AD"/>
    <w:rsid w:val="005348A1"/>
    <w:rsid w:val="00534E07"/>
    <w:rsid w:val="0053545C"/>
    <w:rsid w:val="00535801"/>
    <w:rsid w:val="00535961"/>
    <w:rsid w:val="00535A53"/>
    <w:rsid w:val="00535A94"/>
    <w:rsid w:val="00536B08"/>
    <w:rsid w:val="00536E72"/>
    <w:rsid w:val="00537FD9"/>
    <w:rsid w:val="00540141"/>
    <w:rsid w:val="005402FE"/>
    <w:rsid w:val="00540501"/>
    <w:rsid w:val="00540724"/>
    <w:rsid w:val="005409D5"/>
    <w:rsid w:val="00540B0C"/>
    <w:rsid w:val="00540D1A"/>
    <w:rsid w:val="00540EDA"/>
    <w:rsid w:val="00541558"/>
    <w:rsid w:val="00541E5A"/>
    <w:rsid w:val="005426BB"/>
    <w:rsid w:val="00542717"/>
    <w:rsid w:val="00542BD3"/>
    <w:rsid w:val="00542F1D"/>
    <w:rsid w:val="005430BF"/>
    <w:rsid w:val="00543E2F"/>
    <w:rsid w:val="00543EC3"/>
    <w:rsid w:val="005440C2"/>
    <w:rsid w:val="00544100"/>
    <w:rsid w:val="005442F4"/>
    <w:rsid w:val="00544334"/>
    <w:rsid w:val="00544A45"/>
    <w:rsid w:val="00544C83"/>
    <w:rsid w:val="0054552A"/>
    <w:rsid w:val="00545AEA"/>
    <w:rsid w:val="00545D42"/>
    <w:rsid w:val="00546D25"/>
    <w:rsid w:val="005476A9"/>
    <w:rsid w:val="005476E8"/>
    <w:rsid w:val="00547853"/>
    <w:rsid w:val="00547986"/>
    <w:rsid w:val="00547AAE"/>
    <w:rsid w:val="00547B0D"/>
    <w:rsid w:val="005501DA"/>
    <w:rsid w:val="005502DB"/>
    <w:rsid w:val="00550638"/>
    <w:rsid w:val="005509E9"/>
    <w:rsid w:val="00550FF1"/>
    <w:rsid w:val="005512EB"/>
    <w:rsid w:val="00551ED5"/>
    <w:rsid w:val="0055299A"/>
    <w:rsid w:val="00553CEC"/>
    <w:rsid w:val="00553DA7"/>
    <w:rsid w:val="00553E0A"/>
    <w:rsid w:val="0055415C"/>
    <w:rsid w:val="005542AC"/>
    <w:rsid w:val="005543DD"/>
    <w:rsid w:val="00554AE7"/>
    <w:rsid w:val="00554BB1"/>
    <w:rsid w:val="00554F67"/>
    <w:rsid w:val="00555C2E"/>
    <w:rsid w:val="00555E35"/>
    <w:rsid w:val="00555F62"/>
    <w:rsid w:val="005561DA"/>
    <w:rsid w:val="005562F0"/>
    <w:rsid w:val="0055659B"/>
    <w:rsid w:val="00556CFE"/>
    <w:rsid w:val="00556E9E"/>
    <w:rsid w:val="005571A1"/>
    <w:rsid w:val="00557665"/>
    <w:rsid w:val="00557EE0"/>
    <w:rsid w:val="0056092B"/>
    <w:rsid w:val="00560BBA"/>
    <w:rsid w:val="00560DCD"/>
    <w:rsid w:val="0056131C"/>
    <w:rsid w:val="0056176D"/>
    <w:rsid w:val="00561B2C"/>
    <w:rsid w:val="00561B5A"/>
    <w:rsid w:val="00561D6A"/>
    <w:rsid w:val="00562BE0"/>
    <w:rsid w:val="00562FFA"/>
    <w:rsid w:val="0056304C"/>
    <w:rsid w:val="00563669"/>
    <w:rsid w:val="00563CB4"/>
    <w:rsid w:val="00563E17"/>
    <w:rsid w:val="00563E3A"/>
    <w:rsid w:val="0056429A"/>
    <w:rsid w:val="0056465E"/>
    <w:rsid w:val="00564D39"/>
    <w:rsid w:val="00564DF8"/>
    <w:rsid w:val="00565201"/>
    <w:rsid w:val="00565468"/>
    <w:rsid w:val="0056599C"/>
    <w:rsid w:val="00565DFD"/>
    <w:rsid w:val="00565E2C"/>
    <w:rsid w:val="005667EF"/>
    <w:rsid w:val="00566B70"/>
    <w:rsid w:val="00566BB2"/>
    <w:rsid w:val="00566BC6"/>
    <w:rsid w:val="00566D91"/>
    <w:rsid w:val="00566F60"/>
    <w:rsid w:val="00567616"/>
    <w:rsid w:val="005678D4"/>
    <w:rsid w:val="00567F92"/>
    <w:rsid w:val="0057010A"/>
    <w:rsid w:val="00570497"/>
    <w:rsid w:val="00570CAB"/>
    <w:rsid w:val="00570E03"/>
    <w:rsid w:val="005717A8"/>
    <w:rsid w:val="00571D68"/>
    <w:rsid w:val="00572230"/>
    <w:rsid w:val="0057288E"/>
    <w:rsid w:val="005728FC"/>
    <w:rsid w:val="00572E6D"/>
    <w:rsid w:val="00573226"/>
    <w:rsid w:val="00573A5A"/>
    <w:rsid w:val="005743FA"/>
    <w:rsid w:val="00574AD8"/>
    <w:rsid w:val="0057556A"/>
    <w:rsid w:val="00575749"/>
    <w:rsid w:val="0057588D"/>
    <w:rsid w:val="00575951"/>
    <w:rsid w:val="00575AC9"/>
    <w:rsid w:val="00575B99"/>
    <w:rsid w:val="00576844"/>
    <w:rsid w:val="005771EB"/>
    <w:rsid w:val="00577260"/>
    <w:rsid w:val="00577A53"/>
    <w:rsid w:val="0058010D"/>
    <w:rsid w:val="0058096E"/>
    <w:rsid w:val="0058154D"/>
    <w:rsid w:val="00582087"/>
    <w:rsid w:val="0058219B"/>
    <w:rsid w:val="005827D6"/>
    <w:rsid w:val="00583117"/>
    <w:rsid w:val="0058343E"/>
    <w:rsid w:val="0058385D"/>
    <w:rsid w:val="005838BE"/>
    <w:rsid w:val="00583900"/>
    <w:rsid w:val="00583E45"/>
    <w:rsid w:val="0058414E"/>
    <w:rsid w:val="0058447A"/>
    <w:rsid w:val="0058469A"/>
    <w:rsid w:val="0058486B"/>
    <w:rsid w:val="00585248"/>
    <w:rsid w:val="0058545D"/>
    <w:rsid w:val="005855AF"/>
    <w:rsid w:val="005857E7"/>
    <w:rsid w:val="00585EDD"/>
    <w:rsid w:val="00585FC4"/>
    <w:rsid w:val="00586DEE"/>
    <w:rsid w:val="00587ABE"/>
    <w:rsid w:val="00587B8D"/>
    <w:rsid w:val="00587D4B"/>
    <w:rsid w:val="00587FA2"/>
    <w:rsid w:val="005903A9"/>
    <w:rsid w:val="005905CA"/>
    <w:rsid w:val="00590A9F"/>
    <w:rsid w:val="005913F7"/>
    <w:rsid w:val="0059141E"/>
    <w:rsid w:val="005917B5"/>
    <w:rsid w:val="00591EED"/>
    <w:rsid w:val="00592212"/>
    <w:rsid w:val="0059235E"/>
    <w:rsid w:val="00592863"/>
    <w:rsid w:val="005931EE"/>
    <w:rsid w:val="005939D9"/>
    <w:rsid w:val="005940D1"/>
    <w:rsid w:val="00594821"/>
    <w:rsid w:val="0059521A"/>
    <w:rsid w:val="00595448"/>
    <w:rsid w:val="00595484"/>
    <w:rsid w:val="005972AB"/>
    <w:rsid w:val="0059751F"/>
    <w:rsid w:val="00597687"/>
    <w:rsid w:val="0059779B"/>
    <w:rsid w:val="005977E2"/>
    <w:rsid w:val="00597D77"/>
    <w:rsid w:val="005A0226"/>
    <w:rsid w:val="005A0AC0"/>
    <w:rsid w:val="005A0B53"/>
    <w:rsid w:val="005A10D4"/>
    <w:rsid w:val="005A1991"/>
    <w:rsid w:val="005A19E0"/>
    <w:rsid w:val="005A317C"/>
    <w:rsid w:val="005A3278"/>
    <w:rsid w:val="005A350D"/>
    <w:rsid w:val="005A36AC"/>
    <w:rsid w:val="005A3962"/>
    <w:rsid w:val="005A3A38"/>
    <w:rsid w:val="005A3F88"/>
    <w:rsid w:val="005A487F"/>
    <w:rsid w:val="005A4B9B"/>
    <w:rsid w:val="005A53ED"/>
    <w:rsid w:val="005A5752"/>
    <w:rsid w:val="005A6207"/>
    <w:rsid w:val="005A6280"/>
    <w:rsid w:val="005A63DC"/>
    <w:rsid w:val="005A679D"/>
    <w:rsid w:val="005A6911"/>
    <w:rsid w:val="005A6E70"/>
    <w:rsid w:val="005A751E"/>
    <w:rsid w:val="005B0289"/>
    <w:rsid w:val="005B0349"/>
    <w:rsid w:val="005B035C"/>
    <w:rsid w:val="005B22E6"/>
    <w:rsid w:val="005B2573"/>
    <w:rsid w:val="005B275B"/>
    <w:rsid w:val="005B290E"/>
    <w:rsid w:val="005B2EEC"/>
    <w:rsid w:val="005B3094"/>
    <w:rsid w:val="005B3870"/>
    <w:rsid w:val="005B3CB8"/>
    <w:rsid w:val="005B3F18"/>
    <w:rsid w:val="005B4CEB"/>
    <w:rsid w:val="005B5AF8"/>
    <w:rsid w:val="005B5BF5"/>
    <w:rsid w:val="005B5C61"/>
    <w:rsid w:val="005B5CF5"/>
    <w:rsid w:val="005B609B"/>
    <w:rsid w:val="005B6779"/>
    <w:rsid w:val="005B6C7F"/>
    <w:rsid w:val="005B6E3C"/>
    <w:rsid w:val="005B7011"/>
    <w:rsid w:val="005B74FF"/>
    <w:rsid w:val="005B7DF9"/>
    <w:rsid w:val="005C0020"/>
    <w:rsid w:val="005C0E85"/>
    <w:rsid w:val="005C1B17"/>
    <w:rsid w:val="005C223A"/>
    <w:rsid w:val="005C26D0"/>
    <w:rsid w:val="005C29CD"/>
    <w:rsid w:val="005C2BAC"/>
    <w:rsid w:val="005C2C13"/>
    <w:rsid w:val="005C4153"/>
    <w:rsid w:val="005C4AA4"/>
    <w:rsid w:val="005C4BB8"/>
    <w:rsid w:val="005C5223"/>
    <w:rsid w:val="005C530C"/>
    <w:rsid w:val="005C53DF"/>
    <w:rsid w:val="005C54CE"/>
    <w:rsid w:val="005C55EE"/>
    <w:rsid w:val="005C55FD"/>
    <w:rsid w:val="005C59E5"/>
    <w:rsid w:val="005C5C34"/>
    <w:rsid w:val="005C5C88"/>
    <w:rsid w:val="005C61AD"/>
    <w:rsid w:val="005C6ADF"/>
    <w:rsid w:val="005C6B9E"/>
    <w:rsid w:val="005C7498"/>
    <w:rsid w:val="005C78FE"/>
    <w:rsid w:val="005C7AF0"/>
    <w:rsid w:val="005D042C"/>
    <w:rsid w:val="005D0633"/>
    <w:rsid w:val="005D0806"/>
    <w:rsid w:val="005D0DD0"/>
    <w:rsid w:val="005D1756"/>
    <w:rsid w:val="005D1829"/>
    <w:rsid w:val="005D188C"/>
    <w:rsid w:val="005D19F5"/>
    <w:rsid w:val="005D1AE2"/>
    <w:rsid w:val="005D1B53"/>
    <w:rsid w:val="005D1E0C"/>
    <w:rsid w:val="005D1E3B"/>
    <w:rsid w:val="005D1E85"/>
    <w:rsid w:val="005D21C5"/>
    <w:rsid w:val="005D23DF"/>
    <w:rsid w:val="005D24EA"/>
    <w:rsid w:val="005D2608"/>
    <w:rsid w:val="005D2954"/>
    <w:rsid w:val="005D3696"/>
    <w:rsid w:val="005D39B3"/>
    <w:rsid w:val="005D3C64"/>
    <w:rsid w:val="005D3DDA"/>
    <w:rsid w:val="005D3F24"/>
    <w:rsid w:val="005D3F73"/>
    <w:rsid w:val="005D4DAA"/>
    <w:rsid w:val="005D53CA"/>
    <w:rsid w:val="005D594B"/>
    <w:rsid w:val="005D5ECC"/>
    <w:rsid w:val="005D639F"/>
    <w:rsid w:val="005D6760"/>
    <w:rsid w:val="005D6827"/>
    <w:rsid w:val="005D7A0D"/>
    <w:rsid w:val="005D7B29"/>
    <w:rsid w:val="005D7F44"/>
    <w:rsid w:val="005E05B5"/>
    <w:rsid w:val="005E08F1"/>
    <w:rsid w:val="005E0FC9"/>
    <w:rsid w:val="005E11B0"/>
    <w:rsid w:val="005E293A"/>
    <w:rsid w:val="005E2B5D"/>
    <w:rsid w:val="005E2D10"/>
    <w:rsid w:val="005E331C"/>
    <w:rsid w:val="005E3495"/>
    <w:rsid w:val="005E369B"/>
    <w:rsid w:val="005E379A"/>
    <w:rsid w:val="005E38C8"/>
    <w:rsid w:val="005E3D42"/>
    <w:rsid w:val="005E40D8"/>
    <w:rsid w:val="005E418E"/>
    <w:rsid w:val="005E4912"/>
    <w:rsid w:val="005E51D4"/>
    <w:rsid w:val="005E5209"/>
    <w:rsid w:val="005E5531"/>
    <w:rsid w:val="005E56CE"/>
    <w:rsid w:val="005E5D08"/>
    <w:rsid w:val="005E616F"/>
    <w:rsid w:val="005E6728"/>
    <w:rsid w:val="005E6ADD"/>
    <w:rsid w:val="005E79CE"/>
    <w:rsid w:val="005E7A75"/>
    <w:rsid w:val="005E7B9F"/>
    <w:rsid w:val="005F0065"/>
    <w:rsid w:val="005F02D0"/>
    <w:rsid w:val="005F060F"/>
    <w:rsid w:val="005F108B"/>
    <w:rsid w:val="005F18BF"/>
    <w:rsid w:val="005F2AF5"/>
    <w:rsid w:val="005F3741"/>
    <w:rsid w:val="005F3A24"/>
    <w:rsid w:val="005F3E62"/>
    <w:rsid w:val="005F4208"/>
    <w:rsid w:val="005F423B"/>
    <w:rsid w:val="005F44E8"/>
    <w:rsid w:val="005F46AB"/>
    <w:rsid w:val="005F4894"/>
    <w:rsid w:val="005F5157"/>
    <w:rsid w:val="005F54EA"/>
    <w:rsid w:val="005F571E"/>
    <w:rsid w:val="005F6398"/>
    <w:rsid w:val="005F6761"/>
    <w:rsid w:val="005F6FC8"/>
    <w:rsid w:val="005F711C"/>
    <w:rsid w:val="005F72F6"/>
    <w:rsid w:val="0060100A"/>
    <w:rsid w:val="00601436"/>
    <w:rsid w:val="0060156A"/>
    <w:rsid w:val="00601C94"/>
    <w:rsid w:val="00601CB1"/>
    <w:rsid w:val="0060275F"/>
    <w:rsid w:val="0060292E"/>
    <w:rsid w:val="00603121"/>
    <w:rsid w:val="006034D0"/>
    <w:rsid w:val="0060351B"/>
    <w:rsid w:val="00603563"/>
    <w:rsid w:val="00603BC8"/>
    <w:rsid w:val="00603E4A"/>
    <w:rsid w:val="006045A2"/>
    <w:rsid w:val="00604D97"/>
    <w:rsid w:val="00604DA6"/>
    <w:rsid w:val="006055FA"/>
    <w:rsid w:val="00605747"/>
    <w:rsid w:val="00605CFD"/>
    <w:rsid w:val="00606061"/>
    <w:rsid w:val="00606197"/>
    <w:rsid w:val="00606413"/>
    <w:rsid w:val="0060738B"/>
    <w:rsid w:val="00607579"/>
    <w:rsid w:val="00607874"/>
    <w:rsid w:val="00607D24"/>
    <w:rsid w:val="00610175"/>
    <w:rsid w:val="00610AA7"/>
    <w:rsid w:val="0061154E"/>
    <w:rsid w:val="00611A59"/>
    <w:rsid w:val="00611F18"/>
    <w:rsid w:val="006125EA"/>
    <w:rsid w:val="00612CC7"/>
    <w:rsid w:val="00612CDD"/>
    <w:rsid w:val="00612F09"/>
    <w:rsid w:val="00613356"/>
    <w:rsid w:val="0061342A"/>
    <w:rsid w:val="00613EB6"/>
    <w:rsid w:val="006145CE"/>
    <w:rsid w:val="006154C9"/>
    <w:rsid w:val="006155B9"/>
    <w:rsid w:val="0061565F"/>
    <w:rsid w:val="006178DE"/>
    <w:rsid w:val="00617A96"/>
    <w:rsid w:val="00617CB7"/>
    <w:rsid w:val="00620253"/>
    <w:rsid w:val="006204C4"/>
    <w:rsid w:val="00620C0B"/>
    <w:rsid w:val="00620C86"/>
    <w:rsid w:val="00620FD0"/>
    <w:rsid w:val="006212E7"/>
    <w:rsid w:val="00621C6B"/>
    <w:rsid w:val="00621D75"/>
    <w:rsid w:val="00622E26"/>
    <w:rsid w:val="006230FF"/>
    <w:rsid w:val="00623544"/>
    <w:rsid w:val="00623737"/>
    <w:rsid w:val="006237C6"/>
    <w:rsid w:val="00623868"/>
    <w:rsid w:val="006245B1"/>
    <w:rsid w:val="00624669"/>
    <w:rsid w:val="00624F94"/>
    <w:rsid w:val="006256B8"/>
    <w:rsid w:val="006263ED"/>
    <w:rsid w:val="006264EF"/>
    <w:rsid w:val="00627367"/>
    <w:rsid w:val="006274C8"/>
    <w:rsid w:val="00627746"/>
    <w:rsid w:val="00627CED"/>
    <w:rsid w:val="00627FEF"/>
    <w:rsid w:val="0063065C"/>
    <w:rsid w:val="006307CA"/>
    <w:rsid w:val="00630E29"/>
    <w:rsid w:val="00631289"/>
    <w:rsid w:val="00631512"/>
    <w:rsid w:val="006316BD"/>
    <w:rsid w:val="00632004"/>
    <w:rsid w:val="00632051"/>
    <w:rsid w:val="00632CD4"/>
    <w:rsid w:val="006331B2"/>
    <w:rsid w:val="00634721"/>
    <w:rsid w:val="00635650"/>
    <w:rsid w:val="006356DE"/>
    <w:rsid w:val="00635742"/>
    <w:rsid w:val="00635983"/>
    <w:rsid w:val="00635FFC"/>
    <w:rsid w:val="00636557"/>
    <w:rsid w:val="00636DCD"/>
    <w:rsid w:val="0063733B"/>
    <w:rsid w:val="00637AC9"/>
    <w:rsid w:val="00637CAC"/>
    <w:rsid w:val="006403EB"/>
    <w:rsid w:val="00640844"/>
    <w:rsid w:val="006411E3"/>
    <w:rsid w:val="0064136B"/>
    <w:rsid w:val="00641474"/>
    <w:rsid w:val="00641796"/>
    <w:rsid w:val="006417A5"/>
    <w:rsid w:val="00641BB4"/>
    <w:rsid w:val="00642A8B"/>
    <w:rsid w:val="006436FE"/>
    <w:rsid w:val="00643853"/>
    <w:rsid w:val="00643AE1"/>
    <w:rsid w:val="00644971"/>
    <w:rsid w:val="006451FD"/>
    <w:rsid w:val="006452E9"/>
    <w:rsid w:val="0064552F"/>
    <w:rsid w:val="00645E77"/>
    <w:rsid w:val="0064720A"/>
    <w:rsid w:val="0064777A"/>
    <w:rsid w:val="00647F45"/>
    <w:rsid w:val="00647F6A"/>
    <w:rsid w:val="0065000B"/>
    <w:rsid w:val="0065019C"/>
    <w:rsid w:val="006503EB"/>
    <w:rsid w:val="00651795"/>
    <w:rsid w:val="006525FD"/>
    <w:rsid w:val="00652626"/>
    <w:rsid w:val="00653907"/>
    <w:rsid w:val="00654033"/>
    <w:rsid w:val="006543F5"/>
    <w:rsid w:val="0065463A"/>
    <w:rsid w:val="006549BC"/>
    <w:rsid w:val="00654D2D"/>
    <w:rsid w:val="0065593F"/>
    <w:rsid w:val="0065658F"/>
    <w:rsid w:val="0065659B"/>
    <w:rsid w:val="00656D74"/>
    <w:rsid w:val="006571F4"/>
    <w:rsid w:val="00657B28"/>
    <w:rsid w:val="00657B9F"/>
    <w:rsid w:val="00660EB0"/>
    <w:rsid w:val="00661052"/>
    <w:rsid w:val="00662206"/>
    <w:rsid w:val="00662408"/>
    <w:rsid w:val="0066296A"/>
    <w:rsid w:val="006629DB"/>
    <w:rsid w:val="00662A7F"/>
    <w:rsid w:val="00663D55"/>
    <w:rsid w:val="00663E28"/>
    <w:rsid w:val="00664411"/>
    <w:rsid w:val="006644BA"/>
    <w:rsid w:val="006645EA"/>
    <w:rsid w:val="00664962"/>
    <w:rsid w:val="00664D87"/>
    <w:rsid w:val="00664FCF"/>
    <w:rsid w:val="00665620"/>
    <w:rsid w:val="006657A0"/>
    <w:rsid w:val="006661D8"/>
    <w:rsid w:val="00666699"/>
    <w:rsid w:val="006668CE"/>
    <w:rsid w:val="00666CF6"/>
    <w:rsid w:val="00666DAA"/>
    <w:rsid w:val="00666F9A"/>
    <w:rsid w:val="00666FB8"/>
    <w:rsid w:val="00667217"/>
    <w:rsid w:val="00667891"/>
    <w:rsid w:val="00667A8D"/>
    <w:rsid w:val="00667C7B"/>
    <w:rsid w:val="00667E41"/>
    <w:rsid w:val="00667EA5"/>
    <w:rsid w:val="006703FC"/>
    <w:rsid w:val="00670529"/>
    <w:rsid w:val="00670902"/>
    <w:rsid w:val="00670925"/>
    <w:rsid w:val="00670BB8"/>
    <w:rsid w:val="006710FA"/>
    <w:rsid w:val="00671C73"/>
    <w:rsid w:val="00671CB2"/>
    <w:rsid w:val="00672745"/>
    <w:rsid w:val="00672D61"/>
    <w:rsid w:val="00673883"/>
    <w:rsid w:val="00673D87"/>
    <w:rsid w:val="006747AC"/>
    <w:rsid w:val="00674CE6"/>
    <w:rsid w:val="0067555B"/>
    <w:rsid w:val="00675B8E"/>
    <w:rsid w:val="006762E2"/>
    <w:rsid w:val="006765A5"/>
    <w:rsid w:val="006769BF"/>
    <w:rsid w:val="00677203"/>
    <w:rsid w:val="00677755"/>
    <w:rsid w:val="006777CB"/>
    <w:rsid w:val="00677AF9"/>
    <w:rsid w:val="00677EA2"/>
    <w:rsid w:val="00680204"/>
    <w:rsid w:val="0068054B"/>
    <w:rsid w:val="0068074A"/>
    <w:rsid w:val="006807B0"/>
    <w:rsid w:val="00680A75"/>
    <w:rsid w:val="00680BB6"/>
    <w:rsid w:val="00681175"/>
    <w:rsid w:val="0068141B"/>
    <w:rsid w:val="0068169A"/>
    <w:rsid w:val="00681830"/>
    <w:rsid w:val="00681855"/>
    <w:rsid w:val="00681EAF"/>
    <w:rsid w:val="006826FE"/>
    <w:rsid w:val="0068298B"/>
    <w:rsid w:val="00682ADA"/>
    <w:rsid w:val="00682E11"/>
    <w:rsid w:val="006837D0"/>
    <w:rsid w:val="00683D89"/>
    <w:rsid w:val="00683E85"/>
    <w:rsid w:val="00684522"/>
    <w:rsid w:val="006846D3"/>
    <w:rsid w:val="006857C5"/>
    <w:rsid w:val="00685CCC"/>
    <w:rsid w:val="00685D22"/>
    <w:rsid w:val="006862E3"/>
    <w:rsid w:val="00686898"/>
    <w:rsid w:val="0068768D"/>
    <w:rsid w:val="00687772"/>
    <w:rsid w:val="00687A05"/>
    <w:rsid w:val="006903F3"/>
    <w:rsid w:val="0069070B"/>
    <w:rsid w:val="00690930"/>
    <w:rsid w:val="00690BB3"/>
    <w:rsid w:val="00690D36"/>
    <w:rsid w:val="0069161D"/>
    <w:rsid w:val="006918EC"/>
    <w:rsid w:val="00692150"/>
    <w:rsid w:val="00692596"/>
    <w:rsid w:val="00692769"/>
    <w:rsid w:val="0069279C"/>
    <w:rsid w:val="006927A9"/>
    <w:rsid w:val="00692CFF"/>
    <w:rsid w:val="006934C5"/>
    <w:rsid w:val="006938BD"/>
    <w:rsid w:val="00693B93"/>
    <w:rsid w:val="00693C51"/>
    <w:rsid w:val="00693F88"/>
    <w:rsid w:val="006940DE"/>
    <w:rsid w:val="00695819"/>
    <w:rsid w:val="00695AC5"/>
    <w:rsid w:val="00695C33"/>
    <w:rsid w:val="00696182"/>
    <w:rsid w:val="00696CAC"/>
    <w:rsid w:val="006973FA"/>
    <w:rsid w:val="006976B6"/>
    <w:rsid w:val="006977EF"/>
    <w:rsid w:val="00697A63"/>
    <w:rsid w:val="006A0BD2"/>
    <w:rsid w:val="006A0C20"/>
    <w:rsid w:val="006A0F03"/>
    <w:rsid w:val="006A1476"/>
    <w:rsid w:val="006A1906"/>
    <w:rsid w:val="006A1B26"/>
    <w:rsid w:val="006A1EE9"/>
    <w:rsid w:val="006A2020"/>
    <w:rsid w:val="006A286F"/>
    <w:rsid w:val="006A2B92"/>
    <w:rsid w:val="006A351C"/>
    <w:rsid w:val="006A3B40"/>
    <w:rsid w:val="006A3F50"/>
    <w:rsid w:val="006A4E52"/>
    <w:rsid w:val="006A4EBA"/>
    <w:rsid w:val="006A513C"/>
    <w:rsid w:val="006A5E1A"/>
    <w:rsid w:val="006A5E69"/>
    <w:rsid w:val="006A6341"/>
    <w:rsid w:val="006A6528"/>
    <w:rsid w:val="006A7159"/>
    <w:rsid w:val="006A71F5"/>
    <w:rsid w:val="006A7358"/>
    <w:rsid w:val="006A745D"/>
    <w:rsid w:val="006B0175"/>
    <w:rsid w:val="006B0912"/>
    <w:rsid w:val="006B0985"/>
    <w:rsid w:val="006B1412"/>
    <w:rsid w:val="006B19D0"/>
    <w:rsid w:val="006B1A34"/>
    <w:rsid w:val="006B1DAF"/>
    <w:rsid w:val="006B1F44"/>
    <w:rsid w:val="006B2D89"/>
    <w:rsid w:val="006B2DEF"/>
    <w:rsid w:val="006B3372"/>
    <w:rsid w:val="006B3692"/>
    <w:rsid w:val="006B373E"/>
    <w:rsid w:val="006B3764"/>
    <w:rsid w:val="006B3CA4"/>
    <w:rsid w:val="006B4064"/>
    <w:rsid w:val="006B4A7C"/>
    <w:rsid w:val="006B4CFC"/>
    <w:rsid w:val="006B5186"/>
    <w:rsid w:val="006B552A"/>
    <w:rsid w:val="006B59BA"/>
    <w:rsid w:val="006B5E33"/>
    <w:rsid w:val="006B62BA"/>
    <w:rsid w:val="006B639A"/>
    <w:rsid w:val="006B6542"/>
    <w:rsid w:val="006B6549"/>
    <w:rsid w:val="006B70FA"/>
    <w:rsid w:val="006B71EB"/>
    <w:rsid w:val="006B7330"/>
    <w:rsid w:val="006B7361"/>
    <w:rsid w:val="006B75F5"/>
    <w:rsid w:val="006B76B5"/>
    <w:rsid w:val="006B7BE7"/>
    <w:rsid w:val="006B7E5C"/>
    <w:rsid w:val="006B7E70"/>
    <w:rsid w:val="006C0011"/>
    <w:rsid w:val="006C0D65"/>
    <w:rsid w:val="006C1DC2"/>
    <w:rsid w:val="006C23FD"/>
    <w:rsid w:val="006C3790"/>
    <w:rsid w:val="006C3E1E"/>
    <w:rsid w:val="006C49C8"/>
    <w:rsid w:val="006C4FDC"/>
    <w:rsid w:val="006C585B"/>
    <w:rsid w:val="006C5BB9"/>
    <w:rsid w:val="006C5D58"/>
    <w:rsid w:val="006C5F34"/>
    <w:rsid w:val="006C5F9D"/>
    <w:rsid w:val="006C671A"/>
    <w:rsid w:val="006C6A99"/>
    <w:rsid w:val="006C6DE7"/>
    <w:rsid w:val="006C7574"/>
    <w:rsid w:val="006C7968"/>
    <w:rsid w:val="006C7A80"/>
    <w:rsid w:val="006D0378"/>
    <w:rsid w:val="006D0956"/>
    <w:rsid w:val="006D164D"/>
    <w:rsid w:val="006D1837"/>
    <w:rsid w:val="006D2834"/>
    <w:rsid w:val="006D2A09"/>
    <w:rsid w:val="006D2E18"/>
    <w:rsid w:val="006D38E4"/>
    <w:rsid w:val="006D3A9D"/>
    <w:rsid w:val="006D3BBB"/>
    <w:rsid w:val="006D3C65"/>
    <w:rsid w:val="006D41EC"/>
    <w:rsid w:val="006D4649"/>
    <w:rsid w:val="006D4659"/>
    <w:rsid w:val="006D487D"/>
    <w:rsid w:val="006D4A0C"/>
    <w:rsid w:val="006D53A8"/>
    <w:rsid w:val="006D5443"/>
    <w:rsid w:val="006D5FE9"/>
    <w:rsid w:val="006D74CF"/>
    <w:rsid w:val="006D7832"/>
    <w:rsid w:val="006D7B2D"/>
    <w:rsid w:val="006D7C09"/>
    <w:rsid w:val="006D7EC5"/>
    <w:rsid w:val="006D7F39"/>
    <w:rsid w:val="006E028D"/>
    <w:rsid w:val="006E0550"/>
    <w:rsid w:val="006E0BBB"/>
    <w:rsid w:val="006E0EB3"/>
    <w:rsid w:val="006E1C15"/>
    <w:rsid w:val="006E2069"/>
    <w:rsid w:val="006E24BD"/>
    <w:rsid w:val="006E259B"/>
    <w:rsid w:val="006E2B69"/>
    <w:rsid w:val="006E2F89"/>
    <w:rsid w:val="006E3952"/>
    <w:rsid w:val="006E48D4"/>
    <w:rsid w:val="006E49F2"/>
    <w:rsid w:val="006E4C24"/>
    <w:rsid w:val="006E4E3B"/>
    <w:rsid w:val="006E5039"/>
    <w:rsid w:val="006E52A7"/>
    <w:rsid w:val="006E5501"/>
    <w:rsid w:val="006E597B"/>
    <w:rsid w:val="006E6530"/>
    <w:rsid w:val="006E6EC5"/>
    <w:rsid w:val="006E6F5C"/>
    <w:rsid w:val="006E762E"/>
    <w:rsid w:val="006E7645"/>
    <w:rsid w:val="006E78F4"/>
    <w:rsid w:val="006E7BDE"/>
    <w:rsid w:val="006E7F93"/>
    <w:rsid w:val="006F07B6"/>
    <w:rsid w:val="006F10C7"/>
    <w:rsid w:val="006F11ED"/>
    <w:rsid w:val="006F1702"/>
    <w:rsid w:val="006F22A8"/>
    <w:rsid w:val="006F2790"/>
    <w:rsid w:val="006F2A61"/>
    <w:rsid w:val="006F2A71"/>
    <w:rsid w:val="006F3276"/>
    <w:rsid w:val="006F334D"/>
    <w:rsid w:val="006F33B4"/>
    <w:rsid w:val="006F3698"/>
    <w:rsid w:val="006F3AB0"/>
    <w:rsid w:val="006F3EF9"/>
    <w:rsid w:val="006F4662"/>
    <w:rsid w:val="006F4CC2"/>
    <w:rsid w:val="006F50F2"/>
    <w:rsid w:val="006F51C5"/>
    <w:rsid w:val="006F553E"/>
    <w:rsid w:val="006F5CF4"/>
    <w:rsid w:val="006F6536"/>
    <w:rsid w:val="006F6C1B"/>
    <w:rsid w:val="006F7684"/>
    <w:rsid w:val="006F7AC7"/>
    <w:rsid w:val="00700B5D"/>
    <w:rsid w:val="00700D11"/>
    <w:rsid w:val="00701159"/>
    <w:rsid w:val="00701161"/>
    <w:rsid w:val="0070118E"/>
    <w:rsid w:val="00701357"/>
    <w:rsid w:val="00701A35"/>
    <w:rsid w:val="00701C88"/>
    <w:rsid w:val="007021B0"/>
    <w:rsid w:val="00702A06"/>
    <w:rsid w:val="00702D85"/>
    <w:rsid w:val="00702E2D"/>
    <w:rsid w:val="007033D5"/>
    <w:rsid w:val="007033EC"/>
    <w:rsid w:val="00703754"/>
    <w:rsid w:val="007042C0"/>
    <w:rsid w:val="00704715"/>
    <w:rsid w:val="00704C41"/>
    <w:rsid w:val="00704D7B"/>
    <w:rsid w:val="00705F5C"/>
    <w:rsid w:val="0070627A"/>
    <w:rsid w:val="00706B42"/>
    <w:rsid w:val="00706DFD"/>
    <w:rsid w:val="00706F42"/>
    <w:rsid w:val="0070726D"/>
    <w:rsid w:val="00707444"/>
    <w:rsid w:val="007075DC"/>
    <w:rsid w:val="007076E8"/>
    <w:rsid w:val="00710342"/>
    <w:rsid w:val="0071053E"/>
    <w:rsid w:val="00710657"/>
    <w:rsid w:val="00710E42"/>
    <w:rsid w:val="00710E77"/>
    <w:rsid w:val="00710EBA"/>
    <w:rsid w:val="007113B9"/>
    <w:rsid w:val="0071160C"/>
    <w:rsid w:val="0071191E"/>
    <w:rsid w:val="00712099"/>
    <w:rsid w:val="00712174"/>
    <w:rsid w:val="00712645"/>
    <w:rsid w:val="00712662"/>
    <w:rsid w:val="00712922"/>
    <w:rsid w:val="00712F67"/>
    <w:rsid w:val="007133EB"/>
    <w:rsid w:val="00715652"/>
    <w:rsid w:val="007156FA"/>
    <w:rsid w:val="00715B5C"/>
    <w:rsid w:val="00715BDA"/>
    <w:rsid w:val="00715FA2"/>
    <w:rsid w:val="00716F85"/>
    <w:rsid w:val="007173A5"/>
    <w:rsid w:val="007177C0"/>
    <w:rsid w:val="0071789F"/>
    <w:rsid w:val="00717C4B"/>
    <w:rsid w:val="00717DC8"/>
    <w:rsid w:val="00717F10"/>
    <w:rsid w:val="00720AB2"/>
    <w:rsid w:val="00720C5F"/>
    <w:rsid w:val="00720F19"/>
    <w:rsid w:val="0072103A"/>
    <w:rsid w:val="007211EC"/>
    <w:rsid w:val="007213CA"/>
    <w:rsid w:val="007216F5"/>
    <w:rsid w:val="00722126"/>
    <w:rsid w:val="007223D1"/>
    <w:rsid w:val="007224EB"/>
    <w:rsid w:val="00722695"/>
    <w:rsid w:val="007228EB"/>
    <w:rsid w:val="00722A0F"/>
    <w:rsid w:val="00722C61"/>
    <w:rsid w:val="00722C77"/>
    <w:rsid w:val="0072300E"/>
    <w:rsid w:val="00723696"/>
    <w:rsid w:val="00724FD5"/>
    <w:rsid w:val="0072540B"/>
    <w:rsid w:val="00725880"/>
    <w:rsid w:val="00725A40"/>
    <w:rsid w:val="00725FE9"/>
    <w:rsid w:val="00726AAA"/>
    <w:rsid w:val="00727150"/>
    <w:rsid w:val="0072751D"/>
    <w:rsid w:val="00727721"/>
    <w:rsid w:val="00727856"/>
    <w:rsid w:val="00727D24"/>
    <w:rsid w:val="00730247"/>
    <w:rsid w:val="007304BA"/>
    <w:rsid w:val="00731565"/>
    <w:rsid w:val="00731D7E"/>
    <w:rsid w:val="00731D83"/>
    <w:rsid w:val="0073205F"/>
    <w:rsid w:val="007322F3"/>
    <w:rsid w:val="00732951"/>
    <w:rsid w:val="00732F0D"/>
    <w:rsid w:val="00733034"/>
    <w:rsid w:val="007336FE"/>
    <w:rsid w:val="00733EF2"/>
    <w:rsid w:val="00734279"/>
    <w:rsid w:val="00734A94"/>
    <w:rsid w:val="00735513"/>
    <w:rsid w:val="00735550"/>
    <w:rsid w:val="007357D6"/>
    <w:rsid w:val="00735A8F"/>
    <w:rsid w:val="00735AC3"/>
    <w:rsid w:val="00736A8F"/>
    <w:rsid w:val="00736C29"/>
    <w:rsid w:val="00736E19"/>
    <w:rsid w:val="00737030"/>
    <w:rsid w:val="0073745F"/>
    <w:rsid w:val="00740086"/>
    <w:rsid w:val="007400EC"/>
    <w:rsid w:val="0074032F"/>
    <w:rsid w:val="00740BB4"/>
    <w:rsid w:val="00740DBC"/>
    <w:rsid w:val="0074120A"/>
    <w:rsid w:val="00741741"/>
    <w:rsid w:val="0074211A"/>
    <w:rsid w:val="007423DF"/>
    <w:rsid w:val="00742FB3"/>
    <w:rsid w:val="0074308C"/>
    <w:rsid w:val="00743148"/>
    <w:rsid w:val="00743AAD"/>
    <w:rsid w:val="00743D8D"/>
    <w:rsid w:val="00743E25"/>
    <w:rsid w:val="00743E27"/>
    <w:rsid w:val="0074401B"/>
    <w:rsid w:val="0074436B"/>
    <w:rsid w:val="0074471A"/>
    <w:rsid w:val="00744A0D"/>
    <w:rsid w:val="0074534F"/>
    <w:rsid w:val="007456A7"/>
    <w:rsid w:val="0074586A"/>
    <w:rsid w:val="00745874"/>
    <w:rsid w:val="0074592E"/>
    <w:rsid w:val="007460E5"/>
    <w:rsid w:val="0074628B"/>
    <w:rsid w:val="007467D6"/>
    <w:rsid w:val="00746B0E"/>
    <w:rsid w:val="007474F8"/>
    <w:rsid w:val="00747EFB"/>
    <w:rsid w:val="00750117"/>
    <w:rsid w:val="00750222"/>
    <w:rsid w:val="007508EC"/>
    <w:rsid w:val="00750A3A"/>
    <w:rsid w:val="00750C1D"/>
    <w:rsid w:val="00751479"/>
    <w:rsid w:val="0075147D"/>
    <w:rsid w:val="00751507"/>
    <w:rsid w:val="00751734"/>
    <w:rsid w:val="00751BDE"/>
    <w:rsid w:val="00751EA7"/>
    <w:rsid w:val="00752336"/>
    <w:rsid w:val="007524BF"/>
    <w:rsid w:val="00752865"/>
    <w:rsid w:val="00752DAC"/>
    <w:rsid w:val="00752FE0"/>
    <w:rsid w:val="007531AA"/>
    <w:rsid w:val="0075378F"/>
    <w:rsid w:val="007552AD"/>
    <w:rsid w:val="0075583A"/>
    <w:rsid w:val="00755CD6"/>
    <w:rsid w:val="00756088"/>
    <w:rsid w:val="007566E6"/>
    <w:rsid w:val="0075677D"/>
    <w:rsid w:val="0075698C"/>
    <w:rsid w:val="00756CFC"/>
    <w:rsid w:val="00757031"/>
    <w:rsid w:val="0075724A"/>
    <w:rsid w:val="00757564"/>
    <w:rsid w:val="00757796"/>
    <w:rsid w:val="00757905"/>
    <w:rsid w:val="00760173"/>
    <w:rsid w:val="007602D0"/>
    <w:rsid w:val="00760984"/>
    <w:rsid w:val="00760CF8"/>
    <w:rsid w:val="00761053"/>
    <w:rsid w:val="00761331"/>
    <w:rsid w:val="0076181D"/>
    <w:rsid w:val="00761B7C"/>
    <w:rsid w:val="00761C28"/>
    <w:rsid w:val="00762145"/>
    <w:rsid w:val="007625C7"/>
    <w:rsid w:val="00762E42"/>
    <w:rsid w:val="007637A6"/>
    <w:rsid w:val="00763853"/>
    <w:rsid w:val="007638DF"/>
    <w:rsid w:val="00763B38"/>
    <w:rsid w:val="00764FE2"/>
    <w:rsid w:val="00766244"/>
    <w:rsid w:val="0076638B"/>
    <w:rsid w:val="007668B9"/>
    <w:rsid w:val="0076697C"/>
    <w:rsid w:val="007669A9"/>
    <w:rsid w:val="00766AFF"/>
    <w:rsid w:val="00766ED3"/>
    <w:rsid w:val="00767174"/>
    <w:rsid w:val="00767814"/>
    <w:rsid w:val="00767FC3"/>
    <w:rsid w:val="0077016D"/>
    <w:rsid w:val="007701E2"/>
    <w:rsid w:val="00770AC7"/>
    <w:rsid w:val="00770C18"/>
    <w:rsid w:val="00770C3F"/>
    <w:rsid w:val="00771D04"/>
    <w:rsid w:val="00771F07"/>
    <w:rsid w:val="0077241B"/>
    <w:rsid w:val="00773043"/>
    <w:rsid w:val="007730CB"/>
    <w:rsid w:val="007731B1"/>
    <w:rsid w:val="00773292"/>
    <w:rsid w:val="007736F0"/>
    <w:rsid w:val="007740C6"/>
    <w:rsid w:val="007746D5"/>
    <w:rsid w:val="007747E1"/>
    <w:rsid w:val="007751D2"/>
    <w:rsid w:val="007753BC"/>
    <w:rsid w:val="007759C6"/>
    <w:rsid w:val="00775A08"/>
    <w:rsid w:val="00775D89"/>
    <w:rsid w:val="00776614"/>
    <w:rsid w:val="007767AC"/>
    <w:rsid w:val="007767DD"/>
    <w:rsid w:val="00776834"/>
    <w:rsid w:val="007773F5"/>
    <w:rsid w:val="00777650"/>
    <w:rsid w:val="00777AD2"/>
    <w:rsid w:val="00777CF9"/>
    <w:rsid w:val="00780096"/>
    <w:rsid w:val="0078036C"/>
    <w:rsid w:val="0078042E"/>
    <w:rsid w:val="007806F8"/>
    <w:rsid w:val="00780CFA"/>
    <w:rsid w:val="00780E47"/>
    <w:rsid w:val="0078134C"/>
    <w:rsid w:val="00781B51"/>
    <w:rsid w:val="00781C76"/>
    <w:rsid w:val="00781E39"/>
    <w:rsid w:val="00781FFF"/>
    <w:rsid w:val="007822E0"/>
    <w:rsid w:val="007823F9"/>
    <w:rsid w:val="00782460"/>
    <w:rsid w:val="00782733"/>
    <w:rsid w:val="00782D3C"/>
    <w:rsid w:val="00782FE1"/>
    <w:rsid w:val="007835B6"/>
    <w:rsid w:val="00783D10"/>
    <w:rsid w:val="00784004"/>
    <w:rsid w:val="007841B0"/>
    <w:rsid w:val="007844B1"/>
    <w:rsid w:val="0078462C"/>
    <w:rsid w:val="00784727"/>
    <w:rsid w:val="0078483A"/>
    <w:rsid w:val="00784BED"/>
    <w:rsid w:val="00784D55"/>
    <w:rsid w:val="00784F05"/>
    <w:rsid w:val="007851E1"/>
    <w:rsid w:val="00785F1B"/>
    <w:rsid w:val="007863AF"/>
    <w:rsid w:val="007865D4"/>
    <w:rsid w:val="00786D7C"/>
    <w:rsid w:val="00786ED7"/>
    <w:rsid w:val="007876D7"/>
    <w:rsid w:val="007876F0"/>
    <w:rsid w:val="0078774B"/>
    <w:rsid w:val="00787F8C"/>
    <w:rsid w:val="00790588"/>
    <w:rsid w:val="007908AB"/>
    <w:rsid w:val="00790F7E"/>
    <w:rsid w:val="00791706"/>
    <w:rsid w:val="00791C16"/>
    <w:rsid w:val="00792A74"/>
    <w:rsid w:val="00792E33"/>
    <w:rsid w:val="00793244"/>
    <w:rsid w:val="00793340"/>
    <w:rsid w:val="0079344C"/>
    <w:rsid w:val="007941A6"/>
    <w:rsid w:val="00794215"/>
    <w:rsid w:val="00794903"/>
    <w:rsid w:val="00794969"/>
    <w:rsid w:val="00794A4F"/>
    <w:rsid w:val="00794B79"/>
    <w:rsid w:val="007953E8"/>
    <w:rsid w:val="0079563D"/>
    <w:rsid w:val="00795728"/>
    <w:rsid w:val="0079603C"/>
    <w:rsid w:val="007963C1"/>
    <w:rsid w:val="00796A54"/>
    <w:rsid w:val="00796C11"/>
    <w:rsid w:val="0079714A"/>
    <w:rsid w:val="00797581"/>
    <w:rsid w:val="00797996"/>
    <w:rsid w:val="00797ADD"/>
    <w:rsid w:val="00797D0A"/>
    <w:rsid w:val="007A02D2"/>
    <w:rsid w:val="007A0315"/>
    <w:rsid w:val="007A08C6"/>
    <w:rsid w:val="007A0ACC"/>
    <w:rsid w:val="007A1271"/>
    <w:rsid w:val="007A147C"/>
    <w:rsid w:val="007A16D8"/>
    <w:rsid w:val="007A19EC"/>
    <w:rsid w:val="007A1D26"/>
    <w:rsid w:val="007A1F5A"/>
    <w:rsid w:val="007A25ED"/>
    <w:rsid w:val="007A27A3"/>
    <w:rsid w:val="007A2A80"/>
    <w:rsid w:val="007A2ACB"/>
    <w:rsid w:val="007A2B7D"/>
    <w:rsid w:val="007A3202"/>
    <w:rsid w:val="007A358B"/>
    <w:rsid w:val="007A3B7B"/>
    <w:rsid w:val="007A474C"/>
    <w:rsid w:val="007A4BD0"/>
    <w:rsid w:val="007A618A"/>
    <w:rsid w:val="007A6207"/>
    <w:rsid w:val="007A64A2"/>
    <w:rsid w:val="007A6B24"/>
    <w:rsid w:val="007A6EAC"/>
    <w:rsid w:val="007A7625"/>
    <w:rsid w:val="007A7C00"/>
    <w:rsid w:val="007A7F93"/>
    <w:rsid w:val="007B0617"/>
    <w:rsid w:val="007B078F"/>
    <w:rsid w:val="007B0F30"/>
    <w:rsid w:val="007B0FD8"/>
    <w:rsid w:val="007B14CA"/>
    <w:rsid w:val="007B1626"/>
    <w:rsid w:val="007B1B59"/>
    <w:rsid w:val="007B1E2F"/>
    <w:rsid w:val="007B1F27"/>
    <w:rsid w:val="007B1FD8"/>
    <w:rsid w:val="007B2074"/>
    <w:rsid w:val="007B2BCC"/>
    <w:rsid w:val="007B2D16"/>
    <w:rsid w:val="007B2FC8"/>
    <w:rsid w:val="007B309C"/>
    <w:rsid w:val="007B31F5"/>
    <w:rsid w:val="007B398D"/>
    <w:rsid w:val="007B46DC"/>
    <w:rsid w:val="007B47B3"/>
    <w:rsid w:val="007B482D"/>
    <w:rsid w:val="007B4D77"/>
    <w:rsid w:val="007B5364"/>
    <w:rsid w:val="007B5B0A"/>
    <w:rsid w:val="007B6BFA"/>
    <w:rsid w:val="007B708C"/>
    <w:rsid w:val="007B70E1"/>
    <w:rsid w:val="007B77AC"/>
    <w:rsid w:val="007C0014"/>
    <w:rsid w:val="007C0407"/>
    <w:rsid w:val="007C077A"/>
    <w:rsid w:val="007C08ED"/>
    <w:rsid w:val="007C1692"/>
    <w:rsid w:val="007C1F57"/>
    <w:rsid w:val="007C296D"/>
    <w:rsid w:val="007C297D"/>
    <w:rsid w:val="007C2DFB"/>
    <w:rsid w:val="007C2FEF"/>
    <w:rsid w:val="007C3041"/>
    <w:rsid w:val="007C304F"/>
    <w:rsid w:val="007C3523"/>
    <w:rsid w:val="007C369D"/>
    <w:rsid w:val="007C38B8"/>
    <w:rsid w:val="007C4277"/>
    <w:rsid w:val="007C427D"/>
    <w:rsid w:val="007C51C8"/>
    <w:rsid w:val="007C52D6"/>
    <w:rsid w:val="007C55E9"/>
    <w:rsid w:val="007C59A5"/>
    <w:rsid w:val="007C5C98"/>
    <w:rsid w:val="007C5D04"/>
    <w:rsid w:val="007C5D34"/>
    <w:rsid w:val="007C5D49"/>
    <w:rsid w:val="007C6454"/>
    <w:rsid w:val="007C663E"/>
    <w:rsid w:val="007C7757"/>
    <w:rsid w:val="007D07C8"/>
    <w:rsid w:val="007D0DA4"/>
    <w:rsid w:val="007D0E27"/>
    <w:rsid w:val="007D1572"/>
    <w:rsid w:val="007D1A30"/>
    <w:rsid w:val="007D1A65"/>
    <w:rsid w:val="007D1B22"/>
    <w:rsid w:val="007D1D8E"/>
    <w:rsid w:val="007D1E6D"/>
    <w:rsid w:val="007D2B50"/>
    <w:rsid w:val="007D3079"/>
    <w:rsid w:val="007D3187"/>
    <w:rsid w:val="007D31D1"/>
    <w:rsid w:val="007D38A1"/>
    <w:rsid w:val="007D3CEF"/>
    <w:rsid w:val="007D445D"/>
    <w:rsid w:val="007D50A2"/>
    <w:rsid w:val="007D55E8"/>
    <w:rsid w:val="007D5B30"/>
    <w:rsid w:val="007D6021"/>
    <w:rsid w:val="007D6134"/>
    <w:rsid w:val="007D653C"/>
    <w:rsid w:val="007D68F9"/>
    <w:rsid w:val="007D6CCC"/>
    <w:rsid w:val="007D6E41"/>
    <w:rsid w:val="007D6EAA"/>
    <w:rsid w:val="007D71C3"/>
    <w:rsid w:val="007D75B8"/>
    <w:rsid w:val="007E0CE9"/>
    <w:rsid w:val="007E0D11"/>
    <w:rsid w:val="007E0DAB"/>
    <w:rsid w:val="007E157B"/>
    <w:rsid w:val="007E1D1D"/>
    <w:rsid w:val="007E1D50"/>
    <w:rsid w:val="007E1FAE"/>
    <w:rsid w:val="007E2A21"/>
    <w:rsid w:val="007E2C11"/>
    <w:rsid w:val="007E2DBB"/>
    <w:rsid w:val="007E2EC8"/>
    <w:rsid w:val="007E3090"/>
    <w:rsid w:val="007E3195"/>
    <w:rsid w:val="007E37AA"/>
    <w:rsid w:val="007E39BC"/>
    <w:rsid w:val="007E47D0"/>
    <w:rsid w:val="007E48FE"/>
    <w:rsid w:val="007E4C43"/>
    <w:rsid w:val="007E4D0E"/>
    <w:rsid w:val="007E4F14"/>
    <w:rsid w:val="007E4F78"/>
    <w:rsid w:val="007E5481"/>
    <w:rsid w:val="007E586C"/>
    <w:rsid w:val="007E5887"/>
    <w:rsid w:val="007E63CA"/>
    <w:rsid w:val="007E69F7"/>
    <w:rsid w:val="007E6ECA"/>
    <w:rsid w:val="007E732E"/>
    <w:rsid w:val="007E7514"/>
    <w:rsid w:val="007E75A4"/>
    <w:rsid w:val="007E7B13"/>
    <w:rsid w:val="007F00A9"/>
    <w:rsid w:val="007F03B1"/>
    <w:rsid w:val="007F0478"/>
    <w:rsid w:val="007F074E"/>
    <w:rsid w:val="007F08EE"/>
    <w:rsid w:val="007F13A5"/>
    <w:rsid w:val="007F1603"/>
    <w:rsid w:val="007F16DC"/>
    <w:rsid w:val="007F182B"/>
    <w:rsid w:val="007F1DB3"/>
    <w:rsid w:val="007F227F"/>
    <w:rsid w:val="007F277F"/>
    <w:rsid w:val="007F2FDF"/>
    <w:rsid w:val="007F323F"/>
    <w:rsid w:val="007F3A48"/>
    <w:rsid w:val="007F3CA6"/>
    <w:rsid w:val="007F4C5A"/>
    <w:rsid w:val="007F527F"/>
    <w:rsid w:val="007F5A00"/>
    <w:rsid w:val="007F5ADA"/>
    <w:rsid w:val="007F5CB5"/>
    <w:rsid w:val="007F5D3F"/>
    <w:rsid w:val="007F668B"/>
    <w:rsid w:val="007F7465"/>
    <w:rsid w:val="007F76EC"/>
    <w:rsid w:val="007F7877"/>
    <w:rsid w:val="007F7A16"/>
    <w:rsid w:val="007F7A78"/>
    <w:rsid w:val="007F7EC9"/>
    <w:rsid w:val="008008CC"/>
    <w:rsid w:val="008008D0"/>
    <w:rsid w:val="00800D31"/>
    <w:rsid w:val="008010C8"/>
    <w:rsid w:val="00801A28"/>
    <w:rsid w:val="00801B98"/>
    <w:rsid w:val="00802162"/>
    <w:rsid w:val="00802B42"/>
    <w:rsid w:val="00802EAE"/>
    <w:rsid w:val="00802F48"/>
    <w:rsid w:val="00803192"/>
    <w:rsid w:val="008033D2"/>
    <w:rsid w:val="008039EF"/>
    <w:rsid w:val="008039F0"/>
    <w:rsid w:val="00803D13"/>
    <w:rsid w:val="00803F67"/>
    <w:rsid w:val="00804223"/>
    <w:rsid w:val="00804354"/>
    <w:rsid w:val="00804582"/>
    <w:rsid w:val="00804759"/>
    <w:rsid w:val="00804DB5"/>
    <w:rsid w:val="00804F0B"/>
    <w:rsid w:val="00805A34"/>
    <w:rsid w:val="00805A68"/>
    <w:rsid w:val="00806090"/>
    <w:rsid w:val="00806235"/>
    <w:rsid w:val="008062B5"/>
    <w:rsid w:val="008063A3"/>
    <w:rsid w:val="008063F6"/>
    <w:rsid w:val="0080659F"/>
    <w:rsid w:val="008065B0"/>
    <w:rsid w:val="0080675E"/>
    <w:rsid w:val="00806D46"/>
    <w:rsid w:val="00807AA6"/>
    <w:rsid w:val="00807B21"/>
    <w:rsid w:val="00807B90"/>
    <w:rsid w:val="00810549"/>
    <w:rsid w:val="008105DC"/>
    <w:rsid w:val="008105ED"/>
    <w:rsid w:val="008109C5"/>
    <w:rsid w:val="00810B59"/>
    <w:rsid w:val="00810BB1"/>
    <w:rsid w:val="00810C07"/>
    <w:rsid w:val="0081316C"/>
    <w:rsid w:val="00813495"/>
    <w:rsid w:val="00813721"/>
    <w:rsid w:val="008139AA"/>
    <w:rsid w:val="00813AA7"/>
    <w:rsid w:val="00813ABA"/>
    <w:rsid w:val="00813B8B"/>
    <w:rsid w:val="00813E7A"/>
    <w:rsid w:val="008140C5"/>
    <w:rsid w:val="008144CA"/>
    <w:rsid w:val="0081474D"/>
    <w:rsid w:val="00815F6A"/>
    <w:rsid w:val="0081646B"/>
    <w:rsid w:val="00816F13"/>
    <w:rsid w:val="008175A8"/>
    <w:rsid w:val="0081777C"/>
    <w:rsid w:val="008177DA"/>
    <w:rsid w:val="00817A00"/>
    <w:rsid w:val="00817A04"/>
    <w:rsid w:val="00817A37"/>
    <w:rsid w:val="00817A9E"/>
    <w:rsid w:val="00817FF3"/>
    <w:rsid w:val="008200E8"/>
    <w:rsid w:val="008219CD"/>
    <w:rsid w:val="00821F99"/>
    <w:rsid w:val="00822B26"/>
    <w:rsid w:val="00822DEB"/>
    <w:rsid w:val="00822FB2"/>
    <w:rsid w:val="008232D2"/>
    <w:rsid w:val="0082377A"/>
    <w:rsid w:val="00823BA9"/>
    <w:rsid w:val="00823BCB"/>
    <w:rsid w:val="00824538"/>
    <w:rsid w:val="00824AB1"/>
    <w:rsid w:val="0082550B"/>
    <w:rsid w:val="0082557F"/>
    <w:rsid w:val="008259DE"/>
    <w:rsid w:val="00826477"/>
    <w:rsid w:val="0082694E"/>
    <w:rsid w:val="008269CC"/>
    <w:rsid w:val="00826AB3"/>
    <w:rsid w:val="00826DC4"/>
    <w:rsid w:val="008270FF"/>
    <w:rsid w:val="00827312"/>
    <w:rsid w:val="0082767C"/>
    <w:rsid w:val="00827A96"/>
    <w:rsid w:val="00827CA1"/>
    <w:rsid w:val="00827DBC"/>
    <w:rsid w:val="008301AC"/>
    <w:rsid w:val="00830216"/>
    <w:rsid w:val="0083026E"/>
    <w:rsid w:val="00830A39"/>
    <w:rsid w:val="008315CE"/>
    <w:rsid w:val="00832019"/>
    <w:rsid w:val="00832131"/>
    <w:rsid w:val="00832375"/>
    <w:rsid w:val="008328DB"/>
    <w:rsid w:val="00832D7B"/>
    <w:rsid w:val="00833034"/>
    <w:rsid w:val="00833715"/>
    <w:rsid w:val="00833782"/>
    <w:rsid w:val="00833C77"/>
    <w:rsid w:val="0083544B"/>
    <w:rsid w:val="008355F7"/>
    <w:rsid w:val="00836620"/>
    <w:rsid w:val="008369F9"/>
    <w:rsid w:val="00837154"/>
    <w:rsid w:val="0083747A"/>
    <w:rsid w:val="00837675"/>
    <w:rsid w:val="00837AD0"/>
    <w:rsid w:val="00837CFF"/>
    <w:rsid w:val="008402D5"/>
    <w:rsid w:val="00840788"/>
    <w:rsid w:val="008408B0"/>
    <w:rsid w:val="008417A3"/>
    <w:rsid w:val="00841FAF"/>
    <w:rsid w:val="0084206A"/>
    <w:rsid w:val="0084206E"/>
    <w:rsid w:val="00842441"/>
    <w:rsid w:val="0084286E"/>
    <w:rsid w:val="0084292C"/>
    <w:rsid w:val="00843509"/>
    <w:rsid w:val="00843BFA"/>
    <w:rsid w:val="008447E0"/>
    <w:rsid w:val="008449CD"/>
    <w:rsid w:val="00844D67"/>
    <w:rsid w:val="00844DD8"/>
    <w:rsid w:val="008453AA"/>
    <w:rsid w:val="008457A4"/>
    <w:rsid w:val="00845ADB"/>
    <w:rsid w:val="008463E3"/>
    <w:rsid w:val="00847970"/>
    <w:rsid w:val="00850141"/>
    <w:rsid w:val="00851111"/>
    <w:rsid w:val="00851463"/>
    <w:rsid w:val="008514BF"/>
    <w:rsid w:val="0085182C"/>
    <w:rsid w:val="00851FF0"/>
    <w:rsid w:val="008524F2"/>
    <w:rsid w:val="008525DA"/>
    <w:rsid w:val="008526D0"/>
    <w:rsid w:val="00852B8B"/>
    <w:rsid w:val="008531DF"/>
    <w:rsid w:val="0085359B"/>
    <w:rsid w:val="0085377E"/>
    <w:rsid w:val="00853A36"/>
    <w:rsid w:val="00853CD5"/>
    <w:rsid w:val="00853D83"/>
    <w:rsid w:val="008548DC"/>
    <w:rsid w:val="00854ADC"/>
    <w:rsid w:val="00854C09"/>
    <w:rsid w:val="00855152"/>
    <w:rsid w:val="008552CE"/>
    <w:rsid w:val="008556C6"/>
    <w:rsid w:val="008559C9"/>
    <w:rsid w:val="00855A78"/>
    <w:rsid w:val="008561E1"/>
    <w:rsid w:val="00856683"/>
    <w:rsid w:val="00856AD0"/>
    <w:rsid w:val="00856AE8"/>
    <w:rsid w:val="0085776A"/>
    <w:rsid w:val="0085790A"/>
    <w:rsid w:val="0085791D"/>
    <w:rsid w:val="00857CBE"/>
    <w:rsid w:val="008602CC"/>
    <w:rsid w:val="008603E5"/>
    <w:rsid w:val="008612C9"/>
    <w:rsid w:val="00862470"/>
    <w:rsid w:val="00862492"/>
    <w:rsid w:val="00862CB3"/>
    <w:rsid w:val="00863262"/>
    <w:rsid w:val="00863328"/>
    <w:rsid w:val="008633A5"/>
    <w:rsid w:val="00863762"/>
    <w:rsid w:val="00863846"/>
    <w:rsid w:val="00863A61"/>
    <w:rsid w:val="00863D39"/>
    <w:rsid w:val="00863E15"/>
    <w:rsid w:val="00864172"/>
    <w:rsid w:val="008645E8"/>
    <w:rsid w:val="00864652"/>
    <w:rsid w:val="00864928"/>
    <w:rsid w:val="00864A22"/>
    <w:rsid w:val="00864BE1"/>
    <w:rsid w:val="0086530E"/>
    <w:rsid w:val="00866493"/>
    <w:rsid w:val="008669E2"/>
    <w:rsid w:val="00867348"/>
    <w:rsid w:val="00867FF5"/>
    <w:rsid w:val="00870481"/>
    <w:rsid w:val="00870E26"/>
    <w:rsid w:val="00870EBB"/>
    <w:rsid w:val="00872289"/>
    <w:rsid w:val="0087239B"/>
    <w:rsid w:val="00872AF9"/>
    <w:rsid w:val="00873287"/>
    <w:rsid w:val="00873627"/>
    <w:rsid w:val="00873725"/>
    <w:rsid w:val="0087377C"/>
    <w:rsid w:val="0087384F"/>
    <w:rsid w:val="00873B4B"/>
    <w:rsid w:val="00873C6A"/>
    <w:rsid w:val="00873D0D"/>
    <w:rsid w:val="00874490"/>
    <w:rsid w:val="00874B11"/>
    <w:rsid w:val="00874BCB"/>
    <w:rsid w:val="00875095"/>
    <w:rsid w:val="00875241"/>
    <w:rsid w:val="0087579E"/>
    <w:rsid w:val="00875EDF"/>
    <w:rsid w:val="00875FE8"/>
    <w:rsid w:val="0087615D"/>
    <w:rsid w:val="00876661"/>
    <w:rsid w:val="00877192"/>
    <w:rsid w:val="00877E9B"/>
    <w:rsid w:val="00877F23"/>
    <w:rsid w:val="00877FEE"/>
    <w:rsid w:val="008801DC"/>
    <w:rsid w:val="00880CB1"/>
    <w:rsid w:val="00880CBB"/>
    <w:rsid w:val="00880F57"/>
    <w:rsid w:val="00881551"/>
    <w:rsid w:val="0088174C"/>
    <w:rsid w:val="008818B3"/>
    <w:rsid w:val="0088194D"/>
    <w:rsid w:val="00881B88"/>
    <w:rsid w:val="00881E61"/>
    <w:rsid w:val="00882EB1"/>
    <w:rsid w:val="008831D8"/>
    <w:rsid w:val="00883570"/>
    <w:rsid w:val="008837DA"/>
    <w:rsid w:val="00883BF6"/>
    <w:rsid w:val="00883FCE"/>
    <w:rsid w:val="00884101"/>
    <w:rsid w:val="008846E2"/>
    <w:rsid w:val="00884861"/>
    <w:rsid w:val="00884A51"/>
    <w:rsid w:val="0088535D"/>
    <w:rsid w:val="0088537B"/>
    <w:rsid w:val="008855E9"/>
    <w:rsid w:val="00885646"/>
    <w:rsid w:val="0088585F"/>
    <w:rsid w:val="008859C9"/>
    <w:rsid w:val="00886216"/>
    <w:rsid w:val="00886627"/>
    <w:rsid w:val="008866E3"/>
    <w:rsid w:val="00886F41"/>
    <w:rsid w:val="00887273"/>
    <w:rsid w:val="00887642"/>
    <w:rsid w:val="00887ECE"/>
    <w:rsid w:val="00890002"/>
    <w:rsid w:val="0089009B"/>
    <w:rsid w:val="0089036C"/>
    <w:rsid w:val="00890957"/>
    <w:rsid w:val="00890A22"/>
    <w:rsid w:val="008917DF"/>
    <w:rsid w:val="00891823"/>
    <w:rsid w:val="00891AE6"/>
    <w:rsid w:val="00891CB2"/>
    <w:rsid w:val="00891DFB"/>
    <w:rsid w:val="008923E1"/>
    <w:rsid w:val="0089241C"/>
    <w:rsid w:val="00892422"/>
    <w:rsid w:val="00892867"/>
    <w:rsid w:val="00893031"/>
    <w:rsid w:val="008933F0"/>
    <w:rsid w:val="00893829"/>
    <w:rsid w:val="00893AE6"/>
    <w:rsid w:val="00894286"/>
    <w:rsid w:val="008949CA"/>
    <w:rsid w:val="00895CD6"/>
    <w:rsid w:val="00896210"/>
    <w:rsid w:val="008964F8"/>
    <w:rsid w:val="00896826"/>
    <w:rsid w:val="00896A83"/>
    <w:rsid w:val="008A02B1"/>
    <w:rsid w:val="008A0432"/>
    <w:rsid w:val="008A0F13"/>
    <w:rsid w:val="008A1709"/>
    <w:rsid w:val="008A2061"/>
    <w:rsid w:val="008A247A"/>
    <w:rsid w:val="008A25B1"/>
    <w:rsid w:val="008A27C7"/>
    <w:rsid w:val="008A2822"/>
    <w:rsid w:val="008A2876"/>
    <w:rsid w:val="008A2E31"/>
    <w:rsid w:val="008A2F58"/>
    <w:rsid w:val="008A36FF"/>
    <w:rsid w:val="008A3951"/>
    <w:rsid w:val="008A3E32"/>
    <w:rsid w:val="008A4010"/>
    <w:rsid w:val="008A4219"/>
    <w:rsid w:val="008A428A"/>
    <w:rsid w:val="008A457B"/>
    <w:rsid w:val="008A4BB9"/>
    <w:rsid w:val="008A4C71"/>
    <w:rsid w:val="008A4D73"/>
    <w:rsid w:val="008A4E9D"/>
    <w:rsid w:val="008A52A6"/>
    <w:rsid w:val="008A55BD"/>
    <w:rsid w:val="008A570D"/>
    <w:rsid w:val="008A5BA7"/>
    <w:rsid w:val="008A5DEB"/>
    <w:rsid w:val="008A5F47"/>
    <w:rsid w:val="008A5F97"/>
    <w:rsid w:val="008A63B2"/>
    <w:rsid w:val="008A6410"/>
    <w:rsid w:val="008A65E8"/>
    <w:rsid w:val="008A6A65"/>
    <w:rsid w:val="008A7247"/>
    <w:rsid w:val="008A7CA2"/>
    <w:rsid w:val="008B028B"/>
    <w:rsid w:val="008B05C0"/>
    <w:rsid w:val="008B0668"/>
    <w:rsid w:val="008B0E59"/>
    <w:rsid w:val="008B10C6"/>
    <w:rsid w:val="008B1629"/>
    <w:rsid w:val="008B2807"/>
    <w:rsid w:val="008B2A61"/>
    <w:rsid w:val="008B32BE"/>
    <w:rsid w:val="008B3A25"/>
    <w:rsid w:val="008B3F53"/>
    <w:rsid w:val="008B4A56"/>
    <w:rsid w:val="008B58AC"/>
    <w:rsid w:val="008B58EF"/>
    <w:rsid w:val="008B5CEC"/>
    <w:rsid w:val="008B638A"/>
    <w:rsid w:val="008B6445"/>
    <w:rsid w:val="008B6786"/>
    <w:rsid w:val="008B6D96"/>
    <w:rsid w:val="008B79DB"/>
    <w:rsid w:val="008B7BC3"/>
    <w:rsid w:val="008C03FA"/>
    <w:rsid w:val="008C04B8"/>
    <w:rsid w:val="008C0569"/>
    <w:rsid w:val="008C0EEC"/>
    <w:rsid w:val="008C0FE1"/>
    <w:rsid w:val="008C1B08"/>
    <w:rsid w:val="008C1D0B"/>
    <w:rsid w:val="008C1F86"/>
    <w:rsid w:val="008C23CA"/>
    <w:rsid w:val="008C2AA8"/>
    <w:rsid w:val="008C2D2C"/>
    <w:rsid w:val="008C3131"/>
    <w:rsid w:val="008C3323"/>
    <w:rsid w:val="008C374D"/>
    <w:rsid w:val="008C386E"/>
    <w:rsid w:val="008C3A79"/>
    <w:rsid w:val="008C3C3C"/>
    <w:rsid w:val="008C3D5C"/>
    <w:rsid w:val="008C4550"/>
    <w:rsid w:val="008C46F0"/>
    <w:rsid w:val="008C48D8"/>
    <w:rsid w:val="008C4CAB"/>
    <w:rsid w:val="008C507E"/>
    <w:rsid w:val="008C560D"/>
    <w:rsid w:val="008C5719"/>
    <w:rsid w:val="008C5A1F"/>
    <w:rsid w:val="008C5CC3"/>
    <w:rsid w:val="008C5DEF"/>
    <w:rsid w:val="008C603E"/>
    <w:rsid w:val="008C6340"/>
    <w:rsid w:val="008C672E"/>
    <w:rsid w:val="008C69A2"/>
    <w:rsid w:val="008C6B0B"/>
    <w:rsid w:val="008C7309"/>
    <w:rsid w:val="008C7CDF"/>
    <w:rsid w:val="008C7E09"/>
    <w:rsid w:val="008D0150"/>
    <w:rsid w:val="008D0337"/>
    <w:rsid w:val="008D1067"/>
    <w:rsid w:val="008D19D5"/>
    <w:rsid w:val="008D1B24"/>
    <w:rsid w:val="008D1E61"/>
    <w:rsid w:val="008D1E69"/>
    <w:rsid w:val="008D225C"/>
    <w:rsid w:val="008D22ED"/>
    <w:rsid w:val="008D2521"/>
    <w:rsid w:val="008D2898"/>
    <w:rsid w:val="008D3759"/>
    <w:rsid w:val="008D45D6"/>
    <w:rsid w:val="008D4D9A"/>
    <w:rsid w:val="008D4F07"/>
    <w:rsid w:val="008D5417"/>
    <w:rsid w:val="008D55A5"/>
    <w:rsid w:val="008D5E7D"/>
    <w:rsid w:val="008D627F"/>
    <w:rsid w:val="008D6B2C"/>
    <w:rsid w:val="008D7269"/>
    <w:rsid w:val="008D7553"/>
    <w:rsid w:val="008D7677"/>
    <w:rsid w:val="008E0331"/>
    <w:rsid w:val="008E0830"/>
    <w:rsid w:val="008E1363"/>
    <w:rsid w:val="008E142E"/>
    <w:rsid w:val="008E1456"/>
    <w:rsid w:val="008E164D"/>
    <w:rsid w:val="008E1B2C"/>
    <w:rsid w:val="008E1D04"/>
    <w:rsid w:val="008E1E65"/>
    <w:rsid w:val="008E1E6B"/>
    <w:rsid w:val="008E1F85"/>
    <w:rsid w:val="008E2107"/>
    <w:rsid w:val="008E25CD"/>
    <w:rsid w:val="008E2E8E"/>
    <w:rsid w:val="008E373F"/>
    <w:rsid w:val="008E3DDF"/>
    <w:rsid w:val="008E43EB"/>
    <w:rsid w:val="008E4889"/>
    <w:rsid w:val="008E49DE"/>
    <w:rsid w:val="008E4D6F"/>
    <w:rsid w:val="008E4D7F"/>
    <w:rsid w:val="008E51BA"/>
    <w:rsid w:val="008E52D7"/>
    <w:rsid w:val="008E58A6"/>
    <w:rsid w:val="008E599A"/>
    <w:rsid w:val="008E5CA9"/>
    <w:rsid w:val="008E61E0"/>
    <w:rsid w:val="008E6672"/>
    <w:rsid w:val="008E66B8"/>
    <w:rsid w:val="008E6F24"/>
    <w:rsid w:val="008E70B8"/>
    <w:rsid w:val="008E70EA"/>
    <w:rsid w:val="008E7454"/>
    <w:rsid w:val="008E7489"/>
    <w:rsid w:val="008E75C4"/>
    <w:rsid w:val="008E7833"/>
    <w:rsid w:val="008E7EA3"/>
    <w:rsid w:val="008F0233"/>
    <w:rsid w:val="008F0405"/>
    <w:rsid w:val="008F05BA"/>
    <w:rsid w:val="008F0619"/>
    <w:rsid w:val="008F0A51"/>
    <w:rsid w:val="008F0D01"/>
    <w:rsid w:val="008F190A"/>
    <w:rsid w:val="008F25E5"/>
    <w:rsid w:val="008F2AA0"/>
    <w:rsid w:val="008F2E37"/>
    <w:rsid w:val="008F30D3"/>
    <w:rsid w:val="008F3400"/>
    <w:rsid w:val="008F404C"/>
    <w:rsid w:val="008F4450"/>
    <w:rsid w:val="008F45E0"/>
    <w:rsid w:val="008F4676"/>
    <w:rsid w:val="008F4897"/>
    <w:rsid w:val="008F55AB"/>
    <w:rsid w:val="008F562E"/>
    <w:rsid w:val="008F5A13"/>
    <w:rsid w:val="008F5ED4"/>
    <w:rsid w:val="008F5F12"/>
    <w:rsid w:val="008F6E7C"/>
    <w:rsid w:val="008F7994"/>
    <w:rsid w:val="008F7F06"/>
    <w:rsid w:val="008F7F39"/>
    <w:rsid w:val="00900418"/>
    <w:rsid w:val="00900472"/>
    <w:rsid w:val="00900BE0"/>
    <w:rsid w:val="00900D76"/>
    <w:rsid w:val="00900EF1"/>
    <w:rsid w:val="00901C4C"/>
    <w:rsid w:val="00901D65"/>
    <w:rsid w:val="00901D98"/>
    <w:rsid w:val="00901F1C"/>
    <w:rsid w:val="0090256A"/>
    <w:rsid w:val="00902611"/>
    <w:rsid w:val="00902638"/>
    <w:rsid w:val="00902C9C"/>
    <w:rsid w:val="00902FA5"/>
    <w:rsid w:val="0090311F"/>
    <w:rsid w:val="00903184"/>
    <w:rsid w:val="00903374"/>
    <w:rsid w:val="00903939"/>
    <w:rsid w:val="00903B31"/>
    <w:rsid w:val="00903E09"/>
    <w:rsid w:val="00903FE7"/>
    <w:rsid w:val="0090411A"/>
    <w:rsid w:val="0090433D"/>
    <w:rsid w:val="009048A7"/>
    <w:rsid w:val="00904BF2"/>
    <w:rsid w:val="00905D3A"/>
    <w:rsid w:val="00905FD8"/>
    <w:rsid w:val="00907171"/>
    <w:rsid w:val="0090722B"/>
    <w:rsid w:val="00907637"/>
    <w:rsid w:val="00907685"/>
    <w:rsid w:val="00907B2D"/>
    <w:rsid w:val="00907D89"/>
    <w:rsid w:val="00907E0B"/>
    <w:rsid w:val="009103E6"/>
    <w:rsid w:val="00910760"/>
    <w:rsid w:val="0091085F"/>
    <w:rsid w:val="009108DC"/>
    <w:rsid w:val="0091273F"/>
    <w:rsid w:val="00912A53"/>
    <w:rsid w:val="00912CFB"/>
    <w:rsid w:val="009134F8"/>
    <w:rsid w:val="00913DDB"/>
    <w:rsid w:val="00914313"/>
    <w:rsid w:val="0091470F"/>
    <w:rsid w:val="0091472D"/>
    <w:rsid w:val="0091492A"/>
    <w:rsid w:val="00914A7B"/>
    <w:rsid w:val="00914ECD"/>
    <w:rsid w:val="0091518E"/>
    <w:rsid w:val="00915A45"/>
    <w:rsid w:val="00915B20"/>
    <w:rsid w:val="00915DE0"/>
    <w:rsid w:val="00916079"/>
    <w:rsid w:val="00916CA9"/>
    <w:rsid w:val="00916E8C"/>
    <w:rsid w:val="00917001"/>
    <w:rsid w:val="00917A1E"/>
    <w:rsid w:val="00917A6B"/>
    <w:rsid w:val="00917D27"/>
    <w:rsid w:val="0092025C"/>
    <w:rsid w:val="009204BD"/>
    <w:rsid w:val="009205F8"/>
    <w:rsid w:val="00920CA0"/>
    <w:rsid w:val="009213D0"/>
    <w:rsid w:val="00921737"/>
    <w:rsid w:val="009217C3"/>
    <w:rsid w:val="00921ABE"/>
    <w:rsid w:val="00921CF4"/>
    <w:rsid w:val="00922399"/>
    <w:rsid w:val="00922835"/>
    <w:rsid w:val="009228AC"/>
    <w:rsid w:val="00922A2C"/>
    <w:rsid w:val="00922A31"/>
    <w:rsid w:val="00922CC6"/>
    <w:rsid w:val="00922EE7"/>
    <w:rsid w:val="00923DB2"/>
    <w:rsid w:val="00924BB5"/>
    <w:rsid w:val="00924CA9"/>
    <w:rsid w:val="009251C9"/>
    <w:rsid w:val="00925AC5"/>
    <w:rsid w:val="00925B3B"/>
    <w:rsid w:val="0092618A"/>
    <w:rsid w:val="009261A8"/>
    <w:rsid w:val="0092677B"/>
    <w:rsid w:val="0092680A"/>
    <w:rsid w:val="00926E58"/>
    <w:rsid w:val="009274DB"/>
    <w:rsid w:val="0092751E"/>
    <w:rsid w:val="009275DC"/>
    <w:rsid w:val="0092768F"/>
    <w:rsid w:val="00927A63"/>
    <w:rsid w:val="00927DF5"/>
    <w:rsid w:val="009303E0"/>
    <w:rsid w:val="009308A0"/>
    <w:rsid w:val="00930B11"/>
    <w:rsid w:val="009316A2"/>
    <w:rsid w:val="00931715"/>
    <w:rsid w:val="00931A4F"/>
    <w:rsid w:val="00932451"/>
    <w:rsid w:val="00932757"/>
    <w:rsid w:val="00932A07"/>
    <w:rsid w:val="00932F25"/>
    <w:rsid w:val="009346FA"/>
    <w:rsid w:val="00934D1E"/>
    <w:rsid w:val="00935996"/>
    <w:rsid w:val="00935A45"/>
    <w:rsid w:val="00935A4D"/>
    <w:rsid w:val="00936143"/>
    <w:rsid w:val="009368DF"/>
    <w:rsid w:val="00936A0B"/>
    <w:rsid w:val="00936DAC"/>
    <w:rsid w:val="0093770D"/>
    <w:rsid w:val="0094031F"/>
    <w:rsid w:val="00940BCD"/>
    <w:rsid w:val="00940C08"/>
    <w:rsid w:val="00940ED2"/>
    <w:rsid w:val="009411A0"/>
    <w:rsid w:val="00941989"/>
    <w:rsid w:val="00941BED"/>
    <w:rsid w:val="00942853"/>
    <w:rsid w:val="00942E56"/>
    <w:rsid w:val="00942E69"/>
    <w:rsid w:val="00943819"/>
    <w:rsid w:val="00943D25"/>
    <w:rsid w:val="00944B04"/>
    <w:rsid w:val="00944C2E"/>
    <w:rsid w:val="00945087"/>
    <w:rsid w:val="009461A5"/>
    <w:rsid w:val="00946A14"/>
    <w:rsid w:val="00946F58"/>
    <w:rsid w:val="0094771C"/>
    <w:rsid w:val="009479E6"/>
    <w:rsid w:val="00950A4D"/>
    <w:rsid w:val="00950F11"/>
    <w:rsid w:val="00950FFE"/>
    <w:rsid w:val="0095114F"/>
    <w:rsid w:val="009513E0"/>
    <w:rsid w:val="00951504"/>
    <w:rsid w:val="00951F32"/>
    <w:rsid w:val="0095209C"/>
    <w:rsid w:val="0095212C"/>
    <w:rsid w:val="00952235"/>
    <w:rsid w:val="0095292C"/>
    <w:rsid w:val="00952A7A"/>
    <w:rsid w:val="00952DD2"/>
    <w:rsid w:val="009531F2"/>
    <w:rsid w:val="009539E5"/>
    <w:rsid w:val="00953CED"/>
    <w:rsid w:val="00954090"/>
    <w:rsid w:val="0095456F"/>
    <w:rsid w:val="00955193"/>
    <w:rsid w:val="00955507"/>
    <w:rsid w:val="00955B6E"/>
    <w:rsid w:val="00955E9E"/>
    <w:rsid w:val="009564E3"/>
    <w:rsid w:val="009569F6"/>
    <w:rsid w:val="00956ED1"/>
    <w:rsid w:val="0095703A"/>
    <w:rsid w:val="00957935"/>
    <w:rsid w:val="0095798A"/>
    <w:rsid w:val="00957D4C"/>
    <w:rsid w:val="009600BD"/>
    <w:rsid w:val="009601A7"/>
    <w:rsid w:val="009604E9"/>
    <w:rsid w:val="0096103D"/>
    <w:rsid w:val="00961A24"/>
    <w:rsid w:val="00961B55"/>
    <w:rsid w:val="0096229C"/>
    <w:rsid w:val="00962A62"/>
    <w:rsid w:val="00963010"/>
    <w:rsid w:val="00963252"/>
    <w:rsid w:val="009634DD"/>
    <w:rsid w:val="00963F56"/>
    <w:rsid w:val="00963FD1"/>
    <w:rsid w:val="0096431C"/>
    <w:rsid w:val="00965277"/>
    <w:rsid w:val="00965449"/>
    <w:rsid w:val="00965E18"/>
    <w:rsid w:val="00965FEB"/>
    <w:rsid w:val="00966338"/>
    <w:rsid w:val="0096634B"/>
    <w:rsid w:val="00966E85"/>
    <w:rsid w:val="00966FE3"/>
    <w:rsid w:val="009678E6"/>
    <w:rsid w:val="00967C41"/>
    <w:rsid w:val="00967F36"/>
    <w:rsid w:val="00970412"/>
    <w:rsid w:val="00972872"/>
    <w:rsid w:val="00973663"/>
    <w:rsid w:val="00973A97"/>
    <w:rsid w:val="00973D11"/>
    <w:rsid w:val="0097412D"/>
    <w:rsid w:val="009744EB"/>
    <w:rsid w:val="0097462A"/>
    <w:rsid w:val="009749CC"/>
    <w:rsid w:val="00974FEB"/>
    <w:rsid w:val="00975208"/>
    <w:rsid w:val="00975539"/>
    <w:rsid w:val="009755D2"/>
    <w:rsid w:val="00976303"/>
    <w:rsid w:val="0097651A"/>
    <w:rsid w:val="009771D8"/>
    <w:rsid w:val="009773A5"/>
    <w:rsid w:val="0097798F"/>
    <w:rsid w:val="00977B49"/>
    <w:rsid w:val="0098063C"/>
    <w:rsid w:val="00980C75"/>
    <w:rsid w:val="00981099"/>
    <w:rsid w:val="00981FF8"/>
    <w:rsid w:val="00982335"/>
    <w:rsid w:val="00982578"/>
    <w:rsid w:val="009825FB"/>
    <w:rsid w:val="00982833"/>
    <w:rsid w:val="00982E6A"/>
    <w:rsid w:val="009839C8"/>
    <w:rsid w:val="00983C5C"/>
    <w:rsid w:val="00984CBB"/>
    <w:rsid w:val="00984D7B"/>
    <w:rsid w:val="00985109"/>
    <w:rsid w:val="00985F59"/>
    <w:rsid w:val="00986033"/>
    <w:rsid w:val="00986248"/>
    <w:rsid w:val="009863C5"/>
    <w:rsid w:val="009864D0"/>
    <w:rsid w:val="009868C5"/>
    <w:rsid w:val="00986A8A"/>
    <w:rsid w:val="009875E7"/>
    <w:rsid w:val="00989F05"/>
    <w:rsid w:val="009901FE"/>
    <w:rsid w:val="00990350"/>
    <w:rsid w:val="009910A2"/>
    <w:rsid w:val="00991466"/>
    <w:rsid w:val="009918E0"/>
    <w:rsid w:val="009918F6"/>
    <w:rsid w:val="00991ADB"/>
    <w:rsid w:val="00991CCE"/>
    <w:rsid w:val="00991E57"/>
    <w:rsid w:val="00992219"/>
    <w:rsid w:val="009932AB"/>
    <w:rsid w:val="00993691"/>
    <w:rsid w:val="009938F8"/>
    <w:rsid w:val="00993F3A"/>
    <w:rsid w:val="00994769"/>
    <w:rsid w:val="00994C9A"/>
    <w:rsid w:val="0099532C"/>
    <w:rsid w:val="009953CB"/>
    <w:rsid w:val="00995A3B"/>
    <w:rsid w:val="00995BDF"/>
    <w:rsid w:val="0099632F"/>
    <w:rsid w:val="00996586"/>
    <w:rsid w:val="00996721"/>
    <w:rsid w:val="0099696B"/>
    <w:rsid w:val="00996B64"/>
    <w:rsid w:val="00996D0C"/>
    <w:rsid w:val="00996EB3"/>
    <w:rsid w:val="00997419"/>
    <w:rsid w:val="00997829"/>
    <w:rsid w:val="00997BCE"/>
    <w:rsid w:val="009A025D"/>
    <w:rsid w:val="009A0C01"/>
    <w:rsid w:val="009A13B4"/>
    <w:rsid w:val="009A1862"/>
    <w:rsid w:val="009A19A8"/>
    <w:rsid w:val="009A1F33"/>
    <w:rsid w:val="009A27FE"/>
    <w:rsid w:val="009A2F18"/>
    <w:rsid w:val="009A30E8"/>
    <w:rsid w:val="009A329E"/>
    <w:rsid w:val="009A348B"/>
    <w:rsid w:val="009A354D"/>
    <w:rsid w:val="009A370E"/>
    <w:rsid w:val="009A383A"/>
    <w:rsid w:val="009A3C81"/>
    <w:rsid w:val="009A4376"/>
    <w:rsid w:val="009A4467"/>
    <w:rsid w:val="009A45CB"/>
    <w:rsid w:val="009A4972"/>
    <w:rsid w:val="009A4A34"/>
    <w:rsid w:val="009A5CFD"/>
    <w:rsid w:val="009A5D95"/>
    <w:rsid w:val="009A5F51"/>
    <w:rsid w:val="009A62C7"/>
    <w:rsid w:val="009A6509"/>
    <w:rsid w:val="009A6758"/>
    <w:rsid w:val="009A6766"/>
    <w:rsid w:val="009A6B7C"/>
    <w:rsid w:val="009A7089"/>
    <w:rsid w:val="009A71A9"/>
    <w:rsid w:val="009A799D"/>
    <w:rsid w:val="009B0234"/>
    <w:rsid w:val="009B0587"/>
    <w:rsid w:val="009B0B45"/>
    <w:rsid w:val="009B0C80"/>
    <w:rsid w:val="009B1366"/>
    <w:rsid w:val="009B16CE"/>
    <w:rsid w:val="009B1A06"/>
    <w:rsid w:val="009B1B80"/>
    <w:rsid w:val="009B1D57"/>
    <w:rsid w:val="009B2695"/>
    <w:rsid w:val="009B360C"/>
    <w:rsid w:val="009B3632"/>
    <w:rsid w:val="009B3AB4"/>
    <w:rsid w:val="009B43F1"/>
    <w:rsid w:val="009B4660"/>
    <w:rsid w:val="009B48F4"/>
    <w:rsid w:val="009B499A"/>
    <w:rsid w:val="009B4BDC"/>
    <w:rsid w:val="009B4F85"/>
    <w:rsid w:val="009B5B9B"/>
    <w:rsid w:val="009B69EF"/>
    <w:rsid w:val="009B6B84"/>
    <w:rsid w:val="009B70B2"/>
    <w:rsid w:val="009B76C8"/>
    <w:rsid w:val="009B7A87"/>
    <w:rsid w:val="009B7C78"/>
    <w:rsid w:val="009B7EF1"/>
    <w:rsid w:val="009C0571"/>
    <w:rsid w:val="009C0A97"/>
    <w:rsid w:val="009C0AE1"/>
    <w:rsid w:val="009C0F6F"/>
    <w:rsid w:val="009C283C"/>
    <w:rsid w:val="009C2D5D"/>
    <w:rsid w:val="009C337D"/>
    <w:rsid w:val="009C357D"/>
    <w:rsid w:val="009C3A0C"/>
    <w:rsid w:val="009C3F9D"/>
    <w:rsid w:val="009C56CB"/>
    <w:rsid w:val="009C655A"/>
    <w:rsid w:val="009C66F5"/>
    <w:rsid w:val="009C6767"/>
    <w:rsid w:val="009C6ACB"/>
    <w:rsid w:val="009C6BB3"/>
    <w:rsid w:val="009C7853"/>
    <w:rsid w:val="009C79DA"/>
    <w:rsid w:val="009D054D"/>
    <w:rsid w:val="009D09A9"/>
    <w:rsid w:val="009D0D57"/>
    <w:rsid w:val="009D145D"/>
    <w:rsid w:val="009D1650"/>
    <w:rsid w:val="009D2D18"/>
    <w:rsid w:val="009D30D7"/>
    <w:rsid w:val="009D31E1"/>
    <w:rsid w:val="009D3717"/>
    <w:rsid w:val="009D3E04"/>
    <w:rsid w:val="009D42E4"/>
    <w:rsid w:val="009D4390"/>
    <w:rsid w:val="009D4502"/>
    <w:rsid w:val="009D461A"/>
    <w:rsid w:val="009D4780"/>
    <w:rsid w:val="009D49AC"/>
    <w:rsid w:val="009D4E22"/>
    <w:rsid w:val="009D5237"/>
    <w:rsid w:val="009D57D1"/>
    <w:rsid w:val="009D5BB7"/>
    <w:rsid w:val="009D6D54"/>
    <w:rsid w:val="009D75DE"/>
    <w:rsid w:val="009E0886"/>
    <w:rsid w:val="009E091F"/>
    <w:rsid w:val="009E0E3D"/>
    <w:rsid w:val="009E0F8E"/>
    <w:rsid w:val="009E14FA"/>
    <w:rsid w:val="009E1615"/>
    <w:rsid w:val="009E21D6"/>
    <w:rsid w:val="009E2377"/>
    <w:rsid w:val="009E2564"/>
    <w:rsid w:val="009E2A93"/>
    <w:rsid w:val="009E2E4B"/>
    <w:rsid w:val="009E37AB"/>
    <w:rsid w:val="009E3A88"/>
    <w:rsid w:val="009E3F44"/>
    <w:rsid w:val="009E4D4A"/>
    <w:rsid w:val="009E50B2"/>
    <w:rsid w:val="009E5425"/>
    <w:rsid w:val="009E54A7"/>
    <w:rsid w:val="009E5A77"/>
    <w:rsid w:val="009E5DF1"/>
    <w:rsid w:val="009E6124"/>
    <w:rsid w:val="009E68A8"/>
    <w:rsid w:val="009E6C9D"/>
    <w:rsid w:val="009E6EC1"/>
    <w:rsid w:val="009E6F46"/>
    <w:rsid w:val="009E705D"/>
    <w:rsid w:val="009E7B94"/>
    <w:rsid w:val="009F0645"/>
    <w:rsid w:val="009F09A5"/>
    <w:rsid w:val="009F09C2"/>
    <w:rsid w:val="009F10F3"/>
    <w:rsid w:val="009F1198"/>
    <w:rsid w:val="009F1D16"/>
    <w:rsid w:val="009F1DE3"/>
    <w:rsid w:val="009F26A5"/>
    <w:rsid w:val="009F300B"/>
    <w:rsid w:val="009F3335"/>
    <w:rsid w:val="009F3474"/>
    <w:rsid w:val="009F36BE"/>
    <w:rsid w:val="009F38D3"/>
    <w:rsid w:val="009F42CE"/>
    <w:rsid w:val="009F46F6"/>
    <w:rsid w:val="009F4ECF"/>
    <w:rsid w:val="009F50C4"/>
    <w:rsid w:val="009F5428"/>
    <w:rsid w:val="009F56CC"/>
    <w:rsid w:val="009F5B34"/>
    <w:rsid w:val="009F67A0"/>
    <w:rsid w:val="009F67A9"/>
    <w:rsid w:val="009F72B1"/>
    <w:rsid w:val="009F7C2B"/>
    <w:rsid w:val="009F7EBD"/>
    <w:rsid w:val="00A00F11"/>
    <w:rsid w:val="00A00F97"/>
    <w:rsid w:val="00A015AD"/>
    <w:rsid w:val="00A017BC"/>
    <w:rsid w:val="00A01C38"/>
    <w:rsid w:val="00A0254A"/>
    <w:rsid w:val="00A0280D"/>
    <w:rsid w:val="00A02B5F"/>
    <w:rsid w:val="00A03040"/>
    <w:rsid w:val="00A0342D"/>
    <w:rsid w:val="00A034B0"/>
    <w:rsid w:val="00A03BDD"/>
    <w:rsid w:val="00A03CC8"/>
    <w:rsid w:val="00A04792"/>
    <w:rsid w:val="00A0495A"/>
    <w:rsid w:val="00A051EC"/>
    <w:rsid w:val="00A0589E"/>
    <w:rsid w:val="00A05FD0"/>
    <w:rsid w:val="00A06126"/>
    <w:rsid w:val="00A063CD"/>
    <w:rsid w:val="00A066D5"/>
    <w:rsid w:val="00A0679F"/>
    <w:rsid w:val="00A06BC1"/>
    <w:rsid w:val="00A06FCC"/>
    <w:rsid w:val="00A06FEA"/>
    <w:rsid w:val="00A07D69"/>
    <w:rsid w:val="00A1009D"/>
    <w:rsid w:val="00A10209"/>
    <w:rsid w:val="00A11365"/>
    <w:rsid w:val="00A11451"/>
    <w:rsid w:val="00A116C3"/>
    <w:rsid w:val="00A11862"/>
    <w:rsid w:val="00A11BAF"/>
    <w:rsid w:val="00A11E16"/>
    <w:rsid w:val="00A12068"/>
    <w:rsid w:val="00A12547"/>
    <w:rsid w:val="00A129ED"/>
    <w:rsid w:val="00A13598"/>
    <w:rsid w:val="00A13B7B"/>
    <w:rsid w:val="00A13CFA"/>
    <w:rsid w:val="00A144B2"/>
    <w:rsid w:val="00A14775"/>
    <w:rsid w:val="00A14D13"/>
    <w:rsid w:val="00A14FB9"/>
    <w:rsid w:val="00A156EA"/>
    <w:rsid w:val="00A156F8"/>
    <w:rsid w:val="00A157AE"/>
    <w:rsid w:val="00A15FB6"/>
    <w:rsid w:val="00A162E2"/>
    <w:rsid w:val="00A164BF"/>
    <w:rsid w:val="00A16644"/>
    <w:rsid w:val="00A16C42"/>
    <w:rsid w:val="00A17736"/>
    <w:rsid w:val="00A17F09"/>
    <w:rsid w:val="00A200F0"/>
    <w:rsid w:val="00A20177"/>
    <w:rsid w:val="00A20242"/>
    <w:rsid w:val="00A20914"/>
    <w:rsid w:val="00A20ABD"/>
    <w:rsid w:val="00A20B47"/>
    <w:rsid w:val="00A20EA3"/>
    <w:rsid w:val="00A21726"/>
    <w:rsid w:val="00A21D14"/>
    <w:rsid w:val="00A21DA9"/>
    <w:rsid w:val="00A21ECF"/>
    <w:rsid w:val="00A21FCD"/>
    <w:rsid w:val="00A22399"/>
    <w:rsid w:val="00A237B1"/>
    <w:rsid w:val="00A23854"/>
    <w:rsid w:val="00A23A5F"/>
    <w:rsid w:val="00A23B79"/>
    <w:rsid w:val="00A24416"/>
    <w:rsid w:val="00A24EBC"/>
    <w:rsid w:val="00A257DD"/>
    <w:rsid w:val="00A26028"/>
    <w:rsid w:val="00A2613D"/>
    <w:rsid w:val="00A2668A"/>
    <w:rsid w:val="00A26D93"/>
    <w:rsid w:val="00A2748D"/>
    <w:rsid w:val="00A306B7"/>
    <w:rsid w:val="00A30836"/>
    <w:rsid w:val="00A30B0E"/>
    <w:rsid w:val="00A3112C"/>
    <w:rsid w:val="00A311D7"/>
    <w:rsid w:val="00A317BD"/>
    <w:rsid w:val="00A31BCA"/>
    <w:rsid w:val="00A322CC"/>
    <w:rsid w:val="00A325E7"/>
    <w:rsid w:val="00A325F5"/>
    <w:rsid w:val="00A32E89"/>
    <w:rsid w:val="00A33A4D"/>
    <w:rsid w:val="00A33E83"/>
    <w:rsid w:val="00A340FD"/>
    <w:rsid w:val="00A34352"/>
    <w:rsid w:val="00A351CD"/>
    <w:rsid w:val="00A35303"/>
    <w:rsid w:val="00A35A95"/>
    <w:rsid w:val="00A35AF3"/>
    <w:rsid w:val="00A35FCD"/>
    <w:rsid w:val="00A360BF"/>
    <w:rsid w:val="00A360D2"/>
    <w:rsid w:val="00A36537"/>
    <w:rsid w:val="00A368E4"/>
    <w:rsid w:val="00A3722D"/>
    <w:rsid w:val="00A3742D"/>
    <w:rsid w:val="00A405C9"/>
    <w:rsid w:val="00A40644"/>
    <w:rsid w:val="00A406D6"/>
    <w:rsid w:val="00A40AB5"/>
    <w:rsid w:val="00A40B46"/>
    <w:rsid w:val="00A410D3"/>
    <w:rsid w:val="00A41323"/>
    <w:rsid w:val="00A41324"/>
    <w:rsid w:val="00A413D7"/>
    <w:rsid w:val="00A41957"/>
    <w:rsid w:val="00A41DC6"/>
    <w:rsid w:val="00A41F5D"/>
    <w:rsid w:val="00A41F6A"/>
    <w:rsid w:val="00A42020"/>
    <w:rsid w:val="00A42326"/>
    <w:rsid w:val="00A43669"/>
    <w:rsid w:val="00A43D4A"/>
    <w:rsid w:val="00A44185"/>
    <w:rsid w:val="00A445DC"/>
    <w:rsid w:val="00A44ADA"/>
    <w:rsid w:val="00A44E9D"/>
    <w:rsid w:val="00A45395"/>
    <w:rsid w:val="00A456D4"/>
    <w:rsid w:val="00A45E38"/>
    <w:rsid w:val="00A460E5"/>
    <w:rsid w:val="00A463EE"/>
    <w:rsid w:val="00A46CA9"/>
    <w:rsid w:val="00A47354"/>
    <w:rsid w:val="00A475B5"/>
    <w:rsid w:val="00A47688"/>
    <w:rsid w:val="00A47B38"/>
    <w:rsid w:val="00A47C74"/>
    <w:rsid w:val="00A47D33"/>
    <w:rsid w:val="00A47E9D"/>
    <w:rsid w:val="00A50202"/>
    <w:rsid w:val="00A50EBF"/>
    <w:rsid w:val="00A51047"/>
    <w:rsid w:val="00A51310"/>
    <w:rsid w:val="00A517B5"/>
    <w:rsid w:val="00A5278F"/>
    <w:rsid w:val="00A545FA"/>
    <w:rsid w:val="00A54638"/>
    <w:rsid w:val="00A54BEB"/>
    <w:rsid w:val="00A5587C"/>
    <w:rsid w:val="00A55CBB"/>
    <w:rsid w:val="00A56087"/>
    <w:rsid w:val="00A561C5"/>
    <w:rsid w:val="00A562D8"/>
    <w:rsid w:val="00A56B99"/>
    <w:rsid w:val="00A56D24"/>
    <w:rsid w:val="00A56E0A"/>
    <w:rsid w:val="00A57421"/>
    <w:rsid w:val="00A57A10"/>
    <w:rsid w:val="00A60437"/>
    <w:rsid w:val="00A60751"/>
    <w:rsid w:val="00A60803"/>
    <w:rsid w:val="00A60843"/>
    <w:rsid w:val="00A60A11"/>
    <w:rsid w:val="00A61157"/>
    <w:rsid w:val="00A617ED"/>
    <w:rsid w:val="00A61A83"/>
    <w:rsid w:val="00A61E4B"/>
    <w:rsid w:val="00A62201"/>
    <w:rsid w:val="00A6232C"/>
    <w:rsid w:val="00A630D5"/>
    <w:rsid w:val="00A63156"/>
    <w:rsid w:val="00A63370"/>
    <w:rsid w:val="00A637E7"/>
    <w:rsid w:val="00A6466A"/>
    <w:rsid w:val="00A64840"/>
    <w:rsid w:val="00A64D48"/>
    <w:rsid w:val="00A64E1B"/>
    <w:rsid w:val="00A6521A"/>
    <w:rsid w:val="00A65524"/>
    <w:rsid w:val="00A657EE"/>
    <w:rsid w:val="00A6591C"/>
    <w:rsid w:val="00A659E5"/>
    <w:rsid w:val="00A65A16"/>
    <w:rsid w:val="00A65C84"/>
    <w:rsid w:val="00A6608C"/>
    <w:rsid w:val="00A6661F"/>
    <w:rsid w:val="00A6684A"/>
    <w:rsid w:val="00A66870"/>
    <w:rsid w:val="00A66EEB"/>
    <w:rsid w:val="00A67D1B"/>
    <w:rsid w:val="00A70101"/>
    <w:rsid w:val="00A70897"/>
    <w:rsid w:val="00A709F2"/>
    <w:rsid w:val="00A70DE3"/>
    <w:rsid w:val="00A70FE2"/>
    <w:rsid w:val="00A7192A"/>
    <w:rsid w:val="00A71EAF"/>
    <w:rsid w:val="00A72389"/>
    <w:rsid w:val="00A723A2"/>
    <w:rsid w:val="00A72495"/>
    <w:rsid w:val="00A72556"/>
    <w:rsid w:val="00A727EC"/>
    <w:rsid w:val="00A736DD"/>
    <w:rsid w:val="00A7388A"/>
    <w:rsid w:val="00A74866"/>
    <w:rsid w:val="00A74CBE"/>
    <w:rsid w:val="00A75258"/>
    <w:rsid w:val="00A754DB"/>
    <w:rsid w:val="00A75648"/>
    <w:rsid w:val="00A7699E"/>
    <w:rsid w:val="00A769F4"/>
    <w:rsid w:val="00A76AB1"/>
    <w:rsid w:val="00A76BE4"/>
    <w:rsid w:val="00A76D75"/>
    <w:rsid w:val="00A77511"/>
    <w:rsid w:val="00A81306"/>
    <w:rsid w:val="00A81315"/>
    <w:rsid w:val="00A8142D"/>
    <w:rsid w:val="00A81A19"/>
    <w:rsid w:val="00A82B21"/>
    <w:rsid w:val="00A836B0"/>
    <w:rsid w:val="00A83CDC"/>
    <w:rsid w:val="00A83E48"/>
    <w:rsid w:val="00A83FCE"/>
    <w:rsid w:val="00A8425A"/>
    <w:rsid w:val="00A843FA"/>
    <w:rsid w:val="00A84404"/>
    <w:rsid w:val="00A844B5"/>
    <w:rsid w:val="00A849EB"/>
    <w:rsid w:val="00A84D97"/>
    <w:rsid w:val="00A84EB4"/>
    <w:rsid w:val="00A84FC2"/>
    <w:rsid w:val="00A85122"/>
    <w:rsid w:val="00A85157"/>
    <w:rsid w:val="00A853A0"/>
    <w:rsid w:val="00A858F5"/>
    <w:rsid w:val="00A85916"/>
    <w:rsid w:val="00A8594D"/>
    <w:rsid w:val="00A85FD3"/>
    <w:rsid w:val="00A86029"/>
    <w:rsid w:val="00A86AA2"/>
    <w:rsid w:val="00A86AB3"/>
    <w:rsid w:val="00A86E9A"/>
    <w:rsid w:val="00A873C3"/>
    <w:rsid w:val="00A87C13"/>
    <w:rsid w:val="00A87F85"/>
    <w:rsid w:val="00A87FDC"/>
    <w:rsid w:val="00A9022B"/>
    <w:rsid w:val="00A904DC"/>
    <w:rsid w:val="00A905AA"/>
    <w:rsid w:val="00A9063F"/>
    <w:rsid w:val="00A90887"/>
    <w:rsid w:val="00A916B6"/>
    <w:rsid w:val="00A9200A"/>
    <w:rsid w:val="00A9293D"/>
    <w:rsid w:val="00A930A2"/>
    <w:rsid w:val="00A93A6E"/>
    <w:rsid w:val="00A93E11"/>
    <w:rsid w:val="00A941D5"/>
    <w:rsid w:val="00A94634"/>
    <w:rsid w:val="00A94684"/>
    <w:rsid w:val="00A946EE"/>
    <w:rsid w:val="00A94DD7"/>
    <w:rsid w:val="00A9611B"/>
    <w:rsid w:val="00A96786"/>
    <w:rsid w:val="00A96A0A"/>
    <w:rsid w:val="00A97F3A"/>
    <w:rsid w:val="00AA02DD"/>
    <w:rsid w:val="00AA05D2"/>
    <w:rsid w:val="00AA0705"/>
    <w:rsid w:val="00AA0D86"/>
    <w:rsid w:val="00AA0F0B"/>
    <w:rsid w:val="00AA15F3"/>
    <w:rsid w:val="00AA1B3B"/>
    <w:rsid w:val="00AA1B59"/>
    <w:rsid w:val="00AA1DA3"/>
    <w:rsid w:val="00AA20F9"/>
    <w:rsid w:val="00AA2661"/>
    <w:rsid w:val="00AA3143"/>
    <w:rsid w:val="00AA3D68"/>
    <w:rsid w:val="00AA3D69"/>
    <w:rsid w:val="00AA3F6B"/>
    <w:rsid w:val="00AA4422"/>
    <w:rsid w:val="00AA4560"/>
    <w:rsid w:val="00AA5F20"/>
    <w:rsid w:val="00AA5FDC"/>
    <w:rsid w:val="00AA66C2"/>
    <w:rsid w:val="00AA67B4"/>
    <w:rsid w:val="00AA6D33"/>
    <w:rsid w:val="00AA74B3"/>
    <w:rsid w:val="00AA79F5"/>
    <w:rsid w:val="00AA7ACD"/>
    <w:rsid w:val="00AB0047"/>
    <w:rsid w:val="00AB029F"/>
    <w:rsid w:val="00AB02C2"/>
    <w:rsid w:val="00AB03CF"/>
    <w:rsid w:val="00AB0B7D"/>
    <w:rsid w:val="00AB0E1A"/>
    <w:rsid w:val="00AB1522"/>
    <w:rsid w:val="00AB15CC"/>
    <w:rsid w:val="00AB2076"/>
    <w:rsid w:val="00AB2391"/>
    <w:rsid w:val="00AB2585"/>
    <w:rsid w:val="00AB2707"/>
    <w:rsid w:val="00AB29D1"/>
    <w:rsid w:val="00AB2DB8"/>
    <w:rsid w:val="00AB33DA"/>
    <w:rsid w:val="00AB3486"/>
    <w:rsid w:val="00AB37F4"/>
    <w:rsid w:val="00AB3BB1"/>
    <w:rsid w:val="00AB4149"/>
    <w:rsid w:val="00AB4170"/>
    <w:rsid w:val="00AB44F8"/>
    <w:rsid w:val="00AB4C4F"/>
    <w:rsid w:val="00AB5018"/>
    <w:rsid w:val="00AB5A50"/>
    <w:rsid w:val="00AB5D43"/>
    <w:rsid w:val="00AB5F4D"/>
    <w:rsid w:val="00AB6320"/>
    <w:rsid w:val="00AB6392"/>
    <w:rsid w:val="00AB6563"/>
    <w:rsid w:val="00AB65EE"/>
    <w:rsid w:val="00AB6A56"/>
    <w:rsid w:val="00AB713B"/>
    <w:rsid w:val="00AC00E7"/>
    <w:rsid w:val="00AC0A22"/>
    <w:rsid w:val="00AC0E94"/>
    <w:rsid w:val="00AC0EAF"/>
    <w:rsid w:val="00AC10A2"/>
    <w:rsid w:val="00AC1130"/>
    <w:rsid w:val="00AC2366"/>
    <w:rsid w:val="00AC2D5D"/>
    <w:rsid w:val="00AC2E76"/>
    <w:rsid w:val="00AC3864"/>
    <w:rsid w:val="00AC3A4A"/>
    <w:rsid w:val="00AC4097"/>
    <w:rsid w:val="00AC420D"/>
    <w:rsid w:val="00AC4798"/>
    <w:rsid w:val="00AC4B85"/>
    <w:rsid w:val="00AC4C76"/>
    <w:rsid w:val="00AC4CFC"/>
    <w:rsid w:val="00AC4DF5"/>
    <w:rsid w:val="00AC526B"/>
    <w:rsid w:val="00AC566D"/>
    <w:rsid w:val="00AC62DF"/>
    <w:rsid w:val="00AC6CB9"/>
    <w:rsid w:val="00AC6F26"/>
    <w:rsid w:val="00AC7390"/>
    <w:rsid w:val="00AC7640"/>
    <w:rsid w:val="00AC786A"/>
    <w:rsid w:val="00AC787C"/>
    <w:rsid w:val="00AC7936"/>
    <w:rsid w:val="00AC7F87"/>
    <w:rsid w:val="00AC7FDB"/>
    <w:rsid w:val="00AD003E"/>
    <w:rsid w:val="00AD0596"/>
    <w:rsid w:val="00AD12F4"/>
    <w:rsid w:val="00AD1C29"/>
    <w:rsid w:val="00AD23CC"/>
    <w:rsid w:val="00AD2B2B"/>
    <w:rsid w:val="00AD333E"/>
    <w:rsid w:val="00AD33D2"/>
    <w:rsid w:val="00AD4476"/>
    <w:rsid w:val="00AD4ECF"/>
    <w:rsid w:val="00AD5843"/>
    <w:rsid w:val="00AD59D2"/>
    <w:rsid w:val="00AD6165"/>
    <w:rsid w:val="00AD62C7"/>
    <w:rsid w:val="00AD632F"/>
    <w:rsid w:val="00AD6478"/>
    <w:rsid w:val="00AD66AB"/>
    <w:rsid w:val="00AD67E0"/>
    <w:rsid w:val="00AD6A30"/>
    <w:rsid w:val="00AD6B26"/>
    <w:rsid w:val="00AD6DC4"/>
    <w:rsid w:val="00AD7538"/>
    <w:rsid w:val="00AD7577"/>
    <w:rsid w:val="00AD7584"/>
    <w:rsid w:val="00AD7783"/>
    <w:rsid w:val="00AD7B31"/>
    <w:rsid w:val="00AD7B42"/>
    <w:rsid w:val="00AD7E43"/>
    <w:rsid w:val="00AD7EB7"/>
    <w:rsid w:val="00AE0166"/>
    <w:rsid w:val="00AE03C9"/>
    <w:rsid w:val="00AE080E"/>
    <w:rsid w:val="00AE0825"/>
    <w:rsid w:val="00AE0AD0"/>
    <w:rsid w:val="00AE0F8B"/>
    <w:rsid w:val="00AE1134"/>
    <w:rsid w:val="00AE18F7"/>
    <w:rsid w:val="00AE1CB8"/>
    <w:rsid w:val="00AE1F1F"/>
    <w:rsid w:val="00AE304A"/>
    <w:rsid w:val="00AE3A44"/>
    <w:rsid w:val="00AE3FB0"/>
    <w:rsid w:val="00AE3FFD"/>
    <w:rsid w:val="00AE43E5"/>
    <w:rsid w:val="00AE45C1"/>
    <w:rsid w:val="00AE45FA"/>
    <w:rsid w:val="00AE486B"/>
    <w:rsid w:val="00AE4B15"/>
    <w:rsid w:val="00AE4ECE"/>
    <w:rsid w:val="00AE4FA7"/>
    <w:rsid w:val="00AE5095"/>
    <w:rsid w:val="00AE520B"/>
    <w:rsid w:val="00AE52E9"/>
    <w:rsid w:val="00AE5333"/>
    <w:rsid w:val="00AE5477"/>
    <w:rsid w:val="00AE564E"/>
    <w:rsid w:val="00AE59CC"/>
    <w:rsid w:val="00AE5F59"/>
    <w:rsid w:val="00AE6062"/>
    <w:rsid w:val="00AE6700"/>
    <w:rsid w:val="00AE69DF"/>
    <w:rsid w:val="00AE69F6"/>
    <w:rsid w:val="00AE6F50"/>
    <w:rsid w:val="00AE7134"/>
    <w:rsid w:val="00AE76D6"/>
    <w:rsid w:val="00AF03B8"/>
    <w:rsid w:val="00AF0995"/>
    <w:rsid w:val="00AF0D41"/>
    <w:rsid w:val="00AF21B9"/>
    <w:rsid w:val="00AF2852"/>
    <w:rsid w:val="00AF44F7"/>
    <w:rsid w:val="00AF4596"/>
    <w:rsid w:val="00AF49A0"/>
    <w:rsid w:val="00AF5225"/>
    <w:rsid w:val="00AF5834"/>
    <w:rsid w:val="00AF584F"/>
    <w:rsid w:val="00AF5DF7"/>
    <w:rsid w:val="00AF60D3"/>
    <w:rsid w:val="00AF6189"/>
    <w:rsid w:val="00AF6B13"/>
    <w:rsid w:val="00AF73F1"/>
    <w:rsid w:val="00AF7A19"/>
    <w:rsid w:val="00B00694"/>
    <w:rsid w:val="00B0178B"/>
    <w:rsid w:val="00B01899"/>
    <w:rsid w:val="00B018EC"/>
    <w:rsid w:val="00B01C1A"/>
    <w:rsid w:val="00B022AB"/>
    <w:rsid w:val="00B03069"/>
    <w:rsid w:val="00B03269"/>
    <w:rsid w:val="00B0345B"/>
    <w:rsid w:val="00B03A40"/>
    <w:rsid w:val="00B03C1F"/>
    <w:rsid w:val="00B03F20"/>
    <w:rsid w:val="00B04215"/>
    <w:rsid w:val="00B057F6"/>
    <w:rsid w:val="00B05A28"/>
    <w:rsid w:val="00B0643C"/>
    <w:rsid w:val="00B06525"/>
    <w:rsid w:val="00B06585"/>
    <w:rsid w:val="00B06A80"/>
    <w:rsid w:val="00B06B86"/>
    <w:rsid w:val="00B06EB9"/>
    <w:rsid w:val="00B06F07"/>
    <w:rsid w:val="00B06F99"/>
    <w:rsid w:val="00B07B3C"/>
    <w:rsid w:val="00B07BC8"/>
    <w:rsid w:val="00B07D8C"/>
    <w:rsid w:val="00B107A8"/>
    <w:rsid w:val="00B11116"/>
    <w:rsid w:val="00B11627"/>
    <w:rsid w:val="00B11B1E"/>
    <w:rsid w:val="00B11D0B"/>
    <w:rsid w:val="00B1268F"/>
    <w:rsid w:val="00B1283E"/>
    <w:rsid w:val="00B12D93"/>
    <w:rsid w:val="00B12E2D"/>
    <w:rsid w:val="00B13049"/>
    <w:rsid w:val="00B14010"/>
    <w:rsid w:val="00B14242"/>
    <w:rsid w:val="00B14634"/>
    <w:rsid w:val="00B14762"/>
    <w:rsid w:val="00B14C9F"/>
    <w:rsid w:val="00B14F19"/>
    <w:rsid w:val="00B157C8"/>
    <w:rsid w:val="00B163F4"/>
    <w:rsid w:val="00B16836"/>
    <w:rsid w:val="00B17A90"/>
    <w:rsid w:val="00B17B68"/>
    <w:rsid w:val="00B17FB2"/>
    <w:rsid w:val="00B20214"/>
    <w:rsid w:val="00B202CD"/>
    <w:rsid w:val="00B202FE"/>
    <w:rsid w:val="00B203CA"/>
    <w:rsid w:val="00B20697"/>
    <w:rsid w:val="00B21008"/>
    <w:rsid w:val="00B213A9"/>
    <w:rsid w:val="00B21610"/>
    <w:rsid w:val="00B21C10"/>
    <w:rsid w:val="00B21FCF"/>
    <w:rsid w:val="00B225DC"/>
    <w:rsid w:val="00B2265A"/>
    <w:rsid w:val="00B22BA8"/>
    <w:rsid w:val="00B231F2"/>
    <w:rsid w:val="00B23656"/>
    <w:rsid w:val="00B236A6"/>
    <w:rsid w:val="00B2379A"/>
    <w:rsid w:val="00B241B9"/>
    <w:rsid w:val="00B244A1"/>
    <w:rsid w:val="00B2479F"/>
    <w:rsid w:val="00B247A1"/>
    <w:rsid w:val="00B2495F"/>
    <w:rsid w:val="00B24D5B"/>
    <w:rsid w:val="00B25814"/>
    <w:rsid w:val="00B261F9"/>
    <w:rsid w:val="00B264CA"/>
    <w:rsid w:val="00B27924"/>
    <w:rsid w:val="00B30386"/>
    <w:rsid w:val="00B30C38"/>
    <w:rsid w:val="00B30D36"/>
    <w:rsid w:val="00B30D5F"/>
    <w:rsid w:val="00B31742"/>
    <w:rsid w:val="00B31B26"/>
    <w:rsid w:val="00B31D2C"/>
    <w:rsid w:val="00B32268"/>
    <w:rsid w:val="00B3259E"/>
    <w:rsid w:val="00B33318"/>
    <w:rsid w:val="00B33ADB"/>
    <w:rsid w:val="00B3407C"/>
    <w:rsid w:val="00B345F7"/>
    <w:rsid w:val="00B346E5"/>
    <w:rsid w:val="00B350A5"/>
    <w:rsid w:val="00B35211"/>
    <w:rsid w:val="00B35A1B"/>
    <w:rsid w:val="00B36ADF"/>
    <w:rsid w:val="00B36D3F"/>
    <w:rsid w:val="00B36E99"/>
    <w:rsid w:val="00B37085"/>
    <w:rsid w:val="00B37202"/>
    <w:rsid w:val="00B37310"/>
    <w:rsid w:val="00B3741E"/>
    <w:rsid w:val="00B378D8"/>
    <w:rsid w:val="00B4020E"/>
    <w:rsid w:val="00B402ED"/>
    <w:rsid w:val="00B40A12"/>
    <w:rsid w:val="00B40CC3"/>
    <w:rsid w:val="00B40ED7"/>
    <w:rsid w:val="00B41451"/>
    <w:rsid w:val="00B415D3"/>
    <w:rsid w:val="00B41AC2"/>
    <w:rsid w:val="00B41C23"/>
    <w:rsid w:val="00B41EC7"/>
    <w:rsid w:val="00B4228F"/>
    <w:rsid w:val="00B4259C"/>
    <w:rsid w:val="00B426BF"/>
    <w:rsid w:val="00B42E23"/>
    <w:rsid w:val="00B44393"/>
    <w:rsid w:val="00B44531"/>
    <w:rsid w:val="00B45582"/>
    <w:rsid w:val="00B45761"/>
    <w:rsid w:val="00B458B6"/>
    <w:rsid w:val="00B4590A"/>
    <w:rsid w:val="00B45E1B"/>
    <w:rsid w:val="00B462B1"/>
    <w:rsid w:val="00B4636D"/>
    <w:rsid w:val="00B4691C"/>
    <w:rsid w:val="00B47C0D"/>
    <w:rsid w:val="00B47D3B"/>
    <w:rsid w:val="00B47D81"/>
    <w:rsid w:val="00B50396"/>
    <w:rsid w:val="00B50741"/>
    <w:rsid w:val="00B50AE6"/>
    <w:rsid w:val="00B50C7D"/>
    <w:rsid w:val="00B50F59"/>
    <w:rsid w:val="00B50FBC"/>
    <w:rsid w:val="00B50FFF"/>
    <w:rsid w:val="00B5111A"/>
    <w:rsid w:val="00B51323"/>
    <w:rsid w:val="00B51472"/>
    <w:rsid w:val="00B515D2"/>
    <w:rsid w:val="00B51616"/>
    <w:rsid w:val="00B51843"/>
    <w:rsid w:val="00B51A1C"/>
    <w:rsid w:val="00B51C01"/>
    <w:rsid w:val="00B51CBC"/>
    <w:rsid w:val="00B522B1"/>
    <w:rsid w:val="00B529CA"/>
    <w:rsid w:val="00B52B77"/>
    <w:rsid w:val="00B52E2D"/>
    <w:rsid w:val="00B52ED6"/>
    <w:rsid w:val="00B52F68"/>
    <w:rsid w:val="00B52FC3"/>
    <w:rsid w:val="00B533C9"/>
    <w:rsid w:val="00B5367B"/>
    <w:rsid w:val="00B5411C"/>
    <w:rsid w:val="00B542F0"/>
    <w:rsid w:val="00B546E5"/>
    <w:rsid w:val="00B54FFD"/>
    <w:rsid w:val="00B5582E"/>
    <w:rsid w:val="00B56361"/>
    <w:rsid w:val="00B5668A"/>
    <w:rsid w:val="00B568A7"/>
    <w:rsid w:val="00B56D90"/>
    <w:rsid w:val="00B577C2"/>
    <w:rsid w:val="00B57E40"/>
    <w:rsid w:val="00B606F4"/>
    <w:rsid w:val="00B611CB"/>
    <w:rsid w:val="00B61A1F"/>
    <w:rsid w:val="00B61B0A"/>
    <w:rsid w:val="00B62240"/>
    <w:rsid w:val="00B6290A"/>
    <w:rsid w:val="00B62E8E"/>
    <w:rsid w:val="00B62F8B"/>
    <w:rsid w:val="00B6327B"/>
    <w:rsid w:val="00B6335A"/>
    <w:rsid w:val="00B6379C"/>
    <w:rsid w:val="00B63C39"/>
    <w:rsid w:val="00B6430A"/>
    <w:rsid w:val="00B64C16"/>
    <w:rsid w:val="00B64E44"/>
    <w:rsid w:val="00B653B8"/>
    <w:rsid w:val="00B6573B"/>
    <w:rsid w:val="00B65ED4"/>
    <w:rsid w:val="00B66B7D"/>
    <w:rsid w:val="00B66D05"/>
    <w:rsid w:val="00B66D96"/>
    <w:rsid w:val="00B671BB"/>
    <w:rsid w:val="00B67641"/>
    <w:rsid w:val="00B67EEA"/>
    <w:rsid w:val="00B7054A"/>
    <w:rsid w:val="00B7086A"/>
    <w:rsid w:val="00B70FB9"/>
    <w:rsid w:val="00B710E8"/>
    <w:rsid w:val="00B71646"/>
    <w:rsid w:val="00B7195F"/>
    <w:rsid w:val="00B7237D"/>
    <w:rsid w:val="00B72754"/>
    <w:rsid w:val="00B7288C"/>
    <w:rsid w:val="00B72A3C"/>
    <w:rsid w:val="00B7302C"/>
    <w:rsid w:val="00B73470"/>
    <w:rsid w:val="00B7356D"/>
    <w:rsid w:val="00B73D2A"/>
    <w:rsid w:val="00B74257"/>
    <w:rsid w:val="00B7431B"/>
    <w:rsid w:val="00B74D9D"/>
    <w:rsid w:val="00B74E11"/>
    <w:rsid w:val="00B753EE"/>
    <w:rsid w:val="00B75D56"/>
    <w:rsid w:val="00B75D74"/>
    <w:rsid w:val="00B75E8E"/>
    <w:rsid w:val="00B76524"/>
    <w:rsid w:val="00B77409"/>
    <w:rsid w:val="00B77A64"/>
    <w:rsid w:val="00B806C5"/>
    <w:rsid w:val="00B80713"/>
    <w:rsid w:val="00B80745"/>
    <w:rsid w:val="00B80C6F"/>
    <w:rsid w:val="00B8154C"/>
    <w:rsid w:val="00B819C7"/>
    <w:rsid w:val="00B81BFA"/>
    <w:rsid w:val="00B81CB2"/>
    <w:rsid w:val="00B823E6"/>
    <w:rsid w:val="00B8278E"/>
    <w:rsid w:val="00B8285C"/>
    <w:rsid w:val="00B82C02"/>
    <w:rsid w:val="00B82D85"/>
    <w:rsid w:val="00B8322A"/>
    <w:rsid w:val="00B83278"/>
    <w:rsid w:val="00B83C0C"/>
    <w:rsid w:val="00B83C5E"/>
    <w:rsid w:val="00B83CA2"/>
    <w:rsid w:val="00B844EC"/>
    <w:rsid w:val="00B849DD"/>
    <w:rsid w:val="00B84A57"/>
    <w:rsid w:val="00B84D8C"/>
    <w:rsid w:val="00B84FB2"/>
    <w:rsid w:val="00B858A3"/>
    <w:rsid w:val="00B85DF4"/>
    <w:rsid w:val="00B8625A"/>
    <w:rsid w:val="00B863D6"/>
    <w:rsid w:val="00B867B6"/>
    <w:rsid w:val="00B86813"/>
    <w:rsid w:val="00B86A23"/>
    <w:rsid w:val="00B86A9C"/>
    <w:rsid w:val="00B86EA0"/>
    <w:rsid w:val="00B8704A"/>
    <w:rsid w:val="00B87052"/>
    <w:rsid w:val="00B870A3"/>
    <w:rsid w:val="00B8767E"/>
    <w:rsid w:val="00B876F3"/>
    <w:rsid w:val="00B87EDB"/>
    <w:rsid w:val="00B87F56"/>
    <w:rsid w:val="00B90624"/>
    <w:rsid w:val="00B90AC7"/>
    <w:rsid w:val="00B90DDB"/>
    <w:rsid w:val="00B90EB6"/>
    <w:rsid w:val="00B91551"/>
    <w:rsid w:val="00B91FD4"/>
    <w:rsid w:val="00B92A02"/>
    <w:rsid w:val="00B92B4E"/>
    <w:rsid w:val="00B92D51"/>
    <w:rsid w:val="00B937C0"/>
    <w:rsid w:val="00B93A02"/>
    <w:rsid w:val="00B9403B"/>
    <w:rsid w:val="00B9444F"/>
    <w:rsid w:val="00B94CB4"/>
    <w:rsid w:val="00B94D48"/>
    <w:rsid w:val="00B94F9C"/>
    <w:rsid w:val="00B950CA"/>
    <w:rsid w:val="00B950ED"/>
    <w:rsid w:val="00B9545D"/>
    <w:rsid w:val="00B9554D"/>
    <w:rsid w:val="00B95E8E"/>
    <w:rsid w:val="00B96091"/>
    <w:rsid w:val="00B96AAB"/>
    <w:rsid w:val="00B96F84"/>
    <w:rsid w:val="00B97094"/>
    <w:rsid w:val="00B97258"/>
    <w:rsid w:val="00B97357"/>
    <w:rsid w:val="00B97707"/>
    <w:rsid w:val="00B97F85"/>
    <w:rsid w:val="00BA0335"/>
    <w:rsid w:val="00BA0438"/>
    <w:rsid w:val="00BA0862"/>
    <w:rsid w:val="00BA0ED7"/>
    <w:rsid w:val="00BA10A7"/>
    <w:rsid w:val="00BA12D6"/>
    <w:rsid w:val="00BA13C9"/>
    <w:rsid w:val="00BA152A"/>
    <w:rsid w:val="00BA1776"/>
    <w:rsid w:val="00BA19EE"/>
    <w:rsid w:val="00BA2144"/>
    <w:rsid w:val="00BA2B6C"/>
    <w:rsid w:val="00BA2F89"/>
    <w:rsid w:val="00BA35AF"/>
    <w:rsid w:val="00BA3F45"/>
    <w:rsid w:val="00BA43DB"/>
    <w:rsid w:val="00BA440E"/>
    <w:rsid w:val="00BA4594"/>
    <w:rsid w:val="00BA45C4"/>
    <w:rsid w:val="00BA5078"/>
    <w:rsid w:val="00BA537D"/>
    <w:rsid w:val="00BA546A"/>
    <w:rsid w:val="00BA58B8"/>
    <w:rsid w:val="00BA5EF2"/>
    <w:rsid w:val="00BA5F72"/>
    <w:rsid w:val="00BA63E7"/>
    <w:rsid w:val="00BA6DC8"/>
    <w:rsid w:val="00BA75A0"/>
    <w:rsid w:val="00BA78A9"/>
    <w:rsid w:val="00BA7B75"/>
    <w:rsid w:val="00BA7D77"/>
    <w:rsid w:val="00BB01F4"/>
    <w:rsid w:val="00BB0F84"/>
    <w:rsid w:val="00BB117D"/>
    <w:rsid w:val="00BB1290"/>
    <w:rsid w:val="00BB210E"/>
    <w:rsid w:val="00BB2277"/>
    <w:rsid w:val="00BB236B"/>
    <w:rsid w:val="00BB27A1"/>
    <w:rsid w:val="00BB28DE"/>
    <w:rsid w:val="00BB294A"/>
    <w:rsid w:val="00BB2C05"/>
    <w:rsid w:val="00BB3196"/>
    <w:rsid w:val="00BB357C"/>
    <w:rsid w:val="00BB3850"/>
    <w:rsid w:val="00BB3ACE"/>
    <w:rsid w:val="00BB4083"/>
    <w:rsid w:val="00BB4BA9"/>
    <w:rsid w:val="00BB4BCE"/>
    <w:rsid w:val="00BB65ED"/>
    <w:rsid w:val="00BB66AB"/>
    <w:rsid w:val="00BB67C8"/>
    <w:rsid w:val="00BB6F18"/>
    <w:rsid w:val="00BB6FF2"/>
    <w:rsid w:val="00BB7799"/>
    <w:rsid w:val="00BB7A5E"/>
    <w:rsid w:val="00BB7E52"/>
    <w:rsid w:val="00BC089D"/>
    <w:rsid w:val="00BC0A2C"/>
    <w:rsid w:val="00BC0B81"/>
    <w:rsid w:val="00BC0BF9"/>
    <w:rsid w:val="00BC0DD2"/>
    <w:rsid w:val="00BC1585"/>
    <w:rsid w:val="00BC1ABD"/>
    <w:rsid w:val="00BC1BB9"/>
    <w:rsid w:val="00BC1F0D"/>
    <w:rsid w:val="00BC1F5B"/>
    <w:rsid w:val="00BC2621"/>
    <w:rsid w:val="00BC266F"/>
    <w:rsid w:val="00BC26E9"/>
    <w:rsid w:val="00BC31CD"/>
    <w:rsid w:val="00BC350A"/>
    <w:rsid w:val="00BC35B8"/>
    <w:rsid w:val="00BC3978"/>
    <w:rsid w:val="00BC47C7"/>
    <w:rsid w:val="00BC4816"/>
    <w:rsid w:val="00BC5396"/>
    <w:rsid w:val="00BC5CC5"/>
    <w:rsid w:val="00BC64C2"/>
    <w:rsid w:val="00BC69B9"/>
    <w:rsid w:val="00BC6D5B"/>
    <w:rsid w:val="00BC6FC0"/>
    <w:rsid w:val="00BC70C7"/>
    <w:rsid w:val="00BC79BF"/>
    <w:rsid w:val="00BC7E39"/>
    <w:rsid w:val="00BC7FD1"/>
    <w:rsid w:val="00BD02E1"/>
    <w:rsid w:val="00BD2059"/>
    <w:rsid w:val="00BD21C8"/>
    <w:rsid w:val="00BD2378"/>
    <w:rsid w:val="00BD2556"/>
    <w:rsid w:val="00BD29DF"/>
    <w:rsid w:val="00BD2A4E"/>
    <w:rsid w:val="00BD3511"/>
    <w:rsid w:val="00BD39D9"/>
    <w:rsid w:val="00BD3C32"/>
    <w:rsid w:val="00BD3E97"/>
    <w:rsid w:val="00BD41F2"/>
    <w:rsid w:val="00BD4342"/>
    <w:rsid w:val="00BD4721"/>
    <w:rsid w:val="00BD49D8"/>
    <w:rsid w:val="00BD4E29"/>
    <w:rsid w:val="00BD4EE9"/>
    <w:rsid w:val="00BD59EA"/>
    <w:rsid w:val="00BD619D"/>
    <w:rsid w:val="00BD634F"/>
    <w:rsid w:val="00BD67DC"/>
    <w:rsid w:val="00BD6CF9"/>
    <w:rsid w:val="00BD6D49"/>
    <w:rsid w:val="00BD6E6B"/>
    <w:rsid w:val="00BD6EA3"/>
    <w:rsid w:val="00BD71D2"/>
    <w:rsid w:val="00BD751A"/>
    <w:rsid w:val="00BD752D"/>
    <w:rsid w:val="00BD76CB"/>
    <w:rsid w:val="00BD7E84"/>
    <w:rsid w:val="00BE066F"/>
    <w:rsid w:val="00BE2298"/>
    <w:rsid w:val="00BE239B"/>
    <w:rsid w:val="00BE23A4"/>
    <w:rsid w:val="00BE24A3"/>
    <w:rsid w:val="00BE265C"/>
    <w:rsid w:val="00BE26F5"/>
    <w:rsid w:val="00BE2F8E"/>
    <w:rsid w:val="00BE3BCD"/>
    <w:rsid w:val="00BE3EB2"/>
    <w:rsid w:val="00BE442F"/>
    <w:rsid w:val="00BE4B6D"/>
    <w:rsid w:val="00BE4E1D"/>
    <w:rsid w:val="00BE548B"/>
    <w:rsid w:val="00BE5933"/>
    <w:rsid w:val="00BE68B4"/>
    <w:rsid w:val="00BE68B9"/>
    <w:rsid w:val="00BE6A6A"/>
    <w:rsid w:val="00BE7EF8"/>
    <w:rsid w:val="00BF0064"/>
    <w:rsid w:val="00BF035E"/>
    <w:rsid w:val="00BF04B2"/>
    <w:rsid w:val="00BF05DA"/>
    <w:rsid w:val="00BF0E7A"/>
    <w:rsid w:val="00BF1165"/>
    <w:rsid w:val="00BF1270"/>
    <w:rsid w:val="00BF16B1"/>
    <w:rsid w:val="00BF1B49"/>
    <w:rsid w:val="00BF1F63"/>
    <w:rsid w:val="00BF26C8"/>
    <w:rsid w:val="00BF2719"/>
    <w:rsid w:val="00BF2724"/>
    <w:rsid w:val="00BF2912"/>
    <w:rsid w:val="00BF2948"/>
    <w:rsid w:val="00BF2A0C"/>
    <w:rsid w:val="00BF2D59"/>
    <w:rsid w:val="00BF2DC7"/>
    <w:rsid w:val="00BF3578"/>
    <w:rsid w:val="00BF3821"/>
    <w:rsid w:val="00BF3A1B"/>
    <w:rsid w:val="00BF3DD4"/>
    <w:rsid w:val="00BF403B"/>
    <w:rsid w:val="00BF4BAB"/>
    <w:rsid w:val="00BF4FB5"/>
    <w:rsid w:val="00BF55B4"/>
    <w:rsid w:val="00BF595E"/>
    <w:rsid w:val="00BF5D6C"/>
    <w:rsid w:val="00BF60F8"/>
    <w:rsid w:val="00BF61D4"/>
    <w:rsid w:val="00BF6203"/>
    <w:rsid w:val="00BF64D3"/>
    <w:rsid w:val="00BF6684"/>
    <w:rsid w:val="00BF7B91"/>
    <w:rsid w:val="00C007FE"/>
    <w:rsid w:val="00C00A19"/>
    <w:rsid w:val="00C00D19"/>
    <w:rsid w:val="00C00F79"/>
    <w:rsid w:val="00C0171E"/>
    <w:rsid w:val="00C0185C"/>
    <w:rsid w:val="00C01EF0"/>
    <w:rsid w:val="00C01F02"/>
    <w:rsid w:val="00C020D1"/>
    <w:rsid w:val="00C027EA"/>
    <w:rsid w:val="00C036C2"/>
    <w:rsid w:val="00C0370D"/>
    <w:rsid w:val="00C03CE8"/>
    <w:rsid w:val="00C03DD4"/>
    <w:rsid w:val="00C04151"/>
    <w:rsid w:val="00C0416B"/>
    <w:rsid w:val="00C04369"/>
    <w:rsid w:val="00C04588"/>
    <w:rsid w:val="00C045DF"/>
    <w:rsid w:val="00C04C29"/>
    <w:rsid w:val="00C04D6C"/>
    <w:rsid w:val="00C04FC9"/>
    <w:rsid w:val="00C04FFB"/>
    <w:rsid w:val="00C0569B"/>
    <w:rsid w:val="00C05CDF"/>
    <w:rsid w:val="00C05EC8"/>
    <w:rsid w:val="00C062EE"/>
    <w:rsid w:val="00C0633A"/>
    <w:rsid w:val="00C06B06"/>
    <w:rsid w:val="00C06B7D"/>
    <w:rsid w:val="00C06C3D"/>
    <w:rsid w:val="00C06EB0"/>
    <w:rsid w:val="00C07D0A"/>
    <w:rsid w:val="00C10223"/>
    <w:rsid w:val="00C10252"/>
    <w:rsid w:val="00C10A1C"/>
    <w:rsid w:val="00C10E05"/>
    <w:rsid w:val="00C11DB0"/>
    <w:rsid w:val="00C12AF3"/>
    <w:rsid w:val="00C1300E"/>
    <w:rsid w:val="00C131FF"/>
    <w:rsid w:val="00C13480"/>
    <w:rsid w:val="00C13703"/>
    <w:rsid w:val="00C139E2"/>
    <w:rsid w:val="00C13B47"/>
    <w:rsid w:val="00C13CDA"/>
    <w:rsid w:val="00C140C1"/>
    <w:rsid w:val="00C14525"/>
    <w:rsid w:val="00C14796"/>
    <w:rsid w:val="00C14C98"/>
    <w:rsid w:val="00C14D03"/>
    <w:rsid w:val="00C14D84"/>
    <w:rsid w:val="00C1569D"/>
    <w:rsid w:val="00C159AE"/>
    <w:rsid w:val="00C159FF"/>
    <w:rsid w:val="00C163CB"/>
    <w:rsid w:val="00C165A4"/>
    <w:rsid w:val="00C16842"/>
    <w:rsid w:val="00C16C1A"/>
    <w:rsid w:val="00C1708B"/>
    <w:rsid w:val="00C176CF"/>
    <w:rsid w:val="00C17E50"/>
    <w:rsid w:val="00C20156"/>
    <w:rsid w:val="00C202C7"/>
    <w:rsid w:val="00C205D9"/>
    <w:rsid w:val="00C2128A"/>
    <w:rsid w:val="00C219AE"/>
    <w:rsid w:val="00C21D9C"/>
    <w:rsid w:val="00C22329"/>
    <w:rsid w:val="00C2253F"/>
    <w:rsid w:val="00C22699"/>
    <w:rsid w:val="00C228D0"/>
    <w:rsid w:val="00C22BE1"/>
    <w:rsid w:val="00C22DFD"/>
    <w:rsid w:val="00C22F23"/>
    <w:rsid w:val="00C23181"/>
    <w:rsid w:val="00C23215"/>
    <w:rsid w:val="00C23B75"/>
    <w:rsid w:val="00C23C17"/>
    <w:rsid w:val="00C23D84"/>
    <w:rsid w:val="00C242E2"/>
    <w:rsid w:val="00C24933"/>
    <w:rsid w:val="00C24E73"/>
    <w:rsid w:val="00C25057"/>
    <w:rsid w:val="00C250F4"/>
    <w:rsid w:val="00C258C5"/>
    <w:rsid w:val="00C25BC8"/>
    <w:rsid w:val="00C25C1B"/>
    <w:rsid w:val="00C2645A"/>
    <w:rsid w:val="00C269A5"/>
    <w:rsid w:val="00C26A4E"/>
    <w:rsid w:val="00C26AE6"/>
    <w:rsid w:val="00C272D6"/>
    <w:rsid w:val="00C274C5"/>
    <w:rsid w:val="00C277E6"/>
    <w:rsid w:val="00C27A3A"/>
    <w:rsid w:val="00C301FF"/>
    <w:rsid w:val="00C30357"/>
    <w:rsid w:val="00C3038E"/>
    <w:rsid w:val="00C3048F"/>
    <w:rsid w:val="00C309AB"/>
    <w:rsid w:val="00C30A0C"/>
    <w:rsid w:val="00C314B9"/>
    <w:rsid w:val="00C31CE0"/>
    <w:rsid w:val="00C31E88"/>
    <w:rsid w:val="00C31EFB"/>
    <w:rsid w:val="00C32994"/>
    <w:rsid w:val="00C33089"/>
    <w:rsid w:val="00C33631"/>
    <w:rsid w:val="00C33D13"/>
    <w:rsid w:val="00C345A3"/>
    <w:rsid w:val="00C34967"/>
    <w:rsid w:val="00C34BCB"/>
    <w:rsid w:val="00C34C11"/>
    <w:rsid w:val="00C34C97"/>
    <w:rsid w:val="00C358BF"/>
    <w:rsid w:val="00C35AA6"/>
    <w:rsid w:val="00C35C55"/>
    <w:rsid w:val="00C36501"/>
    <w:rsid w:val="00C371E7"/>
    <w:rsid w:val="00C377E6"/>
    <w:rsid w:val="00C37AAC"/>
    <w:rsid w:val="00C37F7C"/>
    <w:rsid w:val="00C408E1"/>
    <w:rsid w:val="00C40B83"/>
    <w:rsid w:val="00C40D57"/>
    <w:rsid w:val="00C41244"/>
    <w:rsid w:val="00C41F77"/>
    <w:rsid w:val="00C42513"/>
    <w:rsid w:val="00C43DF4"/>
    <w:rsid w:val="00C448F2"/>
    <w:rsid w:val="00C44AFF"/>
    <w:rsid w:val="00C44B69"/>
    <w:rsid w:val="00C44E17"/>
    <w:rsid w:val="00C45944"/>
    <w:rsid w:val="00C45C2E"/>
    <w:rsid w:val="00C45EA2"/>
    <w:rsid w:val="00C4653E"/>
    <w:rsid w:val="00C4678A"/>
    <w:rsid w:val="00C46975"/>
    <w:rsid w:val="00C46EBB"/>
    <w:rsid w:val="00C47D47"/>
    <w:rsid w:val="00C47F11"/>
    <w:rsid w:val="00C5055C"/>
    <w:rsid w:val="00C5057B"/>
    <w:rsid w:val="00C51173"/>
    <w:rsid w:val="00C51CE4"/>
    <w:rsid w:val="00C525CA"/>
    <w:rsid w:val="00C52911"/>
    <w:rsid w:val="00C52D3B"/>
    <w:rsid w:val="00C52E40"/>
    <w:rsid w:val="00C52E5F"/>
    <w:rsid w:val="00C52E9D"/>
    <w:rsid w:val="00C53309"/>
    <w:rsid w:val="00C533A4"/>
    <w:rsid w:val="00C533FC"/>
    <w:rsid w:val="00C534AD"/>
    <w:rsid w:val="00C536E4"/>
    <w:rsid w:val="00C538E8"/>
    <w:rsid w:val="00C53BE7"/>
    <w:rsid w:val="00C53E49"/>
    <w:rsid w:val="00C5403B"/>
    <w:rsid w:val="00C54134"/>
    <w:rsid w:val="00C542D2"/>
    <w:rsid w:val="00C5457C"/>
    <w:rsid w:val="00C54828"/>
    <w:rsid w:val="00C552C7"/>
    <w:rsid w:val="00C55754"/>
    <w:rsid w:val="00C55A57"/>
    <w:rsid w:val="00C55EFB"/>
    <w:rsid w:val="00C56154"/>
    <w:rsid w:val="00C56346"/>
    <w:rsid w:val="00C567CB"/>
    <w:rsid w:val="00C568BF"/>
    <w:rsid w:val="00C5692F"/>
    <w:rsid w:val="00C56DF0"/>
    <w:rsid w:val="00C57487"/>
    <w:rsid w:val="00C57A1A"/>
    <w:rsid w:val="00C57B10"/>
    <w:rsid w:val="00C57C97"/>
    <w:rsid w:val="00C57C9B"/>
    <w:rsid w:val="00C60011"/>
    <w:rsid w:val="00C6050B"/>
    <w:rsid w:val="00C6080E"/>
    <w:rsid w:val="00C61422"/>
    <w:rsid w:val="00C61ED3"/>
    <w:rsid w:val="00C61F64"/>
    <w:rsid w:val="00C6283A"/>
    <w:rsid w:val="00C6296A"/>
    <w:rsid w:val="00C629BE"/>
    <w:rsid w:val="00C62A90"/>
    <w:rsid w:val="00C63013"/>
    <w:rsid w:val="00C6329E"/>
    <w:rsid w:val="00C6353C"/>
    <w:rsid w:val="00C6392D"/>
    <w:rsid w:val="00C63EF5"/>
    <w:rsid w:val="00C6440E"/>
    <w:rsid w:val="00C64664"/>
    <w:rsid w:val="00C64A72"/>
    <w:rsid w:val="00C64B23"/>
    <w:rsid w:val="00C64CE5"/>
    <w:rsid w:val="00C65043"/>
    <w:rsid w:val="00C6513C"/>
    <w:rsid w:val="00C65173"/>
    <w:rsid w:val="00C651F5"/>
    <w:rsid w:val="00C652C1"/>
    <w:rsid w:val="00C656D1"/>
    <w:rsid w:val="00C65786"/>
    <w:rsid w:val="00C657FE"/>
    <w:rsid w:val="00C66456"/>
    <w:rsid w:val="00C66589"/>
    <w:rsid w:val="00C66BEE"/>
    <w:rsid w:val="00C66ECC"/>
    <w:rsid w:val="00C67475"/>
    <w:rsid w:val="00C67F2B"/>
    <w:rsid w:val="00C7012B"/>
    <w:rsid w:val="00C7020F"/>
    <w:rsid w:val="00C706FB"/>
    <w:rsid w:val="00C7072C"/>
    <w:rsid w:val="00C70994"/>
    <w:rsid w:val="00C70F37"/>
    <w:rsid w:val="00C71555"/>
    <w:rsid w:val="00C7184D"/>
    <w:rsid w:val="00C71B39"/>
    <w:rsid w:val="00C71E27"/>
    <w:rsid w:val="00C721B1"/>
    <w:rsid w:val="00C721C7"/>
    <w:rsid w:val="00C72A19"/>
    <w:rsid w:val="00C73185"/>
    <w:rsid w:val="00C7323F"/>
    <w:rsid w:val="00C732AD"/>
    <w:rsid w:val="00C7350E"/>
    <w:rsid w:val="00C73652"/>
    <w:rsid w:val="00C73E59"/>
    <w:rsid w:val="00C74A96"/>
    <w:rsid w:val="00C75159"/>
    <w:rsid w:val="00C75563"/>
    <w:rsid w:val="00C75677"/>
    <w:rsid w:val="00C7567C"/>
    <w:rsid w:val="00C75F44"/>
    <w:rsid w:val="00C764E1"/>
    <w:rsid w:val="00C766F8"/>
    <w:rsid w:val="00C76B91"/>
    <w:rsid w:val="00C77B6F"/>
    <w:rsid w:val="00C8086D"/>
    <w:rsid w:val="00C80C7B"/>
    <w:rsid w:val="00C80D1B"/>
    <w:rsid w:val="00C80E7B"/>
    <w:rsid w:val="00C8114D"/>
    <w:rsid w:val="00C8142B"/>
    <w:rsid w:val="00C81508"/>
    <w:rsid w:val="00C81540"/>
    <w:rsid w:val="00C81713"/>
    <w:rsid w:val="00C8244F"/>
    <w:rsid w:val="00C827CA"/>
    <w:rsid w:val="00C82B50"/>
    <w:rsid w:val="00C82C43"/>
    <w:rsid w:val="00C83E69"/>
    <w:rsid w:val="00C83EE7"/>
    <w:rsid w:val="00C8416A"/>
    <w:rsid w:val="00C841CF"/>
    <w:rsid w:val="00C847B4"/>
    <w:rsid w:val="00C84AF8"/>
    <w:rsid w:val="00C84F5E"/>
    <w:rsid w:val="00C84F98"/>
    <w:rsid w:val="00C8583E"/>
    <w:rsid w:val="00C85846"/>
    <w:rsid w:val="00C85B10"/>
    <w:rsid w:val="00C86034"/>
    <w:rsid w:val="00C867DF"/>
    <w:rsid w:val="00C8691F"/>
    <w:rsid w:val="00C86E2E"/>
    <w:rsid w:val="00C8743F"/>
    <w:rsid w:val="00C87EDD"/>
    <w:rsid w:val="00C87F10"/>
    <w:rsid w:val="00C90C0E"/>
    <w:rsid w:val="00C90D00"/>
    <w:rsid w:val="00C913A4"/>
    <w:rsid w:val="00C9189F"/>
    <w:rsid w:val="00C91AA4"/>
    <w:rsid w:val="00C927B9"/>
    <w:rsid w:val="00C929E0"/>
    <w:rsid w:val="00C92A01"/>
    <w:rsid w:val="00C92B53"/>
    <w:rsid w:val="00C92CC7"/>
    <w:rsid w:val="00C9350F"/>
    <w:rsid w:val="00C93A79"/>
    <w:rsid w:val="00C94579"/>
    <w:rsid w:val="00C958B8"/>
    <w:rsid w:val="00C9659A"/>
    <w:rsid w:val="00C96B97"/>
    <w:rsid w:val="00C97052"/>
    <w:rsid w:val="00C97547"/>
    <w:rsid w:val="00C9799D"/>
    <w:rsid w:val="00C97AD7"/>
    <w:rsid w:val="00CA0DA0"/>
    <w:rsid w:val="00CA180F"/>
    <w:rsid w:val="00CA1B0B"/>
    <w:rsid w:val="00CA1C04"/>
    <w:rsid w:val="00CA26D9"/>
    <w:rsid w:val="00CA2AA8"/>
    <w:rsid w:val="00CA2F7F"/>
    <w:rsid w:val="00CA30BE"/>
    <w:rsid w:val="00CA347D"/>
    <w:rsid w:val="00CA3B3C"/>
    <w:rsid w:val="00CA3CC1"/>
    <w:rsid w:val="00CA4215"/>
    <w:rsid w:val="00CA4355"/>
    <w:rsid w:val="00CA448E"/>
    <w:rsid w:val="00CA485D"/>
    <w:rsid w:val="00CA57D2"/>
    <w:rsid w:val="00CA582A"/>
    <w:rsid w:val="00CA5975"/>
    <w:rsid w:val="00CA679C"/>
    <w:rsid w:val="00CA6B4F"/>
    <w:rsid w:val="00CA781F"/>
    <w:rsid w:val="00CA7AEE"/>
    <w:rsid w:val="00CA7D75"/>
    <w:rsid w:val="00CA7EAC"/>
    <w:rsid w:val="00CB0007"/>
    <w:rsid w:val="00CB030A"/>
    <w:rsid w:val="00CB06C2"/>
    <w:rsid w:val="00CB086D"/>
    <w:rsid w:val="00CB08C2"/>
    <w:rsid w:val="00CB09F8"/>
    <w:rsid w:val="00CB1119"/>
    <w:rsid w:val="00CB141A"/>
    <w:rsid w:val="00CB2B46"/>
    <w:rsid w:val="00CB3226"/>
    <w:rsid w:val="00CB3870"/>
    <w:rsid w:val="00CB3C7E"/>
    <w:rsid w:val="00CB3D51"/>
    <w:rsid w:val="00CB3F57"/>
    <w:rsid w:val="00CB4998"/>
    <w:rsid w:val="00CB5069"/>
    <w:rsid w:val="00CB5127"/>
    <w:rsid w:val="00CB5456"/>
    <w:rsid w:val="00CB55BA"/>
    <w:rsid w:val="00CB5882"/>
    <w:rsid w:val="00CB5ADC"/>
    <w:rsid w:val="00CB5E07"/>
    <w:rsid w:val="00CB6082"/>
    <w:rsid w:val="00CB620A"/>
    <w:rsid w:val="00CB66C0"/>
    <w:rsid w:val="00CB7443"/>
    <w:rsid w:val="00CB7645"/>
    <w:rsid w:val="00CC06DB"/>
    <w:rsid w:val="00CC075D"/>
    <w:rsid w:val="00CC0874"/>
    <w:rsid w:val="00CC10E7"/>
    <w:rsid w:val="00CC149E"/>
    <w:rsid w:val="00CC14A4"/>
    <w:rsid w:val="00CC1A37"/>
    <w:rsid w:val="00CC1BEC"/>
    <w:rsid w:val="00CC1EED"/>
    <w:rsid w:val="00CC21C3"/>
    <w:rsid w:val="00CC2356"/>
    <w:rsid w:val="00CC2C4D"/>
    <w:rsid w:val="00CC30A3"/>
    <w:rsid w:val="00CC350F"/>
    <w:rsid w:val="00CC36CB"/>
    <w:rsid w:val="00CC3794"/>
    <w:rsid w:val="00CC3ED8"/>
    <w:rsid w:val="00CC4205"/>
    <w:rsid w:val="00CC4494"/>
    <w:rsid w:val="00CC4FD6"/>
    <w:rsid w:val="00CC5271"/>
    <w:rsid w:val="00CC5306"/>
    <w:rsid w:val="00CC57DC"/>
    <w:rsid w:val="00CC58BA"/>
    <w:rsid w:val="00CC65A1"/>
    <w:rsid w:val="00CC6A54"/>
    <w:rsid w:val="00CC6B70"/>
    <w:rsid w:val="00CC7178"/>
    <w:rsid w:val="00CC7958"/>
    <w:rsid w:val="00CC7AD6"/>
    <w:rsid w:val="00CC7FDE"/>
    <w:rsid w:val="00CC7FFE"/>
    <w:rsid w:val="00CD015A"/>
    <w:rsid w:val="00CD01BC"/>
    <w:rsid w:val="00CD06FB"/>
    <w:rsid w:val="00CD1A5D"/>
    <w:rsid w:val="00CD21B7"/>
    <w:rsid w:val="00CD3964"/>
    <w:rsid w:val="00CD41AE"/>
    <w:rsid w:val="00CD44A7"/>
    <w:rsid w:val="00CD4717"/>
    <w:rsid w:val="00CD49CD"/>
    <w:rsid w:val="00CD4D83"/>
    <w:rsid w:val="00CD5A26"/>
    <w:rsid w:val="00CD5BF9"/>
    <w:rsid w:val="00CD5CCD"/>
    <w:rsid w:val="00CD5CD5"/>
    <w:rsid w:val="00CD65D6"/>
    <w:rsid w:val="00CD7AAC"/>
    <w:rsid w:val="00CD7E06"/>
    <w:rsid w:val="00CE0276"/>
    <w:rsid w:val="00CE0482"/>
    <w:rsid w:val="00CE1872"/>
    <w:rsid w:val="00CE1E29"/>
    <w:rsid w:val="00CE21BD"/>
    <w:rsid w:val="00CE22F3"/>
    <w:rsid w:val="00CE2ED9"/>
    <w:rsid w:val="00CE2EDF"/>
    <w:rsid w:val="00CE2F8C"/>
    <w:rsid w:val="00CE3D1E"/>
    <w:rsid w:val="00CE3F4C"/>
    <w:rsid w:val="00CE4572"/>
    <w:rsid w:val="00CE46FF"/>
    <w:rsid w:val="00CE4AF8"/>
    <w:rsid w:val="00CE4B3A"/>
    <w:rsid w:val="00CE4D61"/>
    <w:rsid w:val="00CE519D"/>
    <w:rsid w:val="00CE5287"/>
    <w:rsid w:val="00CE52A4"/>
    <w:rsid w:val="00CE5A26"/>
    <w:rsid w:val="00CE5B96"/>
    <w:rsid w:val="00CE666C"/>
    <w:rsid w:val="00CE6E18"/>
    <w:rsid w:val="00CE7019"/>
    <w:rsid w:val="00CE72C5"/>
    <w:rsid w:val="00CE7415"/>
    <w:rsid w:val="00CE753D"/>
    <w:rsid w:val="00CE7C1E"/>
    <w:rsid w:val="00CE7F75"/>
    <w:rsid w:val="00CF0127"/>
    <w:rsid w:val="00CF039B"/>
    <w:rsid w:val="00CF0A31"/>
    <w:rsid w:val="00CF0AB7"/>
    <w:rsid w:val="00CF0F4A"/>
    <w:rsid w:val="00CF15C3"/>
    <w:rsid w:val="00CF1C20"/>
    <w:rsid w:val="00CF20A6"/>
    <w:rsid w:val="00CF22F2"/>
    <w:rsid w:val="00CF23D1"/>
    <w:rsid w:val="00CF241F"/>
    <w:rsid w:val="00CF27F0"/>
    <w:rsid w:val="00CF2BE4"/>
    <w:rsid w:val="00CF2DB0"/>
    <w:rsid w:val="00CF37CF"/>
    <w:rsid w:val="00CF3A7C"/>
    <w:rsid w:val="00CF3FD2"/>
    <w:rsid w:val="00CF401C"/>
    <w:rsid w:val="00CF406D"/>
    <w:rsid w:val="00CF40EF"/>
    <w:rsid w:val="00CF4134"/>
    <w:rsid w:val="00CF41AE"/>
    <w:rsid w:val="00CF45F1"/>
    <w:rsid w:val="00CF4D8B"/>
    <w:rsid w:val="00CF59AF"/>
    <w:rsid w:val="00CF59EF"/>
    <w:rsid w:val="00CF6490"/>
    <w:rsid w:val="00CF66EA"/>
    <w:rsid w:val="00CF6A52"/>
    <w:rsid w:val="00CF6AFE"/>
    <w:rsid w:val="00CF7C4C"/>
    <w:rsid w:val="00D00226"/>
    <w:rsid w:val="00D0079F"/>
    <w:rsid w:val="00D00B34"/>
    <w:rsid w:val="00D00FB9"/>
    <w:rsid w:val="00D01464"/>
    <w:rsid w:val="00D0175F"/>
    <w:rsid w:val="00D01880"/>
    <w:rsid w:val="00D01B86"/>
    <w:rsid w:val="00D01BFF"/>
    <w:rsid w:val="00D01DB1"/>
    <w:rsid w:val="00D02278"/>
    <w:rsid w:val="00D0258C"/>
    <w:rsid w:val="00D0275A"/>
    <w:rsid w:val="00D0289A"/>
    <w:rsid w:val="00D039D3"/>
    <w:rsid w:val="00D03DA0"/>
    <w:rsid w:val="00D04670"/>
    <w:rsid w:val="00D04AE5"/>
    <w:rsid w:val="00D053AB"/>
    <w:rsid w:val="00D054E8"/>
    <w:rsid w:val="00D05BED"/>
    <w:rsid w:val="00D05BF6"/>
    <w:rsid w:val="00D05DDD"/>
    <w:rsid w:val="00D06137"/>
    <w:rsid w:val="00D0644D"/>
    <w:rsid w:val="00D06954"/>
    <w:rsid w:val="00D07005"/>
    <w:rsid w:val="00D073AD"/>
    <w:rsid w:val="00D07645"/>
    <w:rsid w:val="00D07689"/>
    <w:rsid w:val="00D07DA0"/>
    <w:rsid w:val="00D100FF"/>
    <w:rsid w:val="00D10326"/>
    <w:rsid w:val="00D10BF7"/>
    <w:rsid w:val="00D1151E"/>
    <w:rsid w:val="00D115D0"/>
    <w:rsid w:val="00D11629"/>
    <w:rsid w:val="00D12211"/>
    <w:rsid w:val="00D12368"/>
    <w:rsid w:val="00D13948"/>
    <w:rsid w:val="00D13AAA"/>
    <w:rsid w:val="00D13BE5"/>
    <w:rsid w:val="00D13C26"/>
    <w:rsid w:val="00D14148"/>
    <w:rsid w:val="00D147E5"/>
    <w:rsid w:val="00D14941"/>
    <w:rsid w:val="00D15384"/>
    <w:rsid w:val="00D15446"/>
    <w:rsid w:val="00D15A21"/>
    <w:rsid w:val="00D15DA0"/>
    <w:rsid w:val="00D15EE9"/>
    <w:rsid w:val="00D172EC"/>
    <w:rsid w:val="00D1745D"/>
    <w:rsid w:val="00D174D9"/>
    <w:rsid w:val="00D1788E"/>
    <w:rsid w:val="00D17A2B"/>
    <w:rsid w:val="00D17DFE"/>
    <w:rsid w:val="00D20313"/>
    <w:rsid w:val="00D20488"/>
    <w:rsid w:val="00D2051B"/>
    <w:rsid w:val="00D2091E"/>
    <w:rsid w:val="00D20ACE"/>
    <w:rsid w:val="00D20CBF"/>
    <w:rsid w:val="00D21098"/>
    <w:rsid w:val="00D2183E"/>
    <w:rsid w:val="00D218D7"/>
    <w:rsid w:val="00D2230F"/>
    <w:rsid w:val="00D2232F"/>
    <w:rsid w:val="00D22F37"/>
    <w:rsid w:val="00D23B2A"/>
    <w:rsid w:val="00D240FC"/>
    <w:rsid w:val="00D24241"/>
    <w:rsid w:val="00D2433B"/>
    <w:rsid w:val="00D24C8B"/>
    <w:rsid w:val="00D25C42"/>
    <w:rsid w:val="00D25D06"/>
    <w:rsid w:val="00D25E35"/>
    <w:rsid w:val="00D26085"/>
    <w:rsid w:val="00D26357"/>
    <w:rsid w:val="00D26A90"/>
    <w:rsid w:val="00D26B53"/>
    <w:rsid w:val="00D26BE9"/>
    <w:rsid w:val="00D273A1"/>
    <w:rsid w:val="00D27C94"/>
    <w:rsid w:val="00D30301"/>
    <w:rsid w:val="00D307A5"/>
    <w:rsid w:val="00D30832"/>
    <w:rsid w:val="00D31216"/>
    <w:rsid w:val="00D31247"/>
    <w:rsid w:val="00D31422"/>
    <w:rsid w:val="00D31BEA"/>
    <w:rsid w:val="00D31BF3"/>
    <w:rsid w:val="00D323C7"/>
    <w:rsid w:val="00D323CE"/>
    <w:rsid w:val="00D324C3"/>
    <w:rsid w:val="00D32801"/>
    <w:rsid w:val="00D33232"/>
    <w:rsid w:val="00D3329D"/>
    <w:rsid w:val="00D337AD"/>
    <w:rsid w:val="00D33EF9"/>
    <w:rsid w:val="00D352B6"/>
    <w:rsid w:val="00D352EC"/>
    <w:rsid w:val="00D3530D"/>
    <w:rsid w:val="00D35425"/>
    <w:rsid w:val="00D35A62"/>
    <w:rsid w:val="00D36812"/>
    <w:rsid w:val="00D36DC7"/>
    <w:rsid w:val="00D37287"/>
    <w:rsid w:val="00D37F12"/>
    <w:rsid w:val="00D408B6"/>
    <w:rsid w:val="00D410AB"/>
    <w:rsid w:val="00D41444"/>
    <w:rsid w:val="00D4151E"/>
    <w:rsid w:val="00D4157E"/>
    <w:rsid w:val="00D41AA4"/>
    <w:rsid w:val="00D41CFA"/>
    <w:rsid w:val="00D433E6"/>
    <w:rsid w:val="00D43D33"/>
    <w:rsid w:val="00D44336"/>
    <w:rsid w:val="00D447C6"/>
    <w:rsid w:val="00D44811"/>
    <w:rsid w:val="00D44A0F"/>
    <w:rsid w:val="00D44C92"/>
    <w:rsid w:val="00D4526C"/>
    <w:rsid w:val="00D4548B"/>
    <w:rsid w:val="00D46A7E"/>
    <w:rsid w:val="00D4762D"/>
    <w:rsid w:val="00D47E31"/>
    <w:rsid w:val="00D50002"/>
    <w:rsid w:val="00D50502"/>
    <w:rsid w:val="00D506C4"/>
    <w:rsid w:val="00D509B8"/>
    <w:rsid w:val="00D50BEB"/>
    <w:rsid w:val="00D50D9C"/>
    <w:rsid w:val="00D50EF2"/>
    <w:rsid w:val="00D50FE1"/>
    <w:rsid w:val="00D51A1A"/>
    <w:rsid w:val="00D51AA0"/>
    <w:rsid w:val="00D51ACA"/>
    <w:rsid w:val="00D524F3"/>
    <w:rsid w:val="00D527F8"/>
    <w:rsid w:val="00D52A7E"/>
    <w:rsid w:val="00D52E4A"/>
    <w:rsid w:val="00D5336B"/>
    <w:rsid w:val="00D53C40"/>
    <w:rsid w:val="00D54184"/>
    <w:rsid w:val="00D545BD"/>
    <w:rsid w:val="00D54FC9"/>
    <w:rsid w:val="00D55A14"/>
    <w:rsid w:val="00D55FCC"/>
    <w:rsid w:val="00D564EA"/>
    <w:rsid w:val="00D56592"/>
    <w:rsid w:val="00D56704"/>
    <w:rsid w:val="00D56D1C"/>
    <w:rsid w:val="00D56EFA"/>
    <w:rsid w:val="00D5757D"/>
    <w:rsid w:val="00D57680"/>
    <w:rsid w:val="00D60135"/>
    <w:rsid w:val="00D602B6"/>
    <w:rsid w:val="00D603D3"/>
    <w:rsid w:val="00D608CF"/>
    <w:rsid w:val="00D60A2B"/>
    <w:rsid w:val="00D60C91"/>
    <w:rsid w:val="00D60E51"/>
    <w:rsid w:val="00D61A2B"/>
    <w:rsid w:val="00D61B09"/>
    <w:rsid w:val="00D620A4"/>
    <w:rsid w:val="00D62469"/>
    <w:rsid w:val="00D62BDE"/>
    <w:rsid w:val="00D63433"/>
    <w:rsid w:val="00D63C27"/>
    <w:rsid w:val="00D65149"/>
    <w:rsid w:val="00D652F6"/>
    <w:rsid w:val="00D658D5"/>
    <w:rsid w:val="00D65BC8"/>
    <w:rsid w:val="00D6617D"/>
    <w:rsid w:val="00D666D4"/>
    <w:rsid w:val="00D6673A"/>
    <w:rsid w:val="00D66944"/>
    <w:rsid w:val="00D66A07"/>
    <w:rsid w:val="00D66D42"/>
    <w:rsid w:val="00D66EB1"/>
    <w:rsid w:val="00D67A9F"/>
    <w:rsid w:val="00D67AD3"/>
    <w:rsid w:val="00D67AFA"/>
    <w:rsid w:val="00D67E83"/>
    <w:rsid w:val="00D67F9A"/>
    <w:rsid w:val="00D70F68"/>
    <w:rsid w:val="00D711CE"/>
    <w:rsid w:val="00D71E3C"/>
    <w:rsid w:val="00D721C4"/>
    <w:rsid w:val="00D721E4"/>
    <w:rsid w:val="00D725C4"/>
    <w:rsid w:val="00D7264A"/>
    <w:rsid w:val="00D72757"/>
    <w:rsid w:val="00D72A24"/>
    <w:rsid w:val="00D735F5"/>
    <w:rsid w:val="00D736E2"/>
    <w:rsid w:val="00D7413B"/>
    <w:rsid w:val="00D7453B"/>
    <w:rsid w:val="00D748CF"/>
    <w:rsid w:val="00D748F1"/>
    <w:rsid w:val="00D74D5F"/>
    <w:rsid w:val="00D750B5"/>
    <w:rsid w:val="00D75231"/>
    <w:rsid w:val="00D75C1E"/>
    <w:rsid w:val="00D75C54"/>
    <w:rsid w:val="00D7602F"/>
    <w:rsid w:val="00D7672A"/>
    <w:rsid w:val="00D76E72"/>
    <w:rsid w:val="00D76F55"/>
    <w:rsid w:val="00D77097"/>
    <w:rsid w:val="00D77116"/>
    <w:rsid w:val="00D777D3"/>
    <w:rsid w:val="00D77A69"/>
    <w:rsid w:val="00D77F2A"/>
    <w:rsid w:val="00D808BD"/>
    <w:rsid w:val="00D80BB4"/>
    <w:rsid w:val="00D81A95"/>
    <w:rsid w:val="00D81B8A"/>
    <w:rsid w:val="00D82482"/>
    <w:rsid w:val="00D82737"/>
    <w:rsid w:val="00D82779"/>
    <w:rsid w:val="00D829FC"/>
    <w:rsid w:val="00D83107"/>
    <w:rsid w:val="00D833EC"/>
    <w:rsid w:val="00D835A0"/>
    <w:rsid w:val="00D837B6"/>
    <w:rsid w:val="00D83B68"/>
    <w:rsid w:val="00D83FC9"/>
    <w:rsid w:val="00D8442D"/>
    <w:rsid w:val="00D84A79"/>
    <w:rsid w:val="00D84C81"/>
    <w:rsid w:val="00D84D74"/>
    <w:rsid w:val="00D84FC6"/>
    <w:rsid w:val="00D86040"/>
    <w:rsid w:val="00D860F5"/>
    <w:rsid w:val="00D8680B"/>
    <w:rsid w:val="00D86B8C"/>
    <w:rsid w:val="00D870CE"/>
    <w:rsid w:val="00D87259"/>
    <w:rsid w:val="00D874A4"/>
    <w:rsid w:val="00D87BAF"/>
    <w:rsid w:val="00D90038"/>
    <w:rsid w:val="00D90AFA"/>
    <w:rsid w:val="00D912DB"/>
    <w:rsid w:val="00D91B2F"/>
    <w:rsid w:val="00D91C60"/>
    <w:rsid w:val="00D922F4"/>
    <w:rsid w:val="00D92A17"/>
    <w:rsid w:val="00D93D2D"/>
    <w:rsid w:val="00D93EF2"/>
    <w:rsid w:val="00D94384"/>
    <w:rsid w:val="00D9459B"/>
    <w:rsid w:val="00D94C9A"/>
    <w:rsid w:val="00D95682"/>
    <w:rsid w:val="00D95C13"/>
    <w:rsid w:val="00D95E27"/>
    <w:rsid w:val="00D95E8B"/>
    <w:rsid w:val="00D9601D"/>
    <w:rsid w:val="00D96105"/>
    <w:rsid w:val="00D96476"/>
    <w:rsid w:val="00D96F36"/>
    <w:rsid w:val="00D97305"/>
    <w:rsid w:val="00D9762E"/>
    <w:rsid w:val="00D977F1"/>
    <w:rsid w:val="00DA02FA"/>
    <w:rsid w:val="00DA054E"/>
    <w:rsid w:val="00DA058B"/>
    <w:rsid w:val="00DA0665"/>
    <w:rsid w:val="00DA0967"/>
    <w:rsid w:val="00DA0C93"/>
    <w:rsid w:val="00DA0FF6"/>
    <w:rsid w:val="00DA13E5"/>
    <w:rsid w:val="00DA2305"/>
    <w:rsid w:val="00DA2C8A"/>
    <w:rsid w:val="00DA3092"/>
    <w:rsid w:val="00DA3B7A"/>
    <w:rsid w:val="00DA46E0"/>
    <w:rsid w:val="00DA4876"/>
    <w:rsid w:val="00DA4B45"/>
    <w:rsid w:val="00DA50B8"/>
    <w:rsid w:val="00DA5499"/>
    <w:rsid w:val="00DA563C"/>
    <w:rsid w:val="00DA58DD"/>
    <w:rsid w:val="00DA597B"/>
    <w:rsid w:val="00DA598A"/>
    <w:rsid w:val="00DA59E0"/>
    <w:rsid w:val="00DA5E63"/>
    <w:rsid w:val="00DA6290"/>
    <w:rsid w:val="00DA64E9"/>
    <w:rsid w:val="00DA6C70"/>
    <w:rsid w:val="00DA7269"/>
    <w:rsid w:val="00DA783A"/>
    <w:rsid w:val="00DA7C64"/>
    <w:rsid w:val="00DA7DEB"/>
    <w:rsid w:val="00DA7F26"/>
    <w:rsid w:val="00DA7F69"/>
    <w:rsid w:val="00DB0145"/>
    <w:rsid w:val="00DB02F7"/>
    <w:rsid w:val="00DB08CD"/>
    <w:rsid w:val="00DB0C35"/>
    <w:rsid w:val="00DB0C53"/>
    <w:rsid w:val="00DB120D"/>
    <w:rsid w:val="00DB18BC"/>
    <w:rsid w:val="00DB1AE2"/>
    <w:rsid w:val="00DB1FF4"/>
    <w:rsid w:val="00DB2D1C"/>
    <w:rsid w:val="00DB348C"/>
    <w:rsid w:val="00DB353D"/>
    <w:rsid w:val="00DB4356"/>
    <w:rsid w:val="00DB49D6"/>
    <w:rsid w:val="00DB4ACF"/>
    <w:rsid w:val="00DB4E48"/>
    <w:rsid w:val="00DB4E8F"/>
    <w:rsid w:val="00DB566D"/>
    <w:rsid w:val="00DB5815"/>
    <w:rsid w:val="00DB59EA"/>
    <w:rsid w:val="00DB62EC"/>
    <w:rsid w:val="00DB6829"/>
    <w:rsid w:val="00DB6D6E"/>
    <w:rsid w:val="00DB6F8A"/>
    <w:rsid w:val="00DB7068"/>
    <w:rsid w:val="00DB708C"/>
    <w:rsid w:val="00DB7448"/>
    <w:rsid w:val="00DB76E8"/>
    <w:rsid w:val="00DB7F86"/>
    <w:rsid w:val="00DC0265"/>
    <w:rsid w:val="00DC0449"/>
    <w:rsid w:val="00DC1115"/>
    <w:rsid w:val="00DC165F"/>
    <w:rsid w:val="00DC195F"/>
    <w:rsid w:val="00DC20E8"/>
    <w:rsid w:val="00DC23EF"/>
    <w:rsid w:val="00DC24ED"/>
    <w:rsid w:val="00DC27EA"/>
    <w:rsid w:val="00DC2F67"/>
    <w:rsid w:val="00DC303E"/>
    <w:rsid w:val="00DC3283"/>
    <w:rsid w:val="00DC3A3F"/>
    <w:rsid w:val="00DC4538"/>
    <w:rsid w:val="00DC469A"/>
    <w:rsid w:val="00DC4A75"/>
    <w:rsid w:val="00DC51C9"/>
    <w:rsid w:val="00DC56A5"/>
    <w:rsid w:val="00DC5F5A"/>
    <w:rsid w:val="00DC6639"/>
    <w:rsid w:val="00DC696C"/>
    <w:rsid w:val="00DC714F"/>
    <w:rsid w:val="00DC71A1"/>
    <w:rsid w:val="00DC7876"/>
    <w:rsid w:val="00DC7DF7"/>
    <w:rsid w:val="00DC7FA7"/>
    <w:rsid w:val="00DD02C7"/>
    <w:rsid w:val="00DD05EA"/>
    <w:rsid w:val="00DD070C"/>
    <w:rsid w:val="00DD0B75"/>
    <w:rsid w:val="00DD0E2F"/>
    <w:rsid w:val="00DD0EE9"/>
    <w:rsid w:val="00DD131D"/>
    <w:rsid w:val="00DD139A"/>
    <w:rsid w:val="00DD149C"/>
    <w:rsid w:val="00DD14AA"/>
    <w:rsid w:val="00DD197E"/>
    <w:rsid w:val="00DD223D"/>
    <w:rsid w:val="00DD23C7"/>
    <w:rsid w:val="00DD26AF"/>
    <w:rsid w:val="00DD28C0"/>
    <w:rsid w:val="00DD2979"/>
    <w:rsid w:val="00DD2C09"/>
    <w:rsid w:val="00DD2CE4"/>
    <w:rsid w:val="00DD3D3C"/>
    <w:rsid w:val="00DD42DF"/>
    <w:rsid w:val="00DD43A5"/>
    <w:rsid w:val="00DD43A6"/>
    <w:rsid w:val="00DD473A"/>
    <w:rsid w:val="00DD485C"/>
    <w:rsid w:val="00DD48AB"/>
    <w:rsid w:val="00DD4ADA"/>
    <w:rsid w:val="00DD4D3E"/>
    <w:rsid w:val="00DD548C"/>
    <w:rsid w:val="00DD54F4"/>
    <w:rsid w:val="00DD5981"/>
    <w:rsid w:val="00DD5B69"/>
    <w:rsid w:val="00DD5E30"/>
    <w:rsid w:val="00DD6590"/>
    <w:rsid w:val="00DD7302"/>
    <w:rsid w:val="00DD7334"/>
    <w:rsid w:val="00DD7623"/>
    <w:rsid w:val="00DE0024"/>
    <w:rsid w:val="00DE0663"/>
    <w:rsid w:val="00DE089A"/>
    <w:rsid w:val="00DE0B58"/>
    <w:rsid w:val="00DE1955"/>
    <w:rsid w:val="00DE1CF5"/>
    <w:rsid w:val="00DE2317"/>
    <w:rsid w:val="00DE2A06"/>
    <w:rsid w:val="00DE2AD2"/>
    <w:rsid w:val="00DE2AD4"/>
    <w:rsid w:val="00DE2F41"/>
    <w:rsid w:val="00DE3006"/>
    <w:rsid w:val="00DE401A"/>
    <w:rsid w:val="00DE474A"/>
    <w:rsid w:val="00DE478E"/>
    <w:rsid w:val="00DE4879"/>
    <w:rsid w:val="00DE4FE2"/>
    <w:rsid w:val="00DE5860"/>
    <w:rsid w:val="00DE5950"/>
    <w:rsid w:val="00DE6801"/>
    <w:rsid w:val="00DE6C5D"/>
    <w:rsid w:val="00DE6CD9"/>
    <w:rsid w:val="00DE7479"/>
    <w:rsid w:val="00DE74A3"/>
    <w:rsid w:val="00DE79CF"/>
    <w:rsid w:val="00DE7AFF"/>
    <w:rsid w:val="00DF013D"/>
    <w:rsid w:val="00DF0353"/>
    <w:rsid w:val="00DF03CE"/>
    <w:rsid w:val="00DF06F0"/>
    <w:rsid w:val="00DF0C4E"/>
    <w:rsid w:val="00DF0D73"/>
    <w:rsid w:val="00DF100F"/>
    <w:rsid w:val="00DF1249"/>
    <w:rsid w:val="00DF124F"/>
    <w:rsid w:val="00DF1683"/>
    <w:rsid w:val="00DF16BB"/>
    <w:rsid w:val="00DF1B52"/>
    <w:rsid w:val="00DF1D75"/>
    <w:rsid w:val="00DF1ED4"/>
    <w:rsid w:val="00DF246D"/>
    <w:rsid w:val="00DF295D"/>
    <w:rsid w:val="00DF3396"/>
    <w:rsid w:val="00DF33D1"/>
    <w:rsid w:val="00DF374A"/>
    <w:rsid w:val="00DF3C2D"/>
    <w:rsid w:val="00DF4296"/>
    <w:rsid w:val="00DF44A5"/>
    <w:rsid w:val="00DF4B3E"/>
    <w:rsid w:val="00DF51B5"/>
    <w:rsid w:val="00DF685B"/>
    <w:rsid w:val="00DF6B53"/>
    <w:rsid w:val="00DF6BC3"/>
    <w:rsid w:val="00DF6C02"/>
    <w:rsid w:val="00DF74FE"/>
    <w:rsid w:val="00DF7712"/>
    <w:rsid w:val="00DF7893"/>
    <w:rsid w:val="00DF7A31"/>
    <w:rsid w:val="00DF7EB9"/>
    <w:rsid w:val="00DF7F64"/>
    <w:rsid w:val="00E006D4"/>
    <w:rsid w:val="00E007A7"/>
    <w:rsid w:val="00E009B8"/>
    <w:rsid w:val="00E00A6D"/>
    <w:rsid w:val="00E00BD9"/>
    <w:rsid w:val="00E00E6B"/>
    <w:rsid w:val="00E00F05"/>
    <w:rsid w:val="00E0147C"/>
    <w:rsid w:val="00E01656"/>
    <w:rsid w:val="00E023A5"/>
    <w:rsid w:val="00E023F2"/>
    <w:rsid w:val="00E027FE"/>
    <w:rsid w:val="00E02810"/>
    <w:rsid w:val="00E02BB8"/>
    <w:rsid w:val="00E02D6C"/>
    <w:rsid w:val="00E03051"/>
    <w:rsid w:val="00E0339E"/>
    <w:rsid w:val="00E03D1E"/>
    <w:rsid w:val="00E03E50"/>
    <w:rsid w:val="00E0438A"/>
    <w:rsid w:val="00E04B88"/>
    <w:rsid w:val="00E04D92"/>
    <w:rsid w:val="00E05245"/>
    <w:rsid w:val="00E06854"/>
    <w:rsid w:val="00E068F8"/>
    <w:rsid w:val="00E06922"/>
    <w:rsid w:val="00E0696C"/>
    <w:rsid w:val="00E06D2C"/>
    <w:rsid w:val="00E077BD"/>
    <w:rsid w:val="00E07A42"/>
    <w:rsid w:val="00E07CE3"/>
    <w:rsid w:val="00E10121"/>
    <w:rsid w:val="00E10CD6"/>
    <w:rsid w:val="00E11187"/>
    <w:rsid w:val="00E1147B"/>
    <w:rsid w:val="00E11EEB"/>
    <w:rsid w:val="00E1206C"/>
    <w:rsid w:val="00E123E4"/>
    <w:rsid w:val="00E124AA"/>
    <w:rsid w:val="00E1291F"/>
    <w:rsid w:val="00E1362F"/>
    <w:rsid w:val="00E14045"/>
    <w:rsid w:val="00E142E6"/>
    <w:rsid w:val="00E14420"/>
    <w:rsid w:val="00E14A18"/>
    <w:rsid w:val="00E150A0"/>
    <w:rsid w:val="00E15D2E"/>
    <w:rsid w:val="00E164D5"/>
    <w:rsid w:val="00E16636"/>
    <w:rsid w:val="00E16B6D"/>
    <w:rsid w:val="00E17131"/>
    <w:rsid w:val="00E171D5"/>
    <w:rsid w:val="00E2021A"/>
    <w:rsid w:val="00E20CAA"/>
    <w:rsid w:val="00E213DD"/>
    <w:rsid w:val="00E2166F"/>
    <w:rsid w:val="00E21725"/>
    <w:rsid w:val="00E217CE"/>
    <w:rsid w:val="00E21883"/>
    <w:rsid w:val="00E218D7"/>
    <w:rsid w:val="00E21909"/>
    <w:rsid w:val="00E2227F"/>
    <w:rsid w:val="00E229A6"/>
    <w:rsid w:val="00E22EFA"/>
    <w:rsid w:val="00E22F61"/>
    <w:rsid w:val="00E22FF6"/>
    <w:rsid w:val="00E235A8"/>
    <w:rsid w:val="00E2366B"/>
    <w:rsid w:val="00E23E28"/>
    <w:rsid w:val="00E24021"/>
    <w:rsid w:val="00E24173"/>
    <w:rsid w:val="00E2495E"/>
    <w:rsid w:val="00E24B39"/>
    <w:rsid w:val="00E24BAB"/>
    <w:rsid w:val="00E24D09"/>
    <w:rsid w:val="00E252DD"/>
    <w:rsid w:val="00E253EF"/>
    <w:rsid w:val="00E25798"/>
    <w:rsid w:val="00E25885"/>
    <w:rsid w:val="00E259AB"/>
    <w:rsid w:val="00E26699"/>
    <w:rsid w:val="00E266B4"/>
    <w:rsid w:val="00E2688B"/>
    <w:rsid w:val="00E26E4A"/>
    <w:rsid w:val="00E301BD"/>
    <w:rsid w:val="00E30750"/>
    <w:rsid w:val="00E30CBF"/>
    <w:rsid w:val="00E30F92"/>
    <w:rsid w:val="00E310E6"/>
    <w:rsid w:val="00E312C6"/>
    <w:rsid w:val="00E3173E"/>
    <w:rsid w:val="00E31B55"/>
    <w:rsid w:val="00E32272"/>
    <w:rsid w:val="00E327AE"/>
    <w:rsid w:val="00E32AAA"/>
    <w:rsid w:val="00E32ABB"/>
    <w:rsid w:val="00E32B87"/>
    <w:rsid w:val="00E3303B"/>
    <w:rsid w:val="00E33238"/>
    <w:rsid w:val="00E33AF9"/>
    <w:rsid w:val="00E33C08"/>
    <w:rsid w:val="00E33CC6"/>
    <w:rsid w:val="00E33E76"/>
    <w:rsid w:val="00E344B0"/>
    <w:rsid w:val="00E347C9"/>
    <w:rsid w:val="00E34A43"/>
    <w:rsid w:val="00E34F8B"/>
    <w:rsid w:val="00E34FC6"/>
    <w:rsid w:val="00E35595"/>
    <w:rsid w:val="00E358B1"/>
    <w:rsid w:val="00E35CF2"/>
    <w:rsid w:val="00E364F3"/>
    <w:rsid w:val="00E36531"/>
    <w:rsid w:val="00E36769"/>
    <w:rsid w:val="00E368BB"/>
    <w:rsid w:val="00E36907"/>
    <w:rsid w:val="00E36A87"/>
    <w:rsid w:val="00E371E1"/>
    <w:rsid w:val="00E37386"/>
    <w:rsid w:val="00E37878"/>
    <w:rsid w:val="00E378C3"/>
    <w:rsid w:val="00E37CD4"/>
    <w:rsid w:val="00E37FAC"/>
    <w:rsid w:val="00E40A66"/>
    <w:rsid w:val="00E412CA"/>
    <w:rsid w:val="00E412F5"/>
    <w:rsid w:val="00E417A3"/>
    <w:rsid w:val="00E4183D"/>
    <w:rsid w:val="00E41AAB"/>
    <w:rsid w:val="00E41E46"/>
    <w:rsid w:val="00E425B6"/>
    <w:rsid w:val="00E429A2"/>
    <w:rsid w:val="00E434D3"/>
    <w:rsid w:val="00E43502"/>
    <w:rsid w:val="00E4392E"/>
    <w:rsid w:val="00E439A4"/>
    <w:rsid w:val="00E43E99"/>
    <w:rsid w:val="00E442B3"/>
    <w:rsid w:val="00E44847"/>
    <w:rsid w:val="00E448AF"/>
    <w:rsid w:val="00E44A11"/>
    <w:rsid w:val="00E44C18"/>
    <w:rsid w:val="00E44D1B"/>
    <w:rsid w:val="00E44F4D"/>
    <w:rsid w:val="00E45A59"/>
    <w:rsid w:val="00E45B61"/>
    <w:rsid w:val="00E45C08"/>
    <w:rsid w:val="00E45CDF"/>
    <w:rsid w:val="00E45F91"/>
    <w:rsid w:val="00E460BE"/>
    <w:rsid w:val="00E47A38"/>
    <w:rsid w:val="00E503DA"/>
    <w:rsid w:val="00E508DF"/>
    <w:rsid w:val="00E508EF"/>
    <w:rsid w:val="00E513C3"/>
    <w:rsid w:val="00E516BB"/>
    <w:rsid w:val="00E51B1F"/>
    <w:rsid w:val="00E537ED"/>
    <w:rsid w:val="00E53B3D"/>
    <w:rsid w:val="00E53BFF"/>
    <w:rsid w:val="00E53DB7"/>
    <w:rsid w:val="00E54316"/>
    <w:rsid w:val="00E544B2"/>
    <w:rsid w:val="00E545B8"/>
    <w:rsid w:val="00E54D2F"/>
    <w:rsid w:val="00E551C8"/>
    <w:rsid w:val="00E55627"/>
    <w:rsid w:val="00E55677"/>
    <w:rsid w:val="00E55EBB"/>
    <w:rsid w:val="00E560C9"/>
    <w:rsid w:val="00E56326"/>
    <w:rsid w:val="00E56337"/>
    <w:rsid w:val="00E563C8"/>
    <w:rsid w:val="00E57721"/>
    <w:rsid w:val="00E57968"/>
    <w:rsid w:val="00E57CA3"/>
    <w:rsid w:val="00E6025E"/>
    <w:rsid w:val="00E60B43"/>
    <w:rsid w:val="00E60E81"/>
    <w:rsid w:val="00E60E85"/>
    <w:rsid w:val="00E610B5"/>
    <w:rsid w:val="00E6127B"/>
    <w:rsid w:val="00E61CDB"/>
    <w:rsid w:val="00E61FE5"/>
    <w:rsid w:val="00E621E5"/>
    <w:rsid w:val="00E62959"/>
    <w:rsid w:val="00E62FDA"/>
    <w:rsid w:val="00E630BE"/>
    <w:rsid w:val="00E63492"/>
    <w:rsid w:val="00E637D7"/>
    <w:rsid w:val="00E63B03"/>
    <w:rsid w:val="00E63DDB"/>
    <w:rsid w:val="00E63E8D"/>
    <w:rsid w:val="00E63EDE"/>
    <w:rsid w:val="00E64035"/>
    <w:rsid w:val="00E640DF"/>
    <w:rsid w:val="00E6448B"/>
    <w:rsid w:val="00E64727"/>
    <w:rsid w:val="00E64ADD"/>
    <w:rsid w:val="00E64C65"/>
    <w:rsid w:val="00E64D10"/>
    <w:rsid w:val="00E6537E"/>
    <w:rsid w:val="00E65389"/>
    <w:rsid w:val="00E654A8"/>
    <w:rsid w:val="00E65693"/>
    <w:rsid w:val="00E657EB"/>
    <w:rsid w:val="00E65803"/>
    <w:rsid w:val="00E65A47"/>
    <w:rsid w:val="00E65C9D"/>
    <w:rsid w:val="00E66247"/>
    <w:rsid w:val="00E667AA"/>
    <w:rsid w:val="00E66D40"/>
    <w:rsid w:val="00E6726B"/>
    <w:rsid w:val="00E678E1"/>
    <w:rsid w:val="00E7035B"/>
    <w:rsid w:val="00E7084D"/>
    <w:rsid w:val="00E70C4B"/>
    <w:rsid w:val="00E71013"/>
    <w:rsid w:val="00E71693"/>
    <w:rsid w:val="00E71DCD"/>
    <w:rsid w:val="00E72DA3"/>
    <w:rsid w:val="00E72DBF"/>
    <w:rsid w:val="00E732E1"/>
    <w:rsid w:val="00E735FF"/>
    <w:rsid w:val="00E7399E"/>
    <w:rsid w:val="00E73B1C"/>
    <w:rsid w:val="00E73E97"/>
    <w:rsid w:val="00E73EA7"/>
    <w:rsid w:val="00E74144"/>
    <w:rsid w:val="00E744B5"/>
    <w:rsid w:val="00E747FB"/>
    <w:rsid w:val="00E74BB7"/>
    <w:rsid w:val="00E74BF2"/>
    <w:rsid w:val="00E75158"/>
    <w:rsid w:val="00E75DC6"/>
    <w:rsid w:val="00E7610C"/>
    <w:rsid w:val="00E762DC"/>
    <w:rsid w:val="00E76BF1"/>
    <w:rsid w:val="00E76C04"/>
    <w:rsid w:val="00E77671"/>
    <w:rsid w:val="00E778A4"/>
    <w:rsid w:val="00E80DBC"/>
    <w:rsid w:val="00E80F1F"/>
    <w:rsid w:val="00E8126F"/>
    <w:rsid w:val="00E8147D"/>
    <w:rsid w:val="00E81AB3"/>
    <w:rsid w:val="00E81B63"/>
    <w:rsid w:val="00E82330"/>
    <w:rsid w:val="00E82DEE"/>
    <w:rsid w:val="00E83009"/>
    <w:rsid w:val="00E83141"/>
    <w:rsid w:val="00E831A5"/>
    <w:rsid w:val="00E83782"/>
    <w:rsid w:val="00E837D4"/>
    <w:rsid w:val="00E84184"/>
    <w:rsid w:val="00E843B2"/>
    <w:rsid w:val="00E84938"/>
    <w:rsid w:val="00E850A6"/>
    <w:rsid w:val="00E85968"/>
    <w:rsid w:val="00E85D60"/>
    <w:rsid w:val="00E861A0"/>
    <w:rsid w:val="00E8677D"/>
    <w:rsid w:val="00E8702D"/>
    <w:rsid w:val="00E8780F"/>
    <w:rsid w:val="00E87B9D"/>
    <w:rsid w:val="00E90043"/>
    <w:rsid w:val="00E90052"/>
    <w:rsid w:val="00E9159A"/>
    <w:rsid w:val="00E9163B"/>
    <w:rsid w:val="00E91685"/>
    <w:rsid w:val="00E91E58"/>
    <w:rsid w:val="00E91FBD"/>
    <w:rsid w:val="00E9200C"/>
    <w:rsid w:val="00E92B95"/>
    <w:rsid w:val="00E92D28"/>
    <w:rsid w:val="00E92D50"/>
    <w:rsid w:val="00E92FA1"/>
    <w:rsid w:val="00E936B7"/>
    <w:rsid w:val="00E939AB"/>
    <w:rsid w:val="00E93D71"/>
    <w:rsid w:val="00E9440E"/>
    <w:rsid w:val="00E94427"/>
    <w:rsid w:val="00E945DA"/>
    <w:rsid w:val="00E94F3F"/>
    <w:rsid w:val="00E9565B"/>
    <w:rsid w:val="00E956C0"/>
    <w:rsid w:val="00E9570E"/>
    <w:rsid w:val="00E95C6F"/>
    <w:rsid w:val="00E96A7C"/>
    <w:rsid w:val="00E96DDA"/>
    <w:rsid w:val="00E9736D"/>
    <w:rsid w:val="00E97C90"/>
    <w:rsid w:val="00EA0217"/>
    <w:rsid w:val="00EA0B92"/>
    <w:rsid w:val="00EA0D8D"/>
    <w:rsid w:val="00EA0FAB"/>
    <w:rsid w:val="00EA1D82"/>
    <w:rsid w:val="00EA2C79"/>
    <w:rsid w:val="00EA3012"/>
    <w:rsid w:val="00EA3233"/>
    <w:rsid w:val="00EA32C8"/>
    <w:rsid w:val="00EA3976"/>
    <w:rsid w:val="00EA3A3D"/>
    <w:rsid w:val="00EA4414"/>
    <w:rsid w:val="00EA46C2"/>
    <w:rsid w:val="00EA48CA"/>
    <w:rsid w:val="00EA4C9B"/>
    <w:rsid w:val="00EA6BC6"/>
    <w:rsid w:val="00EA6E67"/>
    <w:rsid w:val="00EA7162"/>
    <w:rsid w:val="00EA77D6"/>
    <w:rsid w:val="00EA7D93"/>
    <w:rsid w:val="00EB04A2"/>
    <w:rsid w:val="00EB05A5"/>
    <w:rsid w:val="00EB05F2"/>
    <w:rsid w:val="00EB0846"/>
    <w:rsid w:val="00EB1019"/>
    <w:rsid w:val="00EB17FF"/>
    <w:rsid w:val="00EB1B44"/>
    <w:rsid w:val="00EB2CF2"/>
    <w:rsid w:val="00EB3287"/>
    <w:rsid w:val="00EB3646"/>
    <w:rsid w:val="00EB386B"/>
    <w:rsid w:val="00EB39BD"/>
    <w:rsid w:val="00EB41BD"/>
    <w:rsid w:val="00EB4B6D"/>
    <w:rsid w:val="00EB4D07"/>
    <w:rsid w:val="00EB54DF"/>
    <w:rsid w:val="00EB5899"/>
    <w:rsid w:val="00EB58B9"/>
    <w:rsid w:val="00EB5CFE"/>
    <w:rsid w:val="00EB6200"/>
    <w:rsid w:val="00EB64FA"/>
    <w:rsid w:val="00EB6A75"/>
    <w:rsid w:val="00EB745A"/>
    <w:rsid w:val="00EB7A42"/>
    <w:rsid w:val="00EB7B5D"/>
    <w:rsid w:val="00EC0123"/>
    <w:rsid w:val="00EC0292"/>
    <w:rsid w:val="00EC04DF"/>
    <w:rsid w:val="00EC092E"/>
    <w:rsid w:val="00EC0AF4"/>
    <w:rsid w:val="00EC0DF5"/>
    <w:rsid w:val="00EC18F2"/>
    <w:rsid w:val="00EC194B"/>
    <w:rsid w:val="00EC1D89"/>
    <w:rsid w:val="00EC227A"/>
    <w:rsid w:val="00EC241C"/>
    <w:rsid w:val="00EC2EB0"/>
    <w:rsid w:val="00EC3C74"/>
    <w:rsid w:val="00EC3EA0"/>
    <w:rsid w:val="00EC3F22"/>
    <w:rsid w:val="00EC40E9"/>
    <w:rsid w:val="00EC417D"/>
    <w:rsid w:val="00EC42C5"/>
    <w:rsid w:val="00EC4641"/>
    <w:rsid w:val="00EC496C"/>
    <w:rsid w:val="00EC4B92"/>
    <w:rsid w:val="00EC4BDE"/>
    <w:rsid w:val="00EC4CB2"/>
    <w:rsid w:val="00EC5918"/>
    <w:rsid w:val="00EC59AB"/>
    <w:rsid w:val="00EC5A1C"/>
    <w:rsid w:val="00EC5B26"/>
    <w:rsid w:val="00EC5BC0"/>
    <w:rsid w:val="00EC5BD2"/>
    <w:rsid w:val="00EC62ED"/>
    <w:rsid w:val="00EC6625"/>
    <w:rsid w:val="00EC6798"/>
    <w:rsid w:val="00EC6930"/>
    <w:rsid w:val="00EC729D"/>
    <w:rsid w:val="00EC7B6E"/>
    <w:rsid w:val="00EC7D20"/>
    <w:rsid w:val="00ED022B"/>
    <w:rsid w:val="00ED02B6"/>
    <w:rsid w:val="00ED041E"/>
    <w:rsid w:val="00ED0708"/>
    <w:rsid w:val="00ED09A9"/>
    <w:rsid w:val="00ED0C50"/>
    <w:rsid w:val="00ED0E5E"/>
    <w:rsid w:val="00ED0EF2"/>
    <w:rsid w:val="00ED11D9"/>
    <w:rsid w:val="00ED155C"/>
    <w:rsid w:val="00ED1E4D"/>
    <w:rsid w:val="00ED1FC8"/>
    <w:rsid w:val="00ED2260"/>
    <w:rsid w:val="00ED2638"/>
    <w:rsid w:val="00ED2902"/>
    <w:rsid w:val="00ED2AAD"/>
    <w:rsid w:val="00ED2B31"/>
    <w:rsid w:val="00ED2FC4"/>
    <w:rsid w:val="00ED316D"/>
    <w:rsid w:val="00ED374A"/>
    <w:rsid w:val="00ED420B"/>
    <w:rsid w:val="00ED4659"/>
    <w:rsid w:val="00ED4E9B"/>
    <w:rsid w:val="00ED51F4"/>
    <w:rsid w:val="00ED547A"/>
    <w:rsid w:val="00ED58D6"/>
    <w:rsid w:val="00ED60DA"/>
    <w:rsid w:val="00ED636F"/>
    <w:rsid w:val="00ED6406"/>
    <w:rsid w:val="00ED64DE"/>
    <w:rsid w:val="00ED7D5B"/>
    <w:rsid w:val="00ED7F10"/>
    <w:rsid w:val="00EE039D"/>
    <w:rsid w:val="00EE0624"/>
    <w:rsid w:val="00EE0FD7"/>
    <w:rsid w:val="00EE1095"/>
    <w:rsid w:val="00EE111D"/>
    <w:rsid w:val="00EE1B7F"/>
    <w:rsid w:val="00EE21D5"/>
    <w:rsid w:val="00EE251A"/>
    <w:rsid w:val="00EE256A"/>
    <w:rsid w:val="00EE25F3"/>
    <w:rsid w:val="00EE2B92"/>
    <w:rsid w:val="00EE2D03"/>
    <w:rsid w:val="00EE34D0"/>
    <w:rsid w:val="00EE359F"/>
    <w:rsid w:val="00EE378C"/>
    <w:rsid w:val="00EE3BAC"/>
    <w:rsid w:val="00EE3C7B"/>
    <w:rsid w:val="00EE3C90"/>
    <w:rsid w:val="00EE3FAF"/>
    <w:rsid w:val="00EE4308"/>
    <w:rsid w:val="00EE4532"/>
    <w:rsid w:val="00EE4EA3"/>
    <w:rsid w:val="00EE4FE9"/>
    <w:rsid w:val="00EE5142"/>
    <w:rsid w:val="00EE5BAD"/>
    <w:rsid w:val="00EE5E7D"/>
    <w:rsid w:val="00EE6202"/>
    <w:rsid w:val="00EE6D66"/>
    <w:rsid w:val="00EE7E64"/>
    <w:rsid w:val="00EF01EC"/>
    <w:rsid w:val="00EF0781"/>
    <w:rsid w:val="00EF1057"/>
    <w:rsid w:val="00EF113B"/>
    <w:rsid w:val="00EF1418"/>
    <w:rsid w:val="00EF16C7"/>
    <w:rsid w:val="00EF1F54"/>
    <w:rsid w:val="00EF20F4"/>
    <w:rsid w:val="00EF23C1"/>
    <w:rsid w:val="00EF2848"/>
    <w:rsid w:val="00EF3288"/>
    <w:rsid w:val="00EF3ACC"/>
    <w:rsid w:val="00EF3B88"/>
    <w:rsid w:val="00EF3BEE"/>
    <w:rsid w:val="00EF3C90"/>
    <w:rsid w:val="00EF411B"/>
    <w:rsid w:val="00EF4387"/>
    <w:rsid w:val="00EF4610"/>
    <w:rsid w:val="00EF4790"/>
    <w:rsid w:val="00EF53CC"/>
    <w:rsid w:val="00EF5768"/>
    <w:rsid w:val="00EF57C3"/>
    <w:rsid w:val="00EF59F5"/>
    <w:rsid w:val="00EF63C8"/>
    <w:rsid w:val="00EF66E8"/>
    <w:rsid w:val="00EF6AD3"/>
    <w:rsid w:val="00EF6BC8"/>
    <w:rsid w:val="00EF7704"/>
    <w:rsid w:val="00EF771A"/>
    <w:rsid w:val="00EF7F12"/>
    <w:rsid w:val="00F0095E"/>
    <w:rsid w:val="00F00E32"/>
    <w:rsid w:val="00F0106C"/>
    <w:rsid w:val="00F018E3"/>
    <w:rsid w:val="00F01A2F"/>
    <w:rsid w:val="00F01CBA"/>
    <w:rsid w:val="00F01D70"/>
    <w:rsid w:val="00F01F25"/>
    <w:rsid w:val="00F02004"/>
    <w:rsid w:val="00F022F6"/>
    <w:rsid w:val="00F029A2"/>
    <w:rsid w:val="00F02C3D"/>
    <w:rsid w:val="00F02F7C"/>
    <w:rsid w:val="00F03423"/>
    <w:rsid w:val="00F0353C"/>
    <w:rsid w:val="00F03629"/>
    <w:rsid w:val="00F038C6"/>
    <w:rsid w:val="00F03F5D"/>
    <w:rsid w:val="00F040B0"/>
    <w:rsid w:val="00F0420C"/>
    <w:rsid w:val="00F044D4"/>
    <w:rsid w:val="00F04AF0"/>
    <w:rsid w:val="00F05330"/>
    <w:rsid w:val="00F054AB"/>
    <w:rsid w:val="00F05740"/>
    <w:rsid w:val="00F057DF"/>
    <w:rsid w:val="00F05836"/>
    <w:rsid w:val="00F05A50"/>
    <w:rsid w:val="00F05BD5"/>
    <w:rsid w:val="00F05E50"/>
    <w:rsid w:val="00F067F2"/>
    <w:rsid w:val="00F068C0"/>
    <w:rsid w:val="00F06FF2"/>
    <w:rsid w:val="00F0725F"/>
    <w:rsid w:val="00F07538"/>
    <w:rsid w:val="00F0754F"/>
    <w:rsid w:val="00F076F2"/>
    <w:rsid w:val="00F10162"/>
    <w:rsid w:val="00F10650"/>
    <w:rsid w:val="00F106FB"/>
    <w:rsid w:val="00F10D14"/>
    <w:rsid w:val="00F10DF2"/>
    <w:rsid w:val="00F113C1"/>
    <w:rsid w:val="00F1199C"/>
    <w:rsid w:val="00F120C5"/>
    <w:rsid w:val="00F122F1"/>
    <w:rsid w:val="00F12657"/>
    <w:rsid w:val="00F13DD6"/>
    <w:rsid w:val="00F13E76"/>
    <w:rsid w:val="00F13F77"/>
    <w:rsid w:val="00F1457A"/>
    <w:rsid w:val="00F1577C"/>
    <w:rsid w:val="00F15B49"/>
    <w:rsid w:val="00F164F4"/>
    <w:rsid w:val="00F167E0"/>
    <w:rsid w:val="00F16808"/>
    <w:rsid w:val="00F174F9"/>
    <w:rsid w:val="00F1752B"/>
    <w:rsid w:val="00F17C8C"/>
    <w:rsid w:val="00F2005A"/>
    <w:rsid w:val="00F2013F"/>
    <w:rsid w:val="00F20805"/>
    <w:rsid w:val="00F20C77"/>
    <w:rsid w:val="00F20E4E"/>
    <w:rsid w:val="00F20E54"/>
    <w:rsid w:val="00F21152"/>
    <w:rsid w:val="00F218B8"/>
    <w:rsid w:val="00F227CF"/>
    <w:rsid w:val="00F22DD9"/>
    <w:rsid w:val="00F22EC5"/>
    <w:rsid w:val="00F232EA"/>
    <w:rsid w:val="00F2361A"/>
    <w:rsid w:val="00F23786"/>
    <w:rsid w:val="00F238AF"/>
    <w:rsid w:val="00F23EC3"/>
    <w:rsid w:val="00F24201"/>
    <w:rsid w:val="00F243ED"/>
    <w:rsid w:val="00F24462"/>
    <w:rsid w:val="00F24A03"/>
    <w:rsid w:val="00F24B7D"/>
    <w:rsid w:val="00F24F0E"/>
    <w:rsid w:val="00F255F2"/>
    <w:rsid w:val="00F259A4"/>
    <w:rsid w:val="00F25C1E"/>
    <w:rsid w:val="00F25CF5"/>
    <w:rsid w:val="00F25F03"/>
    <w:rsid w:val="00F26513"/>
    <w:rsid w:val="00F266BB"/>
    <w:rsid w:val="00F27287"/>
    <w:rsid w:val="00F27B71"/>
    <w:rsid w:val="00F31CBA"/>
    <w:rsid w:val="00F32A7A"/>
    <w:rsid w:val="00F33297"/>
    <w:rsid w:val="00F33A53"/>
    <w:rsid w:val="00F33F6D"/>
    <w:rsid w:val="00F345A3"/>
    <w:rsid w:val="00F34ACC"/>
    <w:rsid w:val="00F35B43"/>
    <w:rsid w:val="00F35DA5"/>
    <w:rsid w:val="00F36DFD"/>
    <w:rsid w:val="00F37091"/>
    <w:rsid w:val="00F3773E"/>
    <w:rsid w:val="00F40023"/>
    <w:rsid w:val="00F403D3"/>
    <w:rsid w:val="00F40EDB"/>
    <w:rsid w:val="00F40FD9"/>
    <w:rsid w:val="00F4192F"/>
    <w:rsid w:val="00F419CD"/>
    <w:rsid w:val="00F42292"/>
    <w:rsid w:val="00F42377"/>
    <w:rsid w:val="00F43F16"/>
    <w:rsid w:val="00F450C1"/>
    <w:rsid w:val="00F450EE"/>
    <w:rsid w:val="00F45568"/>
    <w:rsid w:val="00F455FB"/>
    <w:rsid w:val="00F457D4"/>
    <w:rsid w:val="00F45A82"/>
    <w:rsid w:val="00F45E99"/>
    <w:rsid w:val="00F463AB"/>
    <w:rsid w:val="00F4688D"/>
    <w:rsid w:val="00F46A0E"/>
    <w:rsid w:val="00F47359"/>
    <w:rsid w:val="00F4787D"/>
    <w:rsid w:val="00F47D57"/>
    <w:rsid w:val="00F5050C"/>
    <w:rsid w:val="00F50578"/>
    <w:rsid w:val="00F50B3D"/>
    <w:rsid w:val="00F50DA2"/>
    <w:rsid w:val="00F51101"/>
    <w:rsid w:val="00F5131D"/>
    <w:rsid w:val="00F5179D"/>
    <w:rsid w:val="00F52C38"/>
    <w:rsid w:val="00F53174"/>
    <w:rsid w:val="00F531B7"/>
    <w:rsid w:val="00F53221"/>
    <w:rsid w:val="00F53859"/>
    <w:rsid w:val="00F53AE5"/>
    <w:rsid w:val="00F5417D"/>
    <w:rsid w:val="00F55484"/>
    <w:rsid w:val="00F55BE4"/>
    <w:rsid w:val="00F56049"/>
    <w:rsid w:val="00F562E8"/>
    <w:rsid w:val="00F5647F"/>
    <w:rsid w:val="00F56678"/>
    <w:rsid w:val="00F56EE7"/>
    <w:rsid w:val="00F56F88"/>
    <w:rsid w:val="00F5764A"/>
    <w:rsid w:val="00F5777A"/>
    <w:rsid w:val="00F57E98"/>
    <w:rsid w:val="00F60CD9"/>
    <w:rsid w:val="00F61230"/>
    <w:rsid w:val="00F61CEE"/>
    <w:rsid w:val="00F61FB1"/>
    <w:rsid w:val="00F620D6"/>
    <w:rsid w:val="00F62343"/>
    <w:rsid w:val="00F6243B"/>
    <w:rsid w:val="00F624DE"/>
    <w:rsid w:val="00F6250D"/>
    <w:rsid w:val="00F62635"/>
    <w:rsid w:val="00F626B1"/>
    <w:rsid w:val="00F6270C"/>
    <w:rsid w:val="00F629CF"/>
    <w:rsid w:val="00F62A2D"/>
    <w:rsid w:val="00F62DDB"/>
    <w:rsid w:val="00F62DF5"/>
    <w:rsid w:val="00F62E05"/>
    <w:rsid w:val="00F62E4E"/>
    <w:rsid w:val="00F62EBC"/>
    <w:rsid w:val="00F62F44"/>
    <w:rsid w:val="00F6360D"/>
    <w:rsid w:val="00F637F7"/>
    <w:rsid w:val="00F63B26"/>
    <w:rsid w:val="00F641CE"/>
    <w:rsid w:val="00F644F7"/>
    <w:rsid w:val="00F64AAE"/>
    <w:rsid w:val="00F64E02"/>
    <w:rsid w:val="00F64E21"/>
    <w:rsid w:val="00F65209"/>
    <w:rsid w:val="00F6527C"/>
    <w:rsid w:val="00F6549D"/>
    <w:rsid w:val="00F65918"/>
    <w:rsid w:val="00F65940"/>
    <w:rsid w:val="00F66139"/>
    <w:rsid w:val="00F66809"/>
    <w:rsid w:val="00F669A2"/>
    <w:rsid w:val="00F66DFB"/>
    <w:rsid w:val="00F66E19"/>
    <w:rsid w:val="00F670C8"/>
    <w:rsid w:val="00F675B6"/>
    <w:rsid w:val="00F67958"/>
    <w:rsid w:val="00F70249"/>
    <w:rsid w:val="00F704D8"/>
    <w:rsid w:val="00F70557"/>
    <w:rsid w:val="00F7086D"/>
    <w:rsid w:val="00F70D34"/>
    <w:rsid w:val="00F70E61"/>
    <w:rsid w:val="00F718B1"/>
    <w:rsid w:val="00F71D9B"/>
    <w:rsid w:val="00F72451"/>
    <w:rsid w:val="00F725A7"/>
    <w:rsid w:val="00F72DF0"/>
    <w:rsid w:val="00F740B0"/>
    <w:rsid w:val="00F74230"/>
    <w:rsid w:val="00F742E9"/>
    <w:rsid w:val="00F7450E"/>
    <w:rsid w:val="00F74C58"/>
    <w:rsid w:val="00F75130"/>
    <w:rsid w:val="00F75AB9"/>
    <w:rsid w:val="00F75ED7"/>
    <w:rsid w:val="00F767F7"/>
    <w:rsid w:val="00F76859"/>
    <w:rsid w:val="00F76AA5"/>
    <w:rsid w:val="00F76FEB"/>
    <w:rsid w:val="00F77353"/>
    <w:rsid w:val="00F778F6"/>
    <w:rsid w:val="00F77FAC"/>
    <w:rsid w:val="00F800BF"/>
    <w:rsid w:val="00F801E7"/>
    <w:rsid w:val="00F804B5"/>
    <w:rsid w:val="00F808F3"/>
    <w:rsid w:val="00F80952"/>
    <w:rsid w:val="00F80B7F"/>
    <w:rsid w:val="00F80D84"/>
    <w:rsid w:val="00F815ED"/>
    <w:rsid w:val="00F8174E"/>
    <w:rsid w:val="00F818E8"/>
    <w:rsid w:val="00F81AE9"/>
    <w:rsid w:val="00F82173"/>
    <w:rsid w:val="00F8248C"/>
    <w:rsid w:val="00F8286C"/>
    <w:rsid w:val="00F82BDF"/>
    <w:rsid w:val="00F8374F"/>
    <w:rsid w:val="00F845FB"/>
    <w:rsid w:val="00F8499E"/>
    <w:rsid w:val="00F85291"/>
    <w:rsid w:val="00F85A76"/>
    <w:rsid w:val="00F85C55"/>
    <w:rsid w:val="00F85EBA"/>
    <w:rsid w:val="00F8603C"/>
    <w:rsid w:val="00F86175"/>
    <w:rsid w:val="00F8649B"/>
    <w:rsid w:val="00F8656C"/>
    <w:rsid w:val="00F86C20"/>
    <w:rsid w:val="00F86E0D"/>
    <w:rsid w:val="00F87D60"/>
    <w:rsid w:val="00F90AEF"/>
    <w:rsid w:val="00F90BAF"/>
    <w:rsid w:val="00F91277"/>
    <w:rsid w:val="00F91D3D"/>
    <w:rsid w:val="00F929DE"/>
    <w:rsid w:val="00F92A37"/>
    <w:rsid w:val="00F92FE4"/>
    <w:rsid w:val="00F93611"/>
    <w:rsid w:val="00F93785"/>
    <w:rsid w:val="00F93A7E"/>
    <w:rsid w:val="00F940B9"/>
    <w:rsid w:val="00F9419C"/>
    <w:rsid w:val="00F94A07"/>
    <w:rsid w:val="00F94B04"/>
    <w:rsid w:val="00F94DD4"/>
    <w:rsid w:val="00F94DDD"/>
    <w:rsid w:val="00F959D2"/>
    <w:rsid w:val="00F95ED8"/>
    <w:rsid w:val="00F95F09"/>
    <w:rsid w:val="00F96991"/>
    <w:rsid w:val="00F96DB7"/>
    <w:rsid w:val="00F97150"/>
    <w:rsid w:val="00F97262"/>
    <w:rsid w:val="00F97815"/>
    <w:rsid w:val="00F97C0C"/>
    <w:rsid w:val="00FA0159"/>
    <w:rsid w:val="00FA0411"/>
    <w:rsid w:val="00FA0D53"/>
    <w:rsid w:val="00FA0D56"/>
    <w:rsid w:val="00FA0E30"/>
    <w:rsid w:val="00FA135F"/>
    <w:rsid w:val="00FA1435"/>
    <w:rsid w:val="00FA1589"/>
    <w:rsid w:val="00FA1660"/>
    <w:rsid w:val="00FA1B5C"/>
    <w:rsid w:val="00FA2BE3"/>
    <w:rsid w:val="00FA2CBB"/>
    <w:rsid w:val="00FA336B"/>
    <w:rsid w:val="00FA3924"/>
    <w:rsid w:val="00FA4208"/>
    <w:rsid w:val="00FA420B"/>
    <w:rsid w:val="00FA454A"/>
    <w:rsid w:val="00FA4677"/>
    <w:rsid w:val="00FA519F"/>
    <w:rsid w:val="00FA5211"/>
    <w:rsid w:val="00FA5222"/>
    <w:rsid w:val="00FA5273"/>
    <w:rsid w:val="00FA52C3"/>
    <w:rsid w:val="00FA58CF"/>
    <w:rsid w:val="00FA62C1"/>
    <w:rsid w:val="00FA65D9"/>
    <w:rsid w:val="00FA6671"/>
    <w:rsid w:val="00FA6998"/>
    <w:rsid w:val="00FA6E7A"/>
    <w:rsid w:val="00FA75E5"/>
    <w:rsid w:val="00FA7954"/>
    <w:rsid w:val="00FA7D91"/>
    <w:rsid w:val="00FA7E68"/>
    <w:rsid w:val="00FA7F12"/>
    <w:rsid w:val="00FB000F"/>
    <w:rsid w:val="00FB0366"/>
    <w:rsid w:val="00FB0729"/>
    <w:rsid w:val="00FB0946"/>
    <w:rsid w:val="00FB0981"/>
    <w:rsid w:val="00FB1325"/>
    <w:rsid w:val="00FB14BE"/>
    <w:rsid w:val="00FB173C"/>
    <w:rsid w:val="00FB1C0F"/>
    <w:rsid w:val="00FB1C28"/>
    <w:rsid w:val="00FB20FD"/>
    <w:rsid w:val="00FB2191"/>
    <w:rsid w:val="00FB24CB"/>
    <w:rsid w:val="00FB2D2A"/>
    <w:rsid w:val="00FB2D95"/>
    <w:rsid w:val="00FB343C"/>
    <w:rsid w:val="00FB3855"/>
    <w:rsid w:val="00FB3BF7"/>
    <w:rsid w:val="00FB3D6C"/>
    <w:rsid w:val="00FB4771"/>
    <w:rsid w:val="00FB4E39"/>
    <w:rsid w:val="00FB508F"/>
    <w:rsid w:val="00FB5222"/>
    <w:rsid w:val="00FB5393"/>
    <w:rsid w:val="00FB5AF8"/>
    <w:rsid w:val="00FB69CA"/>
    <w:rsid w:val="00FB6A61"/>
    <w:rsid w:val="00FB6B2B"/>
    <w:rsid w:val="00FB79B2"/>
    <w:rsid w:val="00FB79E2"/>
    <w:rsid w:val="00FB7B2F"/>
    <w:rsid w:val="00FC00BF"/>
    <w:rsid w:val="00FC0167"/>
    <w:rsid w:val="00FC0825"/>
    <w:rsid w:val="00FC1301"/>
    <w:rsid w:val="00FC1503"/>
    <w:rsid w:val="00FC1BE4"/>
    <w:rsid w:val="00FC2702"/>
    <w:rsid w:val="00FC2F92"/>
    <w:rsid w:val="00FC2FA2"/>
    <w:rsid w:val="00FC3015"/>
    <w:rsid w:val="00FC3654"/>
    <w:rsid w:val="00FC36C9"/>
    <w:rsid w:val="00FC380A"/>
    <w:rsid w:val="00FC3BE7"/>
    <w:rsid w:val="00FC3C0E"/>
    <w:rsid w:val="00FC3E9F"/>
    <w:rsid w:val="00FC4290"/>
    <w:rsid w:val="00FC4890"/>
    <w:rsid w:val="00FC4AFA"/>
    <w:rsid w:val="00FC4D9E"/>
    <w:rsid w:val="00FC4E69"/>
    <w:rsid w:val="00FC50BC"/>
    <w:rsid w:val="00FC5843"/>
    <w:rsid w:val="00FC5B5F"/>
    <w:rsid w:val="00FC5E8F"/>
    <w:rsid w:val="00FC6424"/>
    <w:rsid w:val="00FC7092"/>
    <w:rsid w:val="00FC718F"/>
    <w:rsid w:val="00FC7A07"/>
    <w:rsid w:val="00FC7AC1"/>
    <w:rsid w:val="00FD0806"/>
    <w:rsid w:val="00FD0912"/>
    <w:rsid w:val="00FD0AF5"/>
    <w:rsid w:val="00FD0BBD"/>
    <w:rsid w:val="00FD0EC3"/>
    <w:rsid w:val="00FD0EDC"/>
    <w:rsid w:val="00FD1560"/>
    <w:rsid w:val="00FD16E8"/>
    <w:rsid w:val="00FD1812"/>
    <w:rsid w:val="00FD1BD4"/>
    <w:rsid w:val="00FD1C0C"/>
    <w:rsid w:val="00FD1D29"/>
    <w:rsid w:val="00FD1FF4"/>
    <w:rsid w:val="00FD2104"/>
    <w:rsid w:val="00FD27B9"/>
    <w:rsid w:val="00FD2EF4"/>
    <w:rsid w:val="00FD2F97"/>
    <w:rsid w:val="00FD34C2"/>
    <w:rsid w:val="00FD3566"/>
    <w:rsid w:val="00FD3798"/>
    <w:rsid w:val="00FD3A7B"/>
    <w:rsid w:val="00FD3F29"/>
    <w:rsid w:val="00FD46D3"/>
    <w:rsid w:val="00FD4741"/>
    <w:rsid w:val="00FD5170"/>
    <w:rsid w:val="00FD51DF"/>
    <w:rsid w:val="00FD5958"/>
    <w:rsid w:val="00FD5D81"/>
    <w:rsid w:val="00FD622E"/>
    <w:rsid w:val="00FD6415"/>
    <w:rsid w:val="00FD64A5"/>
    <w:rsid w:val="00FD664D"/>
    <w:rsid w:val="00FD6875"/>
    <w:rsid w:val="00FD6FAD"/>
    <w:rsid w:val="00FD720F"/>
    <w:rsid w:val="00FE00CA"/>
    <w:rsid w:val="00FE0250"/>
    <w:rsid w:val="00FE02DF"/>
    <w:rsid w:val="00FE04B4"/>
    <w:rsid w:val="00FE0774"/>
    <w:rsid w:val="00FE0B82"/>
    <w:rsid w:val="00FE12CC"/>
    <w:rsid w:val="00FE139B"/>
    <w:rsid w:val="00FE14C4"/>
    <w:rsid w:val="00FE1534"/>
    <w:rsid w:val="00FE2058"/>
    <w:rsid w:val="00FE218C"/>
    <w:rsid w:val="00FE245B"/>
    <w:rsid w:val="00FE2983"/>
    <w:rsid w:val="00FE352F"/>
    <w:rsid w:val="00FE3BDC"/>
    <w:rsid w:val="00FE3EDE"/>
    <w:rsid w:val="00FE4336"/>
    <w:rsid w:val="00FE4596"/>
    <w:rsid w:val="00FE487C"/>
    <w:rsid w:val="00FE4ABD"/>
    <w:rsid w:val="00FE5078"/>
    <w:rsid w:val="00FE50A8"/>
    <w:rsid w:val="00FE51E3"/>
    <w:rsid w:val="00FE52E2"/>
    <w:rsid w:val="00FE56BB"/>
    <w:rsid w:val="00FE5720"/>
    <w:rsid w:val="00FE5C4B"/>
    <w:rsid w:val="00FE5E98"/>
    <w:rsid w:val="00FE6055"/>
    <w:rsid w:val="00FE606A"/>
    <w:rsid w:val="00FE61DF"/>
    <w:rsid w:val="00FE6703"/>
    <w:rsid w:val="00FE6A28"/>
    <w:rsid w:val="00FE6CFD"/>
    <w:rsid w:val="00FE6DC2"/>
    <w:rsid w:val="00FE72DB"/>
    <w:rsid w:val="00FE76AB"/>
    <w:rsid w:val="00FE7C4E"/>
    <w:rsid w:val="00FF01AD"/>
    <w:rsid w:val="00FF073E"/>
    <w:rsid w:val="00FF0BF2"/>
    <w:rsid w:val="00FF0D3D"/>
    <w:rsid w:val="00FF12B0"/>
    <w:rsid w:val="00FF1DF5"/>
    <w:rsid w:val="00FF1F1F"/>
    <w:rsid w:val="00FF278B"/>
    <w:rsid w:val="00FF2B5F"/>
    <w:rsid w:val="00FF3212"/>
    <w:rsid w:val="00FF3A2A"/>
    <w:rsid w:val="00FF3E98"/>
    <w:rsid w:val="00FF3F90"/>
    <w:rsid w:val="00FF3FC1"/>
    <w:rsid w:val="00FF4199"/>
    <w:rsid w:val="00FF4958"/>
    <w:rsid w:val="00FF4B30"/>
    <w:rsid w:val="00FF5282"/>
    <w:rsid w:val="00FF5888"/>
    <w:rsid w:val="00FF5E11"/>
    <w:rsid w:val="00FF5F16"/>
    <w:rsid w:val="00FF62BF"/>
    <w:rsid w:val="00FF6710"/>
    <w:rsid w:val="00FF6A95"/>
    <w:rsid w:val="00FF6B06"/>
    <w:rsid w:val="00FF6BEA"/>
    <w:rsid w:val="00FF7683"/>
    <w:rsid w:val="00FF768B"/>
    <w:rsid w:val="00FF78AC"/>
    <w:rsid w:val="01277628"/>
    <w:rsid w:val="01E40945"/>
    <w:rsid w:val="01F48692"/>
    <w:rsid w:val="020A3A0C"/>
    <w:rsid w:val="0240242C"/>
    <w:rsid w:val="02739942"/>
    <w:rsid w:val="027D3300"/>
    <w:rsid w:val="02FA9810"/>
    <w:rsid w:val="03E0AE72"/>
    <w:rsid w:val="043D7D2F"/>
    <w:rsid w:val="0440D214"/>
    <w:rsid w:val="049FD2BB"/>
    <w:rsid w:val="04BF0DDE"/>
    <w:rsid w:val="04D60E56"/>
    <w:rsid w:val="07B1C6FF"/>
    <w:rsid w:val="08476E07"/>
    <w:rsid w:val="08555BB8"/>
    <w:rsid w:val="087275D4"/>
    <w:rsid w:val="08AD9C13"/>
    <w:rsid w:val="08DFA466"/>
    <w:rsid w:val="09001A3B"/>
    <w:rsid w:val="09E9AAB3"/>
    <w:rsid w:val="0A156DC6"/>
    <w:rsid w:val="0A6DCD62"/>
    <w:rsid w:val="0A9D8D9D"/>
    <w:rsid w:val="0AAA0685"/>
    <w:rsid w:val="0AFBEB5C"/>
    <w:rsid w:val="0B15F98A"/>
    <w:rsid w:val="0B7B9247"/>
    <w:rsid w:val="0C59EB37"/>
    <w:rsid w:val="0D37E692"/>
    <w:rsid w:val="0D5FDEC7"/>
    <w:rsid w:val="0DB29656"/>
    <w:rsid w:val="0E48A1A3"/>
    <w:rsid w:val="0E7C5E2F"/>
    <w:rsid w:val="0EDAA743"/>
    <w:rsid w:val="0EF858AE"/>
    <w:rsid w:val="0F73F714"/>
    <w:rsid w:val="0F8E3A0A"/>
    <w:rsid w:val="0FBCA961"/>
    <w:rsid w:val="10A2ED84"/>
    <w:rsid w:val="10CC33B2"/>
    <w:rsid w:val="1225391A"/>
    <w:rsid w:val="13928C34"/>
    <w:rsid w:val="13BC26EA"/>
    <w:rsid w:val="1457937A"/>
    <w:rsid w:val="1495293B"/>
    <w:rsid w:val="14CCD707"/>
    <w:rsid w:val="14D4A29C"/>
    <w:rsid w:val="1571BBE6"/>
    <w:rsid w:val="15CAFDC6"/>
    <w:rsid w:val="161E3982"/>
    <w:rsid w:val="162500AA"/>
    <w:rsid w:val="1636D05F"/>
    <w:rsid w:val="16E6D588"/>
    <w:rsid w:val="17223058"/>
    <w:rsid w:val="175A1CDF"/>
    <w:rsid w:val="1857187F"/>
    <w:rsid w:val="18BE0743"/>
    <w:rsid w:val="18D72ADE"/>
    <w:rsid w:val="18D788E8"/>
    <w:rsid w:val="18E595CA"/>
    <w:rsid w:val="19137E01"/>
    <w:rsid w:val="1968D880"/>
    <w:rsid w:val="1988B241"/>
    <w:rsid w:val="1996CF74"/>
    <w:rsid w:val="19A66F82"/>
    <w:rsid w:val="19E7C8C9"/>
    <w:rsid w:val="1A056D72"/>
    <w:rsid w:val="1A9A8B84"/>
    <w:rsid w:val="1A9FB428"/>
    <w:rsid w:val="1B289E62"/>
    <w:rsid w:val="1BF6C0E3"/>
    <w:rsid w:val="1C856C96"/>
    <w:rsid w:val="1DF5943C"/>
    <w:rsid w:val="1E51B2D0"/>
    <w:rsid w:val="1ECF991D"/>
    <w:rsid w:val="1EDD4485"/>
    <w:rsid w:val="1F4599D8"/>
    <w:rsid w:val="1F8A36AE"/>
    <w:rsid w:val="20144A95"/>
    <w:rsid w:val="2014DA2E"/>
    <w:rsid w:val="20201E5E"/>
    <w:rsid w:val="202F3052"/>
    <w:rsid w:val="2118ECE0"/>
    <w:rsid w:val="2191DFDA"/>
    <w:rsid w:val="21FB6EF6"/>
    <w:rsid w:val="220847D6"/>
    <w:rsid w:val="22370BF1"/>
    <w:rsid w:val="223E0D97"/>
    <w:rsid w:val="23222171"/>
    <w:rsid w:val="2332FCD6"/>
    <w:rsid w:val="24DC31C3"/>
    <w:rsid w:val="24DE6C46"/>
    <w:rsid w:val="255B8B11"/>
    <w:rsid w:val="258B917F"/>
    <w:rsid w:val="25F7FAA1"/>
    <w:rsid w:val="262D5E66"/>
    <w:rsid w:val="271AA4DB"/>
    <w:rsid w:val="282CE587"/>
    <w:rsid w:val="283D3A0F"/>
    <w:rsid w:val="2850A26E"/>
    <w:rsid w:val="28A45F69"/>
    <w:rsid w:val="293A261E"/>
    <w:rsid w:val="2A457408"/>
    <w:rsid w:val="2A459FC2"/>
    <w:rsid w:val="2A6CAC93"/>
    <w:rsid w:val="2BCC6423"/>
    <w:rsid w:val="2C188796"/>
    <w:rsid w:val="2C3F1C5E"/>
    <w:rsid w:val="2CD7975F"/>
    <w:rsid w:val="2D001A51"/>
    <w:rsid w:val="2D272A0B"/>
    <w:rsid w:val="2D750F1D"/>
    <w:rsid w:val="2DFDA1E6"/>
    <w:rsid w:val="2E1AAD26"/>
    <w:rsid w:val="2ECF7B3C"/>
    <w:rsid w:val="2F60A080"/>
    <w:rsid w:val="2F7738DD"/>
    <w:rsid w:val="2FF95C60"/>
    <w:rsid w:val="303A8C8F"/>
    <w:rsid w:val="304CAD47"/>
    <w:rsid w:val="3071BB3A"/>
    <w:rsid w:val="30928F39"/>
    <w:rsid w:val="30F796C5"/>
    <w:rsid w:val="3104D672"/>
    <w:rsid w:val="3105309E"/>
    <w:rsid w:val="31BC0E0C"/>
    <w:rsid w:val="31C7ED13"/>
    <w:rsid w:val="31ED9FF3"/>
    <w:rsid w:val="326BAE2B"/>
    <w:rsid w:val="327636B8"/>
    <w:rsid w:val="3331DE7E"/>
    <w:rsid w:val="33C56779"/>
    <w:rsid w:val="34562E42"/>
    <w:rsid w:val="3540D925"/>
    <w:rsid w:val="358A9188"/>
    <w:rsid w:val="36005051"/>
    <w:rsid w:val="363C7E8E"/>
    <w:rsid w:val="3673C068"/>
    <w:rsid w:val="36785528"/>
    <w:rsid w:val="36DCF3F7"/>
    <w:rsid w:val="37164736"/>
    <w:rsid w:val="3759CEF3"/>
    <w:rsid w:val="37B57B86"/>
    <w:rsid w:val="37B67345"/>
    <w:rsid w:val="37DF43B5"/>
    <w:rsid w:val="37FBF846"/>
    <w:rsid w:val="3A8D2A26"/>
    <w:rsid w:val="3AAD87B8"/>
    <w:rsid w:val="3AAFBE42"/>
    <w:rsid w:val="3B8B62CD"/>
    <w:rsid w:val="3C20963D"/>
    <w:rsid w:val="3C54C28D"/>
    <w:rsid w:val="3C585146"/>
    <w:rsid w:val="3D42082B"/>
    <w:rsid w:val="3D5E7F61"/>
    <w:rsid w:val="3DA26421"/>
    <w:rsid w:val="3E215F20"/>
    <w:rsid w:val="3E9EA766"/>
    <w:rsid w:val="3EA0449E"/>
    <w:rsid w:val="3EC74997"/>
    <w:rsid w:val="3FB4B670"/>
    <w:rsid w:val="40D466A6"/>
    <w:rsid w:val="40F3B646"/>
    <w:rsid w:val="41244FD9"/>
    <w:rsid w:val="418947F2"/>
    <w:rsid w:val="421331CE"/>
    <w:rsid w:val="42178B48"/>
    <w:rsid w:val="42CF1C10"/>
    <w:rsid w:val="42EAA60A"/>
    <w:rsid w:val="434BE2FE"/>
    <w:rsid w:val="43B716A3"/>
    <w:rsid w:val="44A52030"/>
    <w:rsid w:val="451FA370"/>
    <w:rsid w:val="4590B94C"/>
    <w:rsid w:val="4615D9FE"/>
    <w:rsid w:val="474F6D58"/>
    <w:rsid w:val="4789D6E6"/>
    <w:rsid w:val="478BA9C6"/>
    <w:rsid w:val="47A3B2BA"/>
    <w:rsid w:val="483FDB7E"/>
    <w:rsid w:val="48532516"/>
    <w:rsid w:val="48599C01"/>
    <w:rsid w:val="48B7C8BE"/>
    <w:rsid w:val="4A7497D0"/>
    <w:rsid w:val="4A77D25D"/>
    <w:rsid w:val="4B29A755"/>
    <w:rsid w:val="4B29ED17"/>
    <w:rsid w:val="4BF52271"/>
    <w:rsid w:val="4CA85584"/>
    <w:rsid w:val="4CFB7EE2"/>
    <w:rsid w:val="4D042BBF"/>
    <w:rsid w:val="4D174CA9"/>
    <w:rsid w:val="4D3637C0"/>
    <w:rsid w:val="4DABB716"/>
    <w:rsid w:val="4DB8B0A1"/>
    <w:rsid w:val="4DF753B8"/>
    <w:rsid w:val="4E152EA2"/>
    <w:rsid w:val="4ECE7DBF"/>
    <w:rsid w:val="4F0FF178"/>
    <w:rsid w:val="4F45E971"/>
    <w:rsid w:val="4F66A7CA"/>
    <w:rsid w:val="50054207"/>
    <w:rsid w:val="500CF51E"/>
    <w:rsid w:val="501B26C2"/>
    <w:rsid w:val="50C7869F"/>
    <w:rsid w:val="50CF984F"/>
    <w:rsid w:val="51006A28"/>
    <w:rsid w:val="511A6308"/>
    <w:rsid w:val="51EA3EAD"/>
    <w:rsid w:val="5201D840"/>
    <w:rsid w:val="536A56DB"/>
    <w:rsid w:val="53F802AE"/>
    <w:rsid w:val="5450B26D"/>
    <w:rsid w:val="54542537"/>
    <w:rsid w:val="547D1B19"/>
    <w:rsid w:val="54C6DBB6"/>
    <w:rsid w:val="54FBA7F8"/>
    <w:rsid w:val="550F9CA1"/>
    <w:rsid w:val="5564530A"/>
    <w:rsid w:val="557B7E89"/>
    <w:rsid w:val="55E658AD"/>
    <w:rsid w:val="5638422F"/>
    <w:rsid w:val="566722E3"/>
    <w:rsid w:val="568C1EF2"/>
    <w:rsid w:val="56A9C1D6"/>
    <w:rsid w:val="56B1276C"/>
    <w:rsid w:val="57298F42"/>
    <w:rsid w:val="5755ABB8"/>
    <w:rsid w:val="577BA4EF"/>
    <w:rsid w:val="57D55D37"/>
    <w:rsid w:val="57F4A15D"/>
    <w:rsid w:val="582EF83A"/>
    <w:rsid w:val="5836A0DC"/>
    <w:rsid w:val="584AB9DA"/>
    <w:rsid w:val="588FAE85"/>
    <w:rsid w:val="58B17D22"/>
    <w:rsid w:val="597AC55A"/>
    <w:rsid w:val="59DFDCD3"/>
    <w:rsid w:val="5A0C5123"/>
    <w:rsid w:val="5A1D4D72"/>
    <w:rsid w:val="5A3AB6E4"/>
    <w:rsid w:val="5BEB1937"/>
    <w:rsid w:val="5C1B4228"/>
    <w:rsid w:val="5C95BA9A"/>
    <w:rsid w:val="5D422BD1"/>
    <w:rsid w:val="5DACB05E"/>
    <w:rsid w:val="5DCE824A"/>
    <w:rsid w:val="5E103217"/>
    <w:rsid w:val="5F9AA907"/>
    <w:rsid w:val="5FDB89E8"/>
    <w:rsid w:val="60A84119"/>
    <w:rsid w:val="60B728FB"/>
    <w:rsid w:val="60C47E3B"/>
    <w:rsid w:val="6118530B"/>
    <w:rsid w:val="614E0974"/>
    <w:rsid w:val="61EEFA92"/>
    <w:rsid w:val="62412E22"/>
    <w:rsid w:val="6259416A"/>
    <w:rsid w:val="6278724E"/>
    <w:rsid w:val="62EFF7CA"/>
    <w:rsid w:val="6360FD43"/>
    <w:rsid w:val="6385C60C"/>
    <w:rsid w:val="64795DB5"/>
    <w:rsid w:val="648BB3EC"/>
    <w:rsid w:val="6498D3CF"/>
    <w:rsid w:val="64AE57F9"/>
    <w:rsid w:val="64B41F87"/>
    <w:rsid w:val="64DE0623"/>
    <w:rsid w:val="64F6866C"/>
    <w:rsid w:val="651F7697"/>
    <w:rsid w:val="65D40DDE"/>
    <w:rsid w:val="6631E4AC"/>
    <w:rsid w:val="666C3F18"/>
    <w:rsid w:val="66E66662"/>
    <w:rsid w:val="66F2EF8B"/>
    <w:rsid w:val="675A4A39"/>
    <w:rsid w:val="67825CA0"/>
    <w:rsid w:val="67846580"/>
    <w:rsid w:val="6830F329"/>
    <w:rsid w:val="690BEF5D"/>
    <w:rsid w:val="6940FF9C"/>
    <w:rsid w:val="6944801F"/>
    <w:rsid w:val="69AF26DF"/>
    <w:rsid w:val="6B538093"/>
    <w:rsid w:val="6B85D683"/>
    <w:rsid w:val="6D7636F4"/>
    <w:rsid w:val="6D97C2D9"/>
    <w:rsid w:val="6E98E0BE"/>
    <w:rsid w:val="6E9C7635"/>
    <w:rsid w:val="6EACB9D6"/>
    <w:rsid w:val="702D8E8A"/>
    <w:rsid w:val="70BDA0E1"/>
    <w:rsid w:val="7121037B"/>
    <w:rsid w:val="7178D512"/>
    <w:rsid w:val="71D5994E"/>
    <w:rsid w:val="71D92095"/>
    <w:rsid w:val="72AFF2C9"/>
    <w:rsid w:val="734FCD5F"/>
    <w:rsid w:val="7351C551"/>
    <w:rsid w:val="73652670"/>
    <w:rsid w:val="73BEC0A7"/>
    <w:rsid w:val="74361B65"/>
    <w:rsid w:val="748B7177"/>
    <w:rsid w:val="74BDC51D"/>
    <w:rsid w:val="74C04F4F"/>
    <w:rsid w:val="74FE3746"/>
    <w:rsid w:val="7545D948"/>
    <w:rsid w:val="756EB5E9"/>
    <w:rsid w:val="75916CF4"/>
    <w:rsid w:val="7619AB83"/>
    <w:rsid w:val="77CDA84A"/>
    <w:rsid w:val="7884913A"/>
    <w:rsid w:val="78C93762"/>
    <w:rsid w:val="7932A146"/>
    <w:rsid w:val="7A33ABF3"/>
    <w:rsid w:val="7B037E3D"/>
    <w:rsid w:val="7B0611B8"/>
    <w:rsid w:val="7B835531"/>
    <w:rsid w:val="7BE2230C"/>
    <w:rsid w:val="7C0473C8"/>
    <w:rsid w:val="7C6B1F96"/>
    <w:rsid w:val="7C70725A"/>
    <w:rsid w:val="7C7983A0"/>
    <w:rsid w:val="7C7E48C2"/>
    <w:rsid w:val="7CA04146"/>
    <w:rsid w:val="7CE36827"/>
    <w:rsid w:val="7CE73313"/>
    <w:rsid w:val="7D21FE86"/>
    <w:rsid w:val="7D5CEA33"/>
    <w:rsid w:val="7D8EEECD"/>
    <w:rsid w:val="7DC6CCC2"/>
    <w:rsid w:val="7EDF87BB"/>
    <w:rsid w:val="7F8D3A31"/>
    <w:rsid w:val="7FA416D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96FDE"/>
  <w15:chartTrackingRefBased/>
  <w15:docId w15:val="{2F1C9C33-076C-4FAF-9D3B-E0F8D22AB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280B32"/>
    <w:pPr>
      <w:spacing w:after="120" w:line="240" w:lineRule="auto"/>
      <w:jc w:val="both"/>
    </w:pPr>
    <w:rPr>
      <w:rFonts w:ascii="Century Gothic" w:eastAsiaTheme="minorEastAsia" w:hAnsi="Century Gothic"/>
      <w:lang w:eastAsia="it-IT"/>
    </w:rPr>
  </w:style>
  <w:style w:type="paragraph" w:styleId="Titolo1">
    <w:name w:val="heading 1"/>
    <w:basedOn w:val="Normale"/>
    <w:next w:val="Normale"/>
    <w:link w:val="Titolo1Carattere"/>
    <w:autoRedefine/>
    <w:uiPriority w:val="9"/>
    <w:qFormat/>
    <w:rsid w:val="00B96F84"/>
    <w:pPr>
      <w:keepNext/>
      <w:keepLines/>
      <w:outlineLvl w:val="0"/>
    </w:pPr>
    <w:rPr>
      <w:rFonts w:eastAsiaTheme="majorEastAsia" w:cstheme="minorHAnsi"/>
      <w:b/>
      <w:bCs/>
      <w:smallCaps/>
      <w:sz w:val="28"/>
      <w:szCs w:val="28"/>
    </w:rPr>
  </w:style>
  <w:style w:type="paragraph" w:styleId="Titolo2">
    <w:name w:val="heading 2"/>
    <w:basedOn w:val="Sottotitolo"/>
    <w:next w:val="Normale"/>
    <w:link w:val="Titolo2Carattere"/>
    <w:uiPriority w:val="9"/>
    <w:unhideWhenUsed/>
    <w:qFormat/>
    <w:rsid w:val="003875D3"/>
    <w:pPr>
      <w:keepNext/>
      <w:keepLines/>
      <w:numPr>
        <w:ilvl w:val="0"/>
      </w:numPr>
      <w:outlineLvl w:val="1"/>
    </w:pPr>
    <w:rPr>
      <w:rFonts w:eastAsiaTheme="majorEastAsia" w:cstheme="majorBidi"/>
      <w:b/>
      <w:smallCaps/>
      <w:color w:val="auto"/>
      <w:sz w:val="28"/>
      <w:szCs w:val="26"/>
    </w:rPr>
  </w:style>
  <w:style w:type="paragraph" w:styleId="Titolo3">
    <w:name w:val="heading 3"/>
    <w:basedOn w:val="Normale"/>
    <w:next w:val="Normale"/>
    <w:link w:val="Titolo3Carattere"/>
    <w:uiPriority w:val="9"/>
    <w:unhideWhenUsed/>
    <w:qFormat/>
    <w:rsid w:val="0023390E"/>
    <w:pPr>
      <w:keepNext/>
      <w:keepLines/>
      <w:spacing w:before="120" w:line="360" w:lineRule="auto"/>
      <w:outlineLvl w:val="2"/>
    </w:pPr>
    <w:rPr>
      <w:rFonts w:eastAsiaTheme="majorEastAsia" w:cstheme="majorBidi"/>
      <w:b/>
      <w:smallCaps/>
      <w:sz w:val="24"/>
      <w:szCs w:val="24"/>
    </w:rPr>
  </w:style>
  <w:style w:type="paragraph" w:styleId="Titolo4">
    <w:name w:val="heading 4"/>
    <w:basedOn w:val="Normale"/>
    <w:next w:val="Normale"/>
    <w:link w:val="Titolo4Carattere"/>
    <w:uiPriority w:val="9"/>
    <w:semiHidden/>
    <w:unhideWhenUsed/>
    <w:qFormat/>
    <w:rsid w:val="00DD14A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432C08"/>
    <w:pPr>
      <w:keepNext/>
      <w:keepLines/>
      <w:spacing w:before="80" w:after="40" w:line="278" w:lineRule="auto"/>
      <w:jc w:val="left"/>
      <w:outlineLvl w:val="4"/>
    </w:pPr>
    <w:rPr>
      <w:rFonts w:asciiTheme="minorHAnsi" w:eastAsiaTheme="majorEastAsia" w:hAnsiTheme="minorHAnsi" w:cstheme="majorBidi"/>
      <w:color w:val="2F5496" w:themeColor="accent1" w:themeShade="BF"/>
      <w:kern w:val="2"/>
      <w:sz w:val="24"/>
      <w:szCs w:val="24"/>
      <w:lang w:eastAsia="en-US"/>
      <w14:ligatures w14:val="standardContextual"/>
    </w:rPr>
  </w:style>
  <w:style w:type="paragraph" w:styleId="Titolo6">
    <w:name w:val="heading 6"/>
    <w:basedOn w:val="Normale"/>
    <w:next w:val="Normale"/>
    <w:link w:val="Titolo6Carattere"/>
    <w:uiPriority w:val="9"/>
    <w:semiHidden/>
    <w:unhideWhenUsed/>
    <w:qFormat/>
    <w:rsid w:val="00432C08"/>
    <w:pPr>
      <w:keepNext/>
      <w:keepLines/>
      <w:spacing w:before="40" w:after="0" w:line="278" w:lineRule="auto"/>
      <w:jc w:val="left"/>
      <w:outlineLvl w:val="5"/>
    </w:pPr>
    <w:rPr>
      <w:rFonts w:asciiTheme="minorHAnsi" w:eastAsiaTheme="majorEastAsia" w:hAnsiTheme="minorHAnsi" w:cstheme="majorBidi"/>
      <w:i/>
      <w:iCs/>
      <w:color w:val="595959" w:themeColor="text1" w:themeTint="A6"/>
      <w:kern w:val="2"/>
      <w:sz w:val="24"/>
      <w:szCs w:val="24"/>
      <w:lang w:eastAsia="en-US"/>
      <w14:ligatures w14:val="standardContextual"/>
    </w:rPr>
  </w:style>
  <w:style w:type="paragraph" w:styleId="Titolo7">
    <w:name w:val="heading 7"/>
    <w:basedOn w:val="Normale"/>
    <w:next w:val="Normale"/>
    <w:link w:val="Titolo7Carattere"/>
    <w:uiPriority w:val="9"/>
    <w:semiHidden/>
    <w:unhideWhenUsed/>
    <w:qFormat/>
    <w:rsid w:val="00432C08"/>
    <w:pPr>
      <w:keepNext/>
      <w:keepLines/>
      <w:spacing w:before="40" w:after="0" w:line="278" w:lineRule="auto"/>
      <w:jc w:val="left"/>
      <w:outlineLvl w:val="6"/>
    </w:pPr>
    <w:rPr>
      <w:rFonts w:asciiTheme="minorHAnsi" w:eastAsiaTheme="majorEastAsia" w:hAnsiTheme="minorHAnsi" w:cstheme="majorBidi"/>
      <w:color w:val="595959" w:themeColor="text1" w:themeTint="A6"/>
      <w:kern w:val="2"/>
      <w:sz w:val="24"/>
      <w:szCs w:val="24"/>
      <w:lang w:eastAsia="en-US"/>
      <w14:ligatures w14:val="standardContextual"/>
    </w:rPr>
  </w:style>
  <w:style w:type="paragraph" w:styleId="Titolo8">
    <w:name w:val="heading 8"/>
    <w:basedOn w:val="Normale"/>
    <w:next w:val="Normale"/>
    <w:link w:val="Titolo8Carattere"/>
    <w:uiPriority w:val="9"/>
    <w:semiHidden/>
    <w:unhideWhenUsed/>
    <w:qFormat/>
    <w:rsid w:val="00432C08"/>
    <w:pPr>
      <w:keepNext/>
      <w:keepLines/>
      <w:spacing w:after="0" w:line="278" w:lineRule="auto"/>
      <w:jc w:val="left"/>
      <w:outlineLvl w:val="7"/>
    </w:pPr>
    <w:rPr>
      <w:rFonts w:asciiTheme="minorHAnsi" w:eastAsiaTheme="majorEastAsia" w:hAnsiTheme="minorHAnsi" w:cstheme="majorBidi"/>
      <w:i/>
      <w:iCs/>
      <w:color w:val="272727" w:themeColor="text1" w:themeTint="D8"/>
      <w:kern w:val="2"/>
      <w:sz w:val="24"/>
      <w:szCs w:val="24"/>
      <w:lang w:eastAsia="en-US"/>
      <w14:ligatures w14:val="standardContextual"/>
    </w:rPr>
  </w:style>
  <w:style w:type="paragraph" w:styleId="Titolo9">
    <w:name w:val="heading 9"/>
    <w:basedOn w:val="Normale"/>
    <w:next w:val="Normale"/>
    <w:link w:val="Titolo9Carattere"/>
    <w:uiPriority w:val="9"/>
    <w:semiHidden/>
    <w:unhideWhenUsed/>
    <w:qFormat/>
    <w:rsid w:val="00432C08"/>
    <w:pPr>
      <w:keepNext/>
      <w:keepLines/>
      <w:spacing w:after="0" w:line="278" w:lineRule="auto"/>
      <w:jc w:val="left"/>
      <w:outlineLvl w:val="8"/>
    </w:pPr>
    <w:rPr>
      <w:rFonts w:asciiTheme="minorHAnsi" w:eastAsiaTheme="majorEastAsia" w:hAnsiTheme="minorHAnsi" w:cstheme="majorBidi"/>
      <w:color w:val="272727" w:themeColor="text1" w:themeTint="D8"/>
      <w:kern w:val="2"/>
      <w:sz w:val="24"/>
      <w:szCs w:val="24"/>
      <w:lang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Elenco num ARGEA,Elenco Bullet point,Table of contents numbered,body,Odsek zoznamu2,List Paragraph1,Bullet List,FooterText,lp1,lp11,List Paragraph11,Use Case List Paragraph,numbered,Paragraphe de liste1,Bulletr List Paragraph,列出段落,列出段落1"/>
    <w:basedOn w:val="Normale"/>
    <w:link w:val="ParagrafoelencoCarattere"/>
    <w:uiPriority w:val="34"/>
    <w:qFormat/>
    <w:rsid w:val="00B96F84"/>
    <w:pPr>
      <w:spacing w:before="120"/>
      <w:ind w:left="720"/>
      <w:contextualSpacing/>
    </w:pPr>
  </w:style>
  <w:style w:type="character" w:customStyle="1" w:styleId="ParagrafoelencoCarattere">
    <w:name w:val="Paragrafo elenco Carattere"/>
    <w:aliases w:val="Elenco num ARGEA Carattere,Elenco Bullet point Carattere,Table of contents numbered Carattere,body Carattere,Odsek zoznamu2 Carattere,List Paragraph1 Carattere,Bullet List Carattere,FooterText Carattere,lp1 Carattere"/>
    <w:basedOn w:val="Carpredefinitoparagrafo"/>
    <w:link w:val="Paragrafoelenco"/>
    <w:uiPriority w:val="34"/>
    <w:qFormat/>
    <w:rsid w:val="00B96F84"/>
    <w:rPr>
      <w:rFonts w:ascii="Century Gothic" w:eastAsiaTheme="minorEastAsia" w:hAnsi="Century Gothic"/>
      <w:lang w:eastAsia="it-IT"/>
    </w:rPr>
  </w:style>
  <w:style w:type="table" w:styleId="Grigliatabella">
    <w:name w:val="Table Grid"/>
    <w:basedOn w:val="Tabellanormale"/>
    <w:uiPriority w:val="39"/>
    <w:rsid w:val="00E3075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elenco3-colore6">
    <w:name w:val="List Table 3 Accent 6"/>
    <w:basedOn w:val="Tabellanormale"/>
    <w:uiPriority w:val="48"/>
    <w:rsid w:val="00B202F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paragraph" w:styleId="Titolo">
    <w:name w:val="Title"/>
    <w:basedOn w:val="Normale"/>
    <w:next w:val="Normale"/>
    <w:link w:val="TitoloCarattere"/>
    <w:uiPriority w:val="10"/>
    <w:qFormat/>
    <w:rsid w:val="00AF49A0"/>
    <w:pPr>
      <w:spacing w:before="120"/>
      <w:contextualSpacing/>
    </w:pPr>
    <w:rPr>
      <w:rFonts w:eastAsiaTheme="majorEastAsia" w:cstheme="majorBidi"/>
      <w:smallCaps/>
      <w:color w:val="000000" w:themeColor="text1"/>
      <w:kern w:val="28"/>
      <w:sz w:val="52"/>
      <w:szCs w:val="56"/>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style>
  <w:style w:type="character" w:customStyle="1" w:styleId="TitoloCarattere">
    <w:name w:val="Titolo Carattere"/>
    <w:basedOn w:val="Carpredefinitoparagrafo"/>
    <w:link w:val="Titolo"/>
    <w:uiPriority w:val="10"/>
    <w:rsid w:val="00AF49A0"/>
    <w:rPr>
      <w:rFonts w:ascii="Century Gothic" w:eastAsiaTheme="majorEastAsia" w:hAnsi="Century Gothic" w:cstheme="majorBidi"/>
      <w:smallCaps/>
      <w:color w:val="000000" w:themeColor="text1"/>
      <w:kern w:val="28"/>
      <w:sz w:val="52"/>
      <w:szCs w:val="56"/>
      <w:lang w:eastAsia="it-IT"/>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style>
  <w:style w:type="table" w:styleId="Tabellagriglia4-colore6">
    <w:name w:val="Grid Table 4 Accent 6"/>
    <w:basedOn w:val="Tabellanormale"/>
    <w:uiPriority w:val="49"/>
    <w:rsid w:val="00B202F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itolo1Carattere">
    <w:name w:val="Titolo 1 Carattere"/>
    <w:basedOn w:val="Carpredefinitoparagrafo"/>
    <w:link w:val="Titolo1"/>
    <w:uiPriority w:val="9"/>
    <w:rsid w:val="00B96F84"/>
    <w:rPr>
      <w:rFonts w:ascii="Century Gothic" w:eastAsiaTheme="majorEastAsia" w:hAnsi="Century Gothic" w:cstheme="minorHAnsi"/>
      <w:b/>
      <w:bCs/>
      <w:smallCaps/>
      <w:sz w:val="28"/>
      <w:szCs w:val="28"/>
      <w:lang w:eastAsia="it-IT"/>
    </w:rPr>
  </w:style>
  <w:style w:type="paragraph" w:styleId="Titolosommario">
    <w:name w:val="TOC Heading"/>
    <w:basedOn w:val="Titolo1"/>
    <w:next w:val="Normale"/>
    <w:uiPriority w:val="39"/>
    <w:unhideWhenUsed/>
    <w:qFormat/>
    <w:rsid w:val="00FC2F92"/>
    <w:pPr>
      <w:spacing w:line="259" w:lineRule="auto"/>
      <w:jc w:val="left"/>
      <w:outlineLvl w:val="9"/>
    </w:pPr>
  </w:style>
  <w:style w:type="paragraph" w:styleId="Sommario1">
    <w:name w:val="toc 1"/>
    <w:basedOn w:val="Normale"/>
    <w:next w:val="Normale"/>
    <w:autoRedefine/>
    <w:uiPriority w:val="39"/>
    <w:unhideWhenUsed/>
    <w:qFormat/>
    <w:rsid w:val="00FC2F92"/>
    <w:pPr>
      <w:spacing w:after="100"/>
    </w:pPr>
  </w:style>
  <w:style w:type="character" w:styleId="Collegamentoipertestuale">
    <w:name w:val="Hyperlink"/>
    <w:basedOn w:val="Carpredefinitoparagrafo"/>
    <w:uiPriority w:val="99"/>
    <w:unhideWhenUsed/>
    <w:rsid w:val="00FC2F92"/>
    <w:rPr>
      <w:color w:val="0563C1" w:themeColor="hyperlink"/>
      <w:u w:val="single"/>
    </w:rPr>
  </w:style>
  <w:style w:type="character" w:customStyle="1" w:styleId="Titolo2Carattere">
    <w:name w:val="Titolo 2 Carattere"/>
    <w:basedOn w:val="Carpredefinitoparagrafo"/>
    <w:link w:val="Titolo2"/>
    <w:uiPriority w:val="9"/>
    <w:rsid w:val="00217CA0"/>
    <w:rPr>
      <w:rFonts w:ascii="Century Gothic" w:eastAsiaTheme="majorEastAsia" w:hAnsi="Century Gothic" w:cstheme="majorBidi"/>
      <w:b/>
      <w:smallCaps/>
      <w:spacing w:val="15"/>
      <w:sz w:val="28"/>
      <w:szCs w:val="26"/>
      <w:lang w:eastAsia="it-IT"/>
    </w:rPr>
  </w:style>
  <w:style w:type="paragraph" w:styleId="Sommario2">
    <w:name w:val="toc 2"/>
    <w:basedOn w:val="Normale"/>
    <w:next w:val="Normale"/>
    <w:autoRedefine/>
    <w:uiPriority w:val="39"/>
    <w:unhideWhenUsed/>
    <w:rsid w:val="00EC092E"/>
    <w:pPr>
      <w:spacing w:after="100"/>
      <w:ind w:left="220"/>
    </w:pPr>
  </w:style>
  <w:style w:type="paragraph" w:styleId="Revisione">
    <w:name w:val="Revision"/>
    <w:hidden/>
    <w:uiPriority w:val="99"/>
    <w:semiHidden/>
    <w:rsid w:val="00F23EC3"/>
    <w:pPr>
      <w:spacing w:after="0" w:line="240" w:lineRule="auto"/>
    </w:pPr>
    <w:rPr>
      <w:rFonts w:ascii="Calibri" w:eastAsiaTheme="minorEastAsia" w:hAnsi="Calibri"/>
      <w:lang w:eastAsia="it-IT"/>
    </w:rPr>
  </w:style>
  <w:style w:type="character" w:customStyle="1" w:styleId="Titolo3Carattere">
    <w:name w:val="Titolo 3 Carattere"/>
    <w:basedOn w:val="Carpredefinitoparagrafo"/>
    <w:link w:val="Titolo3"/>
    <w:uiPriority w:val="9"/>
    <w:rsid w:val="0023390E"/>
    <w:rPr>
      <w:rFonts w:ascii="Century Gothic" w:eastAsiaTheme="majorEastAsia" w:hAnsi="Century Gothic" w:cstheme="majorBidi"/>
      <w:b/>
      <w:smallCaps/>
      <w:sz w:val="24"/>
      <w:szCs w:val="24"/>
      <w:lang w:eastAsia="it-IT"/>
    </w:rPr>
  </w:style>
  <w:style w:type="paragraph" w:customStyle="1" w:styleId="TableParagraph">
    <w:name w:val="Table Paragraph"/>
    <w:basedOn w:val="Normale"/>
    <w:uiPriority w:val="1"/>
    <w:qFormat/>
    <w:rsid w:val="00AF49A0"/>
    <w:pPr>
      <w:autoSpaceDE w:val="0"/>
      <w:autoSpaceDN w:val="0"/>
      <w:adjustRightInd w:val="0"/>
      <w:spacing w:before="120"/>
      <w:jc w:val="left"/>
    </w:pPr>
    <w:rPr>
      <w:rFonts w:eastAsiaTheme="minorHAnsi" w:cs="Calibri"/>
      <w:sz w:val="24"/>
      <w:szCs w:val="24"/>
      <w:lang w:eastAsia="en-US"/>
    </w:rPr>
  </w:style>
  <w:style w:type="table" w:styleId="Tabellagriglia1chiara-colore2">
    <w:name w:val="Grid Table 1 Light Accent 2"/>
    <w:basedOn w:val="Tabellanormale"/>
    <w:uiPriority w:val="46"/>
    <w:rsid w:val="00D977F1"/>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ellagriglia2-colore6">
    <w:name w:val="Grid Table 2 Accent 6"/>
    <w:basedOn w:val="Tabellanormale"/>
    <w:uiPriority w:val="47"/>
    <w:rsid w:val="00D977F1"/>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1chiara-colore6">
    <w:name w:val="Grid Table 1 Light Accent 6"/>
    <w:basedOn w:val="Tabellanormale"/>
    <w:uiPriority w:val="46"/>
    <w:rsid w:val="00FF5E11"/>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styleId="Didascalia">
    <w:name w:val="caption"/>
    <w:basedOn w:val="Normale"/>
    <w:next w:val="Normale"/>
    <w:uiPriority w:val="35"/>
    <w:unhideWhenUsed/>
    <w:qFormat/>
    <w:rsid w:val="00EC0292"/>
    <w:pPr>
      <w:spacing w:after="200"/>
    </w:pPr>
    <w:rPr>
      <w:i/>
      <w:iCs/>
      <w:color w:val="44546A" w:themeColor="text2"/>
      <w:sz w:val="18"/>
      <w:szCs w:val="18"/>
    </w:rPr>
  </w:style>
  <w:style w:type="paragraph" w:styleId="Sottotitolo">
    <w:name w:val="Subtitle"/>
    <w:basedOn w:val="Normale"/>
    <w:next w:val="Normale"/>
    <w:link w:val="SottotitoloCarattere"/>
    <w:uiPriority w:val="11"/>
    <w:qFormat/>
    <w:rsid w:val="00AF49A0"/>
    <w:pPr>
      <w:numPr>
        <w:ilvl w:val="1"/>
      </w:numPr>
      <w:spacing w:before="120"/>
    </w:pPr>
    <w:rPr>
      <w:color w:val="262626" w:themeColor="text1" w:themeTint="D9"/>
      <w:spacing w:val="15"/>
      <w:sz w:val="32"/>
    </w:rPr>
  </w:style>
  <w:style w:type="character" w:customStyle="1" w:styleId="SottotitoloCarattere">
    <w:name w:val="Sottotitolo Carattere"/>
    <w:basedOn w:val="Carpredefinitoparagrafo"/>
    <w:link w:val="Sottotitolo"/>
    <w:uiPriority w:val="11"/>
    <w:rsid w:val="00AF49A0"/>
    <w:rPr>
      <w:rFonts w:ascii="Century Gothic" w:eastAsiaTheme="minorEastAsia" w:hAnsi="Century Gothic"/>
      <w:color w:val="262626" w:themeColor="text1" w:themeTint="D9"/>
      <w:spacing w:val="15"/>
      <w:sz w:val="32"/>
      <w:lang w:eastAsia="it-IT"/>
    </w:rPr>
  </w:style>
  <w:style w:type="paragraph" w:styleId="Sommario3">
    <w:name w:val="toc 3"/>
    <w:basedOn w:val="Normale"/>
    <w:next w:val="Normale"/>
    <w:autoRedefine/>
    <w:uiPriority w:val="39"/>
    <w:unhideWhenUsed/>
    <w:rsid w:val="00D30832"/>
    <w:pPr>
      <w:tabs>
        <w:tab w:val="right" w:leader="dot" w:pos="10194"/>
      </w:tabs>
      <w:spacing w:after="100"/>
      <w:ind w:left="567"/>
    </w:pPr>
  </w:style>
  <w:style w:type="paragraph" w:styleId="Intestazione">
    <w:name w:val="header"/>
    <w:basedOn w:val="Normale"/>
    <w:link w:val="IntestazioneCarattere"/>
    <w:uiPriority w:val="99"/>
    <w:unhideWhenUsed/>
    <w:rsid w:val="00A61157"/>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A61157"/>
    <w:rPr>
      <w:rFonts w:ascii="Calibri" w:eastAsiaTheme="minorEastAsia" w:hAnsi="Calibri"/>
      <w:lang w:eastAsia="it-IT"/>
    </w:rPr>
  </w:style>
  <w:style w:type="paragraph" w:styleId="Pidipagina">
    <w:name w:val="footer"/>
    <w:basedOn w:val="Normale"/>
    <w:link w:val="PidipaginaCarattere"/>
    <w:uiPriority w:val="99"/>
    <w:unhideWhenUsed/>
    <w:rsid w:val="00A61157"/>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A61157"/>
    <w:rPr>
      <w:rFonts w:ascii="Calibri" w:eastAsiaTheme="minorEastAsia" w:hAnsi="Calibri"/>
      <w:lang w:eastAsia="it-IT"/>
    </w:rPr>
  </w:style>
  <w:style w:type="character" w:styleId="Testosegnaposto">
    <w:name w:val="Placeholder Text"/>
    <w:basedOn w:val="Carpredefinitoparagrafo"/>
    <w:uiPriority w:val="99"/>
    <w:semiHidden/>
    <w:rsid w:val="00122AF9"/>
    <w:rPr>
      <w:color w:val="808080"/>
    </w:rPr>
  </w:style>
  <w:style w:type="paragraph" w:customStyle="1" w:styleId="Default">
    <w:name w:val="Default"/>
    <w:rsid w:val="00B00694"/>
    <w:pPr>
      <w:autoSpaceDE w:val="0"/>
      <w:autoSpaceDN w:val="0"/>
      <w:adjustRightInd w:val="0"/>
      <w:spacing w:after="0" w:line="240" w:lineRule="auto"/>
    </w:pPr>
    <w:rPr>
      <w:rFonts w:ascii="Calibri" w:hAnsi="Calibri" w:cs="Calibri"/>
      <w:color w:val="000000"/>
      <w:sz w:val="24"/>
      <w:szCs w:val="24"/>
    </w:rPr>
  </w:style>
  <w:style w:type="character" w:styleId="Rimandocommento">
    <w:name w:val="annotation reference"/>
    <w:basedOn w:val="Carpredefinitoparagrafo"/>
    <w:uiPriority w:val="99"/>
    <w:unhideWhenUsed/>
    <w:rsid w:val="007C59A5"/>
    <w:rPr>
      <w:sz w:val="16"/>
      <w:szCs w:val="16"/>
    </w:rPr>
  </w:style>
  <w:style w:type="paragraph" w:styleId="Testocommento">
    <w:name w:val="annotation text"/>
    <w:basedOn w:val="Normale"/>
    <w:link w:val="TestocommentoCarattere"/>
    <w:uiPriority w:val="99"/>
    <w:unhideWhenUsed/>
    <w:rsid w:val="007C59A5"/>
    <w:rPr>
      <w:sz w:val="20"/>
      <w:szCs w:val="20"/>
    </w:rPr>
  </w:style>
  <w:style w:type="character" w:customStyle="1" w:styleId="TestocommentoCarattere">
    <w:name w:val="Testo commento Carattere"/>
    <w:basedOn w:val="Carpredefinitoparagrafo"/>
    <w:link w:val="Testocommento"/>
    <w:uiPriority w:val="99"/>
    <w:rsid w:val="007C59A5"/>
    <w:rPr>
      <w:rFonts w:ascii="Calibri" w:eastAsiaTheme="minorEastAsia" w:hAnsi="Calibri"/>
      <w:sz w:val="20"/>
      <w:szCs w:val="20"/>
      <w:lang w:eastAsia="it-IT"/>
    </w:rPr>
  </w:style>
  <w:style w:type="paragraph" w:styleId="Soggettocommento">
    <w:name w:val="annotation subject"/>
    <w:basedOn w:val="Testocommento"/>
    <w:next w:val="Testocommento"/>
    <w:link w:val="SoggettocommentoCarattere"/>
    <w:uiPriority w:val="99"/>
    <w:semiHidden/>
    <w:unhideWhenUsed/>
    <w:rsid w:val="007C59A5"/>
    <w:rPr>
      <w:b/>
      <w:bCs/>
    </w:rPr>
  </w:style>
  <w:style w:type="character" w:customStyle="1" w:styleId="SoggettocommentoCarattere">
    <w:name w:val="Soggetto commento Carattere"/>
    <w:basedOn w:val="TestocommentoCarattere"/>
    <w:link w:val="Soggettocommento"/>
    <w:uiPriority w:val="99"/>
    <w:semiHidden/>
    <w:rsid w:val="007C59A5"/>
    <w:rPr>
      <w:rFonts w:ascii="Calibri" w:eastAsiaTheme="minorEastAsia" w:hAnsi="Calibri"/>
      <w:b/>
      <w:bCs/>
      <w:sz w:val="20"/>
      <w:szCs w:val="20"/>
      <w:lang w:eastAsia="it-IT"/>
    </w:rPr>
  </w:style>
  <w:style w:type="character" w:styleId="Menzione">
    <w:name w:val="Mention"/>
    <w:basedOn w:val="Carpredefinitoparagrafo"/>
    <w:uiPriority w:val="99"/>
    <w:unhideWhenUsed/>
    <w:rsid w:val="00540D1A"/>
    <w:rPr>
      <w:color w:val="2B579A"/>
      <w:shd w:val="clear" w:color="auto" w:fill="E1DFDD"/>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qFormat/>
    <w:rsid w:val="00760173"/>
    <w:pPr>
      <w:spacing w:after="0"/>
    </w:pPr>
    <w:rPr>
      <w:rFonts w:eastAsiaTheme="minorHAnsi"/>
      <w:kern w:val="2"/>
      <w:sz w:val="18"/>
      <w:szCs w:val="20"/>
      <w:lang w:eastAsia="en-US"/>
      <w14:ligatures w14:val="standardContextual"/>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qFormat/>
    <w:rsid w:val="00760173"/>
    <w:rPr>
      <w:rFonts w:ascii="Century Gothic" w:hAnsi="Century Gothic"/>
      <w:kern w:val="2"/>
      <w:sz w:val="18"/>
      <w:szCs w:val="20"/>
      <w14:ligatures w14:val="standardContextual"/>
    </w:rPr>
  </w:style>
  <w:style w:type="character" w:styleId="Rimandonotaapidipagina">
    <w:name w:val="footnote reference"/>
    <w:aliases w:val="Footnote symbol,Footnote Reference Superscript,Nota a piè di pagina"/>
    <w:basedOn w:val="Carpredefinitoparagrafo"/>
    <w:uiPriority w:val="99"/>
    <w:unhideWhenUsed/>
    <w:rsid w:val="00177E7F"/>
    <w:rPr>
      <w:vertAlign w:val="superscript"/>
    </w:rPr>
  </w:style>
  <w:style w:type="character" w:styleId="Menzionenonrisolta">
    <w:name w:val="Unresolved Mention"/>
    <w:basedOn w:val="Carpredefinitoparagrafo"/>
    <w:uiPriority w:val="99"/>
    <w:semiHidden/>
    <w:unhideWhenUsed/>
    <w:rsid w:val="00501D80"/>
    <w:rPr>
      <w:color w:val="605E5C"/>
      <w:shd w:val="clear" w:color="auto" w:fill="E1DFDD"/>
    </w:rPr>
  </w:style>
  <w:style w:type="paragraph" w:styleId="Corpotesto">
    <w:name w:val="Body Text"/>
    <w:basedOn w:val="Normale"/>
    <w:link w:val="CorpotestoCarattere"/>
    <w:uiPriority w:val="1"/>
    <w:qFormat/>
    <w:rsid w:val="00743D8D"/>
    <w:pPr>
      <w:widowControl w:val="0"/>
      <w:autoSpaceDE w:val="0"/>
      <w:autoSpaceDN w:val="0"/>
      <w:spacing w:before="120"/>
    </w:pPr>
    <w:rPr>
      <w:rFonts w:eastAsia="Calibri" w:cs="Calibri"/>
      <w:szCs w:val="24"/>
      <w:lang w:eastAsia="en-US"/>
    </w:rPr>
  </w:style>
  <w:style w:type="character" w:customStyle="1" w:styleId="CorpotestoCarattere">
    <w:name w:val="Corpo testo Carattere"/>
    <w:basedOn w:val="Carpredefinitoparagrafo"/>
    <w:link w:val="Corpotesto"/>
    <w:uiPriority w:val="1"/>
    <w:rsid w:val="00743D8D"/>
    <w:rPr>
      <w:rFonts w:ascii="Century Gothic" w:eastAsia="Calibri" w:hAnsi="Century Gothic" w:cs="Calibri"/>
      <w:szCs w:val="24"/>
    </w:rPr>
  </w:style>
  <w:style w:type="character" w:styleId="Enfasigrassetto">
    <w:name w:val="Strong"/>
    <w:basedOn w:val="Carpredefinitoparagrafo"/>
    <w:uiPriority w:val="22"/>
    <w:rsid w:val="0077016D"/>
    <w:rPr>
      <w:b/>
      <w:bCs/>
    </w:rPr>
  </w:style>
  <w:style w:type="paragraph" w:styleId="NormaleWeb">
    <w:name w:val="Normal (Web)"/>
    <w:basedOn w:val="Normale"/>
    <w:unhideWhenUsed/>
    <w:rsid w:val="00662206"/>
    <w:pPr>
      <w:spacing w:before="100" w:beforeAutospacing="1" w:after="100" w:afterAutospacing="1"/>
      <w:jc w:val="left"/>
    </w:pPr>
    <w:rPr>
      <w:rFonts w:ascii="Times New Roman" w:eastAsia="Times New Roman" w:hAnsi="Times New Roman" w:cs="Times New Roman"/>
      <w:sz w:val="24"/>
      <w:szCs w:val="24"/>
    </w:rPr>
  </w:style>
  <w:style w:type="table" w:styleId="Tabellagriglia1chiara">
    <w:name w:val="Grid Table 1 Light"/>
    <w:basedOn w:val="Tabellanormale"/>
    <w:uiPriority w:val="46"/>
    <w:rsid w:val="00BD39D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griglia3-colore6">
    <w:name w:val="Grid Table 3 Accent 6"/>
    <w:basedOn w:val="Tabellanormale"/>
    <w:uiPriority w:val="48"/>
    <w:rsid w:val="00BB7A5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lagriglia5scura-colore6">
    <w:name w:val="Grid Table 5 Dark Accent 6"/>
    <w:basedOn w:val="Tabellanormale"/>
    <w:uiPriority w:val="50"/>
    <w:rsid w:val="00BB7A5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customStyle="1" w:styleId="whitespace-pre-wrap">
    <w:name w:val="whitespace-pre-wrap"/>
    <w:basedOn w:val="Normale"/>
    <w:rsid w:val="00D54184"/>
    <w:pPr>
      <w:spacing w:before="100" w:beforeAutospacing="1" w:after="100" w:afterAutospacing="1"/>
      <w:jc w:val="left"/>
    </w:pPr>
    <w:rPr>
      <w:rFonts w:ascii="Times New Roman" w:eastAsia="Times New Roman" w:hAnsi="Times New Roman" w:cs="Times New Roman"/>
      <w:sz w:val="24"/>
      <w:szCs w:val="24"/>
    </w:rPr>
  </w:style>
  <w:style w:type="paragraph" w:styleId="Nessunaspaziatura">
    <w:name w:val="No Spacing"/>
    <w:uiPriority w:val="1"/>
    <w:rsid w:val="0097412D"/>
    <w:pPr>
      <w:spacing w:after="0" w:line="240" w:lineRule="auto"/>
      <w:jc w:val="both"/>
    </w:pPr>
    <w:rPr>
      <w:rFonts w:ascii="Calibri" w:eastAsiaTheme="minorEastAsia" w:hAnsi="Calibri"/>
      <w:lang w:eastAsia="it-IT"/>
    </w:rPr>
  </w:style>
  <w:style w:type="character" w:styleId="Collegamentovisitato">
    <w:name w:val="FollowedHyperlink"/>
    <w:basedOn w:val="Carpredefinitoparagrafo"/>
    <w:uiPriority w:val="99"/>
    <w:semiHidden/>
    <w:unhideWhenUsed/>
    <w:rsid w:val="005B0289"/>
    <w:rPr>
      <w:color w:val="954F72" w:themeColor="followedHyperlink"/>
      <w:u w:val="single"/>
    </w:rPr>
  </w:style>
  <w:style w:type="numbering" w:customStyle="1" w:styleId="Elencocorrente1">
    <w:name w:val="Elenco corrente1"/>
    <w:uiPriority w:val="99"/>
    <w:rsid w:val="00396D6F"/>
    <w:pPr>
      <w:numPr>
        <w:numId w:val="1"/>
      </w:numPr>
    </w:pPr>
  </w:style>
  <w:style w:type="character" w:customStyle="1" w:styleId="Titolo4Carattere">
    <w:name w:val="Titolo 4 Carattere"/>
    <w:basedOn w:val="Carpredefinitoparagrafo"/>
    <w:link w:val="Titolo4"/>
    <w:uiPriority w:val="9"/>
    <w:semiHidden/>
    <w:rsid w:val="00DD14AA"/>
    <w:rPr>
      <w:rFonts w:asciiTheme="majorHAnsi" w:eastAsiaTheme="majorEastAsia" w:hAnsiTheme="majorHAnsi" w:cstheme="majorBidi"/>
      <w:i/>
      <w:iCs/>
      <w:color w:val="2F5496" w:themeColor="accent1" w:themeShade="BF"/>
      <w:lang w:eastAsia="it-IT"/>
    </w:rPr>
  </w:style>
  <w:style w:type="table" w:customStyle="1" w:styleId="TableNormal1">
    <w:name w:val="Table Normal1"/>
    <w:uiPriority w:val="2"/>
    <w:semiHidden/>
    <w:unhideWhenUsed/>
    <w:qFormat/>
    <w:rsid w:val="005E56C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Carpredefinitoparagrafo1">
    <w:name w:val="Car. predefinito paragrafo1"/>
    <w:rsid w:val="00DD14AA"/>
  </w:style>
  <w:style w:type="paragraph" w:customStyle="1" w:styleId="Normale1">
    <w:name w:val="Normale1"/>
    <w:rsid w:val="00DD14AA"/>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paragraph" w:customStyle="1" w:styleId="TableContents">
    <w:name w:val="Table Contents"/>
    <w:basedOn w:val="Normale"/>
    <w:rsid w:val="00DD14AA"/>
    <w:pPr>
      <w:suppressLineNumbers/>
      <w:autoSpaceDE w:val="0"/>
      <w:spacing w:line="259" w:lineRule="auto"/>
      <w:textAlignment w:val="baseline"/>
    </w:pPr>
    <w:rPr>
      <w:rFonts w:asciiTheme="minorHAnsi" w:eastAsia="SimSun" w:hAnsiTheme="minorHAnsi" w:cs="Calibri"/>
      <w:kern w:val="1"/>
      <w:szCs w:val="24"/>
      <w:lang w:eastAsia="zh-CN" w:bidi="hi-IN"/>
    </w:rPr>
  </w:style>
  <w:style w:type="numbering" w:customStyle="1" w:styleId="WWOutlineListStyle">
    <w:name w:val="WW_OutlineListStyle"/>
    <w:basedOn w:val="Nessunelenco"/>
    <w:rsid w:val="00DD14AA"/>
    <w:pPr>
      <w:numPr>
        <w:numId w:val="2"/>
      </w:numPr>
    </w:pPr>
  </w:style>
  <w:style w:type="paragraph" w:customStyle="1" w:styleId="Titolo11">
    <w:name w:val="Titolo 11"/>
    <w:basedOn w:val="Normale"/>
    <w:next w:val="Normale"/>
    <w:rsid w:val="00DD14AA"/>
    <w:pPr>
      <w:keepNext/>
      <w:keepLines/>
      <w:numPr>
        <w:numId w:val="2"/>
      </w:numPr>
      <w:pBdr>
        <w:bottom w:val="single" w:sz="4" w:space="1" w:color="000000"/>
      </w:pBdr>
      <w:suppressAutoHyphens/>
      <w:autoSpaceDN w:val="0"/>
      <w:spacing w:before="480" w:after="240"/>
      <w:ind w:left="766"/>
      <w:textAlignment w:val="baseline"/>
      <w:outlineLvl w:val="0"/>
    </w:pPr>
    <w:rPr>
      <w:rFonts w:eastAsia="Times New Roman" w:cs="Times New Roman"/>
      <w:b/>
      <w:caps/>
      <w:sz w:val="28"/>
      <w:szCs w:val="32"/>
      <w:lang w:eastAsia="en-US"/>
    </w:rPr>
  </w:style>
  <w:style w:type="paragraph" w:customStyle="1" w:styleId="Titolo21">
    <w:name w:val="Titolo 21"/>
    <w:basedOn w:val="Titolo11"/>
    <w:next w:val="Normale"/>
    <w:rsid w:val="00DD14AA"/>
    <w:pPr>
      <w:numPr>
        <w:ilvl w:val="1"/>
      </w:numPr>
      <w:pBdr>
        <w:bottom w:val="none" w:sz="0" w:space="0" w:color="auto"/>
      </w:pBdr>
      <w:spacing w:before="240"/>
      <w:ind w:left="0"/>
      <w:outlineLvl w:val="1"/>
    </w:pPr>
    <w:rPr>
      <w:caps w:val="0"/>
    </w:rPr>
  </w:style>
  <w:style w:type="paragraph" w:customStyle="1" w:styleId="Titolo31">
    <w:name w:val="Titolo 31"/>
    <w:basedOn w:val="Titolo11"/>
    <w:next w:val="Normale"/>
    <w:rsid w:val="00DD14AA"/>
    <w:pPr>
      <w:numPr>
        <w:ilvl w:val="2"/>
      </w:numPr>
      <w:pBdr>
        <w:bottom w:val="none" w:sz="0" w:space="0" w:color="auto"/>
      </w:pBdr>
      <w:spacing w:before="240"/>
      <w:ind w:left="0"/>
      <w:outlineLvl w:val="2"/>
    </w:pPr>
    <w:rPr>
      <w:caps w:val="0"/>
      <w:sz w:val="24"/>
      <w:szCs w:val="24"/>
    </w:rPr>
  </w:style>
  <w:style w:type="table" w:styleId="Tabellaelenco3-colore1">
    <w:name w:val="List Table 3 Accent 1"/>
    <w:basedOn w:val="Tabellanormale"/>
    <w:uiPriority w:val="48"/>
    <w:rsid w:val="00817A04"/>
    <w:pPr>
      <w:spacing w:before="100" w:after="0" w:line="240" w:lineRule="auto"/>
    </w:pPr>
    <w:rPr>
      <w:rFonts w:eastAsiaTheme="minorEastAsia"/>
      <w:sz w:val="20"/>
      <w:szCs w:val="20"/>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customStyle="1" w:styleId="normaltextrun">
    <w:name w:val="normaltextrun"/>
    <w:basedOn w:val="Carpredefinitoparagrafo"/>
    <w:uiPriority w:val="1"/>
    <w:rsid w:val="00506692"/>
    <w:rPr>
      <w:rFonts w:asciiTheme="minorHAnsi" w:eastAsiaTheme="minorEastAsia" w:hAnsiTheme="minorHAnsi" w:cstheme="minorBidi"/>
      <w:sz w:val="24"/>
      <w:szCs w:val="24"/>
    </w:rPr>
  </w:style>
  <w:style w:type="character" w:customStyle="1" w:styleId="eop">
    <w:name w:val="eop"/>
    <w:basedOn w:val="Carpredefinitoparagrafo"/>
    <w:uiPriority w:val="1"/>
    <w:rsid w:val="00E02BB8"/>
    <w:rPr>
      <w:rFonts w:asciiTheme="minorHAnsi" w:eastAsiaTheme="minorEastAsia" w:hAnsiTheme="minorHAnsi" w:cstheme="minorBidi"/>
      <w:sz w:val="24"/>
      <w:szCs w:val="24"/>
    </w:rPr>
  </w:style>
  <w:style w:type="paragraph" w:customStyle="1" w:styleId="whitespace-normal">
    <w:name w:val="whitespace-normal"/>
    <w:basedOn w:val="Normale"/>
    <w:rsid w:val="008E4D7F"/>
    <w:pPr>
      <w:spacing w:before="100" w:beforeAutospacing="1" w:after="100" w:afterAutospacing="1"/>
      <w:jc w:val="left"/>
    </w:pPr>
    <w:rPr>
      <w:rFonts w:ascii="Times New Roman" w:eastAsia="Times New Roman" w:hAnsi="Times New Roman" w:cs="Times New Roman"/>
      <w:sz w:val="24"/>
      <w:szCs w:val="24"/>
    </w:rPr>
  </w:style>
  <w:style w:type="character" w:styleId="Enfasidelicata">
    <w:name w:val="Subtle Emphasis"/>
    <w:basedOn w:val="Carpredefinitoparagrafo"/>
    <w:uiPriority w:val="19"/>
    <w:qFormat/>
    <w:rsid w:val="00AF49A0"/>
    <w:rPr>
      <w:rFonts w:ascii="Century Gothic" w:hAnsi="Century Gothic"/>
      <w:i/>
      <w:iCs/>
      <w:color w:val="404040" w:themeColor="text1" w:themeTint="BF"/>
    </w:rPr>
  </w:style>
  <w:style w:type="character" w:styleId="Titolodellibro">
    <w:name w:val="Book Title"/>
    <w:basedOn w:val="Carpredefinitoparagrafo"/>
    <w:uiPriority w:val="33"/>
    <w:qFormat/>
    <w:rsid w:val="00432C08"/>
    <w:rPr>
      <w:rFonts w:ascii="Century Gothic" w:hAnsi="Century Gothic"/>
      <w:b/>
      <w:bCs/>
      <w:i w:val="0"/>
      <w:iCs/>
      <w:caps w:val="0"/>
      <w:smallCaps/>
      <w:strike w:val="0"/>
      <w:dstrike w:val="0"/>
      <w:vanish w:val="0"/>
      <w:spacing w:val="5"/>
      <w:sz w:val="52"/>
      <w:vertAlign w:val="baseline"/>
    </w:rPr>
  </w:style>
  <w:style w:type="character" w:customStyle="1" w:styleId="Titolo5Carattere">
    <w:name w:val="Titolo 5 Carattere"/>
    <w:basedOn w:val="Carpredefinitoparagrafo"/>
    <w:link w:val="Titolo5"/>
    <w:uiPriority w:val="9"/>
    <w:semiHidden/>
    <w:rsid w:val="00432C08"/>
    <w:rPr>
      <w:rFonts w:eastAsiaTheme="majorEastAsia" w:cstheme="majorBidi"/>
      <w:color w:val="2F5496" w:themeColor="accent1" w:themeShade="BF"/>
      <w:kern w:val="2"/>
      <w:sz w:val="24"/>
      <w:szCs w:val="24"/>
      <w14:ligatures w14:val="standardContextual"/>
    </w:rPr>
  </w:style>
  <w:style w:type="character" w:customStyle="1" w:styleId="Titolo6Carattere">
    <w:name w:val="Titolo 6 Carattere"/>
    <w:basedOn w:val="Carpredefinitoparagrafo"/>
    <w:link w:val="Titolo6"/>
    <w:uiPriority w:val="9"/>
    <w:semiHidden/>
    <w:rsid w:val="00432C08"/>
    <w:rPr>
      <w:rFonts w:eastAsiaTheme="majorEastAsia" w:cstheme="majorBidi"/>
      <w:i/>
      <w:iCs/>
      <w:color w:val="595959" w:themeColor="text1" w:themeTint="A6"/>
      <w:kern w:val="2"/>
      <w:sz w:val="24"/>
      <w:szCs w:val="24"/>
      <w14:ligatures w14:val="standardContextual"/>
    </w:rPr>
  </w:style>
  <w:style w:type="character" w:customStyle="1" w:styleId="Titolo7Carattere">
    <w:name w:val="Titolo 7 Carattere"/>
    <w:basedOn w:val="Carpredefinitoparagrafo"/>
    <w:link w:val="Titolo7"/>
    <w:uiPriority w:val="9"/>
    <w:semiHidden/>
    <w:rsid w:val="00432C08"/>
    <w:rPr>
      <w:rFonts w:eastAsiaTheme="majorEastAsia" w:cstheme="majorBidi"/>
      <w:color w:val="595959" w:themeColor="text1" w:themeTint="A6"/>
      <w:kern w:val="2"/>
      <w:sz w:val="24"/>
      <w:szCs w:val="24"/>
      <w14:ligatures w14:val="standardContextual"/>
    </w:rPr>
  </w:style>
  <w:style w:type="character" w:customStyle="1" w:styleId="Titolo8Carattere">
    <w:name w:val="Titolo 8 Carattere"/>
    <w:basedOn w:val="Carpredefinitoparagrafo"/>
    <w:link w:val="Titolo8"/>
    <w:uiPriority w:val="9"/>
    <w:semiHidden/>
    <w:rsid w:val="00432C08"/>
    <w:rPr>
      <w:rFonts w:eastAsiaTheme="majorEastAsia" w:cstheme="majorBidi"/>
      <w:i/>
      <w:iCs/>
      <w:color w:val="272727" w:themeColor="text1" w:themeTint="D8"/>
      <w:kern w:val="2"/>
      <w:sz w:val="24"/>
      <w:szCs w:val="24"/>
      <w14:ligatures w14:val="standardContextual"/>
    </w:rPr>
  </w:style>
  <w:style w:type="character" w:customStyle="1" w:styleId="Titolo9Carattere">
    <w:name w:val="Titolo 9 Carattere"/>
    <w:basedOn w:val="Carpredefinitoparagrafo"/>
    <w:link w:val="Titolo9"/>
    <w:uiPriority w:val="9"/>
    <w:semiHidden/>
    <w:rsid w:val="00432C08"/>
    <w:rPr>
      <w:rFonts w:eastAsiaTheme="majorEastAsia" w:cstheme="majorBidi"/>
      <w:color w:val="272727" w:themeColor="text1" w:themeTint="D8"/>
      <w:kern w:val="2"/>
      <w:sz w:val="24"/>
      <w:szCs w:val="24"/>
      <w14:ligatures w14:val="standardContextual"/>
    </w:rPr>
  </w:style>
  <w:style w:type="paragraph" w:styleId="Citazione">
    <w:name w:val="Quote"/>
    <w:basedOn w:val="Normale"/>
    <w:next w:val="Normale"/>
    <w:link w:val="CitazioneCarattere"/>
    <w:uiPriority w:val="29"/>
    <w:qFormat/>
    <w:rsid w:val="00432C08"/>
    <w:pPr>
      <w:spacing w:before="160" w:after="160" w:line="278" w:lineRule="auto"/>
      <w:jc w:val="center"/>
    </w:pPr>
    <w:rPr>
      <w:rFonts w:asciiTheme="minorHAnsi" w:eastAsiaTheme="minorHAnsi" w:hAnsiTheme="minorHAnsi"/>
      <w:i/>
      <w:iCs/>
      <w:color w:val="404040" w:themeColor="text1" w:themeTint="BF"/>
      <w:kern w:val="2"/>
      <w:sz w:val="24"/>
      <w:szCs w:val="24"/>
      <w:lang w:eastAsia="en-US"/>
      <w14:ligatures w14:val="standardContextual"/>
    </w:rPr>
  </w:style>
  <w:style w:type="character" w:customStyle="1" w:styleId="CitazioneCarattere">
    <w:name w:val="Citazione Carattere"/>
    <w:basedOn w:val="Carpredefinitoparagrafo"/>
    <w:link w:val="Citazione"/>
    <w:uiPriority w:val="29"/>
    <w:rsid w:val="00432C08"/>
    <w:rPr>
      <w:i/>
      <w:iCs/>
      <w:color w:val="404040" w:themeColor="text1" w:themeTint="BF"/>
      <w:kern w:val="2"/>
      <w:sz w:val="24"/>
      <w:szCs w:val="24"/>
      <w14:ligatures w14:val="standardContextual"/>
    </w:rPr>
  </w:style>
  <w:style w:type="table" w:customStyle="1" w:styleId="TableGrid">
    <w:name w:val="TableGrid"/>
    <w:rsid w:val="00432C08"/>
    <w:pPr>
      <w:spacing w:after="0" w:line="240" w:lineRule="auto"/>
    </w:pPr>
    <w:rPr>
      <w:rFonts w:ascii="Calibri" w:eastAsia="Times New Roman" w:hAnsi="Calibri" w:cs="Times New Roman"/>
      <w:sz w:val="24"/>
      <w:szCs w:val="24"/>
      <w:lang w:eastAsia="en-GB"/>
    </w:rPr>
    <w:tblPr>
      <w:tblCellMar>
        <w:top w:w="0" w:type="dxa"/>
        <w:left w:w="0" w:type="dxa"/>
        <w:bottom w:w="0" w:type="dxa"/>
        <w:right w:w="0" w:type="dxa"/>
      </w:tblCellMar>
    </w:tblPr>
  </w:style>
  <w:style w:type="character" w:styleId="Enfasiintensa">
    <w:name w:val="Intense Emphasis"/>
    <w:basedOn w:val="Carpredefinitoparagrafo"/>
    <w:uiPriority w:val="21"/>
    <w:qFormat/>
    <w:rsid w:val="00432C08"/>
    <w:rPr>
      <w:i/>
      <w:iCs/>
      <w:color w:val="2F5496" w:themeColor="accent1" w:themeShade="BF"/>
    </w:rPr>
  </w:style>
  <w:style w:type="paragraph" w:styleId="Citazioneintensa">
    <w:name w:val="Intense Quote"/>
    <w:basedOn w:val="Normale"/>
    <w:next w:val="Normale"/>
    <w:link w:val="CitazioneintensaCarattere"/>
    <w:uiPriority w:val="30"/>
    <w:qFormat/>
    <w:rsid w:val="00432C08"/>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i/>
      <w:iCs/>
      <w:color w:val="2F5496" w:themeColor="accent1" w:themeShade="BF"/>
      <w:kern w:val="2"/>
      <w:sz w:val="24"/>
      <w:szCs w:val="24"/>
      <w:lang w:eastAsia="en-US"/>
      <w14:ligatures w14:val="standardContextual"/>
    </w:rPr>
  </w:style>
  <w:style w:type="character" w:customStyle="1" w:styleId="CitazioneintensaCarattere">
    <w:name w:val="Citazione intensa Carattere"/>
    <w:basedOn w:val="Carpredefinitoparagrafo"/>
    <w:link w:val="Citazioneintensa"/>
    <w:uiPriority w:val="30"/>
    <w:rsid w:val="00432C08"/>
    <w:rPr>
      <w:i/>
      <w:iCs/>
      <w:color w:val="2F5496" w:themeColor="accent1" w:themeShade="BF"/>
      <w:kern w:val="2"/>
      <w:sz w:val="24"/>
      <w:szCs w:val="24"/>
      <w14:ligatures w14:val="standardContextual"/>
    </w:rPr>
  </w:style>
  <w:style w:type="character" w:styleId="Riferimentointenso">
    <w:name w:val="Intense Reference"/>
    <w:basedOn w:val="Carpredefinitoparagrafo"/>
    <w:uiPriority w:val="32"/>
    <w:qFormat/>
    <w:rsid w:val="00432C08"/>
    <w:rPr>
      <w:b/>
      <w:bCs/>
      <w:smallCaps/>
      <w:color w:val="2F5496" w:themeColor="accent1" w:themeShade="BF"/>
      <w:spacing w:val="5"/>
    </w:rPr>
  </w:style>
  <w:style w:type="numbering" w:customStyle="1" w:styleId="Nessunelenco1">
    <w:name w:val="Nessun elenco1"/>
    <w:next w:val="Nessunelenco"/>
    <w:uiPriority w:val="99"/>
    <w:semiHidden/>
    <w:unhideWhenUsed/>
    <w:rsid w:val="00432C08"/>
  </w:style>
  <w:style w:type="character" w:customStyle="1" w:styleId="Collegamentovisitato1">
    <w:name w:val="Collegamento visitato1"/>
    <w:basedOn w:val="Carpredefinitoparagrafo"/>
    <w:uiPriority w:val="99"/>
    <w:semiHidden/>
    <w:unhideWhenUsed/>
    <w:rsid w:val="00432C08"/>
    <w:rPr>
      <w:color w:val="800080"/>
      <w:u w:val="single"/>
    </w:rPr>
  </w:style>
  <w:style w:type="paragraph" w:customStyle="1" w:styleId="msonormal0">
    <w:name w:val="msonormal"/>
    <w:basedOn w:val="Normale"/>
    <w:rsid w:val="00432C08"/>
    <w:pPr>
      <w:spacing w:before="100" w:beforeAutospacing="1" w:after="100" w:afterAutospacing="1"/>
      <w:jc w:val="left"/>
    </w:pPr>
    <w:rPr>
      <w:rFonts w:ascii="Times New Roman" w:eastAsia="Times New Roman" w:hAnsi="Times New Roman" w:cs="Times New Roman"/>
      <w:sz w:val="24"/>
      <w:szCs w:val="24"/>
    </w:rPr>
  </w:style>
  <w:style w:type="paragraph" w:styleId="Testofumetto">
    <w:name w:val="Balloon Text"/>
    <w:basedOn w:val="Normale"/>
    <w:link w:val="TestofumettoCarattere"/>
    <w:uiPriority w:val="99"/>
    <w:semiHidden/>
    <w:unhideWhenUsed/>
    <w:rsid w:val="00432C08"/>
    <w:pPr>
      <w:widowControl w:val="0"/>
      <w:autoSpaceDE w:val="0"/>
      <w:autoSpaceDN w:val="0"/>
      <w:spacing w:after="0"/>
      <w:jc w:val="left"/>
    </w:pPr>
    <w:rPr>
      <w:rFonts w:ascii="Segoe UI" w:eastAsia="Calibri" w:hAnsi="Segoe UI" w:cs="Segoe UI"/>
      <w:sz w:val="18"/>
      <w:szCs w:val="18"/>
      <w:lang w:eastAsia="en-US"/>
    </w:rPr>
  </w:style>
  <w:style w:type="character" w:customStyle="1" w:styleId="TestofumettoCarattere">
    <w:name w:val="Testo fumetto Carattere"/>
    <w:basedOn w:val="Carpredefinitoparagrafo"/>
    <w:link w:val="Testofumetto"/>
    <w:uiPriority w:val="99"/>
    <w:semiHidden/>
    <w:rsid w:val="00432C08"/>
    <w:rPr>
      <w:rFonts w:ascii="Segoe UI" w:eastAsia="Calibri" w:hAnsi="Segoe UI" w:cs="Segoe UI"/>
      <w:sz w:val="18"/>
      <w:szCs w:val="18"/>
    </w:rPr>
  </w:style>
  <w:style w:type="character" w:customStyle="1" w:styleId="cf01">
    <w:name w:val="cf01"/>
    <w:basedOn w:val="Carpredefinitoparagrafo"/>
    <w:rsid w:val="00432C08"/>
    <w:rPr>
      <w:rFonts w:ascii="Segoe UI" w:hAnsi="Segoe UI" w:cs="Segoe UI" w:hint="default"/>
      <w:sz w:val="18"/>
      <w:szCs w:val="18"/>
      <w:shd w:val="clear" w:color="auto" w:fill="00FF00"/>
    </w:rPr>
  </w:style>
  <w:style w:type="paragraph" w:styleId="Corpodeltesto2">
    <w:name w:val="Body Text 2"/>
    <w:basedOn w:val="Normale"/>
    <w:link w:val="Corpodeltesto2Carattere"/>
    <w:uiPriority w:val="99"/>
    <w:semiHidden/>
    <w:unhideWhenUsed/>
    <w:rsid w:val="00432C08"/>
    <w:pPr>
      <w:spacing w:before="60" w:line="480" w:lineRule="auto"/>
    </w:pPr>
    <w:rPr>
      <w:rFonts w:ascii="Arial Narrow" w:eastAsia="Times New Roman" w:hAnsi="Arial Narrow" w:cs="Times New Roman"/>
      <w:sz w:val="24"/>
      <w:szCs w:val="24"/>
      <w:lang w:eastAsia="ja-JP"/>
    </w:rPr>
  </w:style>
  <w:style w:type="character" w:customStyle="1" w:styleId="Corpodeltesto2Carattere">
    <w:name w:val="Corpo del testo 2 Carattere"/>
    <w:basedOn w:val="Carpredefinitoparagrafo"/>
    <w:link w:val="Corpodeltesto2"/>
    <w:uiPriority w:val="99"/>
    <w:semiHidden/>
    <w:rsid w:val="00432C08"/>
    <w:rPr>
      <w:rFonts w:ascii="Arial Narrow" w:eastAsia="Times New Roman" w:hAnsi="Arial Narrow" w:cs="Times New Roman"/>
      <w:sz w:val="24"/>
      <w:szCs w:val="24"/>
      <w:lang w:eastAsia="ja-JP"/>
    </w:rPr>
  </w:style>
  <w:style w:type="character" w:styleId="Riferimentodelicato">
    <w:name w:val="Subtle Reference"/>
    <w:basedOn w:val="Carpredefinitoparagrafo"/>
    <w:uiPriority w:val="31"/>
    <w:qFormat/>
    <w:rsid w:val="00432C08"/>
    <w:rPr>
      <w:smallCaps/>
      <w:color w:val="5A5A5A" w:themeColor="text1" w:themeTint="A5"/>
    </w:rPr>
  </w:style>
  <w:style w:type="paragraph" w:styleId="Sommario4">
    <w:name w:val="toc 4"/>
    <w:basedOn w:val="Normale"/>
    <w:next w:val="Normale"/>
    <w:autoRedefine/>
    <w:uiPriority w:val="39"/>
    <w:semiHidden/>
    <w:unhideWhenUsed/>
    <w:rsid w:val="00432C08"/>
    <w:pPr>
      <w:spacing w:after="0" w:line="278" w:lineRule="auto"/>
      <w:ind w:left="720"/>
      <w:jc w:val="left"/>
    </w:pPr>
    <w:rPr>
      <w:rFonts w:asciiTheme="minorHAnsi" w:eastAsiaTheme="minorHAnsi" w:hAnsiTheme="minorHAnsi"/>
      <w:kern w:val="2"/>
      <w:sz w:val="20"/>
      <w:szCs w:val="20"/>
      <w:lang w:eastAsia="en-US"/>
      <w14:ligatures w14:val="standardContextual"/>
    </w:rPr>
  </w:style>
  <w:style w:type="paragraph" w:styleId="Sommario5">
    <w:name w:val="toc 5"/>
    <w:basedOn w:val="Normale"/>
    <w:next w:val="Normale"/>
    <w:autoRedefine/>
    <w:uiPriority w:val="39"/>
    <w:semiHidden/>
    <w:unhideWhenUsed/>
    <w:rsid w:val="00432C08"/>
    <w:pPr>
      <w:spacing w:after="0" w:line="278" w:lineRule="auto"/>
      <w:ind w:left="960"/>
      <w:jc w:val="left"/>
    </w:pPr>
    <w:rPr>
      <w:rFonts w:asciiTheme="minorHAnsi" w:eastAsiaTheme="minorHAnsi" w:hAnsiTheme="minorHAnsi"/>
      <w:kern w:val="2"/>
      <w:sz w:val="20"/>
      <w:szCs w:val="20"/>
      <w:lang w:eastAsia="en-US"/>
      <w14:ligatures w14:val="standardContextual"/>
    </w:rPr>
  </w:style>
  <w:style w:type="paragraph" w:styleId="Sommario6">
    <w:name w:val="toc 6"/>
    <w:basedOn w:val="Normale"/>
    <w:next w:val="Normale"/>
    <w:autoRedefine/>
    <w:uiPriority w:val="39"/>
    <w:semiHidden/>
    <w:unhideWhenUsed/>
    <w:rsid w:val="00432C08"/>
    <w:pPr>
      <w:spacing w:after="0" w:line="278" w:lineRule="auto"/>
      <w:ind w:left="1200"/>
      <w:jc w:val="left"/>
    </w:pPr>
    <w:rPr>
      <w:rFonts w:asciiTheme="minorHAnsi" w:eastAsiaTheme="minorHAnsi" w:hAnsiTheme="minorHAnsi"/>
      <w:kern w:val="2"/>
      <w:sz w:val="20"/>
      <w:szCs w:val="20"/>
      <w:lang w:eastAsia="en-US"/>
      <w14:ligatures w14:val="standardContextual"/>
    </w:rPr>
  </w:style>
  <w:style w:type="paragraph" w:styleId="Sommario7">
    <w:name w:val="toc 7"/>
    <w:basedOn w:val="Normale"/>
    <w:next w:val="Normale"/>
    <w:autoRedefine/>
    <w:uiPriority w:val="39"/>
    <w:semiHidden/>
    <w:unhideWhenUsed/>
    <w:rsid w:val="00432C08"/>
    <w:pPr>
      <w:spacing w:after="0" w:line="278" w:lineRule="auto"/>
      <w:ind w:left="1440"/>
      <w:jc w:val="left"/>
    </w:pPr>
    <w:rPr>
      <w:rFonts w:asciiTheme="minorHAnsi" w:eastAsiaTheme="minorHAnsi" w:hAnsiTheme="minorHAnsi"/>
      <w:kern w:val="2"/>
      <w:sz w:val="20"/>
      <w:szCs w:val="20"/>
      <w:lang w:eastAsia="en-US"/>
      <w14:ligatures w14:val="standardContextual"/>
    </w:rPr>
  </w:style>
  <w:style w:type="paragraph" w:styleId="Sommario8">
    <w:name w:val="toc 8"/>
    <w:basedOn w:val="Normale"/>
    <w:next w:val="Normale"/>
    <w:autoRedefine/>
    <w:uiPriority w:val="39"/>
    <w:semiHidden/>
    <w:unhideWhenUsed/>
    <w:rsid w:val="00432C08"/>
    <w:pPr>
      <w:spacing w:after="0" w:line="278" w:lineRule="auto"/>
      <w:ind w:left="1680"/>
      <w:jc w:val="left"/>
    </w:pPr>
    <w:rPr>
      <w:rFonts w:asciiTheme="minorHAnsi" w:eastAsiaTheme="minorHAnsi" w:hAnsiTheme="minorHAnsi"/>
      <w:kern w:val="2"/>
      <w:sz w:val="20"/>
      <w:szCs w:val="20"/>
      <w:lang w:eastAsia="en-US"/>
      <w14:ligatures w14:val="standardContextual"/>
    </w:rPr>
  </w:style>
  <w:style w:type="paragraph" w:styleId="Sommario9">
    <w:name w:val="toc 9"/>
    <w:basedOn w:val="Normale"/>
    <w:next w:val="Normale"/>
    <w:autoRedefine/>
    <w:uiPriority w:val="39"/>
    <w:semiHidden/>
    <w:unhideWhenUsed/>
    <w:rsid w:val="00432C08"/>
    <w:pPr>
      <w:spacing w:after="0" w:line="278" w:lineRule="auto"/>
      <w:ind w:left="1920"/>
      <w:jc w:val="left"/>
    </w:pPr>
    <w:rPr>
      <w:rFonts w:asciiTheme="minorHAnsi" w:eastAsiaTheme="minorHAnsi" w:hAnsiTheme="minorHAnsi"/>
      <w:kern w:val="2"/>
      <w:sz w:val="20"/>
      <w:szCs w:val="20"/>
      <w:lang w:eastAsia="en-US"/>
      <w14:ligatures w14:val="standardContextual"/>
    </w:rPr>
  </w:style>
  <w:style w:type="paragraph" w:customStyle="1" w:styleId="Listparagraph2">
    <w:name w:val="List paragraph 2"/>
    <w:basedOn w:val="TableParagraph"/>
    <w:link w:val="Listparagraph2Char"/>
    <w:autoRedefine/>
    <w:qFormat/>
    <w:rsid w:val="00432C08"/>
    <w:pPr>
      <w:widowControl w:val="0"/>
      <w:tabs>
        <w:tab w:val="left" w:pos="740"/>
      </w:tabs>
      <w:adjustRightInd/>
      <w:spacing w:before="0" w:after="0"/>
      <w:ind w:right="57"/>
      <w:jc w:val="both"/>
    </w:pPr>
    <w:rPr>
      <w:rFonts w:eastAsia="Calibri"/>
      <w:kern w:val="1"/>
      <w:sz w:val="22"/>
      <w:lang w:eastAsia="zh-CN" w:bidi="hi-IN"/>
    </w:rPr>
  </w:style>
  <w:style w:type="character" w:customStyle="1" w:styleId="Listparagraph2Char">
    <w:name w:val="List paragraph 2 Char"/>
    <w:basedOn w:val="Carpredefinitoparagrafo"/>
    <w:link w:val="Listparagraph2"/>
    <w:rsid w:val="00432C08"/>
    <w:rPr>
      <w:rFonts w:ascii="Century Gothic" w:eastAsia="Calibri" w:hAnsi="Century Gothic" w:cs="Calibri"/>
      <w:kern w:val="1"/>
      <w:szCs w:val="24"/>
      <w:lang w:eastAsia="zh-CN" w:bidi="hi-IN"/>
    </w:rPr>
  </w:style>
  <w:style w:type="table" w:customStyle="1" w:styleId="TableGrid1">
    <w:name w:val="Table Grid1"/>
    <w:basedOn w:val="Tabellanormale"/>
    <w:next w:val="Grigliatabella"/>
    <w:uiPriority w:val="39"/>
    <w:rsid w:val="00432C08"/>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2">
    <w:name w:val="Plain Table 2"/>
    <w:basedOn w:val="Tabellanormale"/>
    <w:uiPriority w:val="42"/>
    <w:rsid w:val="00AE3FF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elenco7acolori">
    <w:name w:val="List Table 7 Colorful"/>
    <w:basedOn w:val="Tabellanormale"/>
    <w:uiPriority w:val="52"/>
    <w:rsid w:val="00AE3FFD"/>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griglia2">
    <w:name w:val="Grid Table 2"/>
    <w:basedOn w:val="Tabellanormale"/>
    <w:uiPriority w:val="47"/>
    <w:rsid w:val="00AE3FFD"/>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95703">
      <w:bodyDiv w:val="1"/>
      <w:marLeft w:val="0"/>
      <w:marRight w:val="0"/>
      <w:marTop w:val="0"/>
      <w:marBottom w:val="0"/>
      <w:divBdr>
        <w:top w:val="none" w:sz="0" w:space="0" w:color="auto"/>
        <w:left w:val="none" w:sz="0" w:space="0" w:color="auto"/>
        <w:bottom w:val="none" w:sz="0" w:space="0" w:color="auto"/>
        <w:right w:val="none" w:sz="0" w:space="0" w:color="auto"/>
      </w:divBdr>
    </w:div>
    <w:div w:id="43218488">
      <w:bodyDiv w:val="1"/>
      <w:marLeft w:val="0"/>
      <w:marRight w:val="0"/>
      <w:marTop w:val="0"/>
      <w:marBottom w:val="0"/>
      <w:divBdr>
        <w:top w:val="none" w:sz="0" w:space="0" w:color="auto"/>
        <w:left w:val="none" w:sz="0" w:space="0" w:color="auto"/>
        <w:bottom w:val="none" w:sz="0" w:space="0" w:color="auto"/>
        <w:right w:val="none" w:sz="0" w:space="0" w:color="auto"/>
      </w:divBdr>
    </w:div>
    <w:div w:id="56517950">
      <w:bodyDiv w:val="1"/>
      <w:marLeft w:val="0"/>
      <w:marRight w:val="0"/>
      <w:marTop w:val="0"/>
      <w:marBottom w:val="0"/>
      <w:divBdr>
        <w:top w:val="none" w:sz="0" w:space="0" w:color="auto"/>
        <w:left w:val="none" w:sz="0" w:space="0" w:color="auto"/>
        <w:bottom w:val="none" w:sz="0" w:space="0" w:color="auto"/>
        <w:right w:val="none" w:sz="0" w:space="0" w:color="auto"/>
      </w:divBdr>
    </w:div>
    <w:div w:id="59406374">
      <w:bodyDiv w:val="1"/>
      <w:marLeft w:val="0"/>
      <w:marRight w:val="0"/>
      <w:marTop w:val="0"/>
      <w:marBottom w:val="0"/>
      <w:divBdr>
        <w:top w:val="none" w:sz="0" w:space="0" w:color="auto"/>
        <w:left w:val="none" w:sz="0" w:space="0" w:color="auto"/>
        <w:bottom w:val="none" w:sz="0" w:space="0" w:color="auto"/>
        <w:right w:val="none" w:sz="0" w:space="0" w:color="auto"/>
      </w:divBdr>
      <w:divsChild>
        <w:div w:id="149637649">
          <w:marLeft w:val="446"/>
          <w:marRight w:val="0"/>
          <w:marTop w:val="0"/>
          <w:marBottom w:val="0"/>
          <w:divBdr>
            <w:top w:val="none" w:sz="0" w:space="0" w:color="auto"/>
            <w:left w:val="none" w:sz="0" w:space="0" w:color="auto"/>
            <w:bottom w:val="none" w:sz="0" w:space="0" w:color="auto"/>
            <w:right w:val="none" w:sz="0" w:space="0" w:color="auto"/>
          </w:divBdr>
        </w:div>
        <w:div w:id="554199116">
          <w:marLeft w:val="274"/>
          <w:marRight w:val="0"/>
          <w:marTop w:val="0"/>
          <w:marBottom w:val="0"/>
          <w:divBdr>
            <w:top w:val="none" w:sz="0" w:space="0" w:color="auto"/>
            <w:left w:val="none" w:sz="0" w:space="0" w:color="auto"/>
            <w:bottom w:val="none" w:sz="0" w:space="0" w:color="auto"/>
            <w:right w:val="none" w:sz="0" w:space="0" w:color="auto"/>
          </w:divBdr>
        </w:div>
        <w:div w:id="577323410">
          <w:marLeft w:val="274"/>
          <w:marRight w:val="0"/>
          <w:marTop w:val="0"/>
          <w:marBottom w:val="0"/>
          <w:divBdr>
            <w:top w:val="none" w:sz="0" w:space="0" w:color="auto"/>
            <w:left w:val="none" w:sz="0" w:space="0" w:color="auto"/>
            <w:bottom w:val="none" w:sz="0" w:space="0" w:color="auto"/>
            <w:right w:val="none" w:sz="0" w:space="0" w:color="auto"/>
          </w:divBdr>
        </w:div>
        <w:div w:id="661473627">
          <w:marLeft w:val="274"/>
          <w:marRight w:val="0"/>
          <w:marTop w:val="0"/>
          <w:marBottom w:val="0"/>
          <w:divBdr>
            <w:top w:val="none" w:sz="0" w:space="0" w:color="auto"/>
            <w:left w:val="none" w:sz="0" w:space="0" w:color="auto"/>
            <w:bottom w:val="none" w:sz="0" w:space="0" w:color="auto"/>
            <w:right w:val="none" w:sz="0" w:space="0" w:color="auto"/>
          </w:divBdr>
        </w:div>
        <w:div w:id="1136602210">
          <w:marLeft w:val="446"/>
          <w:marRight w:val="0"/>
          <w:marTop w:val="0"/>
          <w:marBottom w:val="0"/>
          <w:divBdr>
            <w:top w:val="none" w:sz="0" w:space="0" w:color="auto"/>
            <w:left w:val="none" w:sz="0" w:space="0" w:color="auto"/>
            <w:bottom w:val="none" w:sz="0" w:space="0" w:color="auto"/>
            <w:right w:val="none" w:sz="0" w:space="0" w:color="auto"/>
          </w:divBdr>
        </w:div>
        <w:div w:id="1386492084">
          <w:marLeft w:val="274"/>
          <w:marRight w:val="0"/>
          <w:marTop w:val="0"/>
          <w:marBottom w:val="0"/>
          <w:divBdr>
            <w:top w:val="none" w:sz="0" w:space="0" w:color="auto"/>
            <w:left w:val="none" w:sz="0" w:space="0" w:color="auto"/>
            <w:bottom w:val="none" w:sz="0" w:space="0" w:color="auto"/>
            <w:right w:val="none" w:sz="0" w:space="0" w:color="auto"/>
          </w:divBdr>
        </w:div>
        <w:div w:id="1619988485">
          <w:marLeft w:val="446"/>
          <w:marRight w:val="0"/>
          <w:marTop w:val="0"/>
          <w:marBottom w:val="0"/>
          <w:divBdr>
            <w:top w:val="none" w:sz="0" w:space="0" w:color="auto"/>
            <w:left w:val="none" w:sz="0" w:space="0" w:color="auto"/>
            <w:bottom w:val="none" w:sz="0" w:space="0" w:color="auto"/>
            <w:right w:val="none" w:sz="0" w:space="0" w:color="auto"/>
          </w:divBdr>
        </w:div>
      </w:divsChild>
    </w:div>
    <w:div w:id="62531822">
      <w:bodyDiv w:val="1"/>
      <w:marLeft w:val="0"/>
      <w:marRight w:val="0"/>
      <w:marTop w:val="0"/>
      <w:marBottom w:val="0"/>
      <w:divBdr>
        <w:top w:val="none" w:sz="0" w:space="0" w:color="auto"/>
        <w:left w:val="none" w:sz="0" w:space="0" w:color="auto"/>
        <w:bottom w:val="none" w:sz="0" w:space="0" w:color="auto"/>
        <w:right w:val="none" w:sz="0" w:space="0" w:color="auto"/>
      </w:divBdr>
    </w:div>
    <w:div w:id="64840774">
      <w:bodyDiv w:val="1"/>
      <w:marLeft w:val="0"/>
      <w:marRight w:val="0"/>
      <w:marTop w:val="0"/>
      <w:marBottom w:val="0"/>
      <w:divBdr>
        <w:top w:val="none" w:sz="0" w:space="0" w:color="auto"/>
        <w:left w:val="none" w:sz="0" w:space="0" w:color="auto"/>
        <w:bottom w:val="none" w:sz="0" w:space="0" w:color="auto"/>
        <w:right w:val="none" w:sz="0" w:space="0" w:color="auto"/>
      </w:divBdr>
    </w:div>
    <w:div w:id="65029402">
      <w:bodyDiv w:val="1"/>
      <w:marLeft w:val="0"/>
      <w:marRight w:val="0"/>
      <w:marTop w:val="0"/>
      <w:marBottom w:val="0"/>
      <w:divBdr>
        <w:top w:val="none" w:sz="0" w:space="0" w:color="auto"/>
        <w:left w:val="none" w:sz="0" w:space="0" w:color="auto"/>
        <w:bottom w:val="none" w:sz="0" w:space="0" w:color="auto"/>
        <w:right w:val="none" w:sz="0" w:space="0" w:color="auto"/>
      </w:divBdr>
    </w:div>
    <w:div w:id="74740449">
      <w:bodyDiv w:val="1"/>
      <w:marLeft w:val="0"/>
      <w:marRight w:val="0"/>
      <w:marTop w:val="0"/>
      <w:marBottom w:val="0"/>
      <w:divBdr>
        <w:top w:val="none" w:sz="0" w:space="0" w:color="auto"/>
        <w:left w:val="none" w:sz="0" w:space="0" w:color="auto"/>
        <w:bottom w:val="none" w:sz="0" w:space="0" w:color="auto"/>
        <w:right w:val="none" w:sz="0" w:space="0" w:color="auto"/>
      </w:divBdr>
    </w:div>
    <w:div w:id="76175183">
      <w:bodyDiv w:val="1"/>
      <w:marLeft w:val="0"/>
      <w:marRight w:val="0"/>
      <w:marTop w:val="0"/>
      <w:marBottom w:val="0"/>
      <w:divBdr>
        <w:top w:val="none" w:sz="0" w:space="0" w:color="auto"/>
        <w:left w:val="none" w:sz="0" w:space="0" w:color="auto"/>
        <w:bottom w:val="none" w:sz="0" w:space="0" w:color="auto"/>
        <w:right w:val="none" w:sz="0" w:space="0" w:color="auto"/>
      </w:divBdr>
    </w:div>
    <w:div w:id="76677148">
      <w:bodyDiv w:val="1"/>
      <w:marLeft w:val="0"/>
      <w:marRight w:val="0"/>
      <w:marTop w:val="0"/>
      <w:marBottom w:val="0"/>
      <w:divBdr>
        <w:top w:val="none" w:sz="0" w:space="0" w:color="auto"/>
        <w:left w:val="none" w:sz="0" w:space="0" w:color="auto"/>
        <w:bottom w:val="none" w:sz="0" w:space="0" w:color="auto"/>
        <w:right w:val="none" w:sz="0" w:space="0" w:color="auto"/>
      </w:divBdr>
    </w:div>
    <w:div w:id="77287413">
      <w:bodyDiv w:val="1"/>
      <w:marLeft w:val="0"/>
      <w:marRight w:val="0"/>
      <w:marTop w:val="0"/>
      <w:marBottom w:val="0"/>
      <w:divBdr>
        <w:top w:val="none" w:sz="0" w:space="0" w:color="auto"/>
        <w:left w:val="none" w:sz="0" w:space="0" w:color="auto"/>
        <w:bottom w:val="none" w:sz="0" w:space="0" w:color="auto"/>
        <w:right w:val="none" w:sz="0" w:space="0" w:color="auto"/>
      </w:divBdr>
    </w:div>
    <w:div w:id="87164012">
      <w:bodyDiv w:val="1"/>
      <w:marLeft w:val="0"/>
      <w:marRight w:val="0"/>
      <w:marTop w:val="0"/>
      <w:marBottom w:val="0"/>
      <w:divBdr>
        <w:top w:val="none" w:sz="0" w:space="0" w:color="auto"/>
        <w:left w:val="none" w:sz="0" w:space="0" w:color="auto"/>
        <w:bottom w:val="none" w:sz="0" w:space="0" w:color="auto"/>
        <w:right w:val="none" w:sz="0" w:space="0" w:color="auto"/>
      </w:divBdr>
    </w:div>
    <w:div w:id="103234676">
      <w:bodyDiv w:val="1"/>
      <w:marLeft w:val="0"/>
      <w:marRight w:val="0"/>
      <w:marTop w:val="0"/>
      <w:marBottom w:val="0"/>
      <w:divBdr>
        <w:top w:val="none" w:sz="0" w:space="0" w:color="auto"/>
        <w:left w:val="none" w:sz="0" w:space="0" w:color="auto"/>
        <w:bottom w:val="none" w:sz="0" w:space="0" w:color="auto"/>
        <w:right w:val="none" w:sz="0" w:space="0" w:color="auto"/>
      </w:divBdr>
    </w:div>
    <w:div w:id="108671382">
      <w:bodyDiv w:val="1"/>
      <w:marLeft w:val="0"/>
      <w:marRight w:val="0"/>
      <w:marTop w:val="0"/>
      <w:marBottom w:val="0"/>
      <w:divBdr>
        <w:top w:val="none" w:sz="0" w:space="0" w:color="auto"/>
        <w:left w:val="none" w:sz="0" w:space="0" w:color="auto"/>
        <w:bottom w:val="none" w:sz="0" w:space="0" w:color="auto"/>
        <w:right w:val="none" w:sz="0" w:space="0" w:color="auto"/>
      </w:divBdr>
    </w:div>
    <w:div w:id="111019887">
      <w:bodyDiv w:val="1"/>
      <w:marLeft w:val="0"/>
      <w:marRight w:val="0"/>
      <w:marTop w:val="0"/>
      <w:marBottom w:val="0"/>
      <w:divBdr>
        <w:top w:val="none" w:sz="0" w:space="0" w:color="auto"/>
        <w:left w:val="none" w:sz="0" w:space="0" w:color="auto"/>
        <w:bottom w:val="none" w:sz="0" w:space="0" w:color="auto"/>
        <w:right w:val="none" w:sz="0" w:space="0" w:color="auto"/>
      </w:divBdr>
    </w:div>
    <w:div w:id="113181510">
      <w:bodyDiv w:val="1"/>
      <w:marLeft w:val="0"/>
      <w:marRight w:val="0"/>
      <w:marTop w:val="0"/>
      <w:marBottom w:val="0"/>
      <w:divBdr>
        <w:top w:val="none" w:sz="0" w:space="0" w:color="auto"/>
        <w:left w:val="none" w:sz="0" w:space="0" w:color="auto"/>
        <w:bottom w:val="none" w:sz="0" w:space="0" w:color="auto"/>
        <w:right w:val="none" w:sz="0" w:space="0" w:color="auto"/>
      </w:divBdr>
    </w:div>
    <w:div w:id="114952764">
      <w:bodyDiv w:val="1"/>
      <w:marLeft w:val="0"/>
      <w:marRight w:val="0"/>
      <w:marTop w:val="0"/>
      <w:marBottom w:val="0"/>
      <w:divBdr>
        <w:top w:val="none" w:sz="0" w:space="0" w:color="auto"/>
        <w:left w:val="none" w:sz="0" w:space="0" w:color="auto"/>
        <w:bottom w:val="none" w:sz="0" w:space="0" w:color="auto"/>
        <w:right w:val="none" w:sz="0" w:space="0" w:color="auto"/>
      </w:divBdr>
    </w:div>
    <w:div w:id="116341390">
      <w:bodyDiv w:val="1"/>
      <w:marLeft w:val="0"/>
      <w:marRight w:val="0"/>
      <w:marTop w:val="0"/>
      <w:marBottom w:val="0"/>
      <w:divBdr>
        <w:top w:val="none" w:sz="0" w:space="0" w:color="auto"/>
        <w:left w:val="none" w:sz="0" w:space="0" w:color="auto"/>
        <w:bottom w:val="none" w:sz="0" w:space="0" w:color="auto"/>
        <w:right w:val="none" w:sz="0" w:space="0" w:color="auto"/>
      </w:divBdr>
    </w:div>
    <w:div w:id="125901338">
      <w:bodyDiv w:val="1"/>
      <w:marLeft w:val="0"/>
      <w:marRight w:val="0"/>
      <w:marTop w:val="0"/>
      <w:marBottom w:val="0"/>
      <w:divBdr>
        <w:top w:val="none" w:sz="0" w:space="0" w:color="auto"/>
        <w:left w:val="none" w:sz="0" w:space="0" w:color="auto"/>
        <w:bottom w:val="none" w:sz="0" w:space="0" w:color="auto"/>
        <w:right w:val="none" w:sz="0" w:space="0" w:color="auto"/>
      </w:divBdr>
      <w:divsChild>
        <w:div w:id="1145122572">
          <w:marLeft w:val="0"/>
          <w:marRight w:val="0"/>
          <w:marTop w:val="0"/>
          <w:marBottom w:val="0"/>
          <w:divBdr>
            <w:top w:val="none" w:sz="0" w:space="0" w:color="auto"/>
            <w:left w:val="none" w:sz="0" w:space="0" w:color="auto"/>
            <w:bottom w:val="none" w:sz="0" w:space="0" w:color="auto"/>
            <w:right w:val="none" w:sz="0" w:space="0" w:color="auto"/>
          </w:divBdr>
        </w:div>
        <w:div w:id="1587953780">
          <w:marLeft w:val="0"/>
          <w:marRight w:val="0"/>
          <w:marTop w:val="0"/>
          <w:marBottom w:val="0"/>
          <w:divBdr>
            <w:top w:val="none" w:sz="0" w:space="0" w:color="auto"/>
            <w:left w:val="none" w:sz="0" w:space="0" w:color="auto"/>
            <w:bottom w:val="none" w:sz="0" w:space="0" w:color="auto"/>
            <w:right w:val="none" w:sz="0" w:space="0" w:color="auto"/>
          </w:divBdr>
        </w:div>
        <w:div w:id="1790590956">
          <w:marLeft w:val="0"/>
          <w:marRight w:val="0"/>
          <w:marTop w:val="0"/>
          <w:marBottom w:val="0"/>
          <w:divBdr>
            <w:top w:val="none" w:sz="0" w:space="0" w:color="auto"/>
            <w:left w:val="none" w:sz="0" w:space="0" w:color="auto"/>
            <w:bottom w:val="none" w:sz="0" w:space="0" w:color="auto"/>
            <w:right w:val="none" w:sz="0" w:space="0" w:color="auto"/>
          </w:divBdr>
        </w:div>
      </w:divsChild>
    </w:div>
    <w:div w:id="127750810">
      <w:bodyDiv w:val="1"/>
      <w:marLeft w:val="0"/>
      <w:marRight w:val="0"/>
      <w:marTop w:val="0"/>
      <w:marBottom w:val="0"/>
      <w:divBdr>
        <w:top w:val="none" w:sz="0" w:space="0" w:color="auto"/>
        <w:left w:val="none" w:sz="0" w:space="0" w:color="auto"/>
        <w:bottom w:val="none" w:sz="0" w:space="0" w:color="auto"/>
        <w:right w:val="none" w:sz="0" w:space="0" w:color="auto"/>
      </w:divBdr>
    </w:div>
    <w:div w:id="154419944">
      <w:bodyDiv w:val="1"/>
      <w:marLeft w:val="0"/>
      <w:marRight w:val="0"/>
      <w:marTop w:val="0"/>
      <w:marBottom w:val="0"/>
      <w:divBdr>
        <w:top w:val="none" w:sz="0" w:space="0" w:color="auto"/>
        <w:left w:val="none" w:sz="0" w:space="0" w:color="auto"/>
        <w:bottom w:val="none" w:sz="0" w:space="0" w:color="auto"/>
        <w:right w:val="none" w:sz="0" w:space="0" w:color="auto"/>
      </w:divBdr>
    </w:div>
    <w:div w:id="160699247">
      <w:bodyDiv w:val="1"/>
      <w:marLeft w:val="0"/>
      <w:marRight w:val="0"/>
      <w:marTop w:val="0"/>
      <w:marBottom w:val="0"/>
      <w:divBdr>
        <w:top w:val="none" w:sz="0" w:space="0" w:color="auto"/>
        <w:left w:val="none" w:sz="0" w:space="0" w:color="auto"/>
        <w:bottom w:val="none" w:sz="0" w:space="0" w:color="auto"/>
        <w:right w:val="none" w:sz="0" w:space="0" w:color="auto"/>
      </w:divBdr>
    </w:div>
    <w:div w:id="173964268">
      <w:bodyDiv w:val="1"/>
      <w:marLeft w:val="0"/>
      <w:marRight w:val="0"/>
      <w:marTop w:val="0"/>
      <w:marBottom w:val="0"/>
      <w:divBdr>
        <w:top w:val="none" w:sz="0" w:space="0" w:color="auto"/>
        <w:left w:val="none" w:sz="0" w:space="0" w:color="auto"/>
        <w:bottom w:val="none" w:sz="0" w:space="0" w:color="auto"/>
        <w:right w:val="none" w:sz="0" w:space="0" w:color="auto"/>
      </w:divBdr>
    </w:div>
    <w:div w:id="180971931">
      <w:bodyDiv w:val="1"/>
      <w:marLeft w:val="0"/>
      <w:marRight w:val="0"/>
      <w:marTop w:val="0"/>
      <w:marBottom w:val="0"/>
      <w:divBdr>
        <w:top w:val="none" w:sz="0" w:space="0" w:color="auto"/>
        <w:left w:val="none" w:sz="0" w:space="0" w:color="auto"/>
        <w:bottom w:val="none" w:sz="0" w:space="0" w:color="auto"/>
        <w:right w:val="none" w:sz="0" w:space="0" w:color="auto"/>
      </w:divBdr>
    </w:div>
    <w:div w:id="215052463">
      <w:bodyDiv w:val="1"/>
      <w:marLeft w:val="0"/>
      <w:marRight w:val="0"/>
      <w:marTop w:val="0"/>
      <w:marBottom w:val="0"/>
      <w:divBdr>
        <w:top w:val="none" w:sz="0" w:space="0" w:color="auto"/>
        <w:left w:val="none" w:sz="0" w:space="0" w:color="auto"/>
        <w:bottom w:val="none" w:sz="0" w:space="0" w:color="auto"/>
        <w:right w:val="none" w:sz="0" w:space="0" w:color="auto"/>
      </w:divBdr>
    </w:div>
    <w:div w:id="216550514">
      <w:bodyDiv w:val="1"/>
      <w:marLeft w:val="0"/>
      <w:marRight w:val="0"/>
      <w:marTop w:val="0"/>
      <w:marBottom w:val="0"/>
      <w:divBdr>
        <w:top w:val="none" w:sz="0" w:space="0" w:color="auto"/>
        <w:left w:val="none" w:sz="0" w:space="0" w:color="auto"/>
        <w:bottom w:val="none" w:sz="0" w:space="0" w:color="auto"/>
        <w:right w:val="none" w:sz="0" w:space="0" w:color="auto"/>
      </w:divBdr>
    </w:div>
    <w:div w:id="234508919">
      <w:bodyDiv w:val="1"/>
      <w:marLeft w:val="0"/>
      <w:marRight w:val="0"/>
      <w:marTop w:val="0"/>
      <w:marBottom w:val="0"/>
      <w:divBdr>
        <w:top w:val="none" w:sz="0" w:space="0" w:color="auto"/>
        <w:left w:val="none" w:sz="0" w:space="0" w:color="auto"/>
        <w:bottom w:val="none" w:sz="0" w:space="0" w:color="auto"/>
        <w:right w:val="none" w:sz="0" w:space="0" w:color="auto"/>
      </w:divBdr>
    </w:div>
    <w:div w:id="254945960">
      <w:bodyDiv w:val="1"/>
      <w:marLeft w:val="0"/>
      <w:marRight w:val="0"/>
      <w:marTop w:val="0"/>
      <w:marBottom w:val="0"/>
      <w:divBdr>
        <w:top w:val="none" w:sz="0" w:space="0" w:color="auto"/>
        <w:left w:val="none" w:sz="0" w:space="0" w:color="auto"/>
        <w:bottom w:val="none" w:sz="0" w:space="0" w:color="auto"/>
        <w:right w:val="none" w:sz="0" w:space="0" w:color="auto"/>
      </w:divBdr>
    </w:div>
    <w:div w:id="264195389">
      <w:bodyDiv w:val="1"/>
      <w:marLeft w:val="0"/>
      <w:marRight w:val="0"/>
      <w:marTop w:val="0"/>
      <w:marBottom w:val="0"/>
      <w:divBdr>
        <w:top w:val="none" w:sz="0" w:space="0" w:color="auto"/>
        <w:left w:val="none" w:sz="0" w:space="0" w:color="auto"/>
        <w:bottom w:val="none" w:sz="0" w:space="0" w:color="auto"/>
        <w:right w:val="none" w:sz="0" w:space="0" w:color="auto"/>
      </w:divBdr>
    </w:div>
    <w:div w:id="268975395">
      <w:bodyDiv w:val="1"/>
      <w:marLeft w:val="0"/>
      <w:marRight w:val="0"/>
      <w:marTop w:val="0"/>
      <w:marBottom w:val="0"/>
      <w:divBdr>
        <w:top w:val="none" w:sz="0" w:space="0" w:color="auto"/>
        <w:left w:val="none" w:sz="0" w:space="0" w:color="auto"/>
        <w:bottom w:val="none" w:sz="0" w:space="0" w:color="auto"/>
        <w:right w:val="none" w:sz="0" w:space="0" w:color="auto"/>
      </w:divBdr>
    </w:div>
    <w:div w:id="270666052">
      <w:bodyDiv w:val="1"/>
      <w:marLeft w:val="0"/>
      <w:marRight w:val="0"/>
      <w:marTop w:val="0"/>
      <w:marBottom w:val="0"/>
      <w:divBdr>
        <w:top w:val="none" w:sz="0" w:space="0" w:color="auto"/>
        <w:left w:val="none" w:sz="0" w:space="0" w:color="auto"/>
        <w:bottom w:val="none" w:sz="0" w:space="0" w:color="auto"/>
        <w:right w:val="none" w:sz="0" w:space="0" w:color="auto"/>
      </w:divBdr>
    </w:div>
    <w:div w:id="278417494">
      <w:bodyDiv w:val="1"/>
      <w:marLeft w:val="0"/>
      <w:marRight w:val="0"/>
      <w:marTop w:val="0"/>
      <w:marBottom w:val="0"/>
      <w:divBdr>
        <w:top w:val="none" w:sz="0" w:space="0" w:color="auto"/>
        <w:left w:val="none" w:sz="0" w:space="0" w:color="auto"/>
        <w:bottom w:val="none" w:sz="0" w:space="0" w:color="auto"/>
        <w:right w:val="none" w:sz="0" w:space="0" w:color="auto"/>
      </w:divBdr>
    </w:div>
    <w:div w:id="278755764">
      <w:bodyDiv w:val="1"/>
      <w:marLeft w:val="0"/>
      <w:marRight w:val="0"/>
      <w:marTop w:val="0"/>
      <w:marBottom w:val="0"/>
      <w:divBdr>
        <w:top w:val="none" w:sz="0" w:space="0" w:color="auto"/>
        <w:left w:val="none" w:sz="0" w:space="0" w:color="auto"/>
        <w:bottom w:val="none" w:sz="0" w:space="0" w:color="auto"/>
        <w:right w:val="none" w:sz="0" w:space="0" w:color="auto"/>
      </w:divBdr>
    </w:div>
    <w:div w:id="278879583">
      <w:bodyDiv w:val="1"/>
      <w:marLeft w:val="0"/>
      <w:marRight w:val="0"/>
      <w:marTop w:val="0"/>
      <w:marBottom w:val="0"/>
      <w:divBdr>
        <w:top w:val="none" w:sz="0" w:space="0" w:color="auto"/>
        <w:left w:val="none" w:sz="0" w:space="0" w:color="auto"/>
        <w:bottom w:val="none" w:sz="0" w:space="0" w:color="auto"/>
        <w:right w:val="none" w:sz="0" w:space="0" w:color="auto"/>
      </w:divBdr>
    </w:div>
    <w:div w:id="287205161">
      <w:bodyDiv w:val="1"/>
      <w:marLeft w:val="0"/>
      <w:marRight w:val="0"/>
      <w:marTop w:val="0"/>
      <w:marBottom w:val="0"/>
      <w:divBdr>
        <w:top w:val="none" w:sz="0" w:space="0" w:color="auto"/>
        <w:left w:val="none" w:sz="0" w:space="0" w:color="auto"/>
        <w:bottom w:val="none" w:sz="0" w:space="0" w:color="auto"/>
        <w:right w:val="none" w:sz="0" w:space="0" w:color="auto"/>
      </w:divBdr>
    </w:div>
    <w:div w:id="293757261">
      <w:bodyDiv w:val="1"/>
      <w:marLeft w:val="0"/>
      <w:marRight w:val="0"/>
      <w:marTop w:val="0"/>
      <w:marBottom w:val="0"/>
      <w:divBdr>
        <w:top w:val="none" w:sz="0" w:space="0" w:color="auto"/>
        <w:left w:val="none" w:sz="0" w:space="0" w:color="auto"/>
        <w:bottom w:val="none" w:sz="0" w:space="0" w:color="auto"/>
        <w:right w:val="none" w:sz="0" w:space="0" w:color="auto"/>
      </w:divBdr>
    </w:div>
    <w:div w:id="295916702">
      <w:bodyDiv w:val="1"/>
      <w:marLeft w:val="0"/>
      <w:marRight w:val="0"/>
      <w:marTop w:val="0"/>
      <w:marBottom w:val="0"/>
      <w:divBdr>
        <w:top w:val="none" w:sz="0" w:space="0" w:color="auto"/>
        <w:left w:val="none" w:sz="0" w:space="0" w:color="auto"/>
        <w:bottom w:val="none" w:sz="0" w:space="0" w:color="auto"/>
        <w:right w:val="none" w:sz="0" w:space="0" w:color="auto"/>
      </w:divBdr>
    </w:div>
    <w:div w:id="327176981">
      <w:bodyDiv w:val="1"/>
      <w:marLeft w:val="0"/>
      <w:marRight w:val="0"/>
      <w:marTop w:val="0"/>
      <w:marBottom w:val="0"/>
      <w:divBdr>
        <w:top w:val="none" w:sz="0" w:space="0" w:color="auto"/>
        <w:left w:val="none" w:sz="0" w:space="0" w:color="auto"/>
        <w:bottom w:val="none" w:sz="0" w:space="0" w:color="auto"/>
        <w:right w:val="none" w:sz="0" w:space="0" w:color="auto"/>
      </w:divBdr>
      <w:divsChild>
        <w:div w:id="570039645">
          <w:marLeft w:val="0"/>
          <w:marRight w:val="0"/>
          <w:marTop w:val="0"/>
          <w:marBottom w:val="0"/>
          <w:divBdr>
            <w:top w:val="none" w:sz="0" w:space="0" w:color="auto"/>
            <w:left w:val="none" w:sz="0" w:space="0" w:color="auto"/>
            <w:bottom w:val="none" w:sz="0" w:space="0" w:color="auto"/>
            <w:right w:val="none" w:sz="0" w:space="0" w:color="auto"/>
          </w:divBdr>
          <w:divsChild>
            <w:div w:id="1972437723">
              <w:marLeft w:val="0"/>
              <w:marRight w:val="0"/>
              <w:marTop w:val="0"/>
              <w:marBottom w:val="0"/>
              <w:divBdr>
                <w:top w:val="none" w:sz="0" w:space="0" w:color="auto"/>
                <w:left w:val="none" w:sz="0" w:space="0" w:color="auto"/>
                <w:bottom w:val="none" w:sz="0" w:space="0" w:color="auto"/>
                <w:right w:val="none" w:sz="0" w:space="0" w:color="auto"/>
              </w:divBdr>
              <w:divsChild>
                <w:div w:id="938952171">
                  <w:marLeft w:val="0"/>
                  <w:marRight w:val="0"/>
                  <w:marTop w:val="0"/>
                  <w:marBottom w:val="0"/>
                  <w:divBdr>
                    <w:top w:val="none" w:sz="0" w:space="0" w:color="auto"/>
                    <w:left w:val="none" w:sz="0" w:space="0" w:color="auto"/>
                    <w:bottom w:val="none" w:sz="0" w:space="0" w:color="auto"/>
                    <w:right w:val="none" w:sz="0" w:space="0" w:color="auto"/>
                  </w:divBdr>
                  <w:divsChild>
                    <w:div w:id="1751655788">
                      <w:marLeft w:val="0"/>
                      <w:marRight w:val="0"/>
                      <w:marTop w:val="0"/>
                      <w:marBottom w:val="0"/>
                      <w:divBdr>
                        <w:top w:val="none" w:sz="0" w:space="0" w:color="auto"/>
                        <w:left w:val="none" w:sz="0" w:space="0" w:color="auto"/>
                        <w:bottom w:val="none" w:sz="0" w:space="0" w:color="auto"/>
                        <w:right w:val="none" w:sz="0" w:space="0" w:color="auto"/>
                      </w:divBdr>
                      <w:divsChild>
                        <w:div w:id="1819689584">
                          <w:marLeft w:val="0"/>
                          <w:marRight w:val="0"/>
                          <w:marTop w:val="0"/>
                          <w:marBottom w:val="0"/>
                          <w:divBdr>
                            <w:top w:val="none" w:sz="0" w:space="0" w:color="auto"/>
                            <w:left w:val="none" w:sz="0" w:space="0" w:color="auto"/>
                            <w:bottom w:val="none" w:sz="0" w:space="0" w:color="auto"/>
                            <w:right w:val="none" w:sz="0" w:space="0" w:color="auto"/>
                          </w:divBdr>
                          <w:divsChild>
                            <w:div w:id="1047144090">
                              <w:marLeft w:val="0"/>
                              <w:marRight w:val="0"/>
                              <w:marTop w:val="0"/>
                              <w:marBottom w:val="0"/>
                              <w:divBdr>
                                <w:top w:val="none" w:sz="0" w:space="0" w:color="auto"/>
                                <w:left w:val="none" w:sz="0" w:space="0" w:color="auto"/>
                                <w:bottom w:val="none" w:sz="0" w:space="0" w:color="auto"/>
                                <w:right w:val="none" w:sz="0" w:space="0" w:color="auto"/>
                              </w:divBdr>
                              <w:divsChild>
                                <w:div w:id="177598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581914">
                      <w:marLeft w:val="0"/>
                      <w:marRight w:val="0"/>
                      <w:marTop w:val="0"/>
                      <w:marBottom w:val="0"/>
                      <w:divBdr>
                        <w:top w:val="none" w:sz="0" w:space="0" w:color="auto"/>
                        <w:left w:val="none" w:sz="0" w:space="0" w:color="auto"/>
                        <w:bottom w:val="none" w:sz="0" w:space="0" w:color="auto"/>
                        <w:right w:val="none" w:sz="0" w:space="0" w:color="auto"/>
                      </w:divBdr>
                      <w:divsChild>
                        <w:div w:id="568423145">
                          <w:marLeft w:val="0"/>
                          <w:marRight w:val="0"/>
                          <w:marTop w:val="0"/>
                          <w:marBottom w:val="0"/>
                          <w:divBdr>
                            <w:top w:val="none" w:sz="0" w:space="0" w:color="auto"/>
                            <w:left w:val="none" w:sz="0" w:space="0" w:color="auto"/>
                            <w:bottom w:val="none" w:sz="0" w:space="0" w:color="auto"/>
                            <w:right w:val="none" w:sz="0" w:space="0" w:color="auto"/>
                          </w:divBdr>
                          <w:divsChild>
                            <w:div w:id="206551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6690510">
      <w:bodyDiv w:val="1"/>
      <w:marLeft w:val="0"/>
      <w:marRight w:val="0"/>
      <w:marTop w:val="0"/>
      <w:marBottom w:val="0"/>
      <w:divBdr>
        <w:top w:val="none" w:sz="0" w:space="0" w:color="auto"/>
        <w:left w:val="none" w:sz="0" w:space="0" w:color="auto"/>
        <w:bottom w:val="none" w:sz="0" w:space="0" w:color="auto"/>
        <w:right w:val="none" w:sz="0" w:space="0" w:color="auto"/>
      </w:divBdr>
    </w:div>
    <w:div w:id="339895883">
      <w:bodyDiv w:val="1"/>
      <w:marLeft w:val="0"/>
      <w:marRight w:val="0"/>
      <w:marTop w:val="0"/>
      <w:marBottom w:val="0"/>
      <w:divBdr>
        <w:top w:val="none" w:sz="0" w:space="0" w:color="auto"/>
        <w:left w:val="none" w:sz="0" w:space="0" w:color="auto"/>
        <w:bottom w:val="none" w:sz="0" w:space="0" w:color="auto"/>
        <w:right w:val="none" w:sz="0" w:space="0" w:color="auto"/>
      </w:divBdr>
    </w:div>
    <w:div w:id="348260448">
      <w:bodyDiv w:val="1"/>
      <w:marLeft w:val="0"/>
      <w:marRight w:val="0"/>
      <w:marTop w:val="0"/>
      <w:marBottom w:val="0"/>
      <w:divBdr>
        <w:top w:val="none" w:sz="0" w:space="0" w:color="auto"/>
        <w:left w:val="none" w:sz="0" w:space="0" w:color="auto"/>
        <w:bottom w:val="none" w:sz="0" w:space="0" w:color="auto"/>
        <w:right w:val="none" w:sz="0" w:space="0" w:color="auto"/>
      </w:divBdr>
    </w:div>
    <w:div w:id="349187452">
      <w:bodyDiv w:val="1"/>
      <w:marLeft w:val="0"/>
      <w:marRight w:val="0"/>
      <w:marTop w:val="0"/>
      <w:marBottom w:val="0"/>
      <w:divBdr>
        <w:top w:val="none" w:sz="0" w:space="0" w:color="auto"/>
        <w:left w:val="none" w:sz="0" w:space="0" w:color="auto"/>
        <w:bottom w:val="none" w:sz="0" w:space="0" w:color="auto"/>
        <w:right w:val="none" w:sz="0" w:space="0" w:color="auto"/>
      </w:divBdr>
    </w:div>
    <w:div w:id="357660593">
      <w:bodyDiv w:val="1"/>
      <w:marLeft w:val="0"/>
      <w:marRight w:val="0"/>
      <w:marTop w:val="0"/>
      <w:marBottom w:val="0"/>
      <w:divBdr>
        <w:top w:val="none" w:sz="0" w:space="0" w:color="auto"/>
        <w:left w:val="none" w:sz="0" w:space="0" w:color="auto"/>
        <w:bottom w:val="none" w:sz="0" w:space="0" w:color="auto"/>
        <w:right w:val="none" w:sz="0" w:space="0" w:color="auto"/>
      </w:divBdr>
    </w:div>
    <w:div w:id="391388709">
      <w:bodyDiv w:val="1"/>
      <w:marLeft w:val="0"/>
      <w:marRight w:val="0"/>
      <w:marTop w:val="0"/>
      <w:marBottom w:val="0"/>
      <w:divBdr>
        <w:top w:val="none" w:sz="0" w:space="0" w:color="auto"/>
        <w:left w:val="none" w:sz="0" w:space="0" w:color="auto"/>
        <w:bottom w:val="none" w:sz="0" w:space="0" w:color="auto"/>
        <w:right w:val="none" w:sz="0" w:space="0" w:color="auto"/>
      </w:divBdr>
    </w:div>
    <w:div w:id="398092499">
      <w:bodyDiv w:val="1"/>
      <w:marLeft w:val="0"/>
      <w:marRight w:val="0"/>
      <w:marTop w:val="0"/>
      <w:marBottom w:val="0"/>
      <w:divBdr>
        <w:top w:val="none" w:sz="0" w:space="0" w:color="auto"/>
        <w:left w:val="none" w:sz="0" w:space="0" w:color="auto"/>
        <w:bottom w:val="none" w:sz="0" w:space="0" w:color="auto"/>
        <w:right w:val="none" w:sz="0" w:space="0" w:color="auto"/>
      </w:divBdr>
    </w:div>
    <w:div w:id="407384063">
      <w:bodyDiv w:val="1"/>
      <w:marLeft w:val="0"/>
      <w:marRight w:val="0"/>
      <w:marTop w:val="0"/>
      <w:marBottom w:val="0"/>
      <w:divBdr>
        <w:top w:val="none" w:sz="0" w:space="0" w:color="auto"/>
        <w:left w:val="none" w:sz="0" w:space="0" w:color="auto"/>
        <w:bottom w:val="none" w:sz="0" w:space="0" w:color="auto"/>
        <w:right w:val="none" w:sz="0" w:space="0" w:color="auto"/>
      </w:divBdr>
      <w:divsChild>
        <w:div w:id="27679931">
          <w:marLeft w:val="0"/>
          <w:marRight w:val="0"/>
          <w:marTop w:val="0"/>
          <w:marBottom w:val="0"/>
          <w:divBdr>
            <w:top w:val="none" w:sz="0" w:space="0" w:color="auto"/>
            <w:left w:val="none" w:sz="0" w:space="0" w:color="auto"/>
            <w:bottom w:val="none" w:sz="0" w:space="0" w:color="auto"/>
            <w:right w:val="none" w:sz="0" w:space="0" w:color="auto"/>
          </w:divBdr>
        </w:div>
        <w:div w:id="791167964">
          <w:marLeft w:val="0"/>
          <w:marRight w:val="0"/>
          <w:marTop w:val="0"/>
          <w:marBottom w:val="0"/>
          <w:divBdr>
            <w:top w:val="none" w:sz="0" w:space="0" w:color="auto"/>
            <w:left w:val="none" w:sz="0" w:space="0" w:color="auto"/>
            <w:bottom w:val="none" w:sz="0" w:space="0" w:color="auto"/>
            <w:right w:val="none" w:sz="0" w:space="0" w:color="auto"/>
          </w:divBdr>
        </w:div>
        <w:div w:id="1508325710">
          <w:marLeft w:val="0"/>
          <w:marRight w:val="0"/>
          <w:marTop w:val="0"/>
          <w:marBottom w:val="0"/>
          <w:divBdr>
            <w:top w:val="none" w:sz="0" w:space="0" w:color="auto"/>
            <w:left w:val="none" w:sz="0" w:space="0" w:color="auto"/>
            <w:bottom w:val="none" w:sz="0" w:space="0" w:color="auto"/>
            <w:right w:val="none" w:sz="0" w:space="0" w:color="auto"/>
          </w:divBdr>
        </w:div>
      </w:divsChild>
    </w:div>
    <w:div w:id="407777505">
      <w:bodyDiv w:val="1"/>
      <w:marLeft w:val="0"/>
      <w:marRight w:val="0"/>
      <w:marTop w:val="0"/>
      <w:marBottom w:val="0"/>
      <w:divBdr>
        <w:top w:val="none" w:sz="0" w:space="0" w:color="auto"/>
        <w:left w:val="none" w:sz="0" w:space="0" w:color="auto"/>
        <w:bottom w:val="none" w:sz="0" w:space="0" w:color="auto"/>
        <w:right w:val="none" w:sz="0" w:space="0" w:color="auto"/>
      </w:divBdr>
      <w:divsChild>
        <w:div w:id="932711948">
          <w:marLeft w:val="0"/>
          <w:marRight w:val="0"/>
          <w:marTop w:val="0"/>
          <w:marBottom w:val="0"/>
          <w:divBdr>
            <w:top w:val="none" w:sz="0" w:space="0" w:color="auto"/>
            <w:left w:val="none" w:sz="0" w:space="0" w:color="auto"/>
            <w:bottom w:val="none" w:sz="0" w:space="0" w:color="auto"/>
            <w:right w:val="none" w:sz="0" w:space="0" w:color="auto"/>
          </w:divBdr>
          <w:divsChild>
            <w:div w:id="438377806">
              <w:marLeft w:val="0"/>
              <w:marRight w:val="0"/>
              <w:marTop w:val="0"/>
              <w:marBottom w:val="0"/>
              <w:divBdr>
                <w:top w:val="none" w:sz="0" w:space="0" w:color="auto"/>
                <w:left w:val="none" w:sz="0" w:space="0" w:color="auto"/>
                <w:bottom w:val="none" w:sz="0" w:space="0" w:color="auto"/>
                <w:right w:val="none" w:sz="0" w:space="0" w:color="auto"/>
              </w:divBdr>
              <w:divsChild>
                <w:div w:id="1457676963">
                  <w:marLeft w:val="0"/>
                  <w:marRight w:val="0"/>
                  <w:marTop w:val="0"/>
                  <w:marBottom w:val="0"/>
                  <w:divBdr>
                    <w:top w:val="none" w:sz="0" w:space="0" w:color="auto"/>
                    <w:left w:val="none" w:sz="0" w:space="0" w:color="auto"/>
                    <w:bottom w:val="none" w:sz="0" w:space="0" w:color="auto"/>
                    <w:right w:val="none" w:sz="0" w:space="0" w:color="auto"/>
                  </w:divBdr>
                  <w:divsChild>
                    <w:div w:id="121851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490947">
          <w:marLeft w:val="0"/>
          <w:marRight w:val="0"/>
          <w:marTop w:val="0"/>
          <w:marBottom w:val="0"/>
          <w:divBdr>
            <w:top w:val="none" w:sz="0" w:space="0" w:color="auto"/>
            <w:left w:val="none" w:sz="0" w:space="0" w:color="auto"/>
            <w:bottom w:val="none" w:sz="0" w:space="0" w:color="auto"/>
            <w:right w:val="none" w:sz="0" w:space="0" w:color="auto"/>
          </w:divBdr>
          <w:divsChild>
            <w:div w:id="1733384297">
              <w:marLeft w:val="0"/>
              <w:marRight w:val="0"/>
              <w:marTop w:val="0"/>
              <w:marBottom w:val="0"/>
              <w:divBdr>
                <w:top w:val="none" w:sz="0" w:space="0" w:color="auto"/>
                <w:left w:val="none" w:sz="0" w:space="0" w:color="auto"/>
                <w:bottom w:val="none" w:sz="0" w:space="0" w:color="auto"/>
                <w:right w:val="none" w:sz="0" w:space="0" w:color="auto"/>
              </w:divBdr>
              <w:divsChild>
                <w:div w:id="1188762982">
                  <w:marLeft w:val="0"/>
                  <w:marRight w:val="0"/>
                  <w:marTop w:val="0"/>
                  <w:marBottom w:val="0"/>
                  <w:divBdr>
                    <w:top w:val="none" w:sz="0" w:space="0" w:color="auto"/>
                    <w:left w:val="none" w:sz="0" w:space="0" w:color="auto"/>
                    <w:bottom w:val="none" w:sz="0" w:space="0" w:color="auto"/>
                    <w:right w:val="none" w:sz="0" w:space="0" w:color="auto"/>
                  </w:divBdr>
                  <w:divsChild>
                    <w:div w:id="160834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428030">
      <w:bodyDiv w:val="1"/>
      <w:marLeft w:val="0"/>
      <w:marRight w:val="0"/>
      <w:marTop w:val="0"/>
      <w:marBottom w:val="0"/>
      <w:divBdr>
        <w:top w:val="none" w:sz="0" w:space="0" w:color="auto"/>
        <w:left w:val="none" w:sz="0" w:space="0" w:color="auto"/>
        <w:bottom w:val="none" w:sz="0" w:space="0" w:color="auto"/>
        <w:right w:val="none" w:sz="0" w:space="0" w:color="auto"/>
      </w:divBdr>
    </w:div>
    <w:div w:id="435756514">
      <w:bodyDiv w:val="1"/>
      <w:marLeft w:val="0"/>
      <w:marRight w:val="0"/>
      <w:marTop w:val="0"/>
      <w:marBottom w:val="0"/>
      <w:divBdr>
        <w:top w:val="none" w:sz="0" w:space="0" w:color="auto"/>
        <w:left w:val="none" w:sz="0" w:space="0" w:color="auto"/>
        <w:bottom w:val="none" w:sz="0" w:space="0" w:color="auto"/>
        <w:right w:val="none" w:sz="0" w:space="0" w:color="auto"/>
      </w:divBdr>
    </w:div>
    <w:div w:id="459569804">
      <w:bodyDiv w:val="1"/>
      <w:marLeft w:val="0"/>
      <w:marRight w:val="0"/>
      <w:marTop w:val="0"/>
      <w:marBottom w:val="0"/>
      <w:divBdr>
        <w:top w:val="none" w:sz="0" w:space="0" w:color="auto"/>
        <w:left w:val="none" w:sz="0" w:space="0" w:color="auto"/>
        <w:bottom w:val="none" w:sz="0" w:space="0" w:color="auto"/>
        <w:right w:val="none" w:sz="0" w:space="0" w:color="auto"/>
      </w:divBdr>
      <w:divsChild>
        <w:div w:id="28459362">
          <w:marLeft w:val="0"/>
          <w:marRight w:val="0"/>
          <w:marTop w:val="0"/>
          <w:marBottom w:val="0"/>
          <w:divBdr>
            <w:top w:val="none" w:sz="0" w:space="0" w:color="auto"/>
            <w:left w:val="none" w:sz="0" w:space="0" w:color="auto"/>
            <w:bottom w:val="none" w:sz="0" w:space="0" w:color="auto"/>
            <w:right w:val="none" w:sz="0" w:space="0" w:color="auto"/>
          </w:divBdr>
          <w:divsChild>
            <w:div w:id="1813986178">
              <w:marLeft w:val="0"/>
              <w:marRight w:val="0"/>
              <w:marTop w:val="0"/>
              <w:marBottom w:val="0"/>
              <w:divBdr>
                <w:top w:val="none" w:sz="0" w:space="0" w:color="auto"/>
                <w:left w:val="none" w:sz="0" w:space="0" w:color="auto"/>
                <w:bottom w:val="none" w:sz="0" w:space="0" w:color="auto"/>
                <w:right w:val="none" w:sz="0" w:space="0" w:color="auto"/>
              </w:divBdr>
            </w:div>
          </w:divsChild>
        </w:div>
        <w:div w:id="175198038">
          <w:marLeft w:val="0"/>
          <w:marRight w:val="0"/>
          <w:marTop w:val="0"/>
          <w:marBottom w:val="0"/>
          <w:divBdr>
            <w:top w:val="none" w:sz="0" w:space="0" w:color="auto"/>
            <w:left w:val="none" w:sz="0" w:space="0" w:color="auto"/>
            <w:bottom w:val="none" w:sz="0" w:space="0" w:color="auto"/>
            <w:right w:val="none" w:sz="0" w:space="0" w:color="auto"/>
          </w:divBdr>
          <w:divsChild>
            <w:div w:id="1756584139">
              <w:marLeft w:val="0"/>
              <w:marRight w:val="0"/>
              <w:marTop w:val="0"/>
              <w:marBottom w:val="0"/>
              <w:divBdr>
                <w:top w:val="none" w:sz="0" w:space="0" w:color="auto"/>
                <w:left w:val="none" w:sz="0" w:space="0" w:color="auto"/>
                <w:bottom w:val="none" w:sz="0" w:space="0" w:color="auto"/>
                <w:right w:val="none" w:sz="0" w:space="0" w:color="auto"/>
              </w:divBdr>
            </w:div>
          </w:divsChild>
        </w:div>
        <w:div w:id="281151855">
          <w:marLeft w:val="0"/>
          <w:marRight w:val="0"/>
          <w:marTop w:val="0"/>
          <w:marBottom w:val="0"/>
          <w:divBdr>
            <w:top w:val="none" w:sz="0" w:space="0" w:color="auto"/>
            <w:left w:val="none" w:sz="0" w:space="0" w:color="auto"/>
            <w:bottom w:val="none" w:sz="0" w:space="0" w:color="auto"/>
            <w:right w:val="none" w:sz="0" w:space="0" w:color="auto"/>
          </w:divBdr>
          <w:divsChild>
            <w:div w:id="750467066">
              <w:marLeft w:val="0"/>
              <w:marRight w:val="0"/>
              <w:marTop w:val="0"/>
              <w:marBottom w:val="0"/>
              <w:divBdr>
                <w:top w:val="none" w:sz="0" w:space="0" w:color="auto"/>
                <w:left w:val="none" w:sz="0" w:space="0" w:color="auto"/>
                <w:bottom w:val="none" w:sz="0" w:space="0" w:color="auto"/>
                <w:right w:val="none" w:sz="0" w:space="0" w:color="auto"/>
              </w:divBdr>
            </w:div>
          </w:divsChild>
        </w:div>
        <w:div w:id="345788214">
          <w:marLeft w:val="0"/>
          <w:marRight w:val="0"/>
          <w:marTop w:val="0"/>
          <w:marBottom w:val="0"/>
          <w:divBdr>
            <w:top w:val="none" w:sz="0" w:space="0" w:color="auto"/>
            <w:left w:val="none" w:sz="0" w:space="0" w:color="auto"/>
            <w:bottom w:val="none" w:sz="0" w:space="0" w:color="auto"/>
            <w:right w:val="none" w:sz="0" w:space="0" w:color="auto"/>
          </w:divBdr>
          <w:divsChild>
            <w:div w:id="1641691754">
              <w:marLeft w:val="0"/>
              <w:marRight w:val="0"/>
              <w:marTop w:val="0"/>
              <w:marBottom w:val="0"/>
              <w:divBdr>
                <w:top w:val="none" w:sz="0" w:space="0" w:color="auto"/>
                <w:left w:val="none" w:sz="0" w:space="0" w:color="auto"/>
                <w:bottom w:val="none" w:sz="0" w:space="0" w:color="auto"/>
                <w:right w:val="none" w:sz="0" w:space="0" w:color="auto"/>
              </w:divBdr>
            </w:div>
          </w:divsChild>
        </w:div>
        <w:div w:id="577133782">
          <w:marLeft w:val="0"/>
          <w:marRight w:val="0"/>
          <w:marTop w:val="0"/>
          <w:marBottom w:val="0"/>
          <w:divBdr>
            <w:top w:val="none" w:sz="0" w:space="0" w:color="auto"/>
            <w:left w:val="none" w:sz="0" w:space="0" w:color="auto"/>
            <w:bottom w:val="none" w:sz="0" w:space="0" w:color="auto"/>
            <w:right w:val="none" w:sz="0" w:space="0" w:color="auto"/>
          </w:divBdr>
          <w:divsChild>
            <w:div w:id="883250319">
              <w:marLeft w:val="0"/>
              <w:marRight w:val="0"/>
              <w:marTop w:val="0"/>
              <w:marBottom w:val="0"/>
              <w:divBdr>
                <w:top w:val="none" w:sz="0" w:space="0" w:color="auto"/>
                <w:left w:val="none" w:sz="0" w:space="0" w:color="auto"/>
                <w:bottom w:val="none" w:sz="0" w:space="0" w:color="auto"/>
                <w:right w:val="none" w:sz="0" w:space="0" w:color="auto"/>
              </w:divBdr>
            </w:div>
          </w:divsChild>
        </w:div>
        <w:div w:id="599751847">
          <w:marLeft w:val="0"/>
          <w:marRight w:val="0"/>
          <w:marTop w:val="0"/>
          <w:marBottom w:val="0"/>
          <w:divBdr>
            <w:top w:val="none" w:sz="0" w:space="0" w:color="auto"/>
            <w:left w:val="none" w:sz="0" w:space="0" w:color="auto"/>
            <w:bottom w:val="none" w:sz="0" w:space="0" w:color="auto"/>
            <w:right w:val="none" w:sz="0" w:space="0" w:color="auto"/>
          </w:divBdr>
          <w:divsChild>
            <w:div w:id="1778058661">
              <w:marLeft w:val="0"/>
              <w:marRight w:val="0"/>
              <w:marTop w:val="0"/>
              <w:marBottom w:val="0"/>
              <w:divBdr>
                <w:top w:val="none" w:sz="0" w:space="0" w:color="auto"/>
                <w:left w:val="none" w:sz="0" w:space="0" w:color="auto"/>
                <w:bottom w:val="none" w:sz="0" w:space="0" w:color="auto"/>
                <w:right w:val="none" w:sz="0" w:space="0" w:color="auto"/>
              </w:divBdr>
            </w:div>
          </w:divsChild>
        </w:div>
        <w:div w:id="710767029">
          <w:marLeft w:val="0"/>
          <w:marRight w:val="0"/>
          <w:marTop w:val="0"/>
          <w:marBottom w:val="0"/>
          <w:divBdr>
            <w:top w:val="none" w:sz="0" w:space="0" w:color="auto"/>
            <w:left w:val="none" w:sz="0" w:space="0" w:color="auto"/>
            <w:bottom w:val="none" w:sz="0" w:space="0" w:color="auto"/>
            <w:right w:val="none" w:sz="0" w:space="0" w:color="auto"/>
          </w:divBdr>
          <w:divsChild>
            <w:div w:id="2036035179">
              <w:marLeft w:val="0"/>
              <w:marRight w:val="0"/>
              <w:marTop w:val="0"/>
              <w:marBottom w:val="0"/>
              <w:divBdr>
                <w:top w:val="none" w:sz="0" w:space="0" w:color="auto"/>
                <w:left w:val="none" w:sz="0" w:space="0" w:color="auto"/>
                <w:bottom w:val="none" w:sz="0" w:space="0" w:color="auto"/>
                <w:right w:val="none" w:sz="0" w:space="0" w:color="auto"/>
              </w:divBdr>
            </w:div>
          </w:divsChild>
        </w:div>
        <w:div w:id="734746173">
          <w:marLeft w:val="0"/>
          <w:marRight w:val="0"/>
          <w:marTop w:val="0"/>
          <w:marBottom w:val="0"/>
          <w:divBdr>
            <w:top w:val="none" w:sz="0" w:space="0" w:color="auto"/>
            <w:left w:val="none" w:sz="0" w:space="0" w:color="auto"/>
            <w:bottom w:val="none" w:sz="0" w:space="0" w:color="auto"/>
            <w:right w:val="none" w:sz="0" w:space="0" w:color="auto"/>
          </w:divBdr>
          <w:divsChild>
            <w:div w:id="1359117375">
              <w:marLeft w:val="0"/>
              <w:marRight w:val="0"/>
              <w:marTop w:val="0"/>
              <w:marBottom w:val="0"/>
              <w:divBdr>
                <w:top w:val="none" w:sz="0" w:space="0" w:color="auto"/>
                <w:left w:val="none" w:sz="0" w:space="0" w:color="auto"/>
                <w:bottom w:val="none" w:sz="0" w:space="0" w:color="auto"/>
                <w:right w:val="none" w:sz="0" w:space="0" w:color="auto"/>
              </w:divBdr>
            </w:div>
          </w:divsChild>
        </w:div>
        <w:div w:id="747458458">
          <w:marLeft w:val="0"/>
          <w:marRight w:val="0"/>
          <w:marTop w:val="0"/>
          <w:marBottom w:val="0"/>
          <w:divBdr>
            <w:top w:val="none" w:sz="0" w:space="0" w:color="auto"/>
            <w:left w:val="none" w:sz="0" w:space="0" w:color="auto"/>
            <w:bottom w:val="none" w:sz="0" w:space="0" w:color="auto"/>
            <w:right w:val="none" w:sz="0" w:space="0" w:color="auto"/>
          </w:divBdr>
          <w:divsChild>
            <w:div w:id="2082288094">
              <w:marLeft w:val="0"/>
              <w:marRight w:val="0"/>
              <w:marTop w:val="0"/>
              <w:marBottom w:val="0"/>
              <w:divBdr>
                <w:top w:val="none" w:sz="0" w:space="0" w:color="auto"/>
                <w:left w:val="none" w:sz="0" w:space="0" w:color="auto"/>
                <w:bottom w:val="none" w:sz="0" w:space="0" w:color="auto"/>
                <w:right w:val="none" w:sz="0" w:space="0" w:color="auto"/>
              </w:divBdr>
            </w:div>
          </w:divsChild>
        </w:div>
        <w:div w:id="910699720">
          <w:marLeft w:val="0"/>
          <w:marRight w:val="0"/>
          <w:marTop w:val="0"/>
          <w:marBottom w:val="0"/>
          <w:divBdr>
            <w:top w:val="none" w:sz="0" w:space="0" w:color="auto"/>
            <w:left w:val="none" w:sz="0" w:space="0" w:color="auto"/>
            <w:bottom w:val="none" w:sz="0" w:space="0" w:color="auto"/>
            <w:right w:val="none" w:sz="0" w:space="0" w:color="auto"/>
          </w:divBdr>
          <w:divsChild>
            <w:div w:id="1657488941">
              <w:marLeft w:val="0"/>
              <w:marRight w:val="0"/>
              <w:marTop w:val="0"/>
              <w:marBottom w:val="0"/>
              <w:divBdr>
                <w:top w:val="none" w:sz="0" w:space="0" w:color="auto"/>
                <w:left w:val="none" w:sz="0" w:space="0" w:color="auto"/>
                <w:bottom w:val="none" w:sz="0" w:space="0" w:color="auto"/>
                <w:right w:val="none" w:sz="0" w:space="0" w:color="auto"/>
              </w:divBdr>
            </w:div>
          </w:divsChild>
        </w:div>
        <w:div w:id="949315841">
          <w:marLeft w:val="0"/>
          <w:marRight w:val="0"/>
          <w:marTop w:val="0"/>
          <w:marBottom w:val="0"/>
          <w:divBdr>
            <w:top w:val="none" w:sz="0" w:space="0" w:color="auto"/>
            <w:left w:val="none" w:sz="0" w:space="0" w:color="auto"/>
            <w:bottom w:val="none" w:sz="0" w:space="0" w:color="auto"/>
            <w:right w:val="none" w:sz="0" w:space="0" w:color="auto"/>
          </w:divBdr>
          <w:divsChild>
            <w:div w:id="1291132131">
              <w:marLeft w:val="0"/>
              <w:marRight w:val="0"/>
              <w:marTop w:val="0"/>
              <w:marBottom w:val="0"/>
              <w:divBdr>
                <w:top w:val="none" w:sz="0" w:space="0" w:color="auto"/>
                <w:left w:val="none" w:sz="0" w:space="0" w:color="auto"/>
                <w:bottom w:val="none" w:sz="0" w:space="0" w:color="auto"/>
                <w:right w:val="none" w:sz="0" w:space="0" w:color="auto"/>
              </w:divBdr>
            </w:div>
          </w:divsChild>
        </w:div>
        <w:div w:id="1148941976">
          <w:marLeft w:val="0"/>
          <w:marRight w:val="0"/>
          <w:marTop w:val="0"/>
          <w:marBottom w:val="0"/>
          <w:divBdr>
            <w:top w:val="none" w:sz="0" w:space="0" w:color="auto"/>
            <w:left w:val="none" w:sz="0" w:space="0" w:color="auto"/>
            <w:bottom w:val="none" w:sz="0" w:space="0" w:color="auto"/>
            <w:right w:val="none" w:sz="0" w:space="0" w:color="auto"/>
          </w:divBdr>
          <w:divsChild>
            <w:div w:id="1045330821">
              <w:marLeft w:val="0"/>
              <w:marRight w:val="0"/>
              <w:marTop w:val="0"/>
              <w:marBottom w:val="0"/>
              <w:divBdr>
                <w:top w:val="none" w:sz="0" w:space="0" w:color="auto"/>
                <w:left w:val="none" w:sz="0" w:space="0" w:color="auto"/>
                <w:bottom w:val="none" w:sz="0" w:space="0" w:color="auto"/>
                <w:right w:val="none" w:sz="0" w:space="0" w:color="auto"/>
              </w:divBdr>
            </w:div>
          </w:divsChild>
        </w:div>
        <w:div w:id="1167212666">
          <w:marLeft w:val="0"/>
          <w:marRight w:val="0"/>
          <w:marTop w:val="0"/>
          <w:marBottom w:val="0"/>
          <w:divBdr>
            <w:top w:val="none" w:sz="0" w:space="0" w:color="auto"/>
            <w:left w:val="none" w:sz="0" w:space="0" w:color="auto"/>
            <w:bottom w:val="none" w:sz="0" w:space="0" w:color="auto"/>
            <w:right w:val="none" w:sz="0" w:space="0" w:color="auto"/>
          </w:divBdr>
          <w:divsChild>
            <w:div w:id="2033724894">
              <w:marLeft w:val="0"/>
              <w:marRight w:val="0"/>
              <w:marTop w:val="0"/>
              <w:marBottom w:val="0"/>
              <w:divBdr>
                <w:top w:val="none" w:sz="0" w:space="0" w:color="auto"/>
                <w:left w:val="none" w:sz="0" w:space="0" w:color="auto"/>
                <w:bottom w:val="none" w:sz="0" w:space="0" w:color="auto"/>
                <w:right w:val="none" w:sz="0" w:space="0" w:color="auto"/>
              </w:divBdr>
            </w:div>
          </w:divsChild>
        </w:div>
        <w:div w:id="1256792025">
          <w:marLeft w:val="0"/>
          <w:marRight w:val="0"/>
          <w:marTop w:val="0"/>
          <w:marBottom w:val="0"/>
          <w:divBdr>
            <w:top w:val="none" w:sz="0" w:space="0" w:color="auto"/>
            <w:left w:val="none" w:sz="0" w:space="0" w:color="auto"/>
            <w:bottom w:val="none" w:sz="0" w:space="0" w:color="auto"/>
            <w:right w:val="none" w:sz="0" w:space="0" w:color="auto"/>
          </w:divBdr>
          <w:divsChild>
            <w:div w:id="687635053">
              <w:marLeft w:val="0"/>
              <w:marRight w:val="0"/>
              <w:marTop w:val="0"/>
              <w:marBottom w:val="0"/>
              <w:divBdr>
                <w:top w:val="none" w:sz="0" w:space="0" w:color="auto"/>
                <w:left w:val="none" w:sz="0" w:space="0" w:color="auto"/>
                <w:bottom w:val="none" w:sz="0" w:space="0" w:color="auto"/>
                <w:right w:val="none" w:sz="0" w:space="0" w:color="auto"/>
              </w:divBdr>
            </w:div>
          </w:divsChild>
        </w:div>
        <w:div w:id="1302687049">
          <w:marLeft w:val="0"/>
          <w:marRight w:val="0"/>
          <w:marTop w:val="0"/>
          <w:marBottom w:val="0"/>
          <w:divBdr>
            <w:top w:val="none" w:sz="0" w:space="0" w:color="auto"/>
            <w:left w:val="none" w:sz="0" w:space="0" w:color="auto"/>
            <w:bottom w:val="none" w:sz="0" w:space="0" w:color="auto"/>
            <w:right w:val="none" w:sz="0" w:space="0" w:color="auto"/>
          </w:divBdr>
          <w:divsChild>
            <w:div w:id="790321534">
              <w:marLeft w:val="0"/>
              <w:marRight w:val="0"/>
              <w:marTop w:val="0"/>
              <w:marBottom w:val="0"/>
              <w:divBdr>
                <w:top w:val="none" w:sz="0" w:space="0" w:color="auto"/>
                <w:left w:val="none" w:sz="0" w:space="0" w:color="auto"/>
                <w:bottom w:val="none" w:sz="0" w:space="0" w:color="auto"/>
                <w:right w:val="none" w:sz="0" w:space="0" w:color="auto"/>
              </w:divBdr>
            </w:div>
          </w:divsChild>
        </w:div>
        <w:div w:id="1335644670">
          <w:marLeft w:val="0"/>
          <w:marRight w:val="0"/>
          <w:marTop w:val="0"/>
          <w:marBottom w:val="0"/>
          <w:divBdr>
            <w:top w:val="none" w:sz="0" w:space="0" w:color="auto"/>
            <w:left w:val="none" w:sz="0" w:space="0" w:color="auto"/>
            <w:bottom w:val="none" w:sz="0" w:space="0" w:color="auto"/>
            <w:right w:val="none" w:sz="0" w:space="0" w:color="auto"/>
          </w:divBdr>
          <w:divsChild>
            <w:div w:id="1015813574">
              <w:marLeft w:val="0"/>
              <w:marRight w:val="0"/>
              <w:marTop w:val="0"/>
              <w:marBottom w:val="0"/>
              <w:divBdr>
                <w:top w:val="none" w:sz="0" w:space="0" w:color="auto"/>
                <w:left w:val="none" w:sz="0" w:space="0" w:color="auto"/>
                <w:bottom w:val="none" w:sz="0" w:space="0" w:color="auto"/>
                <w:right w:val="none" w:sz="0" w:space="0" w:color="auto"/>
              </w:divBdr>
            </w:div>
          </w:divsChild>
        </w:div>
        <w:div w:id="1353994588">
          <w:marLeft w:val="0"/>
          <w:marRight w:val="0"/>
          <w:marTop w:val="0"/>
          <w:marBottom w:val="0"/>
          <w:divBdr>
            <w:top w:val="none" w:sz="0" w:space="0" w:color="auto"/>
            <w:left w:val="none" w:sz="0" w:space="0" w:color="auto"/>
            <w:bottom w:val="none" w:sz="0" w:space="0" w:color="auto"/>
            <w:right w:val="none" w:sz="0" w:space="0" w:color="auto"/>
          </w:divBdr>
          <w:divsChild>
            <w:div w:id="1419591880">
              <w:marLeft w:val="0"/>
              <w:marRight w:val="0"/>
              <w:marTop w:val="0"/>
              <w:marBottom w:val="0"/>
              <w:divBdr>
                <w:top w:val="none" w:sz="0" w:space="0" w:color="auto"/>
                <w:left w:val="none" w:sz="0" w:space="0" w:color="auto"/>
                <w:bottom w:val="none" w:sz="0" w:space="0" w:color="auto"/>
                <w:right w:val="none" w:sz="0" w:space="0" w:color="auto"/>
              </w:divBdr>
            </w:div>
          </w:divsChild>
        </w:div>
        <w:div w:id="1423649336">
          <w:marLeft w:val="0"/>
          <w:marRight w:val="0"/>
          <w:marTop w:val="0"/>
          <w:marBottom w:val="0"/>
          <w:divBdr>
            <w:top w:val="none" w:sz="0" w:space="0" w:color="auto"/>
            <w:left w:val="none" w:sz="0" w:space="0" w:color="auto"/>
            <w:bottom w:val="none" w:sz="0" w:space="0" w:color="auto"/>
            <w:right w:val="none" w:sz="0" w:space="0" w:color="auto"/>
          </w:divBdr>
          <w:divsChild>
            <w:div w:id="1989701011">
              <w:marLeft w:val="0"/>
              <w:marRight w:val="0"/>
              <w:marTop w:val="0"/>
              <w:marBottom w:val="0"/>
              <w:divBdr>
                <w:top w:val="none" w:sz="0" w:space="0" w:color="auto"/>
                <w:left w:val="none" w:sz="0" w:space="0" w:color="auto"/>
                <w:bottom w:val="none" w:sz="0" w:space="0" w:color="auto"/>
                <w:right w:val="none" w:sz="0" w:space="0" w:color="auto"/>
              </w:divBdr>
            </w:div>
          </w:divsChild>
        </w:div>
        <w:div w:id="1436173843">
          <w:marLeft w:val="0"/>
          <w:marRight w:val="0"/>
          <w:marTop w:val="0"/>
          <w:marBottom w:val="0"/>
          <w:divBdr>
            <w:top w:val="none" w:sz="0" w:space="0" w:color="auto"/>
            <w:left w:val="none" w:sz="0" w:space="0" w:color="auto"/>
            <w:bottom w:val="none" w:sz="0" w:space="0" w:color="auto"/>
            <w:right w:val="none" w:sz="0" w:space="0" w:color="auto"/>
          </w:divBdr>
          <w:divsChild>
            <w:div w:id="1727605071">
              <w:marLeft w:val="0"/>
              <w:marRight w:val="0"/>
              <w:marTop w:val="0"/>
              <w:marBottom w:val="0"/>
              <w:divBdr>
                <w:top w:val="none" w:sz="0" w:space="0" w:color="auto"/>
                <w:left w:val="none" w:sz="0" w:space="0" w:color="auto"/>
                <w:bottom w:val="none" w:sz="0" w:space="0" w:color="auto"/>
                <w:right w:val="none" w:sz="0" w:space="0" w:color="auto"/>
              </w:divBdr>
            </w:div>
          </w:divsChild>
        </w:div>
        <w:div w:id="1495992933">
          <w:marLeft w:val="0"/>
          <w:marRight w:val="0"/>
          <w:marTop w:val="0"/>
          <w:marBottom w:val="0"/>
          <w:divBdr>
            <w:top w:val="none" w:sz="0" w:space="0" w:color="auto"/>
            <w:left w:val="none" w:sz="0" w:space="0" w:color="auto"/>
            <w:bottom w:val="none" w:sz="0" w:space="0" w:color="auto"/>
            <w:right w:val="none" w:sz="0" w:space="0" w:color="auto"/>
          </w:divBdr>
          <w:divsChild>
            <w:div w:id="962467580">
              <w:marLeft w:val="0"/>
              <w:marRight w:val="0"/>
              <w:marTop w:val="0"/>
              <w:marBottom w:val="0"/>
              <w:divBdr>
                <w:top w:val="none" w:sz="0" w:space="0" w:color="auto"/>
                <w:left w:val="none" w:sz="0" w:space="0" w:color="auto"/>
                <w:bottom w:val="none" w:sz="0" w:space="0" w:color="auto"/>
                <w:right w:val="none" w:sz="0" w:space="0" w:color="auto"/>
              </w:divBdr>
            </w:div>
          </w:divsChild>
        </w:div>
        <w:div w:id="1531067054">
          <w:marLeft w:val="0"/>
          <w:marRight w:val="0"/>
          <w:marTop w:val="0"/>
          <w:marBottom w:val="0"/>
          <w:divBdr>
            <w:top w:val="none" w:sz="0" w:space="0" w:color="auto"/>
            <w:left w:val="none" w:sz="0" w:space="0" w:color="auto"/>
            <w:bottom w:val="none" w:sz="0" w:space="0" w:color="auto"/>
            <w:right w:val="none" w:sz="0" w:space="0" w:color="auto"/>
          </w:divBdr>
          <w:divsChild>
            <w:div w:id="787240952">
              <w:marLeft w:val="0"/>
              <w:marRight w:val="0"/>
              <w:marTop w:val="0"/>
              <w:marBottom w:val="0"/>
              <w:divBdr>
                <w:top w:val="none" w:sz="0" w:space="0" w:color="auto"/>
                <w:left w:val="none" w:sz="0" w:space="0" w:color="auto"/>
                <w:bottom w:val="none" w:sz="0" w:space="0" w:color="auto"/>
                <w:right w:val="none" w:sz="0" w:space="0" w:color="auto"/>
              </w:divBdr>
            </w:div>
          </w:divsChild>
        </w:div>
        <w:div w:id="1746685358">
          <w:marLeft w:val="0"/>
          <w:marRight w:val="0"/>
          <w:marTop w:val="0"/>
          <w:marBottom w:val="0"/>
          <w:divBdr>
            <w:top w:val="none" w:sz="0" w:space="0" w:color="auto"/>
            <w:left w:val="none" w:sz="0" w:space="0" w:color="auto"/>
            <w:bottom w:val="none" w:sz="0" w:space="0" w:color="auto"/>
            <w:right w:val="none" w:sz="0" w:space="0" w:color="auto"/>
          </w:divBdr>
          <w:divsChild>
            <w:div w:id="506945712">
              <w:marLeft w:val="0"/>
              <w:marRight w:val="0"/>
              <w:marTop w:val="0"/>
              <w:marBottom w:val="0"/>
              <w:divBdr>
                <w:top w:val="none" w:sz="0" w:space="0" w:color="auto"/>
                <w:left w:val="none" w:sz="0" w:space="0" w:color="auto"/>
                <w:bottom w:val="none" w:sz="0" w:space="0" w:color="auto"/>
                <w:right w:val="none" w:sz="0" w:space="0" w:color="auto"/>
              </w:divBdr>
            </w:div>
          </w:divsChild>
        </w:div>
        <w:div w:id="1757480917">
          <w:marLeft w:val="0"/>
          <w:marRight w:val="0"/>
          <w:marTop w:val="0"/>
          <w:marBottom w:val="0"/>
          <w:divBdr>
            <w:top w:val="none" w:sz="0" w:space="0" w:color="auto"/>
            <w:left w:val="none" w:sz="0" w:space="0" w:color="auto"/>
            <w:bottom w:val="none" w:sz="0" w:space="0" w:color="auto"/>
            <w:right w:val="none" w:sz="0" w:space="0" w:color="auto"/>
          </w:divBdr>
          <w:divsChild>
            <w:div w:id="1987930149">
              <w:marLeft w:val="0"/>
              <w:marRight w:val="0"/>
              <w:marTop w:val="0"/>
              <w:marBottom w:val="0"/>
              <w:divBdr>
                <w:top w:val="none" w:sz="0" w:space="0" w:color="auto"/>
                <w:left w:val="none" w:sz="0" w:space="0" w:color="auto"/>
                <w:bottom w:val="none" w:sz="0" w:space="0" w:color="auto"/>
                <w:right w:val="none" w:sz="0" w:space="0" w:color="auto"/>
              </w:divBdr>
            </w:div>
          </w:divsChild>
        </w:div>
        <w:div w:id="1760446338">
          <w:marLeft w:val="0"/>
          <w:marRight w:val="0"/>
          <w:marTop w:val="0"/>
          <w:marBottom w:val="0"/>
          <w:divBdr>
            <w:top w:val="none" w:sz="0" w:space="0" w:color="auto"/>
            <w:left w:val="none" w:sz="0" w:space="0" w:color="auto"/>
            <w:bottom w:val="none" w:sz="0" w:space="0" w:color="auto"/>
            <w:right w:val="none" w:sz="0" w:space="0" w:color="auto"/>
          </w:divBdr>
          <w:divsChild>
            <w:div w:id="2043434289">
              <w:marLeft w:val="0"/>
              <w:marRight w:val="0"/>
              <w:marTop w:val="0"/>
              <w:marBottom w:val="0"/>
              <w:divBdr>
                <w:top w:val="none" w:sz="0" w:space="0" w:color="auto"/>
                <w:left w:val="none" w:sz="0" w:space="0" w:color="auto"/>
                <w:bottom w:val="none" w:sz="0" w:space="0" w:color="auto"/>
                <w:right w:val="none" w:sz="0" w:space="0" w:color="auto"/>
              </w:divBdr>
            </w:div>
          </w:divsChild>
        </w:div>
        <w:div w:id="1905023059">
          <w:marLeft w:val="0"/>
          <w:marRight w:val="0"/>
          <w:marTop w:val="0"/>
          <w:marBottom w:val="0"/>
          <w:divBdr>
            <w:top w:val="none" w:sz="0" w:space="0" w:color="auto"/>
            <w:left w:val="none" w:sz="0" w:space="0" w:color="auto"/>
            <w:bottom w:val="none" w:sz="0" w:space="0" w:color="auto"/>
            <w:right w:val="none" w:sz="0" w:space="0" w:color="auto"/>
          </w:divBdr>
          <w:divsChild>
            <w:div w:id="643047456">
              <w:marLeft w:val="0"/>
              <w:marRight w:val="0"/>
              <w:marTop w:val="0"/>
              <w:marBottom w:val="0"/>
              <w:divBdr>
                <w:top w:val="none" w:sz="0" w:space="0" w:color="auto"/>
                <w:left w:val="none" w:sz="0" w:space="0" w:color="auto"/>
                <w:bottom w:val="none" w:sz="0" w:space="0" w:color="auto"/>
                <w:right w:val="none" w:sz="0" w:space="0" w:color="auto"/>
              </w:divBdr>
            </w:div>
          </w:divsChild>
        </w:div>
        <w:div w:id="2064862905">
          <w:marLeft w:val="0"/>
          <w:marRight w:val="0"/>
          <w:marTop w:val="0"/>
          <w:marBottom w:val="0"/>
          <w:divBdr>
            <w:top w:val="none" w:sz="0" w:space="0" w:color="auto"/>
            <w:left w:val="none" w:sz="0" w:space="0" w:color="auto"/>
            <w:bottom w:val="none" w:sz="0" w:space="0" w:color="auto"/>
            <w:right w:val="none" w:sz="0" w:space="0" w:color="auto"/>
          </w:divBdr>
          <w:divsChild>
            <w:div w:id="65634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839034">
      <w:bodyDiv w:val="1"/>
      <w:marLeft w:val="0"/>
      <w:marRight w:val="0"/>
      <w:marTop w:val="0"/>
      <w:marBottom w:val="0"/>
      <w:divBdr>
        <w:top w:val="none" w:sz="0" w:space="0" w:color="auto"/>
        <w:left w:val="none" w:sz="0" w:space="0" w:color="auto"/>
        <w:bottom w:val="none" w:sz="0" w:space="0" w:color="auto"/>
        <w:right w:val="none" w:sz="0" w:space="0" w:color="auto"/>
      </w:divBdr>
    </w:div>
    <w:div w:id="508444648">
      <w:bodyDiv w:val="1"/>
      <w:marLeft w:val="0"/>
      <w:marRight w:val="0"/>
      <w:marTop w:val="0"/>
      <w:marBottom w:val="0"/>
      <w:divBdr>
        <w:top w:val="none" w:sz="0" w:space="0" w:color="auto"/>
        <w:left w:val="none" w:sz="0" w:space="0" w:color="auto"/>
        <w:bottom w:val="none" w:sz="0" w:space="0" w:color="auto"/>
        <w:right w:val="none" w:sz="0" w:space="0" w:color="auto"/>
      </w:divBdr>
    </w:div>
    <w:div w:id="508761038">
      <w:bodyDiv w:val="1"/>
      <w:marLeft w:val="0"/>
      <w:marRight w:val="0"/>
      <w:marTop w:val="0"/>
      <w:marBottom w:val="0"/>
      <w:divBdr>
        <w:top w:val="none" w:sz="0" w:space="0" w:color="auto"/>
        <w:left w:val="none" w:sz="0" w:space="0" w:color="auto"/>
        <w:bottom w:val="none" w:sz="0" w:space="0" w:color="auto"/>
        <w:right w:val="none" w:sz="0" w:space="0" w:color="auto"/>
      </w:divBdr>
    </w:div>
    <w:div w:id="510803959">
      <w:bodyDiv w:val="1"/>
      <w:marLeft w:val="0"/>
      <w:marRight w:val="0"/>
      <w:marTop w:val="0"/>
      <w:marBottom w:val="0"/>
      <w:divBdr>
        <w:top w:val="none" w:sz="0" w:space="0" w:color="auto"/>
        <w:left w:val="none" w:sz="0" w:space="0" w:color="auto"/>
        <w:bottom w:val="none" w:sz="0" w:space="0" w:color="auto"/>
        <w:right w:val="none" w:sz="0" w:space="0" w:color="auto"/>
      </w:divBdr>
    </w:div>
    <w:div w:id="515192610">
      <w:bodyDiv w:val="1"/>
      <w:marLeft w:val="0"/>
      <w:marRight w:val="0"/>
      <w:marTop w:val="0"/>
      <w:marBottom w:val="0"/>
      <w:divBdr>
        <w:top w:val="none" w:sz="0" w:space="0" w:color="auto"/>
        <w:left w:val="none" w:sz="0" w:space="0" w:color="auto"/>
        <w:bottom w:val="none" w:sz="0" w:space="0" w:color="auto"/>
        <w:right w:val="none" w:sz="0" w:space="0" w:color="auto"/>
      </w:divBdr>
    </w:div>
    <w:div w:id="517355255">
      <w:bodyDiv w:val="1"/>
      <w:marLeft w:val="0"/>
      <w:marRight w:val="0"/>
      <w:marTop w:val="0"/>
      <w:marBottom w:val="0"/>
      <w:divBdr>
        <w:top w:val="none" w:sz="0" w:space="0" w:color="auto"/>
        <w:left w:val="none" w:sz="0" w:space="0" w:color="auto"/>
        <w:bottom w:val="none" w:sz="0" w:space="0" w:color="auto"/>
        <w:right w:val="none" w:sz="0" w:space="0" w:color="auto"/>
      </w:divBdr>
    </w:div>
    <w:div w:id="532232814">
      <w:bodyDiv w:val="1"/>
      <w:marLeft w:val="0"/>
      <w:marRight w:val="0"/>
      <w:marTop w:val="0"/>
      <w:marBottom w:val="0"/>
      <w:divBdr>
        <w:top w:val="none" w:sz="0" w:space="0" w:color="auto"/>
        <w:left w:val="none" w:sz="0" w:space="0" w:color="auto"/>
        <w:bottom w:val="none" w:sz="0" w:space="0" w:color="auto"/>
        <w:right w:val="none" w:sz="0" w:space="0" w:color="auto"/>
      </w:divBdr>
    </w:div>
    <w:div w:id="545412165">
      <w:bodyDiv w:val="1"/>
      <w:marLeft w:val="0"/>
      <w:marRight w:val="0"/>
      <w:marTop w:val="0"/>
      <w:marBottom w:val="0"/>
      <w:divBdr>
        <w:top w:val="none" w:sz="0" w:space="0" w:color="auto"/>
        <w:left w:val="none" w:sz="0" w:space="0" w:color="auto"/>
        <w:bottom w:val="none" w:sz="0" w:space="0" w:color="auto"/>
        <w:right w:val="none" w:sz="0" w:space="0" w:color="auto"/>
      </w:divBdr>
    </w:div>
    <w:div w:id="549925114">
      <w:bodyDiv w:val="1"/>
      <w:marLeft w:val="0"/>
      <w:marRight w:val="0"/>
      <w:marTop w:val="0"/>
      <w:marBottom w:val="0"/>
      <w:divBdr>
        <w:top w:val="none" w:sz="0" w:space="0" w:color="auto"/>
        <w:left w:val="none" w:sz="0" w:space="0" w:color="auto"/>
        <w:bottom w:val="none" w:sz="0" w:space="0" w:color="auto"/>
        <w:right w:val="none" w:sz="0" w:space="0" w:color="auto"/>
      </w:divBdr>
    </w:div>
    <w:div w:id="561909445">
      <w:bodyDiv w:val="1"/>
      <w:marLeft w:val="0"/>
      <w:marRight w:val="0"/>
      <w:marTop w:val="0"/>
      <w:marBottom w:val="0"/>
      <w:divBdr>
        <w:top w:val="none" w:sz="0" w:space="0" w:color="auto"/>
        <w:left w:val="none" w:sz="0" w:space="0" w:color="auto"/>
        <w:bottom w:val="none" w:sz="0" w:space="0" w:color="auto"/>
        <w:right w:val="none" w:sz="0" w:space="0" w:color="auto"/>
      </w:divBdr>
    </w:div>
    <w:div w:id="571037842">
      <w:bodyDiv w:val="1"/>
      <w:marLeft w:val="0"/>
      <w:marRight w:val="0"/>
      <w:marTop w:val="0"/>
      <w:marBottom w:val="0"/>
      <w:divBdr>
        <w:top w:val="none" w:sz="0" w:space="0" w:color="auto"/>
        <w:left w:val="none" w:sz="0" w:space="0" w:color="auto"/>
        <w:bottom w:val="none" w:sz="0" w:space="0" w:color="auto"/>
        <w:right w:val="none" w:sz="0" w:space="0" w:color="auto"/>
      </w:divBdr>
    </w:div>
    <w:div w:id="571623573">
      <w:bodyDiv w:val="1"/>
      <w:marLeft w:val="0"/>
      <w:marRight w:val="0"/>
      <w:marTop w:val="0"/>
      <w:marBottom w:val="0"/>
      <w:divBdr>
        <w:top w:val="none" w:sz="0" w:space="0" w:color="auto"/>
        <w:left w:val="none" w:sz="0" w:space="0" w:color="auto"/>
        <w:bottom w:val="none" w:sz="0" w:space="0" w:color="auto"/>
        <w:right w:val="none" w:sz="0" w:space="0" w:color="auto"/>
      </w:divBdr>
    </w:div>
    <w:div w:id="576980279">
      <w:bodyDiv w:val="1"/>
      <w:marLeft w:val="0"/>
      <w:marRight w:val="0"/>
      <w:marTop w:val="0"/>
      <w:marBottom w:val="0"/>
      <w:divBdr>
        <w:top w:val="none" w:sz="0" w:space="0" w:color="auto"/>
        <w:left w:val="none" w:sz="0" w:space="0" w:color="auto"/>
        <w:bottom w:val="none" w:sz="0" w:space="0" w:color="auto"/>
        <w:right w:val="none" w:sz="0" w:space="0" w:color="auto"/>
      </w:divBdr>
    </w:div>
    <w:div w:id="581064709">
      <w:bodyDiv w:val="1"/>
      <w:marLeft w:val="0"/>
      <w:marRight w:val="0"/>
      <w:marTop w:val="0"/>
      <w:marBottom w:val="0"/>
      <w:divBdr>
        <w:top w:val="none" w:sz="0" w:space="0" w:color="auto"/>
        <w:left w:val="none" w:sz="0" w:space="0" w:color="auto"/>
        <w:bottom w:val="none" w:sz="0" w:space="0" w:color="auto"/>
        <w:right w:val="none" w:sz="0" w:space="0" w:color="auto"/>
      </w:divBdr>
    </w:div>
    <w:div w:id="582226144">
      <w:bodyDiv w:val="1"/>
      <w:marLeft w:val="0"/>
      <w:marRight w:val="0"/>
      <w:marTop w:val="0"/>
      <w:marBottom w:val="0"/>
      <w:divBdr>
        <w:top w:val="none" w:sz="0" w:space="0" w:color="auto"/>
        <w:left w:val="none" w:sz="0" w:space="0" w:color="auto"/>
        <w:bottom w:val="none" w:sz="0" w:space="0" w:color="auto"/>
        <w:right w:val="none" w:sz="0" w:space="0" w:color="auto"/>
      </w:divBdr>
    </w:div>
    <w:div w:id="585189135">
      <w:bodyDiv w:val="1"/>
      <w:marLeft w:val="0"/>
      <w:marRight w:val="0"/>
      <w:marTop w:val="0"/>
      <w:marBottom w:val="0"/>
      <w:divBdr>
        <w:top w:val="none" w:sz="0" w:space="0" w:color="auto"/>
        <w:left w:val="none" w:sz="0" w:space="0" w:color="auto"/>
        <w:bottom w:val="none" w:sz="0" w:space="0" w:color="auto"/>
        <w:right w:val="none" w:sz="0" w:space="0" w:color="auto"/>
      </w:divBdr>
    </w:div>
    <w:div w:id="586233647">
      <w:bodyDiv w:val="1"/>
      <w:marLeft w:val="0"/>
      <w:marRight w:val="0"/>
      <w:marTop w:val="0"/>
      <w:marBottom w:val="0"/>
      <w:divBdr>
        <w:top w:val="none" w:sz="0" w:space="0" w:color="auto"/>
        <w:left w:val="none" w:sz="0" w:space="0" w:color="auto"/>
        <w:bottom w:val="none" w:sz="0" w:space="0" w:color="auto"/>
        <w:right w:val="none" w:sz="0" w:space="0" w:color="auto"/>
      </w:divBdr>
    </w:div>
    <w:div w:id="591940281">
      <w:bodyDiv w:val="1"/>
      <w:marLeft w:val="0"/>
      <w:marRight w:val="0"/>
      <w:marTop w:val="0"/>
      <w:marBottom w:val="0"/>
      <w:divBdr>
        <w:top w:val="none" w:sz="0" w:space="0" w:color="auto"/>
        <w:left w:val="none" w:sz="0" w:space="0" w:color="auto"/>
        <w:bottom w:val="none" w:sz="0" w:space="0" w:color="auto"/>
        <w:right w:val="none" w:sz="0" w:space="0" w:color="auto"/>
      </w:divBdr>
    </w:div>
    <w:div w:id="593632745">
      <w:bodyDiv w:val="1"/>
      <w:marLeft w:val="0"/>
      <w:marRight w:val="0"/>
      <w:marTop w:val="0"/>
      <w:marBottom w:val="0"/>
      <w:divBdr>
        <w:top w:val="none" w:sz="0" w:space="0" w:color="auto"/>
        <w:left w:val="none" w:sz="0" w:space="0" w:color="auto"/>
        <w:bottom w:val="none" w:sz="0" w:space="0" w:color="auto"/>
        <w:right w:val="none" w:sz="0" w:space="0" w:color="auto"/>
      </w:divBdr>
    </w:div>
    <w:div w:id="597830854">
      <w:bodyDiv w:val="1"/>
      <w:marLeft w:val="0"/>
      <w:marRight w:val="0"/>
      <w:marTop w:val="0"/>
      <w:marBottom w:val="0"/>
      <w:divBdr>
        <w:top w:val="none" w:sz="0" w:space="0" w:color="auto"/>
        <w:left w:val="none" w:sz="0" w:space="0" w:color="auto"/>
        <w:bottom w:val="none" w:sz="0" w:space="0" w:color="auto"/>
        <w:right w:val="none" w:sz="0" w:space="0" w:color="auto"/>
      </w:divBdr>
      <w:divsChild>
        <w:div w:id="213277376">
          <w:marLeft w:val="0"/>
          <w:marRight w:val="0"/>
          <w:marTop w:val="0"/>
          <w:marBottom w:val="0"/>
          <w:divBdr>
            <w:top w:val="none" w:sz="0" w:space="0" w:color="auto"/>
            <w:left w:val="none" w:sz="0" w:space="0" w:color="auto"/>
            <w:bottom w:val="none" w:sz="0" w:space="0" w:color="auto"/>
            <w:right w:val="none" w:sz="0" w:space="0" w:color="auto"/>
          </w:divBdr>
          <w:divsChild>
            <w:div w:id="2090617741">
              <w:marLeft w:val="0"/>
              <w:marRight w:val="0"/>
              <w:marTop w:val="0"/>
              <w:marBottom w:val="0"/>
              <w:divBdr>
                <w:top w:val="none" w:sz="0" w:space="0" w:color="auto"/>
                <w:left w:val="none" w:sz="0" w:space="0" w:color="auto"/>
                <w:bottom w:val="none" w:sz="0" w:space="0" w:color="auto"/>
                <w:right w:val="none" w:sz="0" w:space="0" w:color="auto"/>
              </w:divBdr>
              <w:divsChild>
                <w:div w:id="69083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761392">
      <w:bodyDiv w:val="1"/>
      <w:marLeft w:val="0"/>
      <w:marRight w:val="0"/>
      <w:marTop w:val="0"/>
      <w:marBottom w:val="0"/>
      <w:divBdr>
        <w:top w:val="none" w:sz="0" w:space="0" w:color="auto"/>
        <w:left w:val="none" w:sz="0" w:space="0" w:color="auto"/>
        <w:bottom w:val="none" w:sz="0" w:space="0" w:color="auto"/>
        <w:right w:val="none" w:sz="0" w:space="0" w:color="auto"/>
      </w:divBdr>
    </w:div>
    <w:div w:id="622662993">
      <w:bodyDiv w:val="1"/>
      <w:marLeft w:val="0"/>
      <w:marRight w:val="0"/>
      <w:marTop w:val="0"/>
      <w:marBottom w:val="0"/>
      <w:divBdr>
        <w:top w:val="none" w:sz="0" w:space="0" w:color="auto"/>
        <w:left w:val="none" w:sz="0" w:space="0" w:color="auto"/>
        <w:bottom w:val="none" w:sz="0" w:space="0" w:color="auto"/>
        <w:right w:val="none" w:sz="0" w:space="0" w:color="auto"/>
      </w:divBdr>
    </w:div>
    <w:div w:id="622923729">
      <w:bodyDiv w:val="1"/>
      <w:marLeft w:val="0"/>
      <w:marRight w:val="0"/>
      <w:marTop w:val="0"/>
      <w:marBottom w:val="0"/>
      <w:divBdr>
        <w:top w:val="none" w:sz="0" w:space="0" w:color="auto"/>
        <w:left w:val="none" w:sz="0" w:space="0" w:color="auto"/>
        <w:bottom w:val="none" w:sz="0" w:space="0" w:color="auto"/>
        <w:right w:val="none" w:sz="0" w:space="0" w:color="auto"/>
      </w:divBdr>
      <w:divsChild>
        <w:div w:id="1724063247">
          <w:marLeft w:val="0"/>
          <w:marRight w:val="0"/>
          <w:marTop w:val="0"/>
          <w:marBottom w:val="0"/>
          <w:divBdr>
            <w:top w:val="none" w:sz="0" w:space="0" w:color="auto"/>
            <w:left w:val="none" w:sz="0" w:space="0" w:color="auto"/>
            <w:bottom w:val="none" w:sz="0" w:space="0" w:color="auto"/>
            <w:right w:val="none" w:sz="0" w:space="0" w:color="auto"/>
          </w:divBdr>
          <w:divsChild>
            <w:div w:id="536897470">
              <w:marLeft w:val="0"/>
              <w:marRight w:val="0"/>
              <w:marTop w:val="0"/>
              <w:marBottom w:val="0"/>
              <w:divBdr>
                <w:top w:val="none" w:sz="0" w:space="0" w:color="auto"/>
                <w:left w:val="none" w:sz="0" w:space="0" w:color="auto"/>
                <w:bottom w:val="none" w:sz="0" w:space="0" w:color="auto"/>
                <w:right w:val="none" w:sz="0" w:space="0" w:color="auto"/>
              </w:divBdr>
              <w:divsChild>
                <w:div w:id="981081735">
                  <w:marLeft w:val="0"/>
                  <w:marRight w:val="0"/>
                  <w:marTop w:val="0"/>
                  <w:marBottom w:val="0"/>
                  <w:divBdr>
                    <w:top w:val="none" w:sz="0" w:space="0" w:color="auto"/>
                    <w:left w:val="none" w:sz="0" w:space="0" w:color="auto"/>
                    <w:bottom w:val="none" w:sz="0" w:space="0" w:color="auto"/>
                    <w:right w:val="none" w:sz="0" w:space="0" w:color="auto"/>
                  </w:divBdr>
                  <w:divsChild>
                    <w:div w:id="1676883836">
                      <w:marLeft w:val="0"/>
                      <w:marRight w:val="0"/>
                      <w:marTop w:val="0"/>
                      <w:marBottom w:val="0"/>
                      <w:divBdr>
                        <w:top w:val="none" w:sz="0" w:space="0" w:color="auto"/>
                        <w:left w:val="none" w:sz="0" w:space="0" w:color="auto"/>
                        <w:bottom w:val="none" w:sz="0" w:space="0" w:color="auto"/>
                        <w:right w:val="none" w:sz="0" w:space="0" w:color="auto"/>
                      </w:divBdr>
                      <w:divsChild>
                        <w:div w:id="1653560989">
                          <w:marLeft w:val="0"/>
                          <w:marRight w:val="0"/>
                          <w:marTop w:val="0"/>
                          <w:marBottom w:val="0"/>
                          <w:divBdr>
                            <w:top w:val="none" w:sz="0" w:space="0" w:color="auto"/>
                            <w:left w:val="none" w:sz="0" w:space="0" w:color="auto"/>
                            <w:bottom w:val="none" w:sz="0" w:space="0" w:color="auto"/>
                            <w:right w:val="none" w:sz="0" w:space="0" w:color="auto"/>
                          </w:divBdr>
                          <w:divsChild>
                            <w:div w:id="676469511">
                              <w:marLeft w:val="0"/>
                              <w:marRight w:val="0"/>
                              <w:marTop w:val="0"/>
                              <w:marBottom w:val="0"/>
                              <w:divBdr>
                                <w:top w:val="none" w:sz="0" w:space="0" w:color="auto"/>
                                <w:left w:val="none" w:sz="0" w:space="0" w:color="auto"/>
                                <w:bottom w:val="none" w:sz="0" w:space="0" w:color="auto"/>
                                <w:right w:val="none" w:sz="0" w:space="0" w:color="auto"/>
                              </w:divBdr>
                              <w:divsChild>
                                <w:div w:id="715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868806">
                          <w:marLeft w:val="0"/>
                          <w:marRight w:val="0"/>
                          <w:marTop w:val="0"/>
                          <w:marBottom w:val="0"/>
                          <w:divBdr>
                            <w:top w:val="none" w:sz="0" w:space="0" w:color="auto"/>
                            <w:left w:val="none" w:sz="0" w:space="0" w:color="auto"/>
                            <w:bottom w:val="none" w:sz="0" w:space="0" w:color="auto"/>
                            <w:right w:val="none" w:sz="0" w:space="0" w:color="auto"/>
                          </w:divBdr>
                          <w:divsChild>
                            <w:div w:id="145710119">
                              <w:marLeft w:val="0"/>
                              <w:marRight w:val="0"/>
                              <w:marTop w:val="0"/>
                              <w:marBottom w:val="0"/>
                              <w:divBdr>
                                <w:top w:val="none" w:sz="0" w:space="0" w:color="auto"/>
                                <w:left w:val="none" w:sz="0" w:space="0" w:color="auto"/>
                                <w:bottom w:val="none" w:sz="0" w:space="0" w:color="auto"/>
                                <w:right w:val="none" w:sz="0" w:space="0" w:color="auto"/>
                              </w:divBdr>
                              <w:divsChild>
                                <w:div w:id="1278827560">
                                  <w:marLeft w:val="0"/>
                                  <w:marRight w:val="0"/>
                                  <w:marTop w:val="0"/>
                                  <w:marBottom w:val="0"/>
                                  <w:divBdr>
                                    <w:top w:val="none" w:sz="0" w:space="0" w:color="auto"/>
                                    <w:left w:val="none" w:sz="0" w:space="0" w:color="auto"/>
                                    <w:bottom w:val="none" w:sz="0" w:space="0" w:color="auto"/>
                                    <w:right w:val="none" w:sz="0" w:space="0" w:color="auto"/>
                                  </w:divBdr>
                                  <w:divsChild>
                                    <w:div w:id="196315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1397551">
              <w:marLeft w:val="0"/>
              <w:marRight w:val="0"/>
              <w:marTop w:val="0"/>
              <w:marBottom w:val="0"/>
              <w:divBdr>
                <w:top w:val="none" w:sz="0" w:space="0" w:color="auto"/>
                <w:left w:val="none" w:sz="0" w:space="0" w:color="auto"/>
                <w:bottom w:val="none" w:sz="0" w:space="0" w:color="auto"/>
                <w:right w:val="none" w:sz="0" w:space="0" w:color="auto"/>
              </w:divBdr>
              <w:divsChild>
                <w:div w:id="37321763">
                  <w:marLeft w:val="0"/>
                  <w:marRight w:val="0"/>
                  <w:marTop w:val="0"/>
                  <w:marBottom w:val="0"/>
                  <w:divBdr>
                    <w:top w:val="none" w:sz="0" w:space="0" w:color="auto"/>
                    <w:left w:val="none" w:sz="0" w:space="0" w:color="auto"/>
                    <w:bottom w:val="none" w:sz="0" w:space="0" w:color="auto"/>
                    <w:right w:val="none" w:sz="0" w:space="0" w:color="auto"/>
                  </w:divBdr>
                  <w:divsChild>
                    <w:div w:id="2807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893081">
      <w:bodyDiv w:val="1"/>
      <w:marLeft w:val="0"/>
      <w:marRight w:val="0"/>
      <w:marTop w:val="0"/>
      <w:marBottom w:val="0"/>
      <w:divBdr>
        <w:top w:val="none" w:sz="0" w:space="0" w:color="auto"/>
        <w:left w:val="none" w:sz="0" w:space="0" w:color="auto"/>
        <w:bottom w:val="none" w:sz="0" w:space="0" w:color="auto"/>
        <w:right w:val="none" w:sz="0" w:space="0" w:color="auto"/>
      </w:divBdr>
    </w:div>
    <w:div w:id="664288050">
      <w:bodyDiv w:val="1"/>
      <w:marLeft w:val="0"/>
      <w:marRight w:val="0"/>
      <w:marTop w:val="0"/>
      <w:marBottom w:val="0"/>
      <w:divBdr>
        <w:top w:val="none" w:sz="0" w:space="0" w:color="auto"/>
        <w:left w:val="none" w:sz="0" w:space="0" w:color="auto"/>
        <w:bottom w:val="none" w:sz="0" w:space="0" w:color="auto"/>
        <w:right w:val="none" w:sz="0" w:space="0" w:color="auto"/>
      </w:divBdr>
    </w:div>
    <w:div w:id="671640453">
      <w:bodyDiv w:val="1"/>
      <w:marLeft w:val="0"/>
      <w:marRight w:val="0"/>
      <w:marTop w:val="0"/>
      <w:marBottom w:val="0"/>
      <w:divBdr>
        <w:top w:val="none" w:sz="0" w:space="0" w:color="auto"/>
        <w:left w:val="none" w:sz="0" w:space="0" w:color="auto"/>
        <w:bottom w:val="none" w:sz="0" w:space="0" w:color="auto"/>
        <w:right w:val="none" w:sz="0" w:space="0" w:color="auto"/>
      </w:divBdr>
    </w:div>
    <w:div w:id="700013794">
      <w:bodyDiv w:val="1"/>
      <w:marLeft w:val="0"/>
      <w:marRight w:val="0"/>
      <w:marTop w:val="0"/>
      <w:marBottom w:val="0"/>
      <w:divBdr>
        <w:top w:val="none" w:sz="0" w:space="0" w:color="auto"/>
        <w:left w:val="none" w:sz="0" w:space="0" w:color="auto"/>
        <w:bottom w:val="none" w:sz="0" w:space="0" w:color="auto"/>
        <w:right w:val="none" w:sz="0" w:space="0" w:color="auto"/>
      </w:divBdr>
    </w:div>
    <w:div w:id="706442752">
      <w:bodyDiv w:val="1"/>
      <w:marLeft w:val="0"/>
      <w:marRight w:val="0"/>
      <w:marTop w:val="0"/>
      <w:marBottom w:val="0"/>
      <w:divBdr>
        <w:top w:val="none" w:sz="0" w:space="0" w:color="auto"/>
        <w:left w:val="none" w:sz="0" w:space="0" w:color="auto"/>
        <w:bottom w:val="none" w:sz="0" w:space="0" w:color="auto"/>
        <w:right w:val="none" w:sz="0" w:space="0" w:color="auto"/>
      </w:divBdr>
    </w:div>
    <w:div w:id="708147632">
      <w:bodyDiv w:val="1"/>
      <w:marLeft w:val="0"/>
      <w:marRight w:val="0"/>
      <w:marTop w:val="0"/>
      <w:marBottom w:val="0"/>
      <w:divBdr>
        <w:top w:val="none" w:sz="0" w:space="0" w:color="auto"/>
        <w:left w:val="none" w:sz="0" w:space="0" w:color="auto"/>
        <w:bottom w:val="none" w:sz="0" w:space="0" w:color="auto"/>
        <w:right w:val="none" w:sz="0" w:space="0" w:color="auto"/>
      </w:divBdr>
    </w:div>
    <w:div w:id="718892774">
      <w:bodyDiv w:val="1"/>
      <w:marLeft w:val="0"/>
      <w:marRight w:val="0"/>
      <w:marTop w:val="0"/>
      <w:marBottom w:val="0"/>
      <w:divBdr>
        <w:top w:val="none" w:sz="0" w:space="0" w:color="auto"/>
        <w:left w:val="none" w:sz="0" w:space="0" w:color="auto"/>
        <w:bottom w:val="none" w:sz="0" w:space="0" w:color="auto"/>
        <w:right w:val="none" w:sz="0" w:space="0" w:color="auto"/>
      </w:divBdr>
    </w:div>
    <w:div w:id="719286404">
      <w:bodyDiv w:val="1"/>
      <w:marLeft w:val="0"/>
      <w:marRight w:val="0"/>
      <w:marTop w:val="0"/>
      <w:marBottom w:val="0"/>
      <w:divBdr>
        <w:top w:val="none" w:sz="0" w:space="0" w:color="auto"/>
        <w:left w:val="none" w:sz="0" w:space="0" w:color="auto"/>
        <w:bottom w:val="none" w:sz="0" w:space="0" w:color="auto"/>
        <w:right w:val="none" w:sz="0" w:space="0" w:color="auto"/>
      </w:divBdr>
    </w:div>
    <w:div w:id="751507167">
      <w:bodyDiv w:val="1"/>
      <w:marLeft w:val="0"/>
      <w:marRight w:val="0"/>
      <w:marTop w:val="0"/>
      <w:marBottom w:val="0"/>
      <w:divBdr>
        <w:top w:val="none" w:sz="0" w:space="0" w:color="auto"/>
        <w:left w:val="none" w:sz="0" w:space="0" w:color="auto"/>
        <w:bottom w:val="none" w:sz="0" w:space="0" w:color="auto"/>
        <w:right w:val="none" w:sz="0" w:space="0" w:color="auto"/>
      </w:divBdr>
    </w:div>
    <w:div w:id="751970039">
      <w:bodyDiv w:val="1"/>
      <w:marLeft w:val="0"/>
      <w:marRight w:val="0"/>
      <w:marTop w:val="0"/>
      <w:marBottom w:val="0"/>
      <w:divBdr>
        <w:top w:val="none" w:sz="0" w:space="0" w:color="auto"/>
        <w:left w:val="none" w:sz="0" w:space="0" w:color="auto"/>
        <w:bottom w:val="none" w:sz="0" w:space="0" w:color="auto"/>
        <w:right w:val="none" w:sz="0" w:space="0" w:color="auto"/>
      </w:divBdr>
    </w:div>
    <w:div w:id="755980507">
      <w:bodyDiv w:val="1"/>
      <w:marLeft w:val="0"/>
      <w:marRight w:val="0"/>
      <w:marTop w:val="0"/>
      <w:marBottom w:val="0"/>
      <w:divBdr>
        <w:top w:val="none" w:sz="0" w:space="0" w:color="auto"/>
        <w:left w:val="none" w:sz="0" w:space="0" w:color="auto"/>
        <w:bottom w:val="none" w:sz="0" w:space="0" w:color="auto"/>
        <w:right w:val="none" w:sz="0" w:space="0" w:color="auto"/>
      </w:divBdr>
    </w:div>
    <w:div w:id="768279524">
      <w:bodyDiv w:val="1"/>
      <w:marLeft w:val="0"/>
      <w:marRight w:val="0"/>
      <w:marTop w:val="0"/>
      <w:marBottom w:val="0"/>
      <w:divBdr>
        <w:top w:val="none" w:sz="0" w:space="0" w:color="auto"/>
        <w:left w:val="none" w:sz="0" w:space="0" w:color="auto"/>
        <w:bottom w:val="none" w:sz="0" w:space="0" w:color="auto"/>
        <w:right w:val="none" w:sz="0" w:space="0" w:color="auto"/>
      </w:divBdr>
    </w:div>
    <w:div w:id="768743525">
      <w:bodyDiv w:val="1"/>
      <w:marLeft w:val="0"/>
      <w:marRight w:val="0"/>
      <w:marTop w:val="0"/>
      <w:marBottom w:val="0"/>
      <w:divBdr>
        <w:top w:val="none" w:sz="0" w:space="0" w:color="auto"/>
        <w:left w:val="none" w:sz="0" w:space="0" w:color="auto"/>
        <w:bottom w:val="none" w:sz="0" w:space="0" w:color="auto"/>
        <w:right w:val="none" w:sz="0" w:space="0" w:color="auto"/>
      </w:divBdr>
    </w:div>
    <w:div w:id="770928137">
      <w:bodyDiv w:val="1"/>
      <w:marLeft w:val="0"/>
      <w:marRight w:val="0"/>
      <w:marTop w:val="0"/>
      <w:marBottom w:val="0"/>
      <w:divBdr>
        <w:top w:val="none" w:sz="0" w:space="0" w:color="auto"/>
        <w:left w:val="none" w:sz="0" w:space="0" w:color="auto"/>
        <w:bottom w:val="none" w:sz="0" w:space="0" w:color="auto"/>
        <w:right w:val="none" w:sz="0" w:space="0" w:color="auto"/>
      </w:divBdr>
    </w:div>
    <w:div w:id="778525293">
      <w:bodyDiv w:val="1"/>
      <w:marLeft w:val="0"/>
      <w:marRight w:val="0"/>
      <w:marTop w:val="0"/>
      <w:marBottom w:val="0"/>
      <w:divBdr>
        <w:top w:val="none" w:sz="0" w:space="0" w:color="auto"/>
        <w:left w:val="none" w:sz="0" w:space="0" w:color="auto"/>
        <w:bottom w:val="none" w:sz="0" w:space="0" w:color="auto"/>
        <w:right w:val="none" w:sz="0" w:space="0" w:color="auto"/>
      </w:divBdr>
      <w:divsChild>
        <w:div w:id="180047265">
          <w:marLeft w:val="0"/>
          <w:marRight w:val="0"/>
          <w:marTop w:val="0"/>
          <w:marBottom w:val="0"/>
          <w:divBdr>
            <w:top w:val="none" w:sz="0" w:space="0" w:color="auto"/>
            <w:left w:val="none" w:sz="0" w:space="0" w:color="auto"/>
            <w:bottom w:val="none" w:sz="0" w:space="0" w:color="auto"/>
            <w:right w:val="none" w:sz="0" w:space="0" w:color="auto"/>
          </w:divBdr>
          <w:divsChild>
            <w:div w:id="205245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808303">
      <w:bodyDiv w:val="1"/>
      <w:marLeft w:val="0"/>
      <w:marRight w:val="0"/>
      <w:marTop w:val="0"/>
      <w:marBottom w:val="0"/>
      <w:divBdr>
        <w:top w:val="none" w:sz="0" w:space="0" w:color="auto"/>
        <w:left w:val="none" w:sz="0" w:space="0" w:color="auto"/>
        <w:bottom w:val="none" w:sz="0" w:space="0" w:color="auto"/>
        <w:right w:val="none" w:sz="0" w:space="0" w:color="auto"/>
      </w:divBdr>
      <w:divsChild>
        <w:div w:id="1396900115">
          <w:marLeft w:val="0"/>
          <w:marRight w:val="0"/>
          <w:marTop w:val="0"/>
          <w:marBottom w:val="0"/>
          <w:divBdr>
            <w:top w:val="none" w:sz="0" w:space="0" w:color="auto"/>
            <w:left w:val="none" w:sz="0" w:space="0" w:color="auto"/>
            <w:bottom w:val="none" w:sz="0" w:space="0" w:color="auto"/>
            <w:right w:val="none" w:sz="0" w:space="0" w:color="auto"/>
          </w:divBdr>
          <w:divsChild>
            <w:div w:id="179683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942967">
      <w:bodyDiv w:val="1"/>
      <w:marLeft w:val="0"/>
      <w:marRight w:val="0"/>
      <w:marTop w:val="0"/>
      <w:marBottom w:val="0"/>
      <w:divBdr>
        <w:top w:val="none" w:sz="0" w:space="0" w:color="auto"/>
        <w:left w:val="none" w:sz="0" w:space="0" w:color="auto"/>
        <w:bottom w:val="none" w:sz="0" w:space="0" w:color="auto"/>
        <w:right w:val="none" w:sz="0" w:space="0" w:color="auto"/>
      </w:divBdr>
    </w:div>
    <w:div w:id="809513174">
      <w:bodyDiv w:val="1"/>
      <w:marLeft w:val="0"/>
      <w:marRight w:val="0"/>
      <w:marTop w:val="0"/>
      <w:marBottom w:val="0"/>
      <w:divBdr>
        <w:top w:val="none" w:sz="0" w:space="0" w:color="auto"/>
        <w:left w:val="none" w:sz="0" w:space="0" w:color="auto"/>
        <w:bottom w:val="none" w:sz="0" w:space="0" w:color="auto"/>
        <w:right w:val="none" w:sz="0" w:space="0" w:color="auto"/>
      </w:divBdr>
    </w:div>
    <w:div w:id="828907455">
      <w:bodyDiv w:val="1"/>
      <w:marLeft w:val="0"/>
      <w:marRight w:val="0"/>
      <w:marTop w:val="0"/>
      <w:marBottom w:val="0"/>
      <w:divBdr>
        <w:top w:val="none" w:sz="0" w:space="0" w:color="auto"/>
        <w:left w:val="none" w:sz="0" w:space="0" w:color="auto"/>
        <w:bottom w:val="none" w:sz="0" w:space="0" w:color="auto"/>
        <w:right w:val="none" w:sz="0" w:space="0" w:color="auto"/>
      </w:divBdr>
    </w:div>
    <w:div w:id="830831767">
      <w:bodyDiv w:val="1"/>
      <w:marLeft w:val="0"/>
      <w:marRight w:val="0"/>
      <w:marTop w:val="0"/>
      <w:marBottom w:val="0"/>
      <w:divBdr>
        <w:top w:val="none" w:sz="0" w:space="0" w:color="auto"/>
        <w:left w:val="none" w:sz="0" w:space="0" w:color="auto"/>
        <w:bottom w:val="none" w:sz="0" w:space="0" w:color="auto"/>
        <w:right w:val="none" w:sz="0" w:space="0" w:color="auto"/>
      </w:divBdr>
    </w:div>
    <w:div w:id="877203981">
      <w:bodyDiv w:val="1"/>
      <w:marLeft w:val="0"/>
      <w:marRight w:val="0"/>
      <w:marTop w:val="0"/>
      <w:marBottom w:val="0"/>
      <w:divBdr>
        <w:top w:val="none" w:sz="0" w:space="0" w:color="auto"/>
        <w:left w:val="none" w:sz="0" w:space="0" w:color="auto"/>
        <w:bottom w:val="none" w:sz="0" w:space="0" w:color="auto"/>
        <w:right w:val="none" w:sz="0" w:space="0" w:color="auto"/>
      </w:divBdr>
    </w:div>
    <w:div w:id="877743165">
      <w:bodyDiv w:val="1"/>
      <w:marLeft w:val="0"/>
      <w:marRight w:val="0"/>
      <w:marTop w:val="0"/>
      <w:marBottom w:val="0"/>
      <w:divBdr>
        <w:top w:val="none" w:sz="0" w:space="0" w:color="auto"/>
        <w:left w:val="none" w:sz="0" w:space="0" w:color="auto"/>
        <w:bottom w:val="none" w:sz="0" w:space="0" w:color="auto"/>
        <w:right w:val="none" w:sz="0" w:space="0" w:color="auto"/>
      </w:divBdr>
    </w:div>
    <w:div w:id="878400507">
      <w:bodyDiv w:val="1"/>
      <w:marLeft w:val="0"/>
      <w:marRight w:val="0"/>
      <w:marTop w:val="0"/>
      <w:marBottom w:val="0"/>
      <w:divBdr>
        <w:top w:val="none" w:sz="0" w:space="0" w:color="auto"/>
        <w:left w:val="none" w:sz="0" w:space="0" w:color="auto"/>
        <w:bottom w:val="none" w:sz="0" w:space="0" w:color="auto"/>
        <w:right w:val="none" w:sz="0" w:space="0" w:color="auto"/>
      </w:divBdr>
      <w:divsChild>
        <w:div w:id="1327854238">
          <w:marLeft w:val="0"/>
          <w:marRight w:val="0"/>
          <w:marTop w:val="0"/>
          <w:marBottom w:val="0"/>
          <w:divBdr>
            <w:top w:val="none" w:sz="0" w:space="0" w:color="auto"/>
            <w:left w:val="none" w:sz="0" w:space="0" w:color="auto"/>
            <w:bottom w:val="none" w:sz="0" w:space="0" w:color="auto"/>
            <w:right w:val="none" w:sz="0" w:space="0" w:color="auto"/>
          </w:divBdr>
          <w:divsChild>
            <w:div w:id="542180274">
              <w:marLeft w:val="0"/>
              <w:marRight w:val="0"/>
              <w:marTop w:val="0"/>
              <w:marBottom w:val="0"/>
              <w:divBdr>
                <w:top w:val="none" w:sz="0" w:space="0" w:color="auto"/>
                <w:left w:val="none" w:sz="0" w:space="0" w:color="auto"/>
                <w:bottom w:val="none" w:sz="0" w:space="0" w:color="auto"/>
                <w:right w:val="none" w:sz="0" w:space="0" w:color="auto"/>
              </w:divBdr>
              <w:divsChild>
                <w:div w:id="1921332585">
                  <w:marLeft w:val="0"/>
                  <w:marRight w:val="0"/>
                  <w:marTop w:val="0"/>
                  <w:marBottom w:val="0"/>
                  <w:divBdr>
                    <w:top w:val="none" w:sz="0" w:space="0" w:color="auto"/>
                    <w:left w:val="none" w:sz="0" w:space="0" w:color="auto"/>
                    <w:bottom w:val="none" w:sz="0" w:space="0" w:color="auto"/>
                    <w:right w:val="none" w:sz="0" w:space="0" w:color="auto"/>
                  </w:divBdr>
                  <w:divsChild>
                    <w:div w:id="23135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1835">
          <w:marLeft w:val="0"/>
          <w:marRight w:val="0"/>
          <w:marTop w:val="0"/>
          <w:marBottom w:val="0"/>
          <w:divBdr>
            <w:top w:val="none" w:sz="0" w:space="0" w:color="auto"/>
            <w:left w:val="none" w:sz="0" w:space="0" w:color="auto"/>
            <w:bottom w:val="none" w:sz="0" w:space="0" w:color="auto"/>
            <w:right w:val="none" w:sz="0" w:space="0" w:color="auto"/>
          </w:divBdr>
          <w:divsChild>
            <w:div w:id="1258322064">
              <w:marLeft w:val="0"/>
              <w:marRight w:val="0"/>
              <w:marTop w:val="0"/>
              <w:marBottom w:val="0"/>
              <w:divBdr>
                <w:top w:val="none" w:sz="0" w:space="0" w:color="auto"/>
                <w:left w:val="none" w:sz="0" w:space="0" w:color="auto"/>
                <w:bottom w:val="none" w:sz="0" w:space="0" w:color="auto"/>
                <w:right w:val="none" w:sz="0" w:space="0" w:color="auto"/>
              </w:divBdr>
              <w:divsChild>
                <w:div w:id="2094273132">
                  <w:marLeft w:val="0"/>
                  <w:marRight w:val="0"/>
                  <w:marTop w:val="0"/>
                  <w:marBottom w:val="0"/>
                  <w:divBdr>
                    <w:top w:val="none" w:sz="0" w:space="0" w:color="auto"/>
                    <w:left w:val="none" w:sz="0" w:space="0" w:color="auto"/>
                    <w:bottom w:val="none" w:sz="0" w:space="0" w:color="auto"/>
                    <w:right w:val="none" w:sz="0" w:space="0" w:color="auto"/>
                  </w:divBdr>
                  <w:divsChild>
                    <w:div w:id="13573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240220603">
          <w:marLeft w:val="0"/>
          <w:marRight w:val="0"/>
          <w:marTop w:val="0"/>
          <w:marBottom w:val="0"/>
          <w:divBdr>
            <w:top w:val="none" w:sz="0" w:space="0" w:color="auto"/>
            <w:left w:val="none" w:sz="0" w:space="0" w:color="auto"/>
            <w:bottom w:val="none" w:sz="0" w:space="0" w:color="auto"/>
            <w:right w:val="none" w:sz="0" w:space="0" w:color="auto"/>
          </w:divBdr>
          <w:divsChild>
            <w:div w:id="664623547">
              <w:marLeft w:val="0"/>
              <w:marRight w:val="0"/>
              <w:marTop w:val="0"/>
              <w:marBottom w:val="0"/>
              <w:divBdr>
                <w:top w:val="none" w:sz="0" w:space="0" w:color="auto"/>
                <w:left w:val="none" w:sz="0" w:space="0" w:color="auto"/>
                <w:bottom w:val="none" w:sz="0" w:space="0" w:color="auto"/>
                <w:right w:val="none" w:sz="0" w:space="0" w:color="auto"/>
              </w:divBdr>
              <w:divsChild>
                <w:div w:id="212785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171201">
      <w:bodyDiv w:val="1"/>
      <w:marLeft w:val="0"/>
      <w:marRight w:val="0"/>
      <w:marTop w:val="0"/>
      <w:marBottom w:val="0"/>
      <w:divBdr>
        <w:top w:val="none" w:sz="0" w:space="0" w:color="auto"/>
        <w:left w:val="none" w:sz="0" w:space="0" w:color="auto"/>
        <w:bottom w:val="none" w:sz="0" w:space="0" w:color="auto"/>
        <w:right w:val="none" w:sz="0" w:space="0" w:color="auto"/>
      </w:divBdr>
    </w:div>
    <w:div w:id="922371047">
      <w:bodyDiv w:val="1"/>
      <w:marLeft w:val="0"/>
      <w:marRight w:val="0"/>
      <w:marTop w:val="0"/>
      <w:marBottom w:val="0"/>
      <w:divBdr>
        <w:top w:val="none" w:sz="0" w:space="0" w:color="auto"/>
        <w:left w:val="none" w:sz="0" w:space="0" w:color="auto"/>
        <w:bottom w:val="none" w:sz="0" w:space="0" w:color="auto"/>
        <w:right w:val="none" w:sz="0" w:space="0" w:color="auto"/>
      </w:divBdr>
    </w:div>
    <w:div w:id="930774753">
      <w:bodyDiv w:val="1"/>
      <w:marLeft w:val="0"/>
      <w:marRight w:val="0"/>
      <w:marTop w:val="0"/>
      <w:marBottom w:val="0"/>
      <w:divBdr>
        <w:top w:val="none" w:sz="0" w:space="0" w:color="auto"/>
        <w:left w:val="none" w:sz="0" w:space="0" w:color="auto"/>
        <w:bottom w:val="none" w:sz="0" w:space="0" w:color="auto"/>
        <w:right w:val="none" w:sz="0" w:space="0" w:color="auto"/>
      </w:divBdr>
    </w:div>
    <w:div w:id="931088037">
      <w:bodyDiv w:val="1"/>
      <w:marLeft w:val="0"/>
      <w:marRight w:val="0"/>
      <w:marTop w:val="0"/>
      <w:marBottom w:val="0"/>
      <w:divBdr>
        <w:top w:val="none" w:sz="0" w:space="0" w:color="auto"/>
        <w:left w:val="none" w:sz="0" w:space="0" w:color="auto"/>
        <w:bottom w:val="none" w:sz="0" w:space="0" w:color="auto"/>
        <w:right w:val="none" w:sz="0" w:space="0" w:color="auto"/>
      </w:divBdr>
    </w:div>
    <w:div w:id="933172628">
      <w:bodyDiv w:val="1"/>
      <w:marLeft w:val="0"/>
      <w:marRight w:val="0"/>
      <w:marTop w:val="0"/>
      <w:marBottom w:val="0"/>
      <w:divBdr>
        <w:top w:val="none" w:sz="0" w:space="0" w:color="auto"/>
        <w:left w:val="none" w:sz="0" w:space="0" w:color="auto"/>
        <w:bottom w:val="none" w:sz="0" w:space="0" w:color="auto"/>
        <w:right w:val="none" w:sz="0" w:space="0" w:color="auto"/>
      </w:divBdr>
    </w:div>
    <w:div w:id="955215663">
      <w:bodyDiv w:val="1"/>
      <w:marLeft w:val="0"/>
      <w:marRight w:val="0"/>
      <w:marTop w:val="0"/>
      <w:marBottom w:val="0"/>
      <w:divBdr>
        <w:top w:val="none" w:sz="0" w:space="0" w:color="auto"/>
        <w:left w:val="none" w:sz="0" w:space="0" w:color="auto"/>
        <w:bottom w:val="none" w:sz="0" w:space="0" w:color="auto"/>
        <w:right w:val="none" w:sz="0" w:space="0" w:color="auto"/>
      </w:divBdr>
    </w:div>
    <w:div w:id="967200466">
      <w:bodyDiv w:val="1"/>
      <w:marLeft w:val="0"/>
      <w:marRight w:val="0"/>
      <w:marTop w:val="0"/>
      <w:marBottom w:val="0"/>
      <w:divBdr>
        <w:top w:val="none" w:sz="0" w:space="0" w:color="auto"/>
        <w:left w:val="none" w:sz="0" w:space="0" w:color="auto"/>
        <w:bottom w:val="none" w:sz="0" w:space="0" w:color="auto"/>
        <w:right w:val="none" w:sz="0" w:space="0" w:color="auto"/>
      </w:divBdr>
    </w:div>
    <w:div w:id="974260807">
      <w:bodyDiv w:val="1"/>
      <w:marLeft w:val="0"/>
      <w:marRight w:val="0"/>
      <w:marTop w:val="0"/>
      <w:marBottom w:val="0"/>
      <w:divBdr>
        <w:top w:val="none" w:sz="0" w:space="0" w:color="auto"/>
        <w:left w:val="none" w:sz="0" w:space="0" w:color="auto"/>
        <w:bottom w:val="none" w:sz="0" w:space="0" w:color="auto"/>
        <w:right w:val="none" w:sz="0" w:space="0" w:color="auto"/>
      </w:divBdr>
    </w:div>
    <w:div w:id="979502726">
      <w:bodyDiv w:val="1"/>
      <w:marLeft w:val="0"/>
      <w:marRight w:val="0"/>
      <w:marTop w:val="0"/>
      <w:marBottom w:val="0"/>
      <w:divBdr>
        <w:top w:val="none" w:sz="0" w:space="0" w:color="auto"/>
        <w:left w:val="none" w:sz="0" w:space="0" w:color="auto"/>
        <w:bottom w:val="none" w:sz="0" w:space="0" w:color="auto"/>
        <w:right w:val="none" w:sz="0" w:space="0" w:color="auto"/>
      </w:divBdr>
    </w:div>
    <w:div w:id="997005115">
      <w:bodyDiv w:val="1"/>
      <w:marLeft w:val="0"/>
      <w:marRight w:val="0"/>
      <w:marTop w:val="0"/>
      <w:marBottom w:val="0"/>
      <w:divBdr>
        <w:top w:val="none" w:sz="0" w:space="0" w:color="auto"/>
        <w:left w:val="none" w:sz="0" w:space="0" w:color="auto"/>
        <w:bottom w:val="none" w:sz="0" w:space="0" w:color="auto"/>
        <w:right w:val="none" w:sz="0" w:space="0" w:color="auto"/>
      </w:divBdr>
    </w:div>
    <w:div w:id="1008488637">
      <w:bodyDiv w:val="1"/>
      <w:marLeft w:val="0"/>
      <w:marRight w:val="0"/>
      <w:marTop w:val="0"/>
      <w:marBottom w:val="0"/>
      <w:divBdr>
        <w:top w:val="none" w:sz="0" w:space="0" w:color="auto"/>
        <w:left w:val="none" w:sz="0" w:space="0" w:color="auto"/>
        <w:bottom w:val="none" w:sz="0" w:space="0" w:color="auto"/>
        <w:right w:val="none" w:sz="0" w:space="0" w:color="auto"/>
      </w:divBdr>
    </w:div>
    <w:div w:id="1014571097">
      <w:bodyDiv w:val="1"/>
      <w:marLeft w:val="0"/>
      <w:marRight w:val="0"/>
      <w:marTop w:val="0"/>
      <w:marBottom w:val="0"/>
      <w:divBdr>
        <w:top w:val="none" w:sz="0" w:space="0" w:color="auto"/>
        <w:left w:val="none" w:sz="0" w:space="0" w:color="auto"/>
        <w:bottom w:val="none" w:sz="0" w:space="0" w:color="auto"/>
        <w:right w:val="none" w:sz="0" w:space="0" w:color="auto"/>
      </w:divBdr>
    </w:div>
    <w:div w:id="1027372155">
      <w:bodyDiv w:val="1"/>
      <w:marLeft w:val="0"/>
      <w:marRight w:val="0"/>
      <w:marTop w:val="0"/>
      <w:marBottom w:val="0"/>
      <w:divBdr>
        <w:top w:val="none" w:sz="0" w:space="0" w:color="auto"/>
        <w:left w:val="none" w:sz="0" w:space="0" w:color="auto"/>
        <w:bottom w:val="none" w:sz="0" w:space="0" w:color="auto"/>
        <w:right w:val="none" w:sz="0" w:space="0" w:color="auto"/>
      </w:divBdr>
    </w:div>
    <w:div w:id="1030766313">
      <w:bodyDiv w:val="1"/>
      <w:marLeft w:val="0"/>
      <w:marRight w:val="0"/>
      <w:marTop w:val="0"/>
      <w:marBottom w:val="0"/>
      <w:divBdr>
        <w:top w:val="none" w:sz="0" w:space="0" w:color="auto"/>
        <w:left w:val="none" w:sz="0" w:space="0" w:color="auto"/>
        <w:bottom w:val="none" w:sz="0" w:space="0" w:color="auto"/>
        <w:right w:val="none" w:sz="0" w:space="0" w:color="auto"/>
      </w:divBdr>
    </w:div>
    <w:div w:id="1032875742">
      <w:bodyDiv w:val="1"/>
      <w:marLeft w:val="0"/>
      <w:marRight w:val="0"/>
      <w:marTop w:val="0"/>
      <w:marBottom w:val="0"/>
      <w:divBdr>
        <w:top w:val="none" w:sz="0" w:space="0" w:color="auto"/>
        <w:left w:val="none" w:sz="0" w:space="0" w:color="auto"/>
        <w:bottom w:val="none" w:sz="0" w:space="0" w:color="auto"/>
        <w:right w:val="none" w:sz="0" w:space="0" w:color="auto"/>
      </w:divBdr>
    </w:div>
    <w:div w:id="1033849470">
      <w:bodyDiv w:val="1"/>
      <w:marLeft w:val="0"/>
      <w:marRight w:val="0"/>
      <w:marTop w:val="0"/>
      <w:marBottom w:val="0"/>
      <w:divBdr>
        <w:top w:val="none" w:sz="0" w:space="0" w:color="auto"/>
        <w:left w:val="none" w:sz="0" w:space="0" w:color="auto"/>
        <w:bottom w:val="none" w:sz="0" w:space="0" w:color="auto"/>
        <w:right w:val="none" w:sz="0" w:space="0" w:color="auto"/>
      </w:divBdr>
    </w:div>
    <w:div w:id="1035086052">
      <w:bodyDiv w:val="1"/>
      <w:marLeft w:val="0"/>
      <w:marRight w:val="0"/>
      <w:marTop w:val="0"/>
      <w:marBottom w:val="0"/>
      <w:divBdr>
        <w:top w:val="none" w:sz="0" w:space="0" w:color="auto"/>
        <w:left w:val="none" w:sz="0" w:space="0" w:color="auto"/>
        <w:bottom w:val="none" w:sz="0" w:space="0" w:color="auto"/>
        <w:right w:val="none" w:sz="0" w:space="0" w:color="auto"/>
      </w:divBdr>
    </w:div>
    <w:div w:id="1039891393">
      <w:bodyDiv w:val="1"/>
      <w:marLeft w:val="0"/>
      <w:marRight w:val="0"/>
      <w:marTop w:val="0"/>
      <w:marBottom w:val="0"/>
      <w:divBdr>
        <w:top w:val="none" w:sz="0" w:space="0" w:color="auto"/>
        <w:left w:val="none" w:sz="0" w:space="0" w:color="auto"/>
        <w:bottom w:val="none" w:sz="0" w:space="0" w:color="auto"/>
        <w:right w:val="none" w:sz="0" w:space="0" w:color="auto"/>
      </w:divBdr>
    </w:div>
    <w:div w:id="1052382194">
      <w:bodyDiv w:val="1"/>
      <w:marLeft w:val="0"/>
      <w:marRight w:val="0"/>
      <w:marTop w:val="0"/>
      <w:marBottom w:val="0"/>
      <w:divBdr>
        <w:top w:val="none" w:sz="0" w:space="0" w:color="auto"/>
        <w:left w:val="none" w:sz="0" w:space="0" w:color="auto"/>
        <w:bottom w:val="none" w:sz="0" w:space="0" w:color="auto"/>
        <w:right w:val="none" w:sz="0" w:space="0" w:color="auto"/>
      </w:divBdr>
    </w:div>
    <w:div w:id="1066951895">
      <w:bodyDiv w:val="1"/>
      <w:marLeft w:val="0"/>
      <w:marRight w:val="0"/>
      <w:marTop w:val="0"/>
      <w:marBottom w:val="0"/>
      <w:divBdr>
        <w:top w:val="none" w:sz="0" w:space="0" w:color="auto"/>
        <w:left w:val="none" w:sz="0" w:space="0" w:color="auto"/>
        <w:bottom w:val="none" w:sz="0" w:space="0" w:color="auto"/>
        <w:right w:val="none" w:sz="0" w:space="0" w:color="auto"/>
      </w:divBdr>
    </w:div>
    <w:div w:id="1080560563">
      <w:bodyDiv w:val="1"/>
      <w:marLeft w:val="0"/>
      <w:marRight w:val="0"/>
      <w:marTop w:val="0"/>
      <w:marBottom w:val="0"/>
      <w:divBdr>
        <w:top w:val="none" w:sz="0" w:space="0" w:color="auto"/>
        <w:left w:val="none" w:sz="0" w:space="0" w:color="auto"/>
        <w:bottom w:val="none" w:sz="0" w:space="0" w:color="auto"/>
        <w:right w:val="none" w:sz="0" w:space="0" w:color="auto"/>
      </w:divBdr>
    </w:div>
    <w:div w:id="1119027636">
      <w:bodyDiv w:val="1"/>
      <w:marLeft w:val="0"/>
      <w:marRight w:val="0"/>
      <w:marTop w:val="0"/>
      <w:marBottom w:val="0"/>
      <w:divBdr>
        <w:top w:val="none" w:sz="0" w:space="0" w:color="auto"/>
        <w:left w:val="none" w:sz="0" w:space="0" w:color="auto"/>
        <w:bottom w:val="none" w:sz="0" w:space="0" w:color="auto"/>
        <w:right w:val="none" w:sz="0" w:space="0" w:color="auto"/>
      </w:divBdr>
      <w:divsChild>
        <w:div w:id="15474537">
          <w:marLeft w:val="0"/>
          <w:marRight w:val="0"/>
          <w:marTop w:val="0"/>
          <w:marBottom w:val="0"/>
          <w:divBdr>
            <w:top w:val="none" w:sz="0" w:space="0" w:color="auto"/>
            <w:left w:val="none" w:sz="0" w:space="0" w:color="auto"/>
            <w:bottom w:val="none" w:sz="0" w:space="0" w:color="auto"/>
            <w:right w:val="none" w:sz="0" w:space="0" w:color="auto"/>
          </w:divBdr>
          <w:divsChild>
            <w:div w:id="1868524535">
              <w:marLeft w:val="0"/>
              <w:marRight w:val="0"/>
              <w:marTop w:val="0"/>
              <w:marBottom w:val="0"/>
              <w:divBdr>
                <w:top w:val="none" w:sz="0" w:space="0" w:color="auto"/>
                <w:left w:val="none" w:sz="0" w:space="0" w:color="auto"/>
                <w:bottom w:val="none" w:sz="0" w:space="0" w:color="auto"/>
                <w:right w:val="none" w:sz="0" w:space="0" w:color="auto"/>
              </w:divBdr>
            </w:div>
          </w:divsChild>
        </w:div>
        <w:div w:id="18050348">
          <w:marLeft w:val="0"/>
          <w:marRight w:val="0"/>
          <w:marTop w:val="0"/>
          <w:marBottom w:val="0"/>
          <w:divBdr>
            <w:top w:val="none" w:sz="0" w:space="0" w:color="auto"/>
            <w:left w:val="none" w:sz="0" w:space="0" w:color="auto"/>
            <w:bottom w:val="none" w:sz="0" w:space="0" w:color="auto"/>
            <w:right w:val="none" w:sz="0" w:space="0" w:color="auto"/>
          </w:divBdr>
          <w:divsChild>
            <w:div w:id="1503887215">
              <w:marLeft w:val="0"/>
              <w:marRight w:val="0"/>
              <w:marTop w:val="0"/>
              <w:marBottom w:val="0"/>
              <w:divBdr>
                <w:top w:val="none" w:sz="0" w:space="0" w:color="auto"/>
                <w:left w:val="none" w:sz="0" w:space="0" w:color="auto"/>
                <w:bottom w:val="none" w:sz="0" w:space="0" w:color="auto"/>
                <w:right w:val="none" w:sz="0" w:space="0" w:color="auto"/>
              </w:divBdr>
            </w:div>
          </w:divsChild>
        </w:div>
        <w:div w:id="179852513">
          <w:marLeft w:val="0"/>
          <w:marRight w:val="0"/>
          <w:marTop w:val="0"/>
          <w:marBottom w:val="0"/>
          <w:divBdr>
            <w:top w:val="none" w:sz="0" w:space="0" w:color="auto"/>
            <w:left w:val="none" w:sz="0" w:space="0" w:color="auto"/>
            <w:bottom w:val="none" w:sz="0" w:space="0" w:color="auto"/>
            <w:right w:val="none" w:sz="0" w:space="0" w:color="auto"/>
          </w:divBdr>
          <w:divsChild>
            <w:div w:id="552161930">
              <w:marLeft w:val="0"/>
              <w:marRight w:val="0"/>
              <w:marTop w:val="0"/>
              <w:marBottom w:val="0"/>
              <w:divBdr>
                <w:top w:val="none" w:sz="0" w:space="0" w:color="auto"/>
                <w:left w:val="none" w:sz="0" w:space="0" w:color="auto"/>
                <w:bottom w:val="none" w:sz="0" w:space="0" w:color="auto"/>
                <w:right w:val="none" w:sz="0" w:space="0" w:color="auto"/>
              </w:divBdr>
            </w:div>
          </w:divsChild>
        </w:div>
        <w:div w:id="263610585">
          <w:marLeft w:val="0"/>
          <w:marRight w:val="0"/>
          <w:marTop w:val="0"/>
          <w:marBottom w:val="0"/>
          <w:divBdr>
            <w:top w:val="none" w:sz="0" w:space="0" w:color="auto"/>
            <w:left w:val="none" w:sz="0" w:space="0" w:color="auto"/>
            <w:bottom w:val="none" w:sz="0" w:space="0" w:color="auto"/>
            <w:right w:val="none" w:sz="0" w:space="0" w:color="auto"/>
          </w:divBdr>
          <w:divsChild>
            <w:div w:id="923808048">
              <w:marLeft w:val="0"/>
              <w:marRight w:val="0"/>
              <w:marTop w:val="0"/>
              <w:marBottom w:val="0"/>
              <w:divBdr>
                <w:top w:val="none" w:sz="0" w:space="0" w:color="auto"/>
                <w:left w:val="none" w:sz="0" w:space="0" w:color="auto"/>
                <w:bottom w:val="none" w:sz="0" w:space="0" w:color="auto"/>
                <w:right w:val="none" w:sz="0" w:space="0" w:color="auto"/>
              </w:divBdr>
            </w:div>
          </w:divsChild>
        </w:div>
        <w:div w:id="408116542">
          <w:marLeft w:val="0"/>
          <w:marRight w:val="0"/>
          <w:marTop w:val="0"/>
          <w:marBottom w:val="0"/>
          <w:divBdr>
            <w:top w:val="none" w:sz="0" w:space="0" w:color="auto"/>
            <w:left w:val="none" w:sz="0" w:space="0" w:color="auto"/>
            <w:bottom w:val="none" w:sz="0" w:space="0" w:color="auto"/>
            <w:right w:val="none" w:sz="0" w:space="0" w:color="auto"/>
          </w:divBdr>
          <w:divsChild>
            <w:div w:id="1950892371">
              <w:marLeft w:val="0"/>
              <w:marRight w:val="0"/>
              <w:marTop w:val="0"/>
              <w:marBottom w:val="0"/>
              <w:divBdr>
                <w:top w:val="none" w:sz="0" w:space="0" w:color="auto"/>
                <w:left w:val="none" w:sz="0" w:space="0" w:color="auto"/>
                <w:bottom w:val="none" w:sz="0" w:space="0" w:color="auto"/>
                <w:right w:val="none" w:sz="0" w:space="0" w:color="auto"/>
              </w:divBdr>
            </w:div>
          </w:divsChild>
        </w:div>
        <w:div w:id="412819170">
          <w:marLeft w:val="0"/>
          <w:marRight w:val="0"/>
          <w:marTop w:val="0"/>
          <w:marBottom w:val="0"/>
          <w:divBdr>
            <w:top w:val="none" w:sz="0" w:space="0" w:color="auto"/>
            <w:left w:val="none" w:sz="0" w:space="0" w:color="auto"/>
            <w:bottom w:val="none" w:sz="0" w:space="0" w:color="auto"/>
            <w:right w:val="none" w:sz="0" w:space="0" w:color="auto"/>
          </w:divBdr>
          <w:divsChild>
            <w:div w:id="1036081419">
              <w:marLeft w:val="0"/>
              <w:marRight w:val="0"/>
              <w:marTop w:val="0"/>
              <w:marBottom w:val="0"/>
              <w:divBdr>
                <w:top w:val="none" w:sz="0" w:space="0" w:color="auto"/>
                <w:left w:val="none" w:sz="0" w:space="0" w:color="auto"/>
                <w:bottom w:val="none" w:sz="0" w:space="0" w:color="auto"/>
                <w:right w:val="none" w:sz="0" w:space="0" w:color="auto"/>
              </w:divBdr>
            </w:div>
          </w:divsChild>
        </w:div>
        <w:div w:id="719718165">
          <w:marLeft w:val="0"/>
          <w:marRight w:val="0"/>
          <w:marTop w:val="0"/>
          <w:marBottom w:val="0"/>
          <w:divBdr>
            <w:top w:val="none" w:sz="0" w:space="0" w:color="auto"/>
            <w:left w:val="none" w:sz="0" w:space="0" w:color="auto"/>
            <w:bottom w:val="none" w:sz="0" w:space="0" w:color="auto"/>
            <w:right w:val="none" w:sz="0" w:space="0" w:color="auto"/>
          </w:divBdr>
          <w:divsChild>
            <w:div w:id="1495411206">
              <w:marLeft w:val="0"/>
              <w:marRight w:val="0"/>
              <w:marTop w:val="0"/>
              <w:marBottom w:val="0"/>
              <w:divBdr>
                <w:top w:val="none" w:sz="0" w:space="0" w:color="auto"/>
                <w:left w:val="none" w:sz="0" w:space="0" w:color="auto"/>
                <w:bottom w:val="none" w:sz="0" w:space="0" w:color="auto"/>
                <w:right w:val="none" w:sz="0" w:space="0" w:color="auto"/>
              </w:divBdr>
            </w:div>
          </w:divsChild>
        </w:div>
        <w:div w:id="726488805">
          <w:marLeft w:val="0"/>
          <w:marRight w:val="0"/>
          <w:marTop w:val="0"/>
          <w:marBottom w:val="0"/>
          <w:divBdr>
            <w:top w:val="none" w:sz="0" w:space="0" w:color="auto"/>
            <w:left w:val="none" w:sz="0" w:space="0" w:color="auto"/>
            <w:bottom w:val="none" w:sz="0" w:space="0" w:color="auto"/>
            <w:right w:val="none" w:sz="0" w:space="0" w:color="auto"/>
          </w:divBdr>
          <w:divsChild>
            <w:div w:id="132330984">
              <w:marLeft w:val="0"/>
              <w:marRight w:val="0"/>
              <w:marTop w:val="0"/>
              <w:marBottom w:val="0"/>
              <w:divBdr>
                <w:top w:val="none" w:sz="0" w:space="0" w:color="auto"/>
                <w:left w:val="none" w:sz="0" w:space="0" w:color="auto"/>
                <w:bottom w:val="none" w:sz="0" w:space="0" w:color="auto"/>
                <w:right w:val="none" w:sz="0" w:space="0" w:color="auto"/>
              </w:divBdr>
            </w:div>
          </w:divsChild>
        </w:div>
        <w:div w:id="739443846">
          <w:marLeft w:val="0"/>
          <w:marRight w:val="0"/>
          <w:marTop w:val="0"/>
          <w:marBottom w:val="0"/>
          <w:divBdr>
            <w:top w:val="none" w:sz="0" w:space="0" w:color="auto"/>
            <w:left w:val="none" w:sz="0" w:space="0" w:color="auto"/>
            <w:bottom w:val="none" w:sz="0" w:space="0" w:color="auto"/>
            <w:right w:val="none" w:sz="0" w:space="0" w:color="auto"/>
          </w:divBdr>
          <w:divsChild>
            <w:div w:id="1299266325">
              <w:marLeft w:val="0"/>
              <w:marRight w:val="0"/>
              <w:marTop w:val="0"/>
              <w:marBottom w:val="0"/>
              <w:divBdr>
                <w:top w:val="none" w:sz="0" w:space="0" w:color="auto"/>
                <w:left w:val="none" w:sz="0" w:space="0" w:color="auto"/>
                <w:bottom w:val="none" w:sz="0" w:space="0" w:color="auto"/>
                <w:right w:val="none" w:sz="0" w:space="0" w:color="auto"/>
              </w:divBdr>
            </w:div>
          </w:divsChild>
        </w:div>
        <w:div w:id="808521542">
          <w:marLeft w:val="0"/>
          <w:marRight w:val="0"/>
          <w:marTop w:val="0"/>
          <w:marBottom w:val="0"/>
          <w:divBdr>
            <w:top w:val="none" w:sz="0" w:space="0" w:color="auto"/>
            <w:left w:val="none" w:sz="0" w:space="0" w:color="auto"/>
            <w:bottom w:val="none" w:sz="0" w:space="0" w:color="auto"/>
            <w:right w:val="none" w:sz="0" w:space="0" w:color="auto"/>
          </w:divBdr>
          <w:divsChild>
            <w:div w:id="2110462832">
              <w:marLeft w:val="0"/>
              <w:marRight w:val="0"/>
              <w:marTop w:val="0"/>
              <w:marBottom w:val="0"/>
              <w:divBdr>
                <w:top w:val="none" w:sz="0" w:space="0" w:color="auto"/>
                <w:left w:val="none" w:sz="0" w:space="0" w:color="auto"/>
                <w:bottom w:val="none" w:sz="0" w:space="0" w:color="auto"/>
                <w:right w:val="none" w:sz="0" w:space="0" w:color="auto"/>
              </w:divBdr>
            </w:div>
          </w:divsChild>
        </w:div>
        <w:div w:id="815684582">
          <w:marLeft w:val="0"/>
          <w:marRight w:val="0"/>
          <w:marTop w:val="0"/>
          <w:marBottom w:val="0"/>
          <w:divBdr>
            <w:top w:val="none" w:sz="0" w:space="0" w:color="auto"/>
            <w:left w:val="none" w:sz="0" w:space="0" w:color="auto"/>
            <w:bottom w:val="none" w:sz="0" w:space="0" w:color="auto"/>
            <w:right w:val="none" w:sz="0" w:space="0" w:color="auto"/>
          </w:divBdr>
          <w:divsChild>
            <w:div w:id="1781995483">
              <w:marLeft w:val="0"/>
              <w:marRight w:val="0"/>
              <w:marTop w:val="0"/>
              <w:marBottom w:val="0"/>
              <w:divBdr>
                <w:top w:val="none" w:sz="0" w:space="0" w:color="auto"/>
                <w:left w:val="none" w:sz="0" w:space="0" w:color="auto"/>
                <w:bottom w:val="none" w:sz="0" w:space="0" w:color="auto"/>
                <w:right w:val="none" w:sz="0" w:space="0" w:color="auto"/>
              </w:divBdr>
            </w:div>
          </w:divsChild>
        </w:div>
        <w:div w:id="883903321">
          <w:marLeft w:val="0"/>
          <w:marRight w:val="0"/>
          <w:marTop w:val="0"/>
          <w:marBottom w:val="0"/>
          <w:divBdr>
            <w:top w:val="none" w:sz="0" w:space="0" w:color="auto"/>
            <w:left w:val="none" w:sz="0" w:space="0" w:color="auto"/>
            <w:bottom w:val="none" w:sz="0" w:space="0" w:color="auto"/>
            <w:right w:val="none" w:sz="0" w:space="0" w:color="auto"/>
          </w:divBdr>
          <w:divsChild>
            <w:div w:id="2045015743">
              <w:marLeft w:val="0"/>
              <w:marRight w:val="0"/>
              <w:marTop w:val="0"/>
              <w:marBottom w:val="0"/>
              <w:divBdr>
                <w:top w:val="none" w:sz="0" w:space="0" w:color="auto"/>
                <w:left w:val="none" w:sz="0" w:space="0" w:color="auto"/>
                <w:bottom w:val="none" w:sz="0" w:space="0" w:color="auto"/>
                <w:right w:val="none" w:sz="0" w:space="0" w:color="auto"/>
              </w:divBdr>
            </w:div>
          </w:divsChild>
        </w:div>
        <w:div w:id="916666805">
          <w:marLeft w:val="0"/>
          <w:marRight w:val="0"/>
          <w:marTop w:val="0"/>
          <w:marBottom w:val="0"/>
          <w:divBdr>
            <w:top w:val="none" w:sz="0" w:space="0" w:color="auto"/>
            <w:left w:val="none" w:sz="0" w:space="0" w:color="auto"/>
            <w:bottom w:val="none" w:sz="0" w:space="0" w:color="auto"/>
            <w:right w:val="none" w:sz="0" w:space="0" w:color="auto"/>
          </w:divBdr>
          <w:divsChild>
            <w:div w:id="110975974">
              <w:marLeft w:val="0"/>
              <w:marRight w:val="0"/>
              <w:marTop w:val="0"/>
              <w:marBottom w:val="0"/>
              <w:divBdr>
                <w:top w:val="none" w:sz="0" w:space="0" w:color="auto"/>
                <w:left w:val="none" w:sz="0" w:space="0" w:color="auto"/>
                <w:bottom w:val="none" w:sz="0" w:space="0" w:color="auto"/>
                <w:right w:val="none" w:sz="0" w:space="0" w:color="auto"/>
              </w:divBdr>
            </w:div>
          </w:divsChild>
        </w:div>
        <w:div w:id="1015422633">
          <w:marLeft w:val="0"/>
          <w:marRight w:val="0"/>
          <w:marTop w:val="0"/>
          <w:marBottom w:val="0"/>
          <w:divBdr>
            <w:top w:val="none" w:sz="0" w:space="0" w:color="auto"/>
            <w:left w:val="none" w:sz="0" w:space="0" w:color="auto"/>
            <w:bottom w:val="none" w:sz="0" w:space="0" w:color="auto"/>
            <w:right w:val="none" w:sz="0" w:space="0" w:color="auto"/>
          </w:divBdr>
          <w:divsChild>
            <w:div w:id="217279667">
              <w:marLeft w:val="0"/>
              <w:marRight w:val="0"/>
              <w:marTop w:val="0"/>
              <w:marBottom w:val="0"/>
              <w:divBdr>
                <w:top w:val="none" w:sz="0" w:space="0" w:color="auto"/>
                <w:left w:val="none" w:sz="0" w:space="0" w:color="auto"/>
                <w:bottom w:val="none" w:sz="0" w:space="0" w:color="auto"/>
                <w:right w:val="none" w:sz="0" w:space="0" w:color="auto"/>
              </w:divBdr>
            </w:div>
          </w:divsChild>
        </w:div>
        <w:div w:id="1026447240">
          <w:marLeft w:val="0"/>
          <w:marRight w:val="0"/>
          <w:marTop w:val="0"/>
          <w:marBottom w:val="0"/>
          <w:divBdr>
            <w:top w:val="none" w:sz="0" w:space="0" w:color="auto"/>
            <w:left w:val="none" w:sz="0" w:space="0" w:color="auto"/>
            <w:bottom w:val="none" w:sz="0" w:space="0" w:color="auto"/>
            <w:right w:val="none" w:sz="0" w:space="0" w:color="auto"/>
          </w:divBdr>
          <w:divsChild>
            <w:div w:id="1139153787">
              <w:marLeft w:val="0"/>
              <w:marRight w:val="0"/>
              <w:marTop w:val="0"/>
              <w:marBottom w:val="0"/>
              <w:divBdr>
                <w:top w:val="none" w:sz="0" w:space="0" w:color="auto"/>
                <w:left w:val="none" w:sz="0" w:space="0" w:color="auto"/>
                <w:bottom w:val="none" w:sz="0" w:space="0" w:color="auto"/>
                <w:right w:val="none" w:sz="0" w:space="0" w:color="auto"/>
              </w:divBdr>
            </w:div>
          </w:divsChild>
        </w:div>
        <w:div w:id="1031955449">
          <w:marLeft w:val="0"/>
          <w:marRight w:val="0"/>
          <w:marTop w:val="0"/>
          <w:marBottom w:val="0"/>
          <w:divBdr>
            <w:top w:val="none" w:sz="0" w:space="0" w:color="auto"/>
            <w:left w:val="none" w:sz="0" w:space="0" w:color="auto"/>
            <w:bottom w:val="none" w:sz="0" w:space="0" w:color="auto"/>
            <w:right w:val="none" w:sz="0" w:space="0" w:color="auto"/>
          </w:divBdr>
          <w:divsChild>
            <w:div w:id="950817572">
              <w:marLeft w:val="0"/>
              <w:marRight w:val="0"/>
              <w:marTop w:val="0"/>
              <w:marBottom w:val="0"/>
              <w:divBdr>
                <w:top w:val="none" w:sz="0" w:space="0" w:color="auto"/>
                <w:left w:val="none" w:sz="0" w:space="0" w:color="auto"/>
                <w:bottom w:val="none" w:sz="0" w:space="0" w:color="auto"/>
                <w:right w:val="none" w:sz="0" w:space="0" w:color="auto"/>
              </w:divBdr>
            </w:div>
          </w:divsChild>
        </w:div>
        <w:div w:id="1139886615">
          <w:marLeft w:val="0"/>
          <w:marRight w:val="0"/>
          <w:marTop w:val="0"/>
          <w:marBottom w:val="0"/>
          <w:divBdr>
            <w:top w:val="none" w:sz="0" w:space="0" w:color="auto"/>
            <w:left w:val="none" w:sz="0" w:space="0" w:color="auto"/>
            <w:bottom w:val="none" w:sz="0" w:space="0" w:color="auto"/>
            <w:right w:val="none" w:sz="0" w:space="0" w:color="auto"/>
          </w:divBdr>
          <w:divsChild>
            <w:div w:id="1611430946">
              <w:marLeft w:val="0"/>
              <w:marRight w:val="0"/>
              <w:marTop w:val="0"/>
              <w:marBottom w:val="0"/>
              <w:divBdr>
                <w:top w:val="none" w:sz="0" w:space="0" w:color="auto"/>
                <w:left w:val="none" w:sz="0" w:space="0" w:color="auto"/>
                <w:bottom w:val="none" w:sz="0" w:space="0" w:color="auto"/>
                <w:right w:val="none" w:sz="0" w:space="0" w:color="auto"/>
              </w:divBdr>
            </w:div>
          </w:divsChild>
        </w:div>
        <w:div w:id="1226338568">
          <w:marLeft w:val="0"/>
          <w:marRight w:val="0"/>
          <w:marTop w:val="0"/>
          <w:marBottom w:val="0"/>
          <w:divBdr>
            <w:top w:val="none" w:sz="0" w:space="0" w:color="auto"/>
            <w:left w:val="none" w:sz="0" w:space="0" w:color="auto"/>
            <w:bottom w:val="none" w:sz="0" w:space="0" w:color="auto"/>
            <w:right w:val="none" w:sz="0" w:space="0" w:color="auto"/>
          </w:divBdr>
          <w:divsChild>
            <w:div w:id="1814985538">
              <w:marLeft w:val="0"/>
              <w:marRight w:val="0"/>
              <w:marTop w:val="0"/>
              <w:marBottom w:val="0"/>
              <w:divBdr>
                <w:top w:val="none" w:sz="0" w:space="0" w:color="auto"/>
                <w:left w:val="none" w:sz="0" w:space="0" w:color="auto"/>
                <w:bottom w:val="none" w:sz="0" w:space="0" w:color="auto"/>
                <w:right w:val="none" w:sz="0" w:space="0" w:color="auto"/>
              </w:divBdr>
            </w:div>
          </w:divsChild>
        </w:div>
        <w:div w:id="1549757481">
          <w:marLeft w:val="0"/>
          <w:marRight w:val="0"/>
          <w:marTop w:val="0"/>
          <w:marBottom w:val="0"/>
          <w:divBdr>
            <w:top w:val="none" w:sz="0" w:space="0" w:color="auto"/>
            <w:left w:val="none" w:sz="0" w:space="0" w:color="auto"/>
            <w:bottom w:val="none" w:sz="0" w:space="0" w:color="auto"/>
            <w:right w:val="none" w:sz="0" w:space="0" w:color="auto"/>
          </w:divBdr>
          <w:divsChild>
            <w:div w:id="1403213949">
              <w:marLeft w:val="0"/>
              <w:marRight w:val="0"/>
              <w:marTop w:val="0"/>
              <w:marBottom w:val="0"/>
              <w:divBdr>
                <w:top w:val="none" w:sz="0" w:space="0" w:color="auto"/>
                <w:left w:val="none" w:sz="0" w:space="0" w:color="auto"/>
                <w:bottom w:val="none" w:sz="0" w:space="0" w:color="auto"/>
                <w:right w:val="none" w:sz="0" w:space="0" w:color="auto"/>
              </w:divBdr>
            </w:div>
          </w:divsChild>
        </w:div>
        <w:div w:id="1550725476">
          <w:marLeft w:val="0"/>
          <w:marRight w:val="0"/>
          <w:marTop w:val="0"/>
          <w:marBottom w:val="0"/>
          <w:divBdr>
            <w:top w:val="none" w:sz="0" w:space="0" w:color="auto"/>
            <w:left w:val="none" w:sz="0" w:space="0" w:color="auto"/>
            <w:bottom w:val="none" w:sz="0" w:space="0" w:color="auto"/>
            <w:right w:val="none" w:sz="0" w:space="0" w:color="auto"/>
          </w:divBdr>
          <w:divsChild>
            <w:div w:id="1427724100">
              <w:marLeft w:val="0"/>
              <w:marRight w:val="0"/>
              <w:marTop w:val="0"/>
              <w:marBottom w:val="0"/>
              <w:divBdr>
                <w:top w:val="none" w:sz="0" w:space="0" w:color="auto"/>
                <w:left w:val="none" w:sz="0" w:space="0" w:color="auto"/>
                <w:bottom w:val="none" w:sz="0" w:space="0" w:color="auto"/>
                <w:right w:val="none" w:sz="0" w:space="0" w:color="auto"/>
              </w:divBdr>
            </w:div>
          </w:divsChild>
        </w:div>
        <w:div w:id="1574512645">
          <w:marLeft w:val="0"/>
          <w:marRight w:val="0"/>
          <w:marTop w:val="0"/>
          <w:marBottom w:val="0"/>
          <w:divBdr>
            <w:top w:val="none" w:sz="0" w:space="0" w:color="auto"/>
            <w:left w:val="none" w:sz="0" w:space="0" w:color="auto"/>
            <w:bottom w:val="none" w:sz="0" w:space="0" w:color="auto"/>
            <w:right w:val="none" w:sz="0" w:space="0" w:color="auto"/>
          </w:divBdr>
          <w:divsChild>
            <w:div w:id="1152063962">
              <w:marLeft w:val="0"/>
              <w:marRight w:val="0"/>
              <w:marTop w:val="0"/>
              <w:marBottom w:val="0"/>
              <w:divBdr>
                <w:top w:val="none" w:sz="0" w:space="0" w:color="auto"/>
                <w:left w:val="none" w:sz="0" w:space="0" w:color="auto"/>
                <w:bottom w:val="none" w:sz="0" w:space="0" w:color="auto"/>
                <w:right w:val="none" w:sz="0" w:space="0" w:color="auto"/>
              </w:divBdr>
            </w:div>
          </w:divsChild>
        </w:div>
        <w:div w:id="1630354428">
          <w:marLeft w:val="0"/>
          <w:marRight w:val="0"/>
          <w:marTop w:val="0"/>
          <w:marBottom w:val="0"/>
          <w:divBdr>
            <w:top w:val="none" w:sz="0" w:space="0" w:color="auto"/>
            <w:left w:val="none" w:sz="0" w:space="0" w:color="auto"/>
            <w:bottom w:val="none" w:sz="0" w:space="0" w:color="auto"/>
            <w:right w:val="none" w:sz="0" w:space="0" w:color="auto"/>
          </w:divBdr>
          <w:divsChild>
            <w:div w:id="853615981">
              <w:marLeft w:val="0"/>
              <w:marRight w:val="0"/>
              <w:marTop w:val="0"/>
              <w:marBottom w:val="0"/>
              <w:divBdr>
                <w:top w:val="none" w:sz="0" w:space="0" w:color="auto"/>
                <w:left w:val="none" w:sz="0" w:space="0" w:color="auto"/>
                <w:bottom w:val="none" w:sz="0" w:space="0" w:color="auto"/>
                <w:right w:val="none" w:sz="0" w:space="0" w:color="auto"/>
              </w:divBdr>
            </w:div>
          </w:divsChild>
        </w:div>
        <w:div w:id="1672105705">
          <w:marLeft w:val="0"/>
          <w:marRight w:val="0"/>
          <w:marTop w:val="0"/>
          <w:marBottom w:val="0"/>
          <w:divBdr>
            <w:top w:val="none" w:sz="0" w:space="0" w:color="auto"/>
            <w:left w:val="none" w:sz="0" w:space="0" w:color="auto"/>
            <w:bottom w:val="none" w:sz="0" w:space="0" w:color="auto"/>
            <w:right w:val="none" w:sz="0" w:space="0" w:color="auto"/>
          </w:divBdr>
          <w:divsChild>
            <w:div w:id="830871673">
              <w:marLeft w:val="0"/>
              <w:marRight w:val="0"/>
              <w:marTop w:val="0"/>
              <w:marBottom w:val="0"/>
              <w:divBdr>
                <w:top w:val="none" w:sz="0" w:space="0" w:color="auto"/>
                <w:left w:val="none" w:sz="0" w:space="0" w:color="auto"/>
                <w:bottom w:val="none" w:sz="0" w:space="0" w:color="auto"/>
                <w:right w:val="none" w:sz="0" w:space="0" w:color="auto"/>
              </w:divBdr>
            </w:div>
          </w:divsChild>
        </w:div>
        <w:div w:id="1726022180">
          <w:marLeft w:val="0"/>
          <w:marRight w:val="0"/>
          <w:marTop w:val="0"/>
          <w:marBottom w:val="0"/>
          <w:divBdr>
            <w:top w:val="none" w:sz="0" w:space="0" w:color="auto"/>
            <w:left w:val="none" w:sz="0" w:space="0" w:color="auto"/>
            <w:bottom w:val="none" w:sz="0" w:space="0" w:color="auto"/>
            <w:right w:val="none" w:sz="0" w:space="0" w:color="auto"/>
          </w:divBdr>
          <w:divsChild>
            <w:div w:id="8067977">
              <w:marLeft w:val="0"/>
              <w:marRight w:val="0"/>
              <w:marTop w:val="0"/>
              <w:marBottom w:val="0"/>
              <w:divBdr>
                <w:top w:val="none" w:sz="0" w:space="0" w:color="auto"/>
                <w:left w:val="none" w:sz="0" w:space="0" w:color="auto"/>
                <w:bottom w:val="none" w:sz="0" w:space="0" w:color="auto"/>
                <w:right w:val="none" w:sz="0" w:space="0" w:color="auto"/>
              </w:divBdr>
            </w:div>
          </w:divsChild>
        </w:div>
        <w:div w:id="1728918972">
          <w:marLeft w:val="0"/>
          <w:marRight w:val="0"/>
          <w:marTop w:val="0"/>
          <w:marBottom w:val="0"/>
          <w:divBdr>
            <w:top w:val="none" w:sz="0" w:space="0" w:color="auto"/>
            <w:left w:val="none" w:sz="0" w:space="0" w:color="auto"/>
            <w:bottom w:val="none" w:sz="0" w:space="0" w:color="auto"/>
            <w:right w:val="none" w:sz="0" w:space="0" w:color="auto"/>
          </w:divBdr>
          <w:divsChild>
            <w:div w:id="910390249">
              <w:marLeft w:val="0"/>
              <w:marRight w:val="0"/>
              <w:marTop w:val="0"/>
              <w:marBottom w:val="0"/>
              <w:divBdr>
                <w:top w:val="none" w:sz="0" w:space="0" w:color="auto"/>
                <w:left w:val="none" w:sz="0" w:space="0" w:color="auto"/>
                <w:bottom w:val="none" w:sz="0" w:space="0" w:color="auto"/>
                <w:right w:val="none" w:sz="0" w:space="0" w:color="auto"/>
              </w:divBdr>
            </w:div>
          </w:divsChild>
        </w:div>
        <w:div w:id="1995525041">
          <w:marLeft w:val="0"/>
          <w:marRight w:val="0"/>
          <w:marTop w:val="0"/>
          <w:marBottom w:val="0"/>
          <w:divBdr>
            <w:top w:val="none" w:sz="0" w:space="0" w:color="auto"/>
            <w:left w:val="none" w:sz="0" w:space="0" w:color="auto"/>
            <w:bottom w:val="none" w:sz="0" w:space="0" w:color="auto"/>
            <w:right w:val="none" w:sz="0" w:space="0" w:color="auto"/>
          </w:divBdr>
          <w:divsChild>
            <w:div w:id="34513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807177">
      <w:bodyDiv w:val="1"/>
      <w:marLeft w:val="0"/>
      <w:marRight w:val="0"/>
      <w:marTop w:val="0"/>
      <w:marBottom w:val="0"/>
      <w:divBdr>
        <w:top w:val="none" w:sz="0" w:space="0" w:color="auto"/>
        <w:left w:val="none" w:sz="0" w:space="0" w:color="auto"/>
        <w:bottom w:val="none" w:sz="0" w:space="0" w:color="auto"/>
        <w:right w:val="none" w:sz="0" w:space="0" w:color="auto"/>
      </w:divBdr>
    </w:div>
    <w:div w:id="1141729921">
      <w:bodyDiv w:val="1"/>
      <w:marLeft w:val="0"/>
      <w:marRight w:val="0"/>
      <w:marTop w:val="0"/>
      <w:marBottom w:val="0"/>
      <w:divBdr>
        <w:top w:val="none" w:sz="0" w:space="0" w:color="auto"/>
        <w:left w:val="none" w:sz="0" w:space="0" w:color="auto"/>
        <w:bottom w:val="none" w:sz="0" w:space="0" w:color="auto"/>
        <w:right w:val="none" w:sz="0" w:space="0" w:color="auto"/>
      </w:divBdr>
    </w:div>
    <w:div w:id="1145312704">
      <w:bodyDiv w:val="1"/>
      <w:marLeft w:val="0"/>
      <w:marRight w:val="0"/>
      <w:marTop w:val="0"/>
      <w:marBottom w:val="0"/>
      <w:divBdr>
        <w:top w:val="none" w:sz="0" w:space="0" w:color="auto"/>
        <w:left w:val="none" w:sz="0" w:space="0" w:color="auto"/>
        <w:bottom w:val="none" w:sz="0" w:space="0" w:color="auto"/>
        <w:right w:val="none" w:sz="0" w:space="0" w:color="auto"/>
      </w:divBdr>
    </w:div>
    <w:div w:id="1153108979">
      <w:bodyDiv w:val="1"/>
      <w:marLeft w:val="0"/>
      <w:marRight w:val="0"/>
      <w:marTop w:val="0"/>
      <w:marBottom w:val="0"/>
      <w:divBdr>
        <w:top w:val="none" w:sz="0" w:space="0" w:color="auto"/>
        <w:left w:val="none" w:sz="0" w:space="0" w:color="auto"/>
        <w:bottom w:val="none" w:sz="0" w:space="0" w:color="auto"/>
        <w:right w:val="none" w:sz="0" w:space="0" w:color="auto"/>
      </w:divBdr>
    </w:div>
    <w:div w:id="1155493334">
      <w:bodyDiv w:val="1"/>
      <w:marLeft w:val="0"/>
      <w:marRight w:val="0"/>
      <w:marTop w:val="0"/>
      <w:marBottom w:val="0"/>
      <w:divBdr>
        <w:top w:val="none" w:sz="0" w:space="0" w:color="auto"/>
        <w:left w:val="none" w:sz="0" w:space="0" w:color="auto"/>
        <w:bottom w:val="none" w:sz="0" w:space="0" w:color="auto"/>
        <w:right w:val="none" w:sz="0" w:space="0" w:color="auto"/>
      </w:divBdr>
    </w:div>
    <w:div w:id="1155533478">
      <w:bodyDiv w:val="1"/>
      <w:marLeft w:val="0"/>
      <w:marRight w:val="0"/>
      <w:marTop w:val="0"/>
      <w:marBottom w:val="0"/>
      <w:divBdr>
        <w:top w:val="none" w:sz="0" w:space="0" w:color="auto"/>
        <w:left w:val="none" w:sz="0" w:space="0" w:color="auto"/>
        <w:bottom w:val="none" w:sz="0" w:space="0" w:color="auto"/>
        <w:right w:val="none" w:sz="0" w:space="0" w:color="auto"/>
      </w:divBdr>
    </w:div>
    <w:div w:id="1161888382">
      <w:bodyDiv w:val="1"/>
      <w:marLeft w:val="0"/>
      <w:marRight w:val="0"/>
      <w:marTop w:val="0"/>
      <w:marBottom w:val="0"/>
      <w:divBdr>
        <w:top w:val="none" w:sz="0" w:space="0" w:color="auto"/>
        <w:left w:val="none" w:sz="0" w:space="0" w:color="auto"/>
        <w:bottom w:val="none" w:sz="0" w:space="0" w:color="auto"/>
        <w:right w:val="none" w:sz="0" w:space="0" w:color="auto"/>
      </w:divBdr>
    </w:div>
    <w:div w:id="1181164181">
      <w:bodyDiv w:val="1"/>
      <w:marLeft w:val="0"/>
      <w:marRight w:val="0"/>
      <w:marTop w:val="0"/>
      <w:marBottom w:val="0"/>
      <w:divBdr>
        <w:top w:val="none" w:sz="0" w:space="0" w:color="auto"/>
        <w:left w:val="none" w:sz="0" w:space="0" w:color="auto"/>
        <w:bottom w:val="none" w:sz="0" w:space="0" w:color="auto"/>
        <w:right w:val="none" w:sz="0" w:space="0" w:color="auto"/>
      </w:divBdr>
    </w:div>
    <w:div w:id="1185630133">
      <w:bodyDiv w:val="1"/>
      <w:marLeft w:val="0"/>
      <w:marRight w:val="0"/>
      <w:marTop w:val="0"/>
      <w:marBottom w:val="0"/>
      <w:divBdr>
        <w:top w:val="none" w:sz="0" w:space="0" w:color="auto"/>
        <w:left w:val="none" w:sz="0" w:space="0" w:color="auto"/>
        <w:bottom w:val="none" w:sz="0" w:space="0" w:color="auto"/>
        <w:right w:val="none" w:sz="0" w:space="0" w:color="auto"/>
      </w:divBdr>
    </w:div>
    <w:div w:id="1192377840">
      <w:bodyDiv w:val="1"/>
      <w:marLeft w:val="0"/>
      <w:marRight w:val="0"/>
      <w:marTop w:val="0"/>
      <w:marBottom w:val="0"/>
      <w:divBdr>
        <w:top w:val="none" w:sz="0" w:space="0" w:color="auto"/>
        <w:left w:val="none" w:sz="0" w:space="0" w:color="auto"/>
        <w:bottom w:val="none" w:sz="0" w:space="0" w:color="auto"/>
        <w:right w:val="none" w:sz="0" w:space="0" w:color="auto"/>
      </w:divBdr>
      <w:divsChild>
        <w:div w:id="461651446">
          <w:marLeft w:val="0"/>
          <w:marRight w:val="0"/>
          <w:marTop w:val="0"/>
          <w:marBottom w:val="0"/>
          <w:divBdr>
            <w:top w:val="none" w:sz="0" w:space="0" w:color="auto"/>
            <w:left w:val="none" w:sz="0" w:space="0" w:color="auto"/>
            <w:bottom w:val="none" w:sz="0" w:space="0" w:color="auto"/>
            <w:right w:val="none" w:sz="0" w:space="0" w:color="auto"/>
          </w:divBdr>
          <w:divsChild>
            <w:div w:id="1123309643">
              <w:marLeft w:val="0"/>
              <w:marRight w:val="0"/>
              <w:marTop w:val="0"/>
              <w:marBottom w:val="0"/>
              <w:divBdr>
                <w:top w:val="none" w:sz="0" w:space="0" w:color="auto"/>
                <w:left w:val="none" w:sz="0" w:space="0" w:color="auto"/>
                <w:bottom w:val="none" w:sz="0" w:space="0" w:color="auto"/>
                <w:right w:val="none" w:sz="0" w:space="0" w:color="auto"/>
              </w:divBdr>
              <w:divsChild>
                <w:div w:id="352193575">
                  <w:marLeft w:val="0"/>
                  <w:marRight w:val="0"/>
                  <w:marTop w:val="0"/>
                  <w:marBottom w:val="0"/>
                  <w:divBdr>
                    <w:top w:val="none" w:sz="0" w:space="0" w:color="auto"/>
                    <w:left w:val="none" w:sz="0" w:space="0" w:color="auto"/>
                    <w:bottom w:val="none" w:sz="0" w:space="0" w:color="auto"/>
                    <w:right w:val="none" w:sz="0" w:space="0" w:color="auto"/>
                  </w:divBdr>
                  <w:divsChild>
                    <w:div w:id="1371763694">
                      <w:marLeft w:val="0"/>
                      <w:marRight w:val="0"/>
                      <w:marTop w:val="0"/>
                      <w:marBottom w:val="0"/>
                      <w:divBdr>
                        <w:top w:val="none" w:sz="0" w:space="0" w:color="auto"/>
                        <w:left w:val="none" w:sz="0" w:space="0" w:color="auto"/>
                        <w:bottom w:val="none" w:sz="0" w:space="0" w:color="auto"/>
                        <w:right w:val="none" w:sz="0" w:space="0" w:color="auto"/>
                      </w:divBdr>
                      <w:divsChild>
                        <w:div w:id="626356481">
                          <w:marLeft w:val="0"/>
                          <w:marRight w:val="0"/>
                          <w:marTop w:val="0"/>
                          <w:marBottom w:val="0"/>
                          <w:divBdr>
                            <w:top w:val="none" w:sz="0" w:space="0" w:color="auto"/>
                            <w:left w:val="none" w:sz="0" w:space="0" w:color="auto"/>
                            <w:bottom w:val="none" w:sz="0" w:space="0" w:color="auto"/>
                            <w:right w:val="none" w:sz="0" w:space="0" w:color="auto"/>
                          </w:divBdr>
                          <w:divsChild>
                            <w:div w:id="286591788">
                              <w:marLeft w:val="0"/>
                              <w:marRight w:val="0"/>
                              <w:marTop w:val="0"/>
                              <w:marBottom w:val="0"/>
                              <w:divBdr>
                                <w:top w:val="none" w:sz="0" w:space="0" w:color="auto"/>
                                <w:left w:val="none" w:sz="0" w:space="0" w:color="auto"/>
                                <w:bottom w:val="none" w:sz="0" w:space="0" w:color="auto"/>
                                <w:right w:val="none" w:sz="0" w:space="0" w:color="auto"/>
                              </w:divBdr>
                              <w:divsChild>
                                <w:div w:id="178410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725841">
                          <w:marLeft w:val="0"/>
                          <w:marRight w:val="0"/>
                          <w:marTop w:val="0"/>
                          <w:marBottom w:val="0"/>
                          <w:divBdr>
                            <w:top w:val="none" w:sz="0" w:space="0" w:color="auto"/>
                            <w:left w:val="none" w:sz="0" w:space="0" w:color="auto"/>
                            <w:bottom w:val="none" w:sz="0" w:space="0" w:color="auto"/>
                            <w:right w:val="none" w:sz="0" w:space="0" w:color="auto"/>
                          </w:divBdr>
                          <w:divsChild>
                            <w:div w:id="1760562660">
                              <w:marLeft w:val="0"/>
                              <w:marRight w:val="0"/>
                              <w:marTop w:val="0"/>
                              <w:marBottom w:val="0"/>
                              <w:divBdr>
                                <w:top w:val="none" w:sz="0" w:space="0" w:color="auto"/>
                                <w:left w:val="none" w:sz="0" w:space="0" w:color="auto"/>
                                <w:bottom w:val="none" w:sz="0" w:space="0" w:color="auto"/>
                                <w:right w:val="none" w:sz="0" w:space="0" w:color="auto"/>
                              </w:divBdr>
                              <w:divsChild>
                                <w:div w:id="1555265997">
                                  <w:marLeft w:val="0"/>
                                  <w:marRight w:val="0"/>
                                  <w:marTop w:val="0"/>
                                  <w:marBottom w:val="0"/>
                                  <w:divBdr>
                                    <w:top w:val="none" w:sz="0" w:space="0" w:color="auto"/>
                                    <w:left w:val="none" w:sz="0" w:space="0" w:color="auto"/>
                                    <w:bottom w:val="none" w:sz="0" w:space="0" w:color="auto"/>
                                    <w:right w:val="none" w:sz="0" w:space="0" w:color="auto"/>
                                  </w:divBdr>
                                  <w:divsChild>
                                    <w:div w:id="131337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560988">
              <w:marLeft w:val="0"/>
              <w:marRight w:val="0"/>
              <w:marTop w:val="0"/>
              <w:marBottom w:val="0"/>
              <w:divBdr>
                <w:top w:val="none" w:sz="0" w:space="0" w:color="auto"/>
                <w:left w:val="none" w:sz="0" w:space="0" w:color="auto"/>
                <w:bottom w:val="none" w:sz="0" w:space="0" w:color="auto"/>
                <w:right w:val="none" w:sz="0" w:space="0" w:color="auto"/>
              </w:divBdr>
              <w:divsChild>
                <w:div w:id="399133463">
                  <w:marLeft w:val="0"/>
                  <w:marRight w:val="0"/>
                  <w:marTop w:val="0"/>
                  <w:marBottom w:val="0"/>
                  <w:divBdr>
                    <w:top w:val="none" w:sz="0" w:space="0" w:color="auto"/>
                    <w:left w:val="none" w:sz="0" w:space="0" w:color="auto"/>
                    <w:bottom w:val="none" w:sz="0" w:space="0" w:color="auto"/>
                    <w:right w:val="none" w:sz="0" w:space="0" w:color="auto"/>
                  </w:divBdr>
                  <w:divsChild>
                    <w:div w:id="1724593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363736">
          <w:marLeft w:val="0"/>
          <w:marRight w:val="0"/>
          <w:marTop w:val="0"/>
          <w:marBottom w:val="0"/>
          <w:divBdr>
            <w:top w:val="none" w:sz="0" w:space="0" w:color="auto"/>
            <w:left w:val="none" w:sz="0" w:space="0" w:color="auto"/>
            <w:bottom w:val="none" w:sz="0" w:space="0" w:color="auto"/>
            <w:right w:val="none" w:sz="0" w:space="0" w:color="auto"/>
          </w:divBdr>
          <w:divsChild>
            <w:div w:id="1912081295">
              <w:marLeft w:val="0"/>
              <w:marRight w:val="0"/>
              <w:marTop w:val="0"/>
              <w:marBottom w:val="0"/>
              <w:divBdr>
                <w:top w:val="none" w:sz="0" w:space="0" w:color="auto"/>
                <w:left w:val="none" w:sz="0" w:space="0" w:color="auto"/>
                <w:bottom w:val="none" w:sz="0" w:space="0" w:color="auto"/>
                <w:right w:val="none" w:sz="0" w:space="0" w:color="auto"/>
              </w:divBdr>
              <w:divsChild>
                <w:div w:id="1774858456">
                  <w:marLeft w:val="0"/>
                  <w:marRight w:val="0"/>
                  <w:marTop w:val="0"/>
                  <w:marBottom w:val="0"/>
                  <w:divBdr>
                    <w:top w:val="none" w:sz="0" w:space="0" w:color="auto"/>
                    <w:left w:val="none" w:sz="0" w:space="0" w:color="auto"/>
                    <w:bottom w:val="none" w:sz="0" w:space="0" w:color="auto"/>
                    <w:right w:val="none" w:sz="0" w:space="0" w:color="auto"/>
                  </w:divBdr>
                  <w:divsChild>
                    <w:div w:id="1650935080">
                      <w:marLeft w:val="0"/>
                      <w:marRight w:val="0"/>
                      <w:marTop w:val="0"/>
                      <w:marBottom w:val="0"/>
                      <w:divBdr>
                        <w:top w:val="none" w:sz="0" w:space="0" w:color="auto"/>
                        <w:left w:val="none" w:sz="0" w:space="0" w:color="auto"/>
                        <w:bottom w:val="none" w:sz="0" w:space="0" w:color="auto"/>
                        <w:right w:val="none" w:sz="0" w:space="0" w:color="auto"/>
                      </w:divBdr>
                      <w:divsChild>
                        <w:div w:id="1570190506">
                          <w:marLeft w:val="0"/>
                          <w:marRight w:val="0"/>
                          <w:marTop w:val="0"/>
                          <w:marBottom w:val="0"/>
                          <w:divBdr>
                            <w:top w:val="none" w:sz="0" w:space="0" w:color="auto"/>
                            <w:left w:val="none" w:sz="0" w:space="0" w:color="auto"/>
                            <w:bottom w:val="none" w:sz="0" w:space="0" w:color="auto"/>
                            <w:right w:val="none" w:sz="0" w:space="0" w:color="auto"/>
                          </w:divBdr>
                          <w:divsChild>
                            <w:div w:id="74279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7249">
                      <w:marLeft w:val="0"/>
                      <w:marRight w:val="0"/>
                      <w:marTop w:val="0"/>
                      <w:marBottom w:val="0"/>
                      <w:divBdr>
                        <w:top w:val="none" w:sz="0" w:space="0" w:color="auto"/>
                        <w:left w:val="none" w:sz="0" w:space="0" w:color="auto"/>
                        <w:bottom w:val="none" w:sz="0" w:space="0" w:color="auto"/>
                        <w:right w:val="none" w:sz="0" w:space="0" w:color="auto"/>
                      </w:divBdr>
                      <w:divsChild>
                        <w:div w:id="697857075">
                          <w:marLeft w:val="0"/>
                          <w:marRight w:val="0"/>
                          <w:marTop w:val="0"/>
                          <w:marBottom w:val="0"/>
                          <w:divBdr>
                            <w:top w:val="none" w:sz="0" w:space="0" w:color="auto"/>
                            <w:left w:val="none" w:sz="0" w:space="0" w:color="auto"/>
                            <w:bottom w:val="none" w:sz="0" w:space="0" w:color="auto"/>
                            <w:right w:val="none" w:sz="0" w:space="0" w:color="auto"/>
                          </w:divBdr>
                          <w:divsChild>
                            <w:div w:id="618413782">
                              <w:marLeft w:val="0"/>
                              <w:marRight w:val="0"/>
                              <w:marTop w:val="0"/>
                              <w:marBottom w:val="0"/>
                              <w:divBdr>
                                <w:top w:val="none" w:sz="0" w:space="0" w:color="auto"/>
                                <w:left w:val="none" w:sz="0" w:space="0" w:color="auto"/>
                                <w:bottom w:val="none" w:sz="0" w:space="0" w:color="auto"/>
                                <w:right w:val="none" w:sz="0" w:space="0" w:color="auto"/>
                              </w:divBdr>
                              <w:divsChild>
                                <w:div w:id="1359237213">
                                  <w:marLeft w:val="0"/>
                                  <w:marRight w:val="0"/>
                                  <w:marTop w:val="0"/>
                                  <w:marBottom w:val="0"/>
                                  <w:divBdr>
                                    <w:top w:val="none" w:sz="0" w:space="0" w:color="auto"/>
                                    <w:left w:val="none" w:sz="0" w:space="0" w:color="auto"/>
                                    <w:bottom w:val="none" w:sz="0" w:space="0" w:color="auto"/>
                                    <w:right w:val="none" w:sz="0" w:space="0" w:color="auto"/>
                                  </w:divBdr>
                                  <w:divsChild>
                                    <w:div w:id="92441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424317">
      <w:bodyDiv w:val="1"/>
      <w:marLeft w:val="0"/>
      <w:marRight w:val="0"/>
      <w:marTop w:val="0"/>
      <w:marBottom w:val="0"/>
      <w:divBdr>
        <w:top w:val="none" w:sz="0" w:space="0" w:color="auto"/>
        <w:left w:val="none" w:sz="0" w:space="0" w:color="auto"/>
        <w:bottom w:val="none" w:sz="0" w:space="0" w:color="auto"/>
        <w:right w:val="none" w:sz="0" w:space="0" w:color="auto"/>
      </w:divBdr>
    </w:div>
    <w:div w:id="1213888495">
      <w:bodyDiv w:val="1"/>
      <w:marLeft w:val="0"/>
      <w:marRight w:val="0"/>
      <w:marTop w:val="0"/>
      <w:marBottom w:val="0"/>
      <w:divBdr>
        <w:top w:val="none" w:sz="0" w:space="0" w:color="auto"/>
        <w:left w:val="none" w:sz="0" w:space="0" w:color="auto"/>
        <w:bottom w:val="none" w:sz="0" w:space="0" w:color="auto"/>
        <w:right w:val="none" w:sz="0" w:space="0" w:color="auto"/>
      </w:divBdr>
    </w:div>
    <w:div w:id="1225944853">
      <w:bodyDiv w:val="1"/>
      <w:marLeft w:val="0"/>
      <w:marRight w:val="0"/>
      <w:marTop w:val="0"/>
      <w:marBottom w:val="0"/>
      <w:divBdr>
        <w:top w:val="none" w:sz="0" w:space="0" w:color="auto"/>
        <w:left w:val="none" w:sz="0" w:space="0" w:color="auto"/>
        <w:bottom w:val="none" w:sz="0" w:space="0" w:color="auto"/>
        <w:right w:val="none" w:sz="0" w:space="0" w:color="auto"/>
      </w:divBdr>
    </w:div>
    <w:div w:id="1227060798">
      <w:bodyDiv w:val="1"/>
      <w:marLeft w:val="0"/>
      <w:marRight w:val="0"/>
      <w:marTop w:val="0"/>
      <w:marBottom w:val="0"/>
      <w:divBdr>
        <w:top w:val="none" w:sz="0" w:space="0" w:color="auto"/>
        <w:left w:val="none" w:sz="0" w:space="0" w:color="auto"/>
        <w:bottom w:val="none" w:sz="0" w:space="0" w:color="auto"/>
        <w:right w:val="none" w:sz="0" w:space="0" w:color="auto"/>
      </w:divBdr>
    </w:div>
    <w:div w:id="1248805697">
      <w:bodyDiv w:val="1"/>
      <w:marLeft w:val="0"/>
      <w:marRight w:val="0"/>
      <w:marTop w:val="0"/>
      <w:marBottom w:val="0"/>
      <w:divBdr>
        <w:top w:val="none" w:sz="0" w:space="0" w:color="auto"/>
        <w:left w:val="none" w:sz="0" w:space="0" w:color="auto"/>
        <w:bottom w:val="none" w:sz="0" w:space="0" w:color="auto"/>
        <w:right w:val="none" w:sz="0" w:space="0" w:color="auto"/>
      </w:divBdr>
    </w:div>
    <w:div w:id="1254431516">
      <w:bodyDiv w:val="1"/>
      <w:marLeft w:val="0"/>
      <w:marRight w:val="0"/>
      <w:marTop w:val="0"/>
      <w:marBottom w:val="0"/>
      <w:divBdr>
        <w:top w:val="none" w:sz="0" w:space="0" w:color="auto"/>
        <w:left w:val="none" w:sz="0" w:space="0" w:color="auto"/>
        <w:bottom w:val="none" w:sz="0" w:space="0" w:color="auto"/>
        <w:right w:val="none" w:sz="0" w:space="0" w:color="auto"/>
      </w:divBdr>
      <w:divsChild>
        <w:div w:id="1662737710">
          <w:marLeft w:val="0"/>
          <w:marRight w:val="0"/>
          <w:marTop w:val="0"/>
          <w:marBottom w:val="0"/>
          <w:divBdr>
            <w:top w:val="none" w:sz="0" w:space="0" w:color="auto"/>
            <w:left w:val="none" w:sz="0" w:space="0" w:color="auto"/>
            <w:bottom w:val="none" w:sz="0" w:space="0" w:color="auto"/>
            <w:right w:val="none" w:sz="0" w:space="0" w:color="auto"/>
          </w:divBdr>
          <w:divsChild>
            <w:div w:id="1141582657">
              <w:marLeft w:val="0"/>
              <w:marRight w:val="0"/>
              <w:marTop w:val="0"/>
              <w:marBottom w:val="0"/>
              <w:divBdr>
                <w:top w:val="none" w:sz="0" w:space="0" w:color="auto"/>
                <w:left w:val="none" w:sz="0" w:space="0" w:color="auto"/>
                <w:bottom w:val="none" w:sz="0" w:space="0" w:color="auto"/>
                <w:right w:val="none" w:sz="0" w:space="0" w:color="auto"/>
              </w:divBdr>
              <w:divsChild>
                <w:div w:id="385683392">
                  <w:marLeft w:val="0"/>
                  <w:marRight w:val="0"/>
                  <w:marTop w:val="0"/>
                  <w:marBottom w:val="0"/>
                  <w:divBdr>
                    <w:top w:val="none" w:sz="0" w:space="0" w:color="auto"/>
                    <w:left w:val="none" w:sz="0" w:space="0" w:color="auto"/>
                    <w:bottom w:val="none" w:sz="0" w:space="0" w:color="auto"/>
                    <w:right w:val="none" w:sz="0" w:space="0" w:color="auto"/>
                  </w:divBdr>
                  <w:divsChild>
                    <w:div w:id="436222083">
                      <w:marLeft w:val="0"/>
                      <w:marRight w:val="0"/>
                      <w:marTop w:val="0"/>
                      <w:marBottom w:val="0"/>
                      <w:divBdr>
                        <w:top w:val="none" w:sz="0" w:space="0" w:color="auto"/>
                        <w:left w:val="none" w:sz="0" w:space="0" w:color="auto"/>
                        <w:bottom w:val="none" w:sz="0" w:space="0" w:color="auto"/>
                        <w:right w:val="none" w:sz="0" w:space="0" w:color="auto"/>
                      </w:divBdr>
                      <w:divsChild>
                        <w:div w:id="554243241">
                          <w:marLeft w:val="0"/>
                          <w:marRight w:val="0"/>
                          <w:marTop w:val="0"/>
                          <w:marBottom w:val="0"/>
                          <w:divBdr>
                            <w:top w:val="none" w:sz="0" w:space="0" w:color="auto"/>
                            <w:left w:val="none" w:sz="0" w:space="0" w:color="auto"/>
                            <w:bottom w:val="none" w:sz="0" w:space="0" w:color="auto"/>
                            <w:right w:val="none" w:sz="0" w:space="0" w:color="auto"/>
                          </w:divBdr>
                          <w:divsChild>
                            <w:div w:id="830633736">
                              <w:marLeft w:val="0"/>
                              <w:marRight w:val="0"/>
                              <w:marTop w:val="0"/>
                              <w:marBottom w:val="0"/>
                              <w:divBdr>
                                <w:top w:val="none" w:sz="0" w:space="0" w:color="auto"/>
                                <w:left w:val="none" w:sz="0" w:space="0" w:color="auto"/>
                                <w:bottom w:val="none" w:sz="0" w:space="0" w:color="auto"/>
                                <w:right w:val="none" w:sz="0" w:space="0" w:color="auto"/>
                              </w:divBdr>
                              <w:divsChild>
                                <w:div w:id="1647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776915">
                      <w:marLeft w:val="0"/>
                      <w:marRight w:val="0"/>
                      <w:marTop w:val="0"/>
                      <w:marBottom w:val="0"/>
                      <w:divBdr>
                        <w:top w:val="none" w:sz="0" w:space="0" w:color="auto"/>
                        <w:left w:val="none" w:sz="0" w:space="0" w:color="auto"/>
                        <w:bottom w:val="none" w:sz="0" w:space="0" w:color="auto"/>
                        <w:right w:val="none" w:sz="0" w:space="0" w:color="auto"/>
                      </w:divBdr>
                      <w:divsChild>
                        <w:div w:id="100300625">
                          <w:marLeft w:val="0"/>
                          <w:marRight w:val="0"/>
                          <w:marTop w:val="0"/>
                          <w:marBottom w:val="0"/>
                          <w:divBdr>
                            <w:top w:val="none" w:sz="0" w:space="0" w:color="auto"/>
                            <w:left w:val="none" w:sz="0" w:space="0" w:color="auto"/>
                            <w:bottom w:val="none" w:sz="0" w:space="0" w:color="auto"/>
                            <w:right w:val="none" w:sz="0" w:space="0" w:color="auto"/>
                          </w:divBdr>
                          <w:divsChild>
                            <w:div w:id="30266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5675463">
      <w:bodyDiv w:val="1"/>
      <w:marLeft w:val="0"/>
      <w:marRight w:val="0"/>
      <w:marTop w:val="0"/>
      <w:marBottom w:val="0"/>
      <w:divBdr>
        <w:top w:val="none" w:sz="0" w:space="0" w:color="auto"/>
        <w:left w:val="none" w:sz="0" w:space="0" w:color="auto"/>
        <w:bottom w:val="none" w:sz="0" w:space="0" w:color="auto"/>
        <w:right w:val="none" w:sz="0" w:space="0" w:color="auto"/>
      </w:divBdr>
    </w:div>
    <w:div w:id="1283459968">
      <w:bodyDiv w:val="1"/>
      <w:marLeft w:val="0"/>
      <w:marRight w:val="0"/>
      <w:marTop w:val="0"/>
      <w:marBottom w:val="0"/>
      <w:divBdr>
        <w:top w:val="none" w:sz="0" w:space="0" w:color="auto"/>
        <w:left w:val="none" w:sz="0" w:space="0" w:color="auto"/>
        <w:bottom w:val="none" w:sz="0" w:space="0" w:color="auto"/>
        <w:right w:val="none" w:sz="0" w:space="0" w:color="auto"/>
      </w:divBdr>
    </w:div>
    <w:div w:id="1292975882">
      <w:bodyDiv w:val="1"/>
      <w:marLeft w:val="0"/>
      <w:marRight w:val="0"/>
      <w:marTop w:val="0"/>
      <w:marBottom w:val="0"/>
      <w:divBdr>
        <w:top w:val="none" w:sz="0" w:space="0" w:color="auto"/>
        <w:left w:val="none" w:sz="0" w:space="0" w:color="auto"/>
        <w:bottom w:val="none" w:sz="0" w:space="0" w:color="auto"/>
        <w:right w:val="none" w:sz="0" w:space="0" w:color="auto"/>
      </w:divBdr>
    </w:div>
    <w:div w:id="1306004142">
      <w:bodyDiv w:val="1"/>
      <w:marLeft w:val="0"/>
      <w:marRight w:val="0"/>
      <w:marTop w:val="0"/>
      <w:marBottom w:val="0"/>
      <w:divBdr>
        <w:top w:val="none" w:sz="0" w:space="0" w:color="auto"/>
        <w:left w:val="none" w:sz="0" w:space="0" w:color="auto"/>
        <w:bottom w:val="none" w:sz="0" w:space="0" w:color="auto"/>
        <w:right w:val="none" w:sz="0" w:space="0" w:color="auto"/>
      </w:divBdr>
    </w:div>
    <w:div w:id="1357658128">
      <w:bodyDiv w:val="1"/>
      <w:marLeft w:val="0"/>
      <w:marRight w:val="0"/>
      <w:marTop w:val="0"/>
      <w:marBottom w:val="0"/>
      <w:divBdr>
        <w:top w:val="none" w:sz="0" w:space="0" w:color="auto"/>
        <w:left w:val="none" w:sz="0" w:space="0" w:color="auto"/>
        <w:bottom w:val="none" w:sz="0" w:space="0" w:color="auto"/>
        <w:right w:val="none" w:sz="0" w:space="0" w:color="auto"/>
      </w:divBdr>
    </w:div>
    <w:div w:id="1380784130">
      <w:bodyDiv w:val="1"/>
      <w:marLeft w:val="0"/>
      <w:marRight w:val="0"/>
      <w:marTop w:val="0"/>
      <w:marBottom w:val="0"/>
      <w:divBdr>
        <w:top w:val="none" w:sz="0" w:space="0" w:color="auto"/>
        <w:left w:val="none" w:sz="0" w:space="0" w:color="auto"/>
        <w:bottom w:val="none" w:sz="0" w:space="0" w:color="auto"/>
        <w:right w:val="none" w:sz="0" w:space="0" w:color="auto"/>
      </w:divBdr>
      <w:divsChild>
        <w:div w:id="38289465">
          <w:marLeft w:val="0"/>
          <w:marRight w:val="0"/>
          <w:marTop w:val="0"/>
          <w:marBottom w:val="0"/>
          <w:divBdr>
            <w:top w:val="none" w:sz="0" w:space="0" w:color="auto"/>
            <w:left w:val="none" w:sz="0" w:space="0" w:color="auto"/>
            <w:bottom w:val="none" w:sz="0" w:space="0" w:color="auto"/>
            <w:right w:val="none" w:sz="0" w:space="0" w:color="auto"/>
          </w:divBdr>
          <w:divsChild>
            <w:div w:id="1681658367">
              <w:marLeft w:val="0"/>
              <w:marRight w:val="0"/>
              <w:marTop w:val="0"/>
              <w:marBottom w:val="0"/>
              <w:divBdr>
                <w:top w:val="none" w:sz="0" w:space="0" w:color="auto"/>
                <w:left w:val="none" w:sz="0" w:space="0" w:color="auto"/>
                <w:bottom w:val="none" w:sz="0" w:space="0" w:color="auto"/>
                <w:right w:val="none" w:sz="0" w:space="0" w:color="auto"/>
              </w:divBdr>
            </w:div>
          </w:divsChild>
        </w:div>
        <w:div w:id="141583017">
          <w:marLeft w:val="0"/>
          <w:marRight w:val="0"/>
          <w:marTop w:val="0"/>
          <w:marBottom w:val="0"/>
          <w:divBdr>
            <w:top w:val="none" w:sz="0" w:space="0" w:color="auto"/>
            <w:left w:val="none" w:sz="0" w:space="0" w:color="auto"/>
            <w:bottom w:val="none" w:sz="0" w:space="0" w:color="auto"/>
            <w:right w:val="none" w:sz="0" w:space="0" w:color="auto"/>
          </w:divBdr>
          <w:divsChild>
            <w:div w:id="451290982">
              <w:marLeft w:val="0"/>
              <w:marRight w:val="0"/>
              <w:marTop w:val="0"/>
              <w:marBottom w:val="0"/>
              <w:divBdr>
                <w:top w:val="none" w:sz="0" w:space="0" w:color="auto"/>
                <w:left w:val="none" w:sz="0" w:space="0" w:color="auto"/>
                <w:bottom w:val="none" w:sz="0" w:space="0" w:color="auto"/>
                <w:right w:val="none" w:sz="0" w:space="0" w:color="auto"/>
              </w:divBdr>
            </w:div>
          </w:divsChild>
        </w:div>
        <w:div w:id="261228443">
          <w:marLeft w:val="0"/>
          <w:marRight w:val="0"/>
          <w:marTop w:val="0"/>
          <w:marBottom w:val="0"/>
          <w:divBdr>
            <w:top w:val="none" w:sz="0" w:space="0" w:color="auto"/>
            <w:left w:val="none" w:sz="0" w:space="0" w:color="auto"/>
            <w:bottom w:val="none" w:sz="0" w:space="0" w:color="auto"/>
            <w:right w:val="none" w:sz="0" w:space="0" w:color="auto"/>
          </w:divBdr>
          <w:divsChild>
            <w:div w:id="547838539">
              <w:marLeft w:val="0"/>
              <w:marRight w:val="0"/>
              <w:marTop w:val="0"/>
              <w:marBottom w:val="0"/>
              <w:divBdr>
                <w:top w:val="none" w:sz="0" w:space="0" w:color="auto"/>
                <w:left w:val="none" w:sz="0" w:space="0" w:color="auto"/>
                <w:bottom w:val="none" w:sz="0" w:space="0" w:color="auto"/>
                <w:right w:val="none" w:sz="0" w:space="0" w:color="auto"/>
              </w:divBdr>
            </w:div>
          </w:divsChild>
        </w:div>
        <w:div w:id="409160766">
          <w:marLeft w:val="0"/>
          <w:marRight w:val="0"/>
          <w:marTop w:val="0"/>
          <w:marBottom w:val="0"/>
          <w:divBdr>
            <w:top w:val="none" w:sz="0" w:space="0" w:color="auto"/>
            <w:left w:val="none" w:sz="0" w:space="0" w:color="auto"/>
            <w:bottom w:val="none" w:sz="0" w:space="0" w:color="auto"/>
            <w:right w:val="none" w:sz="0" w:space="0" w:color="auto"/>
          </w:divBdr>
          <w:divsChild>
            <w:div w:id="683360114">
              <w:marLeft w:val="0"/>
              <w:marRight w:val="0"/>
              <w:marTop w:val="0"/>
              <w:marBottom w:val="0"/>
              <w:divBdr>
                <w:top w:val="none" w:sz="0" w:space="0" w:color="auto"/>
                <w:left w:val="none" w:sz="0" w:space="0" w:color="auto"/>
                <w:bottom w:val="none" w:sz="0" w:space="0" w:color="auto"/>
                <w:right w:val="none" w:sz="0" w:space="0" w:color="auto"/>
              </w:divBdr>
            </w:div>
          </w:divsChild>
        </w:div>
        <w:div w:id="537208152">
          <w:marLeft w:val="0"/>
          <w:marRight w:val="0"/>
          <w:marTop w:val="0"/>
          <w:marBottom w:val="0"/>
          <w:divBdr>
            <w:top w:val="none" w:sz="0" w:space="0" w:color="auto"/>
            <w:left w:val="none" w:sz="0" w:space="0" w:color="auto"/>
            <w:bottom w:val="none" w:sz="0" w:space="0" w:color="auto"/>
            <w:right w:val="none" w:sz="0" w:space="0" w:color="auto"/>
          </w:divBdr>
          <w:divsChild>
            <w:div w:id="243227955">
              <w:marLeft w:val="0"/>
              <w:marRight w:val="0"/>
              <w:marTop w:val="0"/>
              <w:marBottom w:val="0"/>
              <w:divBdr>
                <w:top w:val="none" w:sz="0" w:space="0" w:color="auto"/>
                <w:left w:val="none" w:sz="0" w:space="0" w:color="auto"/>
                <w:bottom w:val="none" w:sz="0" w:space="0" w:color="auto"/>
                <w:right w:val="none" w:sz="0" w:space="0" w:color="auto"/>
              </w:divBdr>
            </w:div>
          </w:divsChild>
        </w:div>
        <w:div w:id="590159983">
          <w:marLeft w:val="0"/>
          <w:marRight w:val="0"/>
          <w:marTop w:val="0"/>
          <w:marBottom w:val="0"/>
          <w:divBdr>
            <w:top w:val="none" w:sz="0" w:space="0" w:color="auto"/>
            <w:left w:val="none" w:sz="0" w:space="0" w:color="auto"/>
            <w:bottom w:val="none" w:sz="0" w:space="0" w:color="auto"/>
            <w:right w:val="none" w:sz="0" w:space="0" w:color="auto"/>
          </w:divBdr>
          <w:divsChild>
            <w:div w:id="1716856862">
              <w:marLeft w:val="0"/>
              <w:marRight w:val="0"/>
              <w:marTop w:val="0"/>
              <w:marBottom w:val="0"/>
              <w:divBdr>
                <w:top w:val="none" w:sz="0" w:space="0" w:color="auto"/>
                <w:left w:val="none" w:sz="0" w:space="0" w:color="auto"/>
                <w:bottom w:val="none" w:sz="0" w:space="0" w:color="auto"/>
                <w:right w:val="none" w:sz="0" w:space="0" w:color="auto"/>
              </w:divBdr>
            </w:div>
          </w:divsChild>
        </w:div>
        <w:div w:id="837698772">
          <w:marLeft w:val="0"/>
          <w:marRight w:val="0"/>
          <w:marTop w:val="0"/>
          <w:marBottom w:val="0"/>
          <w:divBdr>
            <w:top w:val="none" w:sz="0" w:space="0" w:color="auto"/>
            <w:left w:val="none" w:sz="0" w:space="0" w:color="auto"/>
            <w:bottom w:val="none" w:sz="0" w:space="0" w:color="auto"/>
            <w:right w:val="none" w:sz="0" w:space="0" w:color="auto"/>
          </w:divBdr>
          <w:divsChild>
            <w:div w:id="1075860897">
              <w:marLeft w:val="0"/>
              <w:marRight w:val="0"/>
              <w:marTop w:val="0"/>
              <w:marBottom w:val="0"/>
              <w:divBdr>
                <w:top w:val="none" w:sz="0" w:space="0" w:color="auto"/>
                <w:left w:val="none" w:sz="0" w:space="0" w:color="auto"/>
                <w:bottom w:val="none" w:sz="0" w:space="0" w:color="auto"/>
                <w:right w:val="none" w:sz="0" w:space="0" w:color="auto"/>
              </w:divBdr>
            </w:div>
          </w:divsChild>
        </w:div>
        <w:div w:id="917523223">
          <w:marLeft w:val="0"/>
          <w:marRight w:val="0"/>
          <w:marTop w:val="0"/>
          <w:marBottom w:val="0"/>
          <w:divBdr>
            <w:top w:val="none" w:sz="0" w:space="0" w:color="auto"/>
            <w:left w:val="none" w:sz="0" w:space="0" w:color="auto"/>
            <w:bottom w:val="none" w:sz="0" w:space="0" w:color="auto"/>
            <w:right w:val="none" w:sz="0" w:space="0" w:color="auto"/>
          </w:divBdr>
          <w:divsChild>
            <w:div w:id="2109304281">
              <w:marLeft w:val="0"/>
              <w:marRight w:val="0"/>
              <w:marTop w:val="0"/>
              <w:marBottom w:val="0"/>
              <w:divBdr>
                <w:top w:val="none" w:sz="0" w:space="0" w:color="auto"/>
                <w:left w:val="none" w:sz="0" w:space="0" w:color="auto"/>
                <w:bottom w:val="none" w:sz="0" w:space="0" w:color="auto"/>
                <w:right w:val="none" w:sz="0" w:space="0" w:color="auto"/>
              </w:divBdr>
            </w:div>
          </w:divsChild>
        </w:div>
        <w:div w:id="1001811619">
          <w:marLeft w:val="0"/>
          <w:marRight w:val="0"/>
          <w:marTop w:val="0"/>
          <w:marBottom w:val="0"/>
          <w:divBdr>
            <w:top w:val="none" w:sz="0" w:space="0" w:color="auto"/>
            <w:left w:val="none" w:sz="0" w:space="0" w:color="auto"/>
            <w:bottom w:val="none" w:sz="0" w:space="0" w:color="auto"/>
            <w:right w:val="none" w:sz="0" w:space="0" w:color="auto"/>
          </w:divBdr>
          <w:divsChild>
            <w:div w:id="1276716453">
              <w:marLeft w:val="0"/>
              <w:marRight w:val="0"/>
              <w:marTop w:val="0"/>
              <w:marBottom w:val="0"/>
              <w:divBdr>
                <w:top w:val="none" w:sz="0" w:space="0" w:color="auto"/>
                <w:left w:val="none" w:sz="0" w:space="0" w:color="auto"/>
                <w:bottom w:val="none" w:sz="0" w:space="0" w:color="auto"/>
                <w:right w:val="none" w:sz="0" w:space="0" w:color="auto"/>
              </w:divBdr>
            </w:div>
          </w:divsChild>
        </w:div>
        <w:div w:id="1050105927">
          <w:marLeft w:val="0"/>
          <w:marRight w:val="0"/>
          <w:marTop w:val="0"/>
          <w:marBottom w:val="0"/>
          <w:divBdr>
            <w:top w:val="none" w:sz="0" w:space="0" w:color="auto"/>
            <w:left w:val="none" w:sz="0" w:space="0" w:color="auto"/>
            <w:bottom w:val="none" w:sz="0" w:space="0" w:color="auto"/>
            <w:right w:val="none" w:sz="0" w:space="0" w:color="auto"/>
          </w:divBdr>
          <w:divsChild>
            <w:div w:id="1682582029">
              <w:marLeft w:val="0"/>
              <w:marRight w:val="0"/>
              <w:marTop w:val="0"/>
              <w:marBottom w:val="0"/>
              <w:divBdr>
                <w:top w:val="none" w:sz="0" w:space="0" w:color="auto"/>
                <w:left w:val="none" w:sz="0" w:space="0" w:color="auto"/>
                <w:bottom w:val="none" w:sz="0" w:space="0" w:color="auto"/>
                <w:right w:val="none" w:sz="0" w:space="0" w:color="auto"/>
              </w:divBdr>
            </w:div>
          </w:divsChild>
        </w:div>
        <w:div w:id="1087388661">
          <w:marLeft w:val="0"/>
          <w:marRight w:val="0"/>
          <w:marTop w:val="0"/>
          <w:marBottom w:val="0"/>
          <w:divBdr>
            <w:top w:val="none" w:sz="0" w:space="0" w:color="auto"/>
            <w:left w:val="none" w:sz="0" w:space="0" w:color="auto"/>
            <w:bottom w:val="none" w:sz="0" w:space="0" w:color="auto"/>
            <w:right w:val="none" w:sz="0" w:space="0" w:color="auto"/>
          </w:divBdr>
          <w:divsChild>
            <w:div w:id="1328557861">
              <w:marLeft w:val="0"/>
              <w:marRight w:val="0"/>
              <w:marTop w:val="0"/>
              <w:marBottom w:val="0"/>
              <w:divBdr>
                <w:top w:val="none" w:sz="0" w:space="0" w:color="auto"/>
                <w:left w:val="none" w:sz="0" w:space="0" w:color="auto"/>
                <w:bottom w:val="none" w:sz="0" w:space="0" w:color="auto"/>
                <w:right w:val="none" w:sz="0" w:space="0" w:color="auto"/>
              </w:divBdr>
            </w:div>
          </w:divsChild>
        </w:div>
        <w:div w:id="1129251228">
          <w:marLeft w:val="0"/>
          <w:marRight w:val="0"/>
          <w:marTop w:val="0"/>
          <w:marBottom w:val="0"/>
          <w:divBdr>
            <w:top w:val="none" w:sz="0" w:space="0" w:color="auto"/>
            <w:left w:val="none" w:sz="0" w:space="0" w:color="auto"/>
            <w:bottom w:val="none" w:sz="0" w:space="0" w:color="auto"/>
            <w:right w:val="none" w:sz="0" w:space="0" w:color="auto"/>
          </w:divBdr>
          <w:divsChild>
            <w:div w:id="666400361">
              <w:marLeft w:val="0"/>
              <w:marRight w:val="0"/>
              <w:marTop w:val="0"/>
              <w:marBottom w:val="0"/>
              <w:divBdr>
                <w:top w:val="none" w:sz="0" w:space="0" w:color="auto"/>
                <w:left w:val="none" w:sz="0" w:space="0" w:color="auto"/>
                <w:bottom w:val="none" w:sz="0" w:space="0" w:color="auto"/>
                <w:right w:val="none" w:sz="0" w:space="0" w:color="auto"/>
              </w:divBdr>
            </w:div>
          </w:divsChild>
        </w:div>
        <w:div w:id="1563908049">
          <w:marLeft w:val="0"/>
          <w:marRight w:val="0"/>
          <w:marTop w:val="0"/>
          <w:marBottom w:val="0"/>
          <w:divBdr>
            <w:top w:val="none" w:sz="0" w:space="0" w:color="auto"/>
            <w:left w:val="none" w:sz="0" w:space="0" w:color="auto"/>
            <w:bottom w:val="none" w:sz="0" w:space="0" w:color="auto"/>
            <w:right w:val="none" w:sz="0" w:space="0" w:color="auto"/>
          </w:divBdr>
          <w:divsChild>
            <w:div w:id="1729375951">
              <w:marLeft w:val="0"/>
              <w:marRight w:val="0"/>
              <w:marTop w:val="0"/>
              <w:marBottom w:val="0"/>
              <w:divBdr>
                <w:top w:val="none" w:sz="0" w:space="0" w:color="auto"/>
                <w:left w:val="none" w:sz="0" w:space="0" w:color="auto"/>
                <w:bottom w:val="none" w:sz="0" w:space="0" w:color="auto"/>
                <w:right w:val="none" w:sz="0" w:space="0" w:color="auto"/>
              </w:divBdr>
            </w:div>
          </w:divsChild>
        </w:div>
        <w:div w:id="1565334878">
          <w:marLeft w:val="0"/>
          <w:marRight w:val="0"/>
          <w:marTop w:val="0"/>
          <w:marBottom w:val="0"/>
          <w:divBdr>
            <w:top w:val="none" w:sz="0" w:space="0" w:color="auto"/>
            <w:left w:val="none" w:sz="0" w:space="0" w:color="auto"/>
            <w:bottom w:val="none" w:sz="0" w:space="0" w:color="auto"/>
            <w:right w:val="none" w:sz="0" w:space="0" w:color="auto"/>
          </w:divBdr>
          <w:divsChild>
            <w:div w:id="412818753">
              <w:marLeft w:val="0"/>
              <w:marRight w:val="0"/>
              <w:marTop w:val="0"/>
              <w:marBottom w:val="0"/>
              <w:divBdr>
                <w:top w:val="none" w:sz="0" w:space="0" w:color="auto"/>
                <w:left w:val="none" w:sz="0" w:space="0" w:color="auto"/>
                <w:bottom w:val="none" w:sz="0" w:space="0" w:color="auto"/>
                <w:right w:val="none" w:sz="0" w:space="0" w:color="auto"/>
              </w:divBdr>
            </w:div>
          </w:divsChild>
        </w:div>
        <w:div w:id="1585870530">
          <w:marLeft w:val="0"/>
          <w:marRight w:val="0"/>
          <w:marTop w:val="0"/>
          <w:marBottom w:val="0"/>
          <w:divBdr>
            <w:top w:val="none" w:sz="0" w:space="0" w:color="auto"/>
            <w:left w:val="none" w:sz="0" w:space="0" w:color="auto"/>
            <w:bottom w:val="none" w:sz="0" w:space="0" w:color="auto"/>
            <w:right w:val="none" w:sz="0" w:space="0" w:color="auto"/>
          </w:divBdr>
          <w:divsChild>
            <w:div w:id="817916714">
              <w:marLeft w:val="0"/>
              <w:marRight w:val="0"/>
              <w:marTop w:val="0"/>
              <w:marBottom w:val="0"/>
              <w:divBdr>
                <w:top w:val="none" w:sz="0" w:space="0" w:color="auto"/>
                <w:left w:val="none" w:sz="0" w:space="0" w:color="auto"/>
                <w:bottom w:val="none" w:sz="0" w:space="0" w:color="auto"/>
                <w:right w:val="none" w:sz="0" w:space="0" w:color="auto"/>
              </w:divBdr>
            </w:div>
          </w:divsChild>
        </w:div>
        <w:div w:id="1675450941">
          <w:marLeft w:val="0"/>
          <w:marRight w:val="0"/>
          <w:marTop w:val="0"/>
          <w:marBottom w:val="0"/>
          <w:divBdr>
            <w:top w:val="none" w:sz="0" w:space="0" w:color="auto"/>
            <w:left w:val="none" w:sz="0" w:space="0" w:color="auto"/>
            <w:bottom w:val="none" w:sz="0" w:space="0" w:color="auto"/>
            <w:right w:val="none" w:sz="0" w:space="0" w:color="auto"/>
          </w:divBdr>
          <w:divsChild>
            <w:div w:id="367996363">
              <w:marLeft w:val="0"/>
              <w:marRight w:val="0"/>
              <w:marTop w:val="0"/>
              <w:marBottom w:val="0"/>
              <w:divBdr>
                <w:top w:val="none" w:sz="0" w:space="0" w:color="auto"/>
                <w:left w:val="none" w:sz="0" w:space="0" w:color="auto"/>
                <w:bottom w:val="none" w:sz="0" w:space="0" w:color="auto"/>
                <w:right w:val="none" w:sz="0" w:space="0" w:color="auto"/>
              </w:divBdr>
            </w:div>
          </w:divsChild>
        </w:div>
        <w:div w:id="1711345432">
          <w:marLeft w:val="0"/>
          <w:marRight w:val="0"/>
          <w:marTop w:val="0"/>
          <w:marBottom w:val="0"/>
          <w:divBdr>
            <w:top w:val="none" w:sz="0" w:space="0" w:color="auto"/>
            <w:left w:val="none" w:sz="0" w:space="0" w:color="auto"/>
            <w:bottom w:val="none" w:sz="0" w:space="0" w:color="auto"/>
            <w:right w:val="none" w:sz="0" w:space="0" w:color="auto"/>
          </w:divBdr>
          <w:divsChild>
            <w:div w:id="1490363387">
              <w:marLeft w:val="0"/>
              <w:marRight w:val="0"/>
              <w:marTop w:val="0"/>
              <w:marBottom w:val="0"/>
              <w:divBdr>
                <w:top w:val="none" w:sz="0" w:space="0" w:color="auto"/>
                <w:left w:val="none" w:sz="0" w:space="0" w:color="auto"/>
                <w:bottom w:val="none" w:sz="0" w:space="0" w:color="auto"/>
                <w:right w:val="none" w:sz="0" w:space="0" w:color="auto"/>
              </w:divBdr>
            </w:div>
          </w:divsChild>
        </w:div>
        <w:div w:id="1750231020">
          <w:marLeft w:val="0"/>
          <w:marRight w:val="0"/>
          <w:marTop w:val="0"/>
          <w:marBottom w:val="0"/>
          <w:divBdr>
            <w:top w:val="none" w:sz="0" w:space="0" w:color="auto"/>
            <w:left w:val="none" w:sz="0" w:space="0" w:color="auto"/>
            <w:bottom w:val="none" w:sz="0" w:space="0" w:color="auto"/>
            <w:right w:val="none" w:sz="0" w:space="0" w:color="auto"/>
          </w:divBdr>
          <w:divsChild>
            <w:div w:id="1861774486">
              <w:marLeft w:val="0"/>
              <w:marRight w:val="0"/>
              <w:marTop w:val="0"/>
              <w:marBottom w:val="0"/>
              <w:divBdr>
                <w:top w:val="none" w:sz="0" w:space="0" w:color="auto"/>
                <w:left w:val="none" w:sz="0" w:space="0" w:color="auto"/>
                <w:bottom w:val="none" w:sz="0" w:space="0" w:color="auto"/>
                <w:right w:val="none" w:sz="0" w:space="0" w:color="auto"/>
              </w:divBdr>
            </w:div>
          </w:divsChild>
        </w:div>
        <w:div w:id="1797213799">
          <w:marLeft w:val="0"/>
          <w:marRight w:val="0"/>
          <w:marTop w:val="0"/>
          <w:marBottom w:val="0"/>
          <w:divBdr>
            <w:top w:val="none" w:sz="0" w:space="0" w:color="auto"/>
            <w:left w:val="none" w:sz="0" w:space="0" w:color="auto"/>
            <w:bottom w:val="none" w:sz="0" w:space="0" w:color="auto"/>
            <w:right w:val="none" w:sz="0" w:space="0" w:color="auto"/>
          </w:divBdr>
          <w:divsChild>
            <w:div w:id="1321350581">
              <w:marLeft w:val="0"/>
              <w:marRight w:val="0"/>
              <w:marTop w:val="0"/>
              <w:marBottom w:val="0"/>
              <w:divBdr>
                <w:top w:val="none" w:sz="0" w:space="0" w:color="auto"/>
                <w:left w:val="none" w:sz="0" w:space="0" w:color="auto"/>
                <w:bottom w:val="none" w:sz="0" w:space="0" w:color="auto"/>
                <w:right w:val="none" w:sz="0" w:space="0" w:color="auto"/>
              </w:divBdr>
            </w:div>
          </w:divsChild>
        </w:div>
        <w:div w:id="1819034410">
          <w:marLeft w:val="0"/>
          <w:marRight w:val="0"/>
          <w:marTop w:val="0"/>
          <w:marBottom w:val="0"/>
          <w:divBdr>
            <w:top w:val="none" w:sz="0" w:space="0" w:color="auto"/>
            <w:left w:val="none" w:sz="0" w:space="0" w:color="auto"/>
            <w:bottom w:val="none" w:sz="0" w:space="0" w:color="auto"/>
            <w:right w:val="none" w:sz="0" w:space="0" w:color="auto"/>
          </w:divBdr>
          <w:divsChild>
            <w:div w:id="209651078">
              <w:marLeft w:val="0"/>
              <w:marRight w:val="0"/>
              <w:marTop w:val="0"/>
              <w:marBottom w:val="0"/>
              <w:divBdr>
                <w:top w:val="none" w:sz="0" w:space="0" w:color="auto"/>
                <w:left w:val="none" w:sz="0" w:space="0" w:color="auto"/>
                <w:bottom w:val="none" w:sz="0" w:space="0" w:color="auto"/>
                <w:right w:val="none" w:sz="0" w:space="0" w:color="auto"/>
              </w:divBdr>
            </w:div>
          </w:divsChild>
        </w:div>
        <w:div w:id="1908762372">
          <w:marLeft w:val="0"/>
          <w:marRight w:val="0"/>
          <w:marTop w:val="0"/>
          <w:marBottom w:val="0"/>
          <w:divBdr>
            <w:top w:val="none" w:sz="0" w:space="0" w:color="auto"/>
            <w:left w:val="none" w:sz="0" w:space="0" w:color="auto"/>
            <w:bottom w:val="none" w:sz="0" w:space="0" w:color="auto"/>
            <w:right w:val="none" w:sz="0" w:space="0" w:color="auto"/>
          </w:divBdr>
          <w:divsChild>
            <w:div w:id="1518881660">
              <w:marLeft w:val="0"/>
              <w:marRight w:val="0"/>
              <w:marTop w:val="0"/>
              <w:marBottom w:val="0"/>
              <w:divBdr>
                <w:top w:val="none" w:sz="0" w:space="0" w:color="auto"/>
                <w:left w:val="none" w:sz="0" w:space="0" w:color="auto"/>
                <w:bottom w:val="none" w:sz="0" w:space="0" w:color="auto"/>
                <w:right w:val="none" w:sz="0" w:space="0" w:color="auto"/>
              </w:divBdr>
            </w:div>
          </w:divsChild>
        </w:div>
        <w:div w:id="1924072694">
          <w:marLeft w:val="0"/>
          <w:marRight w:val="0"/>
          <w:marTop w:val="0"/>
          <w:marBottom w:val="0"/>
          <w:divBdr>
            <w:top w:val="none" w:sz="0" w:space="0" w:color="auto"/>
            <w:left w:val="none" w:sz="0" w:space="0" w:color="auto"/>
            <w:bottom w:val="none" w:sz="0" w:space="0" w:color="auto"/>
            <w:right w:val="none" w:sz="0" w:space="0" w:color="auto"/>
          </w:divBdr>
          <w:divsChild>
            <w:div w:id="216859818">
              <w:marLeft w:val="0"/>
              <w:marRight w:val="0"/>
              <w:marTop w:val="0"/>
              <w:marBottom w:val="0"/>
              <w:divBdr>
                <w:top w:val="none" w:sz="0" w:space="0" w:color="auto"/>
                <w:left w:val="none" w:sz="0" w:space="0" w:color="auto"/>
                <w:bottom w:val="none" w:sz="0" w:space="0" w:color="auto"/>
                <w:right w:val="none" w:sz="0" w:space="0" w:color="auto"/>
              </w:divBdr>
            </w:div>
          </w:divsChild>
        </w:div>
        <w:div w:id="1945963320">
          <w:marLeft w:val="0"/>
          <w:marRight w:val="0"/>
          <w:marTop w:val="0"/>
          <w:marBottom w:val="0"/>
          <w:divBdr>
            <w:top w:val="none" w:sz="0" w:space="0" w:color="auto"/>
            <w:left w:val="none" w:sz="0" w:space="0" w:color="auto"/>
            <w:bottom w:val="none" w:sz="0" w:space="0" w:color="auto"/>
            <w:right w:val="none" w:sz="0" w:space="0" w:color="auto"/>
          </w:divBdr>
          <w:divsChild>
            <w:div w:id="1089889587">
              <w:marLeft w:val="0"/>
              <w:marRight w:val="0"/>
              <w:marTop w:val="0"/>
              <w:marBottom w:val="0"/>
              <w:divBdr>
                <w:top w:val="none" w:sz="0" w:space="0" w:color="auto"/>
                <w:left w:val="none" w:sz="0" w:space="0" w:color="auto"/>
                <w:bottom w:val="none" w:sz="0" w:space="0" w:color="auto"/>
                <w:right w:val="none" w:sz="0" w:space="0" w:color="auto"/>
              </w:divBdr>
            </w:div>
          </w:divsChild>
        </w:div>
        <w:div w:id="2039381558">
          <w:marLeft w:val="0"/>
          <w:marRight w:val="0"/>
          <w:marTop w:val="0"/>
          <w:marBottom w:val="0"/>
          <w:divBdr>
            <w:top w:val="none" w:sz="0" w:space="0" w:color="auto"/>
            <w:left w:val="none" w:sz="0" w:space="0" w:color="auto"/>
            <w:bottom w:val="none" w:sz="0" w:space="0" w:color="auto"/>
            <w:right w:val="none" w:sz="0" w:space="0" w:color="auto"/>
          </w:divBdr>
          <w:divsChild>
            <w:div w:id="1358042870">
              <w:marLeft w:val="0"/>
              <w:marRight w:val="0"/>
              <w:marTop w:val="0"/>
              <w:marBottom w:val="0"/>
              <w:divBdr>
                <w:top w:val="none" w:sz="0" w:space="0" w:color="auto"/>
                <w:left w:val="none" w:sz="0" w:space="0" w:color="auto"/>
                <w:bottom w:val="none" w:sz="0" w:space="0" w:color="auto"/>
                <w:right w:val="none" w:sz="0" w:space="0" w:color="auto"/>
              </w:divBdr>
            </w:div>
          </w:divsChild>
        </w:div>
        <w:div w:id="2092266362">
          <w:marLeft w:val="0"/>
          <w:marRight w:val="0"/>
          <w:marTop w:val="0"/>
          <w:marBottom w:val="0"/>
          <w:divBdr>
            <w:top w:val="none" w:sz="0" w:space="0" w:color="auto"/>
            <w:left w:val="none" w:sz="0" w:space="0" w:color="auto"/>
            <w:bottom w:val="none" w:sz="0" w:space="0" w:color="auto"/>
            <w:right w:val="none" w:sz="0" w:space="0" w:color="auto"/>
          </w:divBdr>
          <w:divsChild>
            <w:div w:id="1027680369">
              <w:marLeft w:val="0"/>
              <w:marRight w:val="0"/>
              <w:marTop w:val="0"/>
              <w:marBottom w:val="0"/>
              <w:divBdr>
                <w:top w:val="none" w:sz="0" w:space="0" w:color="auto"/>
                <w:left w:val="none" w:sz="0" w:space="0" w:color="auto"/>
                <w:bottom w:val="none" w:sz="0" w:space="0" w:color="auto"/>
                <w:right w:val="none" w:sz="0" w:space="0" w:color="auto"/>
              </w:divBdr>
            </w:div>
          </w:divsChild>
        </w:div>
        <w:div w:id="2114475800">
          <w:marLeft w:val="0"/>
          <w:marRight w:val="0"/>
          <w:marTop w:val="0"/>
          <w:marBottom w:val="0"/>
          <w:divBdr>
            <w:top w:val="none" w:sz="0" w:space="0" w:color="auto"/>
            <w:left w:val="none" w:sz="0" w:space="0" w:color="auto"/>
            <w:bottom w:val="none" w:sz="0" w:space="0" w:color="auto"/>
            <w:right w:val="none" w:sz="0" w:space="0" w:color="auto"/>
          </w:divBdr>
          <w:divsChild>
            <w:div w:id="81638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326268">
      <w:bodyDiv w:val="1"/>
      <w:marLeft w:val="0"/>
      <w:marRight w:val="0"/>
      <w:marTop w:val="0"/>
      <w:marBottom w:val="0"/>
      <w:divBdr>
        <w:top w:val="none" w:sz="0" w:space="0" w:color="auto"/>
        <w:left w:val="none" w:sz="0" w:space="0" w:color="auto"/>
        <w:bottom w:val="none" w:sz="0" w:space="0" w:color="auto"/>
        <w:right w:val="none" w:sz="0" w:space="0" w:color="auto"/>
      </w:divBdr>
    </w:div>
    <w:div w:id="1387413269">
      <w:bodyDiv w:val="1"/>
      <w:marLeft w:val="0"/>
      <w:marRight w:val="0"/>
      <w:marTop w:val="0"/>
      <w:marBottom w:val="0"/>
      <w:divBdr>
        <w:top w:val="none" w:sz="0" w:space="0" w:color="auto"/>
        <w:left w:val="none" w:sz="0" w:space="0" w:color="auto"/>
        <w:bottom w:val="none" w:sz="0" w:space="0" w:color="auto"/>
        <w:right w:val="none" w:sz="0" w:space="0" w:color="auto"/>
      </w:divBdr>
    </w:div>
    <w:div w:id="1393385538">
      <w:bodyDiv w:val="1"/>
      <w:marLeft w:val="0"/>
      <w:marRight w:val="0"/>
      <w:marTop w:val="0"/>
      <w:marBottom w:val="0"/>
      <w:divBdr>
        <w:top w:val="none" w:sz="0" w:space="0" w:color="auto"/>
        <w:left w:val="none" w:sz="0" w:space="0" w:color="auto"/>
        <w:bottom w:val="none" w:sz="0" w:space="0" w:color="auto"/>
        <w:right w:val="none" w:sz="0" w:space="0" w:color="auto"/>
      </w:divBdr>
    </w:div>
    <w:div w:id="1403602303">
      <w:bodyDiv w:val="1"/>
      <w:marLeft w:val="0"/>
      <w:marRight w:val="0"/>
      <w:marTop w:val="0"/>
      <w:marBottom w:val="0"/>
      <w:divBdr>
        <w:top w:val="none" w:sz="0" w:space="0" w:color="auto"/>
        <w:left w:val="none" w:sz="0" w:space="0" w:color="auto"/>
        <w:bottom w:val="none" w:sz="0" w:space="0" w:color="auto"/>
        <w:right w:val="none" w:sz="0" w:space="0" w:color="auto"/>
      </w:divBdr>
    </w:div>
    <w:div w:id="1421024141">
      <w:bodyDiv w:val="1"/>
      <w:marLeft w:val="0"/>
      <w:marRight w:val="0"/>
      <w:marTop w:val="0"/>
      <w:marBottom w:val="0"/>
      <w:divBdr>
        <w:top w:val="none" w:sz="0" w:space="0" w:color="auto"/>
        <w:left w:val="none" w:sz="0" w:space="0" w:color="auto"/>
        <w:bottom w:val="none" w:sz="0" w:space="0" w:color="auto"/>
        <w:right w:val="none" w:sz="0" w:space="0" w:color="auto"/>
      </w:divBdr>
    </w:div>
    <w:div w:id="1445074330">
      <w:bodyDiv w:val="1"/>
      <w:marLeft w:val="0"/>
      <w:marRight w:val="0"/>
      <w:marTop w:val="0"/>
      <w:marBottom w:val="0"/>
      <w:divBdr>
        <w:top w:val="none" w:sz="0" w:space="0" w:color="auto"/>
        <w:left w:val="none" w:sz="0" w:space="0" w:color="auto"/>
        <w:bottom w:val="none" w:sz="0" w:space="0" w:color="auto"/>
        <w:right w:val="none" w:sz="0" w:space="0" w:color="auto"/>
      </w:divBdr>
    </w:div>
    <w:div w:id="1446847385">
      <w:bodyDiv w:val="1"/>
      <w:marLeft w:val="0"/>
      <w:marRight w:val="0"/>
      <w:marTop w:val="0"/>
      <w:marBottom w:val="0"/>
      <w:divBdr>
        <w:top w:val="none" w:sz="0" w:space="0" w:color="auto"/>
        <w:left w:val="none" w:sz="0" w:space="0" w:color="auto"/>
        <w:bottom w:val="none" w:sz="0" w:space="0" w:color="auto"/>
        <w:right w:val="none" w:sz="0" w:space="0" w:color="auto"/>
      </w:divBdr>
    </w:div>
    <w:div w:id="1450080252">
      <w:bodyDiv w:val="1"/>
      <w:marLeft w:val="0"/>
      <w:marRight w:val="0"/>
      <w:marTop w:val="0"/>
      <w:marBottom w:val="0"/>
      <w:divBdr>
        <w:top w:val="none" w:sz="0" w:space="0" w:color="auto"/>
        <w:left w:val="none" w:sz="0" w:space="0" w:color="auto"/>
        <w:bottom w:val="none" w:sz="0" w:space="0" w:color="auto"/>
        <w:right w:val="none" w:sz="0" w:space="0" w:color="auto"/>
      </w:divBdr>
    </w:div>
    <w:div w:id="1459301201">
      <w:bodyDiv w:val="1"/>
      <w:marLeft w:val="0"/>
      <w:marRight w:val="0"/>
      <w:marTop w:val="0"/>
      <w:marBottom w:val="0"/>
      <w:divBdr>
        <w:top w:val="none" w:sz="0" w:space="0" w:color="auto"/>
        <w:left w:val="none" w:sz="0" w:space="0" w:color="auto"/>
        <w:bottom w:val="none" w:sz="0" w:space="0" w:color="auto"/>
        <w:right w:val="none" w:sz="0" w:space="0" w:color="auto"/>
      </w:divBdr>
    </w:div>
    <w:div w:id="1471630928">
      <w:bodyDiv w:val="1"/>
      <w:marLeft w:val="0"/>
      <w:marRight w:val="0"/>
      <w:marTop w:val="0"/>
      <w:marBottom w:val="0"/>
      <w:divBdr>
        <w:top w:val="none" w:sz="0" w:space="0" w:color="auto"/>
        <w:left w:val="none" w:sz="0" w:space="0" w:color="auto"/>
        <w:bottom w:val="none" w:sz="0" w:space="0" w:color="auto"/>
        <w:right w:val="none" w:sz="0" w:space="0" w:color="auto"/>
      </w:divBdr>
    </w:div>
    <w:div w:id="1475178974">
      <w:bodyDiv w:val="1"/>
      <w:marLeft w:val="0"/>
      <w:marRight w:val="0"/>
      <w:marTop w:val="0"/>
      <w:marBottom w:val="0"/>
      <w:divBdr>
        <w:top w:val="none" w:sz="0" w:space="0" w:color="auto"/>
        <w:left w:val="none" w:sz="0" w:space="0" w:color="auto"/>
        <w:bottom w:val="none" w:sz="0" w:space="0" w:color="auto"/>
        <w:right w:val="none" w:sz="0" w:space="0" w:color="auto"/>
      </w:divBdr>
    </w:div>
    <w:div w:id="1483424685">
      <w:bodyDiv w:val="1"/>
      <w:marLeft w:val="0"/>
      <w:marRight w:val="0"/>
      <w:marTop w:val="0"/>
      <w:marBottom w:val="0"/>
      <w:divBdr>
        <w:top w:val="none" w:sz="0" w:space="0" w:color="auto"/>
        <w:left w:val="none" w:sz="0" w:space="0" w:color="auto"/>
        <w:bottom w:val="none" w:sz="0" w:space="0" w:color="auto"/>
        <w:right w:val="none" w:sz="0" w:space="0" w:color="auto"/>
      </w:divBdr>
    </w:div>
    <w:div w:id="1486165861">
      <w:bodyDiv w:val="1"/>
      <w:marLeft w:val="0"/>
      <w:marRight w:val="0"/>
      <w:marTop w:val="0"/>
      <w:marBottom w:val="0"/>
      <w:divBdr>
        <w:top w:val="none" w:sz="0" w:space="0" w:color="auto"/>
        <w:left w:val="none" w:sz="0" w:space="0" w:color="auto"/>
        <w:bottom w:val="none" w:sz="0" w:space="0" w:color="auto"/>
        <w:right w:val="none" w:sz="0" w:space="0" w:color="auto"/>
      </w:divBdr>
    </w:div>
    <w:div w:id="1497918323">
      <w:bodyDiv w:val="1"/>
      <w:marLeft w:val="0"/>
      <w:marRight w:val="0"/>
      <w:marTop w:val="0"/>
      <w:marBottom w:val="0"/>
      <w:divBdr>
        <w:top w:val="none" w:sz="0" w:space="0" w:color="auto"/>
        <w:left w:val="none" w:sz="0" w:space="0" w:color="auto"/>
        <w:bottom w:val="none" w:sz="0" w:space="0" w:color="auto"/>
        <w:right w:val="none" w:sz="0" w:space="0" w:color="auto"/>
      </w:divBdr>
      <w:divsChild>
        <w:div w:id="18438870">
          <w:marLeft w:val="0"/>
          <w:marRight w:val="0"/>
          <w:marTop w:val="0"/>
          <w:marBottom w:val="0"/>
          <w:divBdr>
            <w:top w:val="none" w:sz="0" w:space="0" w:color="auto"/>
            <w:left w:val="none" w:sz="0" w:space="0" w:color="auto"/>
            <w:bottom w:val="none" w:sz="0" w:space="0" w:color="auto"/>
            <w:right w:val="none" w:sz="0" w:space="0" w:color="auto"/>
          </w:divBdr>
        </w:div>
        <w:div w:id="186452681">
          <w:marLeft w:val="0"/>
          <w:marRight w:val="0"/>
          <w:marTop w:val="0"/>
          <w:marBottom w:val="0"/>
          <w:divBdr>
            <w:top w:val="none" w:sz="0" w:space="0" w:color="auto"/>
            <w:left w:val="none" w:sz="0" w:space="0" w:color="auto"/>
            <w:bottom w:val="none" w:sz="0" w:space="0" w:color="auto"/>
            <w:right w:val="none" w:sz="0" w:space="0" w:color="auto"/>
          </w:divBdr>
        </w:div>
        <w:div w:id="218441976">
          <w:marLeft w:val="0"/>
          <w:marRight w:val="0"/>
          <w:marTop w:val="0"/>
          <w:marBottom w:val="0"/>
          <w:divBdr>
            <w:top w:val="none" w:sz="0" w:space="0" w:color="auto"/>
            <w:left w:val="none" w:sz="0" w:space="0" w:color="auto"/>
            <w:bottom w:val="none" w:sz="0" w:space="0" w:color="auto"/>
            <w:right w:val="none" w:sz="0" w:space="0" w:color="auto"/>
          </w:divBdr>
        </w:div>
        <w:div w:id="503714081">
          <w:marLeft w:val="0"/>
          <w:marRight w:val="0"/>
          <w:marTop w:val="0"/>
          <w:marBottom w:val="0"/>
          <w:divBdr>
            <w:top w:val="none" w:sz="0" w:space="0" w:color="auto"/>
            <w:left w:val="none" w:sz="0" w:space="0" w:color="auto"/>
            <w:bottom w:val="none" w:sz="0" w:space="0" w:color="auto"/>
            <w:right w:val="none" w:sz="0" w:space="0" w:color="auto"/>
          </w:divBdr>
        </w:div>
        <w:div w:id="520899389">
          <w:marLeft w:val="0"/>
          <w:marRight w:val="0"/>
          <w:marTop w:val="0"/>
          <w:marBottom w:val="0"/>
          <w:divBdr>
            <w:top w:val="none" w:sz="0" w:space="0" w:color="auto"/>
            <w:left w:val="none" w:sz="0" w:space="0" w:color="auto"/>
            <w:bottom w:val="none" w:sz="0" w:space="0" w:color="auto"/>
            <w:right w:val="none" w:sz="0" w:space="0" w:color="auto"/>
          </w:divBdr>
        </w:div>
        <w:div w:id="607004509">
          <w:marLeft w:val="0"/>
          <w:marRight w:val="0"/>
          <w:marTop w:val="0"/>
          <w:marBottom w:val="0"/>
          <w:divBdr>
            <w:top w:val="none" w:sz="0" w:space="0" w:color="auto"/>
            <w:left w:val="none" w:sz="0" w:space="0" w:color="auto"/>
            <w:bottom w:val="none" w:sz="0" w:space="0" w:color="auto"/>
            <w:right w:val="none" w:sz="0" w:space="0" w:color="auto"/>
          </w:divBdr>
        </w:div>
        <w:div w:id="643781410">
          <w:marLeft w:val="0"/>
          <w:marRight w:val="0"/>
          <w:marTop w:val="0"/>
          <w:marBottom w:val="0"/>
          <w:divBdr>
            <w:top w:val="none" w:sz="0" w:space="0" w:color="auto"/>
            <w:left w:val="none" w:sz="0" w:space="0" w:color="auto"/>
            <w:bottom w:val="none" w:sz="0" w:space="0" w:color="auto"/>
            <w:right w:val="none" w:sz="0" w:space="0" w:color="auto"/>
          </w:divBdr>
        </w:div>
        <w:div w:id="673266512">
          <w:marLeft w:val="0"/>
          <w:marRight w:val="0"/>
          <w:marTop w:val="0"/>
          <w:marBottom w:val="0"/>
          <w:divBdr>
            <w:top w:val="none" w:sz="0" w:space="0" w:color="auto"/>
            <w:left w:val="none" w:sz="0" w:space="0" w:color="auto"/>
            <w:bottom w:val="none" w:sz="0" w:space="0" w:color="auto"/>
            <w:right w:val="none" w:sz="0" w:space="0" w:color="auto"/>
          </w:divBdr>
        </w:div>
        <w:div w:id="790324480">
          <w:marLeft w:val="0"/>
          <w:marRight w:val="0"/>
          <w:marTop w:val="0"/>
          <w:marBottom w:val="0"/>
          <w:divBdr>
            <w:top w:val="none" w:sz="0" w:space="0" w:color="auto"/>
            <w:left w:val="none" w:sz="0" w:space="0" w:color="auto"/>
            <w:bottom w:val="none" w:sz="0" w:space="0" w:color="auto"/>
            <w:right w:val="none" w:sz="0" w:space="0" w:color="auto"/>
          </w:divBdr>
        </w:div>
        <w:div w:id="835196180">
          <w:marLeft w:val="0"/>
          <w:marRight w:val="0"/>
          <w:marTop w:val="0"/>
          <w:marBottom w:val="0"/>
          <w:divBdr>
            <w:top w:val="none" w:sz="0" w:space="0" w:color="auto"/>
            <w:left w:val="none" w:sz="0" w:space="0" w:color="auto"/>
            <w:bottom w:val="none" w:sz="0" w:space="0" w:color="auto"/>
            <w:right w:val="none" w:sz="0" w:space="0" w:color="auto"/>
          </w:divBdr>
        </w:div>
        <w:div w:id="960962651">
          <w:marLeft w:val="0"/>
          <w:marRight w:val="0"/>
          <w:marTop w:val="0"/>
          <w:marBottom w:val="0"/>
          <w:divBdr>
            <w:top w:val="none" w:sz="0" w:space="0" w:color="auto"/>
            <w:left w:val="none" w:sz="0" w:space="0" w:color="auto"/>
            <w:bottom w:val="none" w:sz="0" w:space="0" w:color="auto"/>
            <w:right w:val="none" w:sz="0" w:space="0" w:color="auto"/>
          </w:divBdr>
        </w:div>
        <w:div w:id="972178654">
          <w:marLeft w:val="0"/>
          <w:marRight w:val="0"/>
          <w:marTop w:val="0"/>
          <w:marBottom w:val="0"/>
          <w:divBdr>
            <w:top w:val="none" w:sz="0" w:space="0" w:color="auto"/>
            <w:left w:val="none" w:sz="0" w:space="0" w:color="auto"/>
            <w:bottom w:val="none" w:sz="0" w:space="0" w:color="auto"/>
            <w:right w:val="none" w:sz="0" w:space="0" w:color="auto"/>
          </w:divBdr>
        </w:div>
        <w:div w:id="989017566">
          <w:marLeft w:val="0"/>
          <w:marRight w:val="0"/>
          <w:marTop w:val="0"/>
          <w:marBottom w:val="0"/>
          <w:divBdr>
            <w:top w:val="none" w:sz="0" w:space="0" w:color="auto"/>
            <w:left w:val="none" w:sz="0" w:space="0" w:color="auto"/>
            <w:bottom w:val="none" w:sz="0" w:space="0" w:color="auto"/>
            <w:right w:val="none" w:sz="0" w:space="0" w:color="auto"/>
          </w:divBdr>
        </w:div>
        <w:div w:id="1002927979">
          <w:marLeft w:val="0"/>
          <w:marRight w:val="0"/>
          <w:marTop w:val="0"/>
          <w:marBottom w:val="0"/>
          <w:divBdr>
            <w:top w:val="none" w:sz="0" w:space="0" w:color="auto"/>
            <w:left w:val="none" w:sz="0" w:space="0" w:color="auto"/>
            <w:bottom w:val="none" w:sz="0" w:space="0" w:color="auto"/>
            <w:right w:val="none" w:sz="0" w:space="0" w:color="auto"/>
          </w:divBdr>
        </w:div>
        <w:div w:id="1044985956">
          <w:marLeft w:val="0"/>
          <w:marRight w:val="0"/>
          <w:marTop w:val="0"/>
          <w:marBottom w:val="0"/>
          <w:divBdr>
            <w:top w:val="none" w:sz="0" w:space="0" w:color="auto"/>
            <w:left w:val="none" w:sz="0" w:space="0" w:color="auto"/>
            <w:bottom w:val="none" w:sz="0" w:space="0" w:color="auto"/>
            <w:right w:val="none" w:sz="0" w:space="0" w:color="auto"/>
          </w:divBdr>
        </w:div>
        <w:div w:id="1049107309">
          <w:marLeft w:val="0"/>
          <w:marRight w:val="0"/>
          <w:marTop w:val="0"/>
          <w:marBottom w:val="0"/>
          <w:divBdr>
            <w:top w:val="none" w:sz="0" w:space="0" w:color="auto"/>
            <w:left w:val="none" w:sz="0" w:space="0" w:color="auto"/>
            <w:bottom w:val="none" w:sz="0" w:space="0" w:color="auto"/>
            <w:right w:val="none" w:sz="0" w:space="0" w:color="auto"/>
          </w:divBdr>
        </w:div>
        <w:div w:id="1068384570">
          <w:marLeft w:val="0"/>
          <w:marRight w:val="0"/>
          <w:marTop w:val="0"/>
          <w:marBottom w:val="0"/>
          <w:divBdr>
            <w:top w:val="none" w:sz="0" w:space="0" w:color="auto"/>
            <w:left w:val="none" w:sz="0" w:space="0" w:color="auto"/>
            <w:bottom w:val="none" w:sz="0" w:space="0" w:color="auto"/>
            <w:right w:val="none" w:sz="0" w:space="0" w:color="auto"/>
          </w:divBdr>
        </w:div>
        <w:div w:id="1285698430">
          <w:marLeft w:val="0"/>
          <w:marRight w:val="0"/>
          <w:marTop w:val="0"/>
          <w:marBottom w:val="0"/>
          <w:divBdr>
            <w:top w:val="none" w:sz="0" w:space="0" w:color="auto"/>
            <w:left w:val="none" w:sz="0" w:space="0" w:color="auto"/>
            <w:bottom w:val="none" w:sz="0" w:space="0" w:color="auto"/>
            <w:right w:val="none" w:sz="0" w:space="0" w:color="auto"/>
          </w:divBdr>
        </w:div>
        <w:div w:id="1308437959">
          <w:marLeft w:val="0"/>
          <w:marRight w:val="0"/>
          <w:marTop w:val="0"/>
          <w:marBottom w:val="0"/>
          <w:divBdr>
            <w:top w:val="none" w:sz="0" w:space="0" w:color="auto"/>
            <w:left w:val="none" w:sz="0" w:space="0" w:color="auto"/>
            <w:bottom w:val="none" w:sz="0" w:space="0" w:color="auto"/>
            <w:right w:val="none" w:sz="0" w:space="0" w:color="auto"/>
          </w:divBdr>
        </w:div>
        <w:div w:id="1335185762">
          <w:marLeft w:val="0"/>
          <w:marRight w:val="0"/>
          <w:marTop w:val="0"/>
          <w:marBottom w:val="0"/>
          <w:divBdr>
            <w:top w:val="none" w:sz="0" w:space="0" w:color="auto"/>
            <w:left w:val="none" w:sz="0" w:space="0" w:color="auto"/>
            <w:bottom w:val="none" w:sz="0" w:space="0" w:color="auto"/>
            <w:right w:val="none" w:sz="0" w:space="0" w:color="auto"/>
          </w:divBdr>
        </w:div>
        <w:div w:id="1351905648">
          <w:marLeft w:val="0"/>
          <w:marRight w:val="0"/>
          <w:marTop w:val="0"/>
          <w:marBottom w:val="0"/>
          <w:divBdr>
            <w:top w:val="none" w:sz="0" w:space="0" w:color="auto"/>
            <w:left w:val="none" w:sz="0" w:space="0" w:color="auto"/>
            <w:bottom w:val="none" w:sz="0" w:space="0" w:color="auto"/>
            <w:right w:val="none" w:sz="0" w:space="0" w:color="auto"/>
          </w:divBdr>
        </w:div>
        <w:div w:id="1583107220">
          <w:marLeft w:val="0"/>
          <w:marRight w:val="0"/>
          <w:marTop w:val="0"/>
          <w:marBottom w:val="0"/>
          <w:divBdr>
            <w:top w:val="none" w:sz="0" w:space="0" w:color="auto"/>
            <w:left w:val="none" w:sz="0" w:space="0" w:color="auto"/>
            <w:bottom w:val="none" w:sz="0" w:space="0" w:color="auto"/>
            <w:right w:val="none" w:sz="0" w:space="0" w:color="auto"/>
          </w:divBdr>
        </w:div>
        <w:div w:id="1591155518">
          <w:marLeft w:val="0"/>
          <w:marRight w:val="0"/>
          <w:marTop w:val="0"/>
          <w:marBottom w:val="0"/>
          <w:divBdr>
            <w:top w:val="none" w:sz="0" w:space="0" w:color="auto"/>
            <w:left w:val="none" w:sz="0" w:space="0" w:color="auto"/>
            <w:bottom w:val="none" w:sz="0" w:space="0" w:color="auto"/>
            <w:right w:val="none" w:sz="0" w:space="0" w:color="auto"/>
          </w:divBdr>
        </w:div>
        <w:div w:id="1788964319">
          <w:marLeft w:val="0"/>
          <w:marRight w:val="0"/>
          <w:marTop w:val="0"/>
          <w:marBottom w:val="0"/>
          <w:divBdr>
            <w:top w:val="none" w:sz="0" w:space="0" w:color="auto"/>
            <w:left w:val="none" w:sz="0" w:space="0" w:color="auto"/>
            <w:bottom w:val="none" w:sz="0" w:space="0" w:color="auto"/>
            <w:right w:val="none" w:sz="0" w:space="0" w:color="auto"/>
          </w:divBdr>
        </w:div>
        <w:div w:id="1803376400">
          <w:marLeft w:val="0"/>
          <w:marRight w:val="0"/>
          <w:marTop w:val="0"/>
          <w:marBottom w:val="0"/>
          <w:divBdr>
            <w:top w:val="none" w:sz="0" w:space="0" w:color="auto"/>
            <w:left w:val="none" w:sz="0" w:space="0" w:color="auto"/>
            <w:bottom w:val="none" w:sz="0" w:space="0" w:color="auto"/>
            <w:right w:val="none" w:sz="0" w:space="0" w:color="auto"/>
          </w:divBdr>
          <w:divsChild>
            <w:div w:id="3634146">
              <w:marLeft w:val="0"/>
              <w:marRight w:val="0"/>
              <w:marTop w:val="0"/>
              <w:marBottom w:val="0"/>
              <w:divBdr>
                <w:top w:val="none" w:sz="0" w:space="0" w:color="auto"/>
                <w:left w:val="none" w:sz="0" w:space="0" w:color="auto"/>
                <w:bottom w:val="none" w:sz="0" w:space="0" w:color="auto"/>
                <w:right w:val="none" w:sz="0" w:space="0" w:color="auto"/>
              </w:divBdr>
            </w:div>
            <w:div w:id="131991338">
              <w:marLeft w:val="0"/>
              <w:marRight w:val="0"/>
              <w:marTop w:val="0"/>
              <w:marBottom w:val="0"/>
              <w:divBdr>
                <w:top w:val="none" w:sz="0" w:space="0" w:color="auto"/>
                <w:left w:val="none" w:sz="0" w:space="0" w:color="auto"/>
                <w:bottom w:val="none" w:sz="0" w:space="0" w:color="auto"/>
                <w:right w:val="none" w:sz="0" w:space="0" w:color="auto"/>
              </w:divBdr>
            </w:div>
            <w:div w:id="284432846">
              <w:marLeft w:val="0"/>
              <w:marRight w:val="0"/>
              <w:marTop w:val="0"/>
              <w:marBottom w:val="0"/>
              <w:divBdr>
                <w:top w:val="none" w:sz="0" w:space="0" w:color="auto"/>
                <w:left w:val="none" w:sz="0" w:space="0" w:color="auto"/>
                <w:bottom w:val="none" w:sz="0" w:space="0" w:color="auto"/>
                <w:right w:val="none" w:sz="0" w:space="0" w:color="auto"/>
              </w:divBdr>
            </w:div>
            <w:div w:id="536889166">
              <w:marLeft w:val="0"/>
              <w:marRight w:val="0"/>
              <w:marTop w:val="0"/>
              <w:marBottom w:val="0"/>
              <w:divBdr>
                <w:top w:val="none" w:sz="0" w:space="0" w:color="auto"/>
                <w:left w:val="none" w:sz="0" w:space="0" w:color="auto"/>
                <w:bottom w:val="none" w:sz="0" w:space="0" w:color="auto"/>
                <w:right w:val="none" w:sz="0" w:space="0" w:color="auto"/>
              </w:divBdr>
            </w:div>
            <w:div w:id="575866956">
              <w:marLeft w:val="0"/>
              <w:marRight w:val="0"/>
              <w:marTop w:val="0"/>
              <w:marBottom w:val="0"/>
              <w:divBdr>
                <w:top w:val="none" w:sz="0" w:space="0" w:color="auto"/>
                <w:left w:val="none" w:sz="0" w:space="0" w:color="auto"/>
                <w:bottom w:val="none" w:sz="0" w:space="0" w:color="auto"/>
                <w:right w:val="none" w:sz="0" w:space="0" w:color="auto"/>
              </w:divBdr>
            </w:div>
            <w:div w:id="582571328">
              <w:marLeft w:val="0"/>
              <w:marRight w:val="0"/>
              <w:marTop w:val="0"/>
              <w:marBottom w:val="0"/>
              <w:divBdr>
                <w:top w:val="none" w:sz="0" w:space="0" w:color="auto"/>
                <w:left w:val="none" w:sz="0" w:space="0" w:color="auto"/>
                <w:bottom w:val="none" w:sz="0" w:space="0" w:color="auto"/>
                <w:right w:val="none" w:sz="0" w:space="0" w:color="auto"/>
              </w:divBdr>
            </w:div>
            <w:div w:id="621807884">
              <w:marLeft w:val="0"/>
              <w:marRight w:val="0"/>
              <w:marTop w:val="0"/>
              <w:marBottom w:val="0"/>
              <w:divBdr>
                <w:top w:val="none" w:sz="0" w:space="0" w:color="auto"/>
                <w:left w:val="none" w:sz="0" w:space="0" w:color="auto"/>
                <w:bottom w:val="none" w:sz="0" w:space="0" w:color="auto"/>
                <w:right w:val="none" w:sz="0" w:space="0" w:color="auto"/>
              </w:divBdr>
            </w:div>
            <w:div w:id="790444050">
              <w:marLeft w:val="0"/>
              <w:marRight w:val="0"/>
              <w:marTop w:val="0"/>
              <w:marBottom w:val="0"/>
              <w:divBdr>
                <w:top w:val="none" w:sz="0" w:space="0" w:color="auto"/>
                <w:left w:val="none" w:sz="0" w:space="0" w:color="auto"/>
                <w:bottom w:val="none" w:sz="0" w:space="0" w:color="auto"/>
                <w:right w:val="none" w:sz="0" w:space="0" w:color="auto"/>
              </w:divBdr>
            </w:div>
            <w:div w:id="974792755">
              <w:marLeft w:val="0"/>
              <w:marRight w:val="0"/>
              <w:marTop w:val="0"/>
              <w:marBottom w:val="0"/>
              <w:divBdr>
                <w:top w:val="none" w:sz="0" w:space="0" w:color="auto"/>
                <w:left w:val="none" w:sz="0" w:space="0" w:color="auto"/>
                <w:bottom w:val="none" w:sz="0" w:space="0" w:color="auto"/>
                <w:right w:val="none" w:sz="0" w:space="0" w:color="auto"/>
              </w:divBdr>
            </w:div>
            <w:div w:id="986667727">
              <w:marLeft w:val="0"/>
              <w:marRight w:val="0"/>
              <w:marTop w:val="0"/>
              <w:marBottom w:val="0"/>
              <w:divBdr>
                <w:top w:val="none" w:sz="0" w:space="0" w:color="auto"/>
                <w:left w:val="none" w:sz="0" w:space="0" w:color="auto"/>
                <w:bottom w:val="none" w:sz="0" w:space="0" w:color="auto"/>
                <w:right w:val="none" w:sz="0" w:space="0" w:color="auto"/>
              </w:divBdr>
            </w:div>
            <w:div w:id="1053113093">
              <w:marLeft w:val="0"/>
              <w:marRight w:val="0"/>
              <w:marTop w:val="0"/>
              <w:marBottom w:val="0"/>
              <w:divBdr>
                <w:top w:val="none" w:sz="0" w:space="0" w:color="auto"/>
                <w:left w:val="none" w:sz="0" w:space="0" w:color="auto"/>
                <w:bottom w:val="none" w:sz="0" w:space="0" w:color="auto"/>
                <w:right w:val="none" w:sz="0" w:space="0" w:color="auto"/>
              </w:divBdr>
            </w:div>
            <w:div w:id="1097360279">
              <w:marLeft w:val="0"/>
              <w:marRight w:val="0"/>
              <w:marTop w:val="0"/>
              <w:marBottom w:val="0"/>
              <w:divBdr>
                <w:top w:val="none" w:sz="0" w:space="0" w:color="auto"/>
                <w:left w:val="none" w:sz="0" w:space="0" w:color="auto"/>
                <w:bottom w:val="none" w:sz="0" w:space="0" w:color="auto"/>
                <w:right w:val="none" w:sz="0" w:space="0" w:color="auto"/>
              </w:divBdr>
            </w:div>
            <w:div w:id="1186015887">
              <w:marLeft w:val="0"/>
              <w:marRight w:val="0"/>
              <w:marTop w:val="0"/>
              <w:marBottom w:val="0"/>
              <w:divBdr>
                <w:top w:val="none" w:sz="0" w:space="0" w:color="auto"/>
                <w:left w:val="none" w:sz="0" w:space="0" w:color="auto"/>
                <w:bottom w:val="none" w:sz="0" w:space="0" w:color="auto"/>
                <w:right w:val="none" w:sz="0" w:space="0" w:color="auto"/>
              </w:divBdr>
            </w:div>
            <w:div w:id="1282884278">
              <w:marLeft w:val="0"/>
              <w:marRight w:val="0"/>
              <w:marTop w:val="0"/>
              <w:marBottom w:val="0"/>
              <w:divBdr>
                <w:top w:val="none" w:sz="0" w:space="0" w:color="auto"/>
                <w:left w:val="none" w:sz="0" w:space="0" w:color="auto"/>
                <w:bottom w:val="none" w:sz="0" w:space="0" w:color="auto"/>
                <w:right w:val="none" w:sz="0" w:space="0" w:color="auto"/>
              </w:divBdr>
            </w:div>
            <w:div w:id="1393654310">
              <w:marLeft w:val="0"/>
              <w:marRight w:val="0"/>
              <w:marTop w:val="0"/>
              <w:marBottom w:val="0"/>
              <w:divBdr>
                <w:top w:val="none" w:sz="0" w:space="0" w:color="auto"/>
                <w:left w:val="none" w:sz="0" w:space="0" w:color="auto"/>
                <w:bottom w:val="none" w:sz="0" w:space="0" w:color="auto"/>
                <w:right w:val="none" w:sz="0" w:space="0" w:color="auto"/>
              </w:divBdr>
            </w:div>
            <w:div w:id="1503280744">
              <w:marLeft w:val="0"/>
              <w:marRight w:val="0"/>
              <w:marTop w:val="0"/>
              <w:marBottom w:val="0"/>
              <w:divBdr>
                <w:top w:val="none" w:sz="0" w:space="0" w:color="auto"/>
                <w:left w:val="none" w:sz="0" w:space="0" w:color="auto"/>
                <w:bottom w:val="none" w:sz="0" w:space="0" w:color="auto"/>
                <w:right w:val="none" w:sz="0" w:space="0" w:color="auto"/>
              </w:divBdr>
            </w:div>
            <w:div w:id="1544100238">
              <w:marLeft w:val="0"/>
              <w:marRight w:val="0"/>
              <w:marTop w:val="0"/>
              <w:marBottom w:val="0"/>
              <w:divBdr>
                <w:top w:val="none" w:sz="0" w:space="0" w:color="auto"/>
                <w:left w:val="none" w:sz="0" w:space="0" w:color="auto"/>
                <w:bottom w:val="none" w:sz="0" w:space="0" w:color="auto"/>
                <w:right w:val="none" w:sz="0" w:space="0" w:color="auto"/>
              </w:divBdr>
            </w:div>
            <w:div w:id="1755783878">
              <w:marLeft w:val="0"/>
              <w:marRight w:val="0"/>
              <w:marTop w:val="0"/>
              <w:marBottom w:val="0"/>
              <w:divBdr>
                <w:top w:val="none" w:sz="0" w:space="0" w:color="auto"/>
                <w:left w:val="none" w:sz="0" w:space="0" w:color="auto"/>
                <w:bottom w:val="none" w:sz="0" w:space="0" w:color="auto"/>
                <w:right w:val="none" w:sz="0" w:space="0" w:color="auto"/>
              </w:divBdr>
            </w:div>
          </w:divsChild>
        </w:div>
        <w:div w:id="1890147793">
          <w:marLeft w:val="0"/>
          <w:marRight w:val="0"/>
          <w:marTop w:val="0"/>
          <w:marBottom w:val="0"/>
          <w:divBdr>
            <w:top w:val="none" w:sz="0" w:space="0" w:color="auto"/>
            <w:left w:val="none" w:sz="0" w:space="0" w:color="auto"/>
            <w:bottom w:val="none" w:sz="0" w:space="0" w:color="auto"/>
            <w:right w:val="none" w:sz="0" w:space="0" w:color="auto"/>
          </w:divBdr>
        </w:div>
        <w:div w:id="2025355647">
          <w:marLeft w:val="0"/>
          <w:marRight w:val="0"/>
          <w:marTop w:val="0"/>
          <w:marBottom w:val="0"/>
          <w:divBdr>
            <w:top w:val="none" w:sz="0" w:space="0" w:color="auto"/>
            <w:left w:val="none" w:sz="0" w:space="0" w:color="auto"/>
            <w:bottom w:val="none" w:sz="0" w:space="0" w:color="auto"/>
            <w:right w:val="none" w:sz="0" w:space="0" w:color="auto"/>
          </w:divBdr>
        </w:div>
        <w:div w:id="2031637125">
          <w:marLeft w:val="0"/>
          <w:marRight w:val="0"/>
          <w:marTop w:val="0"/>
          <w:marBottom w:val="0"/>
          <w:divBdr>
            <w:top w:val="none" w:sz="0" w:space="0" w:color="auto"/>
            <w:left w:val="none" w:sz="0" w:space="0" w:color="auto"/>
            <w:bottom w:val="none" w:sz="0" w:space="0" w:color="auto"/>
            <w:right w:val="none" w:sz="0" w:space="0" w:color="auto"/>
          </w:divBdr>
        </w:div>
        <w:div w:id="2064937785">
          <w:marLeft w:val="0"/>
          <w:marRight w:val="0"/>
          <w:marTop w:val="0"/>
          <w:marBottom w:val="0"/>
          <w:divBdr>
            <w:top w:val="none" w:sz="0" w:space="0" w:color="auto"/>
            <w:left w:val="none" w:sz="0" w:space="0" w:color="auto"/>
            <w:bottom w:val="none" w:sz="0" w:space="0" w:color="auto"/>
            <w:right w:val="none" w:sz="0" w:space="0" w:color="auto"/>
          </w:divBdr>
        </w:div>
        <w:div w:id="2085299452">
          <w:marLeft w:val="0"/>
          <w:marRight w:val="0"/>
          <w:marTop w:val="0"/>
          <w:marBottom w:val="0"/>
          <w:divBdr>
            <w:top w:val="none" w:sz="0" w:space="0" w:color="auto"/>
            <w:left w:val="none" w:sz="0" w:space="0" w:color="auto"/>
            <w:bottom w:val="none" w:sz="0" w:space="0" w:color="auto"/>
            <w:right w:val="none" w:sz="0" w:space="0" w:color="auto"/>
          </w:divBdr>
        </w:div>
        <w:div w:id="2101490643">
          <w:marLeft w:val="0"/>
          <w:marRight w:val="0"/>
          <w:marTop w:val="0"/>
          <w:marBottom w:val="0"/>
          <w:divBdr>
            <w:top w:val="none" w:sz="0" w:space="0" w:color="auto"/>
            <w:left w:val="none" w:sz="0" w:space="0" w:color="auto"/>
            <w:bottom w:val="none" w:sz="0" w:space="0" w:color="auto"/>
            <w:right w:val="none" w:sz="0" w:space="0" w:color="auto"/>
          </w:divBdr>
        </w:div>
        <w:div w:id="2141721108">
          <w:marLeft w:val="0"/>
          <w:marRight w:val="0"/>
          <w:marTop w:val="0"/>
          <w:marBottom w:val="0"/>
          <w:divBdr>
            <w:top w:val="none" w:sz="0" w:space="0" w:color="auto"/>
            <w:left w:val="none" w:sz="0" w:space="0" w:color="auto"/>
            <w:bottom w:val="none" w:sz="0" w:space="0" w:color="auto"/>
            <w:right w:val="none" w:sz="0" w:space="0" w:color="auto"/>
          </w:divBdr>
        </w:div>
      </w:divsChild>
    </w:div>
    <w:div w:id="1498961925">
      <w:bodyDiv w:val="1"/>
      <w:marLeft w:val="0"/>
      <w:marRight w:val="0"/>
      <w:marTop w:val="0"/>
      <w:marBottom w:val="0"/>
      <w:divBdr>
        <w:top w:val="none" w:sz="0" w:space="0" w:color="auto"/>
        <w:left w:val="none" w:sz="0" w:space="0" w:color="auto"/>
        <w:bottom w:val="none" w:sz="0" w:space="0" w:color="auto"/>
        <w:right w:val="none" w:sz="0" w:space="0" w:color="auto"/>
      </w:divBdr>
    </w:div>
    <w:div w:id="1499349709">
      <w:bodyDiv w:val="1"/>
      <w:marLeft w:val="0"/>
      <w:marRight w:val="0"/>
      <w:marTop w:val="0"/>
      <w:marBottom w:val="0"/>
      <w:divBdr>
        <w:top w:val="none" w:sz="0" w:space="0" w:color="auto"/>
        <w:left w:val="none" w:sz="0" w:space="0" w:color="auto"/>
        <w:bottom w:val="none" w:sz="0" w:space="0" w:color="auto"/>
        <w:right w:val="none" w:sz="0" w:space="0" w:color="auto"/>
      </w:divBdr>
    </w:div>
    <w:div w:id="1511483508">
      <w:bodyDiv w:val="1"/>
      <w:marLeft w:val="0"/>
      <w:marRight w:val="0"/>
      <w:marTop w:val="0"/>
      <w:marBottom w:val="0"/>
      <w:divBdr>
        <w:top w:val="none" w:sz="0" w:space="0" w:color="auto"/>
        <w:left w:val="none" w:sz="0" w:space="0" w:color="auto"/>
        <w:bottom w:val="none" w:sz="0" w:space="0" w:color="auto"/>
        <w:right w:val="none" w:sz="0" w:space="0" w:color="auto"/>
      </w:divBdr>
    </w:div>
    <w:div w:id="1518888917">
      <w:bodyDiv w:val="1"/>
      <w:marLeft w:val="0"/>
      <w:marRight w:val="0"/>
      <w:marTop w:val="0"/>
      <w:marBottom w:val="0"/>
      <w:divBdr>
        <w:top w:val="none" w:sz="0" w:space="0" w:color="auto"/>
        <w:left w:val="none" w:sz="0" w:space="0" w:color="auto"/>
        <w:bottom w:val="none" w:sz="0" w:space="0" w:color="auto"/>
        <w:right w:val="none" w:sz="0" w:space="0" w:color="auto"/>
      </w:divBdr>
    </w:div>
    <w:div w:id="1530289517">
      <w:bodyDiv w:val="1"/>
      <w:marLeft w:val="0"/>
      <w:marRight w:val="0"/>
      <w:marTop w:val="0"/>
      <w:marBottom w:val="0"/>
      <w:divBdr>
        <w:top w:val="none" w:sz="0" w:space="0" w:color="auto"/>
        <w:left w:val="none" w:sz="0" w:space="0" w:color="auto"/>
        <w:bottom w:val="none" w:sz="0" w:space="0" w:color="auto"/>
        <w:right w:val="none" w:sz="0" w:space="0" w:color="auto"/>
      </w:divBdr>
    </w:div>
    <w:div w:id="1561479328">
      <w:bodyDiv w:val="1"/>
      <w:marLeft w:val="0"/>
      <w:marRight w:val="0"/>
      <w:marTop w:val="0"/>
      <w:marBottom w:val="0"/>
      <w:divBdr>
        <w:top w:val="none" w:sz="0" w:space="0" w:color="auto"/>
        <w:left w:val="none" w:sz="0" w:space="0" w:color="auto"/>
        <w:bottom w:val="none" w:sz="0" w:space="0" w:color="auto"/>
        <w:right w:val="none" w:sz="0" w:space="0" w:color="auto"/>
      </w:divBdr>
    </w:div>
    <w:div w:id="1573663242">
      <w:bodyDiv w:val="1"/>
      <w:marLeft w:val="0"/>
      <w:marRight w:val="0"/>
      <w:marTop w:val="0"/>
      <w:marBottom w:val="0"/>
      <w:divBdr>
        <w:top w:val="none" w:sz="0" w:space="0" w:color="auto"/>
        <w:left w:val="none" w:sz="0" w:space="0" w:color="auto"/>
        <w:bottom w:val="none" w:sz="0" w:space="0" w:color="auto"/>
        <w:right w:val="none" w:sz="0" w:space="0" w:color="auto"/>
      </w:divBdr>
    </w:div>
    <w:div w:id="1575504233">
      <w:bodyDiv w:val="1"/>
      <w:marLeft w:val="0"/>
      <w:marRight w:val="0"/>
      <w:marTop w:val="0"/>
      <w:marBottom w:val="0"/>
      <w:divBdr>
        <w:top w:val="none" w:sz="0" w:space="0" w:color="auto"/>
        <w:left w:val="none" w:sz="0" w:space="0" w:color="auto"/>
        <w:bottom w:val="none" w:sz="0" w:space="0" w:color="auto"/>
        <w:right w:val="none" w:sz="0" w:space="0" w:color="auto"/>
      </w:divBdr>
    </w:div>
    <w:div w:id="1577084482">
      <w:bodyDiv w:val="1"/>
      <w:marLeft w:val="0"/>
      <w:marRight w:val="0"/>
      <w:marTop w:val="0"/>
      <w:marBottom w:val="0"/>
      <w:divBdr>
        <w:top w:val="none" w:sz="0" w:space="0" w:color="auto"/>
        <w:left w:val="none" w:sz="0" w:space="0" w:color="auto"/>
        <w:bottom w:val="none" w:sz="0" w:space="0" w:color="auto"/>
        <w:right w:val="none" w:sz="0" w:space="0" w:color="auto"/>
      </w:divBdr>
    </w:div>
    <w:div w:id="1581523246">
      <w:bodyDiv w:val="1"/>
      <w:marLeft w:val="0"/>
      <w:marRight w:val="0"/>
      <w:marTop w:val="0"/>
      <w:marBottom w:val="0"/>
      <w:divBdr>
        <w:top w:val="none" w:sz="0" w:space="0" w:color="auto"/>
        <w:left w:val="none" w:sz="0" w:space="0" w:color="auto"/>
        <w:bottom w:val="none" w:sz="0" w:space="0" w:color="auto"/>
        <w:right w:val="none" w:sz="0" w:space="0" w:color="auto"/>
      </w:divBdr>
    </w:div>
    <w:div w:id="1584028694">
      <w:bodyDiv w:val="1"/>
      <w:marLeft w:val="0"/>
      <w:marRight w:val="0"/>
      <w:marTop w:val="0"/>
      <w:marBottom w:val="0"/>
      <w:divBdr>
        <w:top w:val="none" w:sz="0" w:space="0" w:color="auto"/>
        <w:left w:val="none" w:sz="0" w:space="0" w:color="auto"/>
        <w:bottom w:val="none" w:sz="0" w:space="0" w:color="auto"/>
        <w:right w:val="none" w:sz="0" w:space="0" w:color="auto"/>
      </w:divBdr>
    </w:div>
    <w:div w:id="1597400979">
      <w:bodyDiv w:val="1"/>
      <w:marLeft w:val="0"/>
      <w:marRight w:val="0"/>
      <w:marTop w:val="0"/>
      <w:marBottom w:val="0"/>
      <w:divBdr>
        <w:top w:val="none" w:sz="0" w:space="0" w:color="auto"/>
        <w:left w:val="none" w:sz="0" w:space="0" w:color="auto"/>
        <w:bottom w:val="none" w:sz="0" w:space="0" w:color="auto"/>
        <w:right w:val="none" w:sz="0" w:space="0" w:color="auto"/>
      </w:divBdr>
    </w:div>
    <w:div w:id="1615862039">
      <w:bodyDiv w:val="1"/>
      <w:marLeft w:val="0"/>
      <w:marRight w:val="0"/>
      <w:marTop w:val="0"/>
      <w:marBottom w:val="0"/>
      <w:divBdr>
        <w:top w:val="none" w:sz="0" w:space="0" w:color="auto"/>
        <w:left w:val="none" w:sz="0" w:space="0" w:color="auto"/>
        <w:bottom w:val="none" w:sz="0" w:space="0" w:color="auto"/>
        <w:right w:val="none" w:sz="0" w:space="0" w:color="auto"/>
      </w:divBdr>
    </w:div>
    <w:div w:id="1623924635">
      <w:bodyDiv w:val="1"/>
      <w:marLeft w:val="0"/>
      <w:marRight w:val="0"/>
      <w:marTop w:val="0"/>
      <w:marBottom w:val="0"/>
      <w:divBdr>
        <w:top w:val="none" w:sz="0" w:space="0" w:color="auto"/>
        <w:left w:val="none" w:sz="0" w:space="0" w:color="auto"/>
        <w:bottom w:val="none" w:sz="0" w:space="0" w:color="auto"/>
        <w:right w:val="none" w:sz="0" w:space="0" w:color="auto"/>
      </w:divBdr>
    </w:div>
    <w:div w:id="1628117806">
      <w:bodyDiv w:val="1"/>
      <w:marLeft w:val="0"/>
      <w:marRight w:val="0"/>
      <w:marTop w:val="0"/>
      <w:marBottom w:val="0"/>
      <w:divBdr>
        <w:top w:val="none" w:sz="0" w:space="0" w:color="auto"/>
        <w:left w:val="none" w:sz="0" w:space="0" w:color="auto"/>
        <w:bottom w:val="none" w:sz="0" w:space="0" w:color="auto"/>
        <w:right w:val="none" w:sz="0" w:space="0" w:color="auto"/>
      </w:divBdr>
    </w:div>
    <w:div w:id="1632324592">
      <w:bodyDiv w:val="1"/>
      <w:marLeft w:val="0"/>
      <w:marRight w:val="0"/>
      <w:marTop w:val="0"/>
      <w:marBottom w:val="0"/>
      <w:divBdr>
        <w:top w:val="none" w:sz="0" w:space="0" w:color="auto"/>
        <w:left w:val="none" w:sz="0" w:space="0" w:color="auto"/>
        <w:bottom w:val="none" w:sz="0" w:space="0" w:color="auto"/>
        <w:right w:val="none" w:sz="0" w:space="0" w:color="auto"/>
      </w:divBdr>
    </w:div>
    <w:div w:id="1637180494">
      <w:bodyDiv w:val="1"/>
      <w:marLeft w:val="0"/>
      <w:marRight w:val="0"/>
      <w:marTop w:val="0"/>
      <w:marBottom w:val="0"/>
      <w:divBdr>
        <w:top w:val="none" w:sz="0" w:space="0" w:color="auto"/>
        <w:left w:val="none" w:sz="0" w:space="0" w:color="auto"/>
        <w:bottom w:val="none" w:sz="0" w:space="0" w:color="auto"/>
        <w:right w:val="none" w:sz="0" w:space="0" w:color="auto"/>
      </w:divBdr>
    </w:div>
    <w:div w:id="1642227774">
      <w:bodyDiv w:val="1"/>
      <w:marLeft w:val="0"/>
      <w:marRight w:val="0"/>
      <w:marTop w:val="0"/>
      <w:marBottom w:val="0"/>
      <w:divBdr>
        <w:top w:val="none" w:sz="0" w:space="0" w:color="auto"/>
        <w:left w:val="none" w:sz="0" w:space="0" w:color="auto"/>
        <w:bottom w:val="none" w:sz="0" w:space="0" w:color="auto"/>
        <w:right w:val="none" w:sz="0" w:space="0" w:color="auto"/>
      </w:divBdr>
    </w:div>
    <w:div w:id="1653217415">
      <w:bodyDiv w:val="1"/>
      <w:marLeft w:val="0"/>
      <w:marRight w:val="0"/>
      <w:marTop w:val="0"/>
      <w:marBottom w:val="0"/>
      <w:divBdr>
        <w:top w:val="none" w:sz="0" w:space="0" w:color="auto"/>
        <w:left w:val="none" w:sz="0" w:space="0" w:color="auto"/>
        <w:bottom w:val="none" w:sz="0" w:space="0" w:color="auto"/>
        <w:right w:val="none" w:sz="0" w:space="0" w:color="auto"/>
      </w:divBdr>
    </w:div>
    <w:div w:id="1655253020">
      <w:bodyDiv w:val="1"/>
      <w:marLeft w:val="0"/>
      <w:marRight w:val="0"/>
      <w:marTop w:val="0"/>
      <w:marBottom w:val="0"/>
      <w:divBdr>
        <w:top w:val="none" w:sz="0" w:space="0" w:color="auto"/>
        <w:left w:val="none" w:sz="0" w:space="0" w:color="auto"/>
        <w:bottom w:val="none" w:sz="0" w:space="0" w:color="auto"/>
        <w:right w:val="none" w:sz="0" w:space="0" w:color="auto"/>
      </w:divBdr>
    </w:div>
    <w:div w:id="1678072342">
      <w:bodyDiv w:val="1"/>
      <w:marLeft w:val="0"/>
      <w:marRight w:val="0"/>
      <w:marTop w:val="0"/>
      <w:marBottom w:val="0"/>
      <w:divBdr>
        <w:top w:val="none" w:sz="0" w:space="0" w:color="auto"/>
        <w:left w:val="none" w:sz="0" w:space="0" w:color="auto"/>
        <w:bottom w:val="none" w:sz="0" w:space="0" w:color="auto"/>
        <w:right w:val="none" w:sz="0" w:space="0" w:color="auto"/>
      </w:divBdr>
    </w:div>
    <w:div w:id="1687704724">
      <w:bodyDiv w:val="1"/>
      <w:marLeft w:val="0"/>
      <w:marRight w:val="0"/>
      <w:marTop w:val="0"/>
      <w:marBottom w:val="0"/>
      <w:divBdr>
        <w:top w:val="none" w:sz="0" w:space="0" w:color="auto"/>
        <w:left w:val="none" w:sz="0" w:space="0" w:color="auto"/>
        <w:bottom w:val="none" w:sz="0" w:space="0" w:color="auto"/>
        <w:right w:val="none" w:sz="0" w:space="0" w:color="auto"/>
      </w:divBdr>
    </w:div>
    <w:div w:id="1690790762">
      <w:bodyDiv w:val="1"/>
      <w:marLeft w:val="0"/>
      <w:marRight w:val="0"/>
      <w:marTop w:val="0"/>
      <w:marBottom w:val="0"/>
      <w:divBdr>
        <w:top w:val="none" w:sz="0" w:space="0" w:color="auto"/>
        <w:left w:val="none" w:sz="0" w:space="0" w:color="auto"/>
        <w:bottom w:val="none" w:sz="0" w:space="0" w:color="auto"/>
        <w:right w:val="none" w:sz="0" w:space="0" w:color="auto"/>
      </w:divBdr>
    </w:div>
    <w:div w:id="1711341997">
      <w:bodyDiv w:val="1"/>
      <w:marLeft w:val="0"/>
      <w:marRight w:val="0"/>
      <w:marTop w:val="0"/>
      <w:marBottom w:val="0"/>
      <w:divBdr>
        <w:top w:val="none" w:sz="0" w:space="0" w:color="auto"/>
        <w:left w:val="none" w:sz="0" w:space="0" w:color="auto"/>
        <w:bottom w:val="none" w:sz="0" w:space="0" w:color="auto"/>
        <w:right w:val="none" w:sz="0" w:space="0" w:color="auto"/>
      </w:divBdr>
    </w:div>
    <w:div w:id="1746611019">
      <w:bodyDiv w:val="1"/>
      <w:marLeft w:val="0"/>
      <w:marRight w:val="0"/>
      <w:marTop w:val="0"/>
      <w:marBottom w:val="0"/>
      <w:divBdr>
        <w:top w:val="none" w:sz="0" w:space="0" w:color="auto"/>
        <w:left w:val="none" w:sz="0" w:space="0" w:color="auto"/>
        <w:bottom w:val="none" w:sz="0" w:space="0" w:color="auto"/>
        <w:right w:val="none" w:sz="0" w:space="0" w:color="auto"/>
      </w:divBdr>
    </w:div>
    <w:div w:id="1759053944">
      <w:bodyDiv w:val="1"/>
      <w:marLeft w:val="0"/>
      <w:marRight w:val="0"/>
      <w:marTop w:val="0"/>
      <w:marBottom w:val="0"/>
      <w:divBdr>
        <w:top w:val="none" w:sz="0" w:space="0" w:color="auto"/>
        <w:left w:val="none" w:sz="0" w:space="0" w:color="auto"/>
        <w:bottom w:val="none" w:sz="0" w:space="0" w:color="auto"/>
        <w:right w:val="none" w:sz="0" w:space="0" w:color="auto"/>
      </w:divBdr>
      <w:divsChild>
        <w:div w:id="775101291">
          <w:marLeft w:val="0"/>
          <w:marRight w:val="0"/>
          <w:marTop w:val="0"/>
          <w:marBottom w:val="0"/>
          <w:divBdr>
            <w:top w:val="none" w:sz="0" w:space="0" w:color="auto"/>
            <w:left w:val="none" w:sz="0" w:space="0" w:color="auto"/>
            <w:bottom w:val="none" w:sz="0" w:space="0" w:color="auto"/>
            <w:right w:val="none" w:sz="0" w:space="0" w:color="auto"/>
          </w:divBdr>
          <w:divsChild>
            <w:div w:id="563178398">
              <w:marLeft w:val="0"/>
              <w:marRight w:val="0"/>
              <w:marTop w:val="0"/>
              <w:marBottom w:val="0"/>
              <w:divBdr>
                <w:top w:val="none" w:sz="0" w:space="0" w:color="auto"/>
                <w:left w:val="none" w:sz="0" w:space="0" w:color="auto"/>
                <w:bottom w:val="none" w:sz="0" w:space="0" w:color="auto"/>
                <w:right w:val="none" w:sz="0" w:space="0" w:color="auto"/>
              </w:divBdr>
              <w:divsChild>
                <w:div w:id="1846362027">
                  <w:marLeft w:val="0"/>
                  <w:marRight w:val="0"/>
                  <w:marTop w:val="0"/>
                  <w:marBottom w:val="0"/>
                  <w:divBdr>
                    <w:top w:val="none" w:sz="0" w:space="0" w:color="auto"/>
                    <w:left w:val="none" w:sz="0" w:space="0" w:color="auto"/>
                    <w:bottom w:val="none" w:sz="0" w:space="0" w:color="auto"/>
                    <w:right w:val="none" w:sz="0" w:space="0" w:color="auto"/>
                  </w:divBdr>
                  <w:divsChild>
                    <w:div w:id="1837501664">
                      <w:marLeft w:val="0"/>
                      <w:marRight w:val="0"/>
                      <w:marTop w:val="0"/>
                      <w:marBottom w:val="0"/>
                      <w:divBdr>
                        <w:top w:val="none" w:sz="0" w:space="0" w:color="auto"/>
                        <w:left w:val="none" w:sz="0" w:space="0" w:color="auto"/>
                        <w:bottom w:val="none" w:sz="0" w:space="0" w:color="auto"/>
                        <w:right w:val="none" w:sz="0" w:space="0" w:color="auto"/>
                      </w:divBdr>
                      <w:divsChild>
                        <w:div w:id="1186671228">
                          <w:marLeft w:val="0"/>
                          <w:marRight w:val="0"/>
                          <w:marTop w:val="0"/>
                          <w:marBottom w:val="0"/>
                          <w:divBdr>
                            <w:top w:val="none" w:sz="0" w:space="0" w:color="auto"/>
                            <w:left w:val="none" w:sz="0" w:space="0" w:color="auto"/>
                            <w:bottom w:val="none" w:sz="0" w:space="0" w:color="auto"/>
                            <w:right w:val="none" w:sz="0" w:space="0" w:color="auto"/>
                          </w:divBdr>
                          <w:divsChild>
                            <w:div w:id="837157386">
                              <w:marLeft w:val="0"/>
                              <w:marRight w:val="0"/>
                              <w:marTop w:val="0"/>
                              <w:marBottom w:val="0"/>
                              <w:divBdr>
                                <w:top w:val="none" w:sz="0" w:space="0" w:color="auto"/>
                                <w:left w:val="none" w:sz="0" w:space="0" w:color="auto"/>
                                <w:bottom w:val="none" w:sz="0" w:space="0" w:color="auto"/>
                                <w:right w:val="none" w:sz="0" w:space="0" w:color="auto"/>
                              </w:divBdr>
                              <w:divsChild>
                                <w:div w:id="1161045883">
                                  <w:marLeft w:val="0"/>
                                  <w:marRight w:val="0"/>
                                  <w:marTop w:val="0"/>
                                  <w:marBottom w:val="0"/>
                                  <w:divBdr>
                                    <w:top w:val="none" w:sz="0" w:space="0" w:color="auto"/>
                                    <w:left w:val="none" w:sz="0" w:space="0" w:color="auto"/>
                                    <w:bottom w:val="none" w:sz="0" w:space="0" w:color="auto"/>
                                    <w:right w:val="none" w:sz="0" w:space="0" w:color="auto"/>
                                  </w:divBdr>
                                  <w:divsChild>
                                    <w:div w:id="78723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562609">
                          <w:marLeft w:val="0"/>
                          <w:marRight w:val="0"/>
                          <w:marTop w:val="0"/>
                          <w:marBottom w:val="0"/>
                          <w:divBdr>
                            <w:top w:val="none" w:sz="0" w:space="0" w:color="auto"/>
                            <w:left w:val="none" w:sz="0" w:space="0" w:color="auto"/>
                            <w:bottom w:val="none" w:sz="0" w:space="0" w:color="auto"/>
                            <w:right w:val="none" w:sz="0" w:space="0" w:color="auto"/>
                          </w:divBdr>
                          <w:divsChild>
                            <w:div w:id="1219125147">
                              <w:marLeft w:val="0"/>
                              <w:marRight w:val="0"/>
                              <w:marTop w:val="0"/>
                              <w:marBottom w:val="0"/>
                              <w:divBdr>
                                <w:top w:val="none" w:sz="0" w:space="0" w:color="auto"/>
                                <w:left w:val="none" w:sz="0" w:space="0" w:color="auto"/>
                                <w:bottom w:val="none" w:sz="0" w:space="0" w:color="auto"/>
                                <w:right w:val="none" w:sz="0" w:space="0" w:color="auto"/>
                              </w:divBdr>
                              <w:divsChild>
                                <w:div w:id="49442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7045949">
              <w:marLeft w:val="0"/>
              <w:marRight w:val="0"/>
              <w:marTop w:val="0"/>
              <w:marBottom w:val="0"/>
              <w:divBdr>
                <w:top w:val="none" w:sz="0" w:space="0" w:color="auto"/>
                <w:left w:val="none" w:sz="0" w:space="0" w:color="auto"/>
                <w:bottom w:val="none" w:sz="0" w:space="0" w:color="auto"/>
                <w:right w:val="none" w:sz="0" w:space="0" w:color="auto"/>
              </w:divBdr>
              <w:divsChild>
                <w:div w:id="203712684">
                  <w:marLeft w:val="0"/>
                  <w:marRight w:val="0"/>
                  <w:marTop w:val="0"/>
                  <w:marBottom w:val="0"/>
                  <w:divBdr>
                    <w:top w:val="none" w:sz="0" w:space="0" w:color="auto"/>
                    <w:left w:val="none" w:sz="0" w:space="0" w:color="auto"/>
                    <w:bottom w:val="none" w:sz="0" w:space="0" w:color="auto"/>
                    <w:right w:val="none" w:sz="0" w:space="0" w:color="auto"/>
                  </w:divBdr>
                  <w:divsChild>
                    <w:div w:id="104991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760183">
      <w:bodyDiv w:val="1"/>
      <w:marLeft w:val="0"/>
      <w:marRight w:val="0"/>
      <w:marTop w:val="0"/>
      <w:marBottom w:val="0"/>
      <w:divBdr>
        <w:top w:val="none" w:sz="0" w:space="0" w:color="auto"/>
        <w:left w:val="none" w:sz="0" w:space="0" w:color="auto"/>
        <w:bottom w:val="none" w:sz="0" w:space="0" w:color="auto"/>
        <w:right w:val="none" w:sz="0" w:space="0" w:color="auto"/>
      </w:divBdr>
    </w:div>
    <w:div w:id="1768498749">
      <w:bodyDiv w:val="1"/>
      <w:marLeft w:val="0"/>
      <w:marRight w:val="0"/>
      <w:marTop w:val="0"/>
      <w:marBottom w:val="0"/>
      <w:divBdr>
        <w:top w:val="none" w:sz="0" w:space="0" w:color="auto"/>
        <w:left w:val="none" w:sz="0" w:space="0" w:color="auto"/>
        <w:bottom w:val="none" w:sz="0" w:space="0" w:color="auto"/>
        <w:right w:val="none" w:sz="0" w:space="0" w:color="auto"/>
      </w:divBdr>
    </w:div>
    <w:div w:id="1804499050">
      <w:bodyDiv w:val="1"/>
      <w:marLeft w:val="0"/>
      <w:marRight w:val="0"/>
      <w:marTop w:val="0"/>
      <w:marBottom w:val="0"/>
      <w:divBdr>
        <w:top w:val="none" w:sz="0" w:space="0" w:color="auto"/>
        <w:left w:val="none" w:sz="0" w:space="0" w:color="auto"/>
        <w:bottom w:val="none" w:sz="0" w:space="0" w:color="auto"/>
        <w:right w:val="none" w:sz="0" w:space="0" w:color="auto"/>
      </w:divBdr>
    </w:div>
    <w:div w:id="1818644335">
      <w:bodyDiv w:val="1"/>
      <w:marLeft w:val="0"/>
      <w:marRight w:val="0"/>
      <w:marTop w:val="0"/>
      <w:marBottom w:val="0"/>
      <w:divBdr>
        <w:top w:val="none" w:sz="0" w:space="0" w:color="auto"/>
        <w:left w:val="none" w:sz="0" w:space="0" w:color="auto"/>
        <w:bottom w:val="none" w:sz="0" w:space="0" w:color="auto"/>
        <w:right w:val="none" w:sz="0" w:space="0" w:color="auto"/>
      </w:divBdr>
    </w:div>
    <w:div w:id="1829203378">
      <w:bodyDiv w:val="1"/>
      <w:marLeft w:val="0"/>
      <w:marRight w:val="0"/>
      <w:marTop w:val="0"/>
      <w:marBottom w:val="0"/>
      <w:divBdr>
        <w:top w:val="none" w:sz="0" w:space="0" w:color="auto"/>
        <w:left w:val="none" w:sz="0" w:space="0" w:color="auto"/>
        <w:bottom w:val="none" w:sz="0" w:space="0" w:color="auto"/>
        <w:right w:val="none" w:sz="0" w:space="0" w:color="auto"/>
      </w:divBdr>
    </w:div>
    <w:div w:id="1835993541">
      <w:bodyDiv w:val="1"/>
      <w:marLeft w:val="0"/>
      <w:marRight w:val="0"/>
      <w:marTop w:val="0"/>
      <w:marBottom w:val="0"/>
      <w:divBdr>
        <w:top w:val="none" w:sz="0" w:space="0" w:color="auto"/>
        <w:left w:val="none" w:sz="0" w:space="0" w:color="auto"/>
        <w:bottom w:val="none" w:sz="0" w:space="0" w:color="auto"/>
        <w:right w:val="none" w:sz="0" w:space="0" w:color="auto"/>
      </w:divBdr>
    </w:div>
    <w:div w:id="1844666014">
      <w:bodyDiv w:val="1"/>
      <w:marLeft w:val="0"/>
      <w:marRight w:val="0"/>
      <w:marTop w:val="0"/>
      <w:marBottom w:val="0"/>
      <w:divBdr>
        <w:top w:val="none" w:sz="0" w:space="0" w:color="auto"/>
        <w:left w:val="none" w:sz="0" w:space="0" w:color="auto"/>
        <w:bottom w:val="none" w:sz="0" w:space="0" w:color="auto"/>
        <w:right w:val="none" w:sz="0" w:space="0" w:color="auto"/>
      </w:divBdr>
    </w:div>
    <w:div w:id="1846509429">
      <w:bodyDiv w:val="1"/>
      <w:marLeft w:val="0"/>
      <w:marRight w:val="0"/>
      <w:marTop w:val="0"/>
      <w:marBottom w:val="0"/>
      <w:divBdr>
        <w:top w:val="none" w:sz="0" w:space="0" w:color="auto"/>
        <w:left w:val="none" w:sz="0" w:space="0" w:color="auto"/>
        <w:bottom w:val="none" w:sz="0" w:space="0" w:color="auto"/>
        <w:right w:val="none" w:sz="0" w:space="0" w:color="auto"/>
      </w:divBdr>
    </w:div>
    <w:div w:id="1847329788">
      <w:bodyDiv w:val="1"/>
      <w:marLeft w:val="0"/>
      <w:marRight w:val="0"/>
      <w:marTop w:val="0"/>
      <w:marBottom w:val="0"/>
      <w:divBdr>
        <w:top w:val="none" w:sz="0" w:space="0" w:color="auto"/>
        <w:left w:val="none" w:sz="0" w:space="0" w:color="auto"/>
        <w:bottom w:val="none" w:sz="0" w:space="0" w:color="auto"/>
        <w:right w:val="none" w:sz="0" w:space="0" w:color="auto"/>
      </w:divBdr>
    </w:div>
    <w:div w:id="1882284344">
      <w:bodyDiv w:val="1"/>
      <w:marLeft w:val="0"/>
      <w:marRight w:val="0"/>
      <w:marTop w:val="0"/>
      <w:marBottom w:val="0"/>
      <w:divBdr>
        <w:top w:val="none" w:sz="0" w:space="0" w:color="auto"/>
        <w:left w:val="none" w:sz="0" w:space="0" w:color="auto"/>
        <w:bottom w:val="none" w:sz="0" w:space="0" w:color="auto"/>
        <w:right w:val="none" w:sz="0" w:space="0" w:color="auto"/>
      </w:divBdr>
      <w:divsChild>
        <w:div w:id="87890031">
          <w:marLeft w:val="0"/>
          <w:marRight w:val="0"/>
          <w:marTop w:val="0"/>
          <w:marBottom w:val="0"/>
          <w:divBdr>
            <w:top w:val="none" w:sz="0" w:space="0" w:color="auto"/>
            <w:left w:val="none" w:sz="0" w:space="0" w:color="auto"/>
            <w:bottom w:val="none" w:sz="0" w:space="0" w:color="auto"/>
            <w:right w:val="none" w:sz="0" w:space="0" w:color="auto"/>
          </w:divBdr>
          <w:divsChild>
            <w:div w:id="1247498673">
              <w:marLeft w:val="0"/>
              <w:marRight w:val="0"/>
              <w:marTop w:val="0"/>
              <w:marBottom w:val="0"/>
              <w:divBdr>
                <w:top w:val="none" w:sz="0" w:space="0" w:color="auto"/>
                <w:left w:val="none" w:sz="0" w:space="0" w:color="auto"/>
                <w:bottom w:val="none" w:sz="0" w:space="0" w:color="auto"/>
                <w:right w:val="none" w:sz="0" w:space="0" w:color="auto"/>
              </w:divBdr>
              <w:divsChild>
                <w:div w:id="1262949529">
                  <w:marLeft w:val="0"/>
                  <w:marRight w:val="0"/>
                  <w:marTop w:val="0"/>
                  <w:marBottom w:val="0"/>
                  <w:divBdr>
                    <w:top w:val="none" w:sz="0" w:space="0" w:color="auto"/>
                    <w:left w:val="none" w:sz="0" w:space="0" w:color="auto"/>
                    <w:bottom w:val="none" w:sz="0" w:space="0" w:color="auto"/>
                    <w:right w:val="none" w:sz="0" w:space="0" w:color="auto"/>
                  </w:divBdr>
                  <w:divsChild>
                    <w:div w:id="1280836595">
                      <w:marLeft w:val="0"/>
                      <w:marRight w:val="0"/>
                      <w:marTop w:val="0"/>
                      <w:marBottom w:val="0"/>
                      <w:divBdr>
                        <w:top w:val="none" w:sz="0" w:space="0" w:color="auto"/>
                        <w:left w:val="none" w:sz="0" w:space="0" w:color="auto"/>
                        <w:bottom w:val="none" w:sz="0" w:space="0" w:color="auto"/>
                        <w:right w:val="none" w:sz="0" w:space="0" w:color="auto"/>
                      </w:divBdr>
                      <w:divsChild>
                        <w:div w:id="992492887">
                          <w:marLeft w:val="0"/>
                          <w:marRight w:val="0"/>
                          <w:marTop w:val="0"/>
                          <w:marBottom w:val="0"/>
                          <w:divBdr>
                            <w:top w:val="none" w:sz="0" w:space="0" w:color="auto"/>
                            <w:left w:val="none" w:sz="0" w:space="0" w:color="auto"/>
                            <w:bottom w:val="none" w:sz="0" w:space="0" w:color="auto"/>
                            <w:right w:val="none" w:sz="0" w:space="0" w:color="auto"/>
                          </w:divBdr>
                          <w:divsChild>
                            <w:div w:id="116308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910174">
                      <w:marLeft w:val="0"/>
                      <w:marRight w:val="0"/>
                      <w:marTop w:val="0"/>
                      <w:marBottom w:val="0"/>
                      <w:divBdr>
                        <w:top w:val="none" w:sz="0" w:space="0" w:color="auto"/>
                        <w:left w:val="none" w:sz="0" w:space="0" w:color="auto"/>
                        <w:bottom w:val="none" w:sz="0" w:space="0" w:color="auto"/>
                        <w:right w:val="none" w:sz="0" w:space="0" w:color="auto"/>
                      </w:divBdr>
                      <w:divsChild>
                        <w:div w:id="622418806">
                          <w:marLeft w:val="0"/>
                          <w:marRight w:val="0"/>
                          <w:marTop w:val="0"/>
                          <w:marBottom w:val="0"/>
                          <w:divBdr>
                            <w:top w:val="none" w:sz="0" w:space="0" w:color="auto"/>
                            <w:left w:val="none" w:sz="0" w:space="0" w:color="auto"/>
                            <w:bottom w:val="none" w:sz="0" w:space="0" w:color="auto"/>
                            <w:right w:val="none" w:sz="0" w:space="0" w:color="auto"/>
                          </w:divBdr>
                          <w:divsChild>
                            <w:div w:id="1297642241">
                              <w:marLeft w:val="0"/>
                              <w:marRight w:val="0"/>
                              <w:marTop w:val="0"/>
                              <w:marBottom w:val="0"/>
                              <w:divBdr>
                                <w:top w:val="none" w:sz="0" w:space="0" w:color="auto"/>
                                <w:left w:val="none" w:sz="0" w:space="0" w:color="auto"/>
                                <w:bottom w:val="none" w:sz="0" w:space="0" w:color="auto"/>
                                <w:right w:val="none" w:sz="0" w:space="0" w:color="auto"/>
                              </w:divBdr>
                              <w:divsChild>
                                <w:div w:id="494228511">
                                  <w:marLeft w:val="0"/>
                                  <w:marRight w:val="0"/>
                                  <w:marTop w:val="0"/>
                                  <w:marBottom w:val="0"/>
                                  <w:divBdr>
                                    <w:top w:val="none" w:sz="0" w:space="0" w:color="auto"/>
                                    <w:left w:val="none" w:sz="0" w:space="0" w:color="auto"/>
                                    <w:bottom w:val="none" w:sz="0" w:space="0" w:color="auto"/>
                                    <w:right w:val="none" w:sz="0" w:space="0" w:color="auto"/>
                                  </w:divBdr>
                                  <w:divsChild>
                                    <w:div w:id="31163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4175690">
          <w:marLeft w:val="0"/>
          <w:marRight w:val="0"/>
          <w:marTop w:val="0"/>
          <w:marBottom w:val="0"/>
          <w:divBdr>
            <w:top w:val="none" w:sz="0" w:space="0" w:color="auto"/>
            <w:left w:val="none" w:sz="0" w:space="0" w:color="auto"/>
            <w:bottom w:val="none" w:sz="0" w:space="0" w:color="auto"/>
            <w:right w:val="none" w:sz="0" w:space="0" w:color="auto"/>
          </w:divBdr>
          <w:divsChild>
            <w:div w:id="1096637109">
              <w:marLeft w:val="0"/>
              <w:marRight w:val="0"/>
              <w:marTop w:val="0"/>
              <w:marBottom w:val="0"/>
              <w:divBdr>
                <w:top w:val="none" w:sz="0" w:space="0" w:color="auto"/>
                <w:left w:val="none" w:sz="0" w:space="0" w:color="auto"/>
                <w:bottom w:val="none" w:sz="0" w:space="0" w:color="auto"/>
                <w:right w:val="none" w:sz="0" w:space="0" w:color="auto"/>
              </w:divBdr>
              <w:divsChild>
                <w:div w:id="1411389103">
                  <w:marLeft w:val="0"/>
                  <w:marRight w:val="0"/>
                  <w:marTop w:val="0"/>
                  <w:marBottom w:val="0"/>
                  <w:divBdr>
                    <w:top w:val="none" w:sz="0" w:space="0" w:color="auto"/>
                    <w:left w:val="none" w:sz="0" w:space="0" w:color="auto"/>
                    <w:bottom w:val="none" w:sz="0" w:space="0" w:color="auto"/>
                    <w:right w:val="none" w:sz="0" w:space="0" w:color="auto"/>
                  </w:divBdr>
                  <w:divsChild>
                    <w:div w:id="101538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274983">
              <w:marLeft w:val="0"/>
              <w:marRight w:val="0"/>
              <w:marTop w:val="0"/>
              <w:marBottom w:val="0"/>
              <w:divBdr>
                <w:top w:val="none" w:sz="0" w:space="0" w:color="auto"/>
                <w:left w:val="none" w:sz="0" w:space="0" w:color="auto"/>
                <w:bottom w:val="none" w:sz="0" w:space="0" w:color="auto"/>
                <w:right w:val="none" w:sz="0" w:space="0" w:color="auto"/>
              </w:divBdr>
              <w:divsChild>
                <w:div w:id="125468646">
                  <w:marLeft w:val="0"/>
                  <w:marRight w:val="0"/>
                  <w:marTop w:val="0"/>
                  <w:marBottom w:val="0"/>
                  <w:divBdr>
                    <w:top w:val="none" w:sz="0" w:space="0" w:color="auto"/>
                    <w:left w:val="none" w:sz="0" w:space="0" w:color="auto"/>
                    <w:bottom w:val="none" w:sz="0" w:space="0" w:color="auto"/>
                    <w:right w:val="none" w:sz="0" w:space="0" w:color="auto"/>
                  </w:divBdr>
                  <w:divsChild>
                    <w:div w:id="1501852800">
                      <w:marLeft w:val="0"/>
                      <w:marRight w:val="0"/>
                      <w:marTop w:val="0"/>
                      <w:marBottom w:val="0"/>
                      <w:divBdr>
                        <w:top w:val="none" w:sz="0" w:space="0" w:color="auto"/>
                        <w:left w:val="none" w:sz="0" w:space="0" w:color="auto"/>
                        <w:bottom w:val="none" w:sz="0" w:space="0" w:color="auto"/>
                        <w:right w:val="none" w:sz="0" w:space="0" w:color="auto"/>
                      </w:divBdr>
                      <w:divsChild>
                        <w:div w:id="646474772">
                          <w:marLeft w:val="0"/>
                          <w:marRight w:val="0"/>
                          <w:marTop w:val="0"/>
                          <w:marBottom w:val="0"/>
                          <w:divBdr>
                            <w:top w:val="none" w:sz="0" w:space="0" w:color="auto"/>
                            <w:left w:val="none" w:sz="0" w:space="0" w:color="auto"/>
                            <w:bottom w:val="none" w:sz="0" w:space="0" w:color="auto"/>
                            <w:right w:val="none" w:sz="0" w:space="0" w:color="auto"/>
                          </w:divBdr>
                          <w:divsChild>
                            <w:div w:id="321593274">
                              <w:marLeft w:val="0"/>
                              <w:marRight w:val="0"/>
                              <w:marTop w:val="0"/>
                              <w:marBottom w:val="0"/>
                              <w:divBdr>
                                <w:top w:val="none" w:sz="0" w:space="0" w:color="auto"/>
                                <w:left w:val="none" w:sz="0" w:space="0" w:color="auto"/>
                                <w:bottom w:val="none" w:sz="0" w:space="0" w:color="auto"/>
                                <w:right w:val="none" w:sz="0" w:space="0" w:color="auto"/>
                              </w:divBdr>
                              <w:divsChild>
                                <w:div w:id="303395738">
                                  <w:marLeft w:val="0"/>
                                  <w:marRight w:val="0"/>
                                  <w:marTop w:val="0"/>
                                  <w:marBottom w:val="0"/>
                                  <w:divBdr>
                                    <w:top w:val="none" w:sz="0" w:space="0" w:color="auto"/>
                                    <w:left w:val="none" w:sz="0" w:space="0" w:color="auto"/>
                                    <w:bottom w:val="none" w:sz="0" w:space="0" w:color="auto"/>
                                    <w:right w:val="none" w:sz="0" w:space="0" w:color="auto"/>
                                  </w:divBdr>
                                  <w:divsChild>
                                    <w:div w:id="122810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966663">
                          <w:marLeft w:val="0"/>
                          <w:marRight w:val="0"/>
                          <w:marTop w:val="0"/>
                          <w:marBottom w:val="0"/>
                          <w:divBdr>
                            <w:top w:val="none" w:sz="0" w:space="0" w:color="auto"/>
                            <w:left w:val="none" w:sz="0" w:space="0" w:color="auto"/>
                            <w:bottom w:val="none" w:sz="0" w:space="0" w:color="auto"/>
                            <w:right w:val="none" w:sz="0" w:space="0" w:color="auto"/>
                          </w:divBdr>
                          <w:divsChild>
                            <w:div w:id="1525824642">
                              <w:marLeft w:val="0"/>
                              <w:marRight w:val="0"/>
                              <w:marTop w:val="0"/>
                              <w:marBottom w:val="0"/>
                              <w:divBdr>
                                <w:top w:val="none" w:sz="0" w:space="0" w:color="auto"/>
                                <w:left w:val="none" w:sz="0" w:space="0" w:color="auto"/>
                                <w:bottom w:val="none" w:sz="0" w:space="0" w:color="auto"/>
                                <w:right w:val="none" w:sz="0" w:space="0" w:color="auto"/>
                              </w:divBdr>
                              <w:divsChild>
                                <w:div w:id="187650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6721684">
      <w:bodyDiv w:val="1"/>
      <w:marLeft w:val="0"/>
      <w:marRight w:val="0"/>
      <w:marTop w:val="0"/>
      <w:marBottom w:val="0"/>
      <w:divBdr>
        <w:top w:val="none" w:sz="0" w:space="0" w:color="auto"/>
        <w:left w:val="none" w:sz="0" w:space="0" w:color="auto"/>
        <w:bottom w:val="none" w:sz="0" w:space="0" w:color="auto"/>
        <w:right w:val="none" w:sz="0" w:space="0" w:color="auto"/>
      </w:divBdr>
    </w:div>
    <w:div w:id="1909998461">
      <w:bodyDiv w:val="1"/>
      <w:marLeft w:val="0"/>
      <w:marRight w:val="0"/>
      <w:marTop w:val="0"/>
      <w:marBottom w:val="0"/>
      <w:divBdr>
        <w:top w:val="none" w:sz="0" w:space="0" w:color="auto"/>
        <w:left w:val="none" w:sz="0" w:space="0" w:color="auto"/>
        <w:bottom w:val="none" w:sz="0" w:space="0" w:color="auto"/>
        <w:right w:val="none" w:sz="0" w:space="0" w:color="auto"/>
      </w:divBdr>
    </w:div>
    <w:div w:id="1920140414">
      <w:bodyDiv w:val="1"/>
      <w:marLeft w:val="0"/>
      <w:marRight w:val="0"/>
      <w:marTop w:val="0"/>
      <w:marBottom w:val="0"/>
      <w:divBdr>
        <w:top w:val="none" w:sz="0" w:space="0" w:color="auto"/>
        <w:left w:val="none" w:sz="0" w:space="0" w:color="auto"/>
        <w:bottom w:val="none" w:sz="0" w:space="0" w:color="auto"/>
        <w:right w:val="none" w:sz="0" w:space="0" w:color="auto"/>
      </w:divBdr>
    </w:div>
    <w:div w:id="1920601906">
      <w:bodyDiv w:val="1"/>
      <w:marLeft w:val="0"/>
      <w:marRight w:val="0"/>
      <w:marTop w:val="0"/>
      <w:marBottom w:val="0"/>
      <w:divBdr>
        <w:top w:val="none" w:sz="0" w:space="0" w:color="auto"/>
        <w:left w:val="none" w:sz="0" w:space="0" w:color="auto"/>
        <w:bottom w:val="none" w:sz="0" w:space="0" w:color="auto"/>
        <w:right w:val="none" w:sz="0" w:space="0" w:color="auto"/>
      </w:divBdr>
    </w:div>
    <w:div w:id="1928877559">
      <w:bodyDiv w:val="1"/>
      <w:marLeft w:val="0"/>
      <w:marRight w:val="0"/>
      <w:marTop w:val="0"/>
      <w:marBottom w:val="0"/>
      <w:divBdr>
        <w:top w:val="none" w:sz="0" w:space="0" w:color="auto"/>
        <w:left w:val="none" w:sz="0" w:space="0" w:color="auto"/>
        <w:bottom w:val="none" w:sz="0" w:space="0" w:color="auto"/>
        <w:right w:val="none" w:sz="0" w:space="0" w:color="auto"/>
      </w:divBdr>
    </w:div>
    <w:div w:id="1931769036">
      <w:bodyDiv w:val="1"/>
      <w:marLeft w:val="0"/>
      <w:marRight w:val="0"/>
      <w:marTop w:val="0"/>
      <w:marBottom w:val="0"/>
      <w:divBdr>
        <w:top w:val="none" w:sz="0" w:space="0" w:color="auto"/>
        <w:left w:val="none" w:sz="0" w:space="0" w:color="auto"/>
        <w:bottom w:val="none" w:sz="0" w:space="0" w:color="auto"/>
        <w:right w:val="none" w:sz="0" w:space="0" w:color="auto"/>
      </w:divBdr>
    </w:div>
    <w:div w:id="1935743222">
      <w:bodyDiv w:val="1"/>
      <w:marLeft w:val="0"/>
      <w:marRight w:val="0"/>
      <w:marTop w:val="0"/>
      <w:marBottom w:val="0"/>
      <w:divBdr>
        <w:top w:val="none" w:sz="0" w:space="0" w:color="auto"/>
        <w:left w:val="none" w:sz="0" w:space="0" w:color="auto"/>
        <w:bottom w:val="none" w:sz="0" w:space="0" w:color="auto"/>
        <w:right w:val="none" w:sz="0" w:space="0" w:color="auto"/>
      </w:divBdr>
    </w:div>
    <w:div w:id="1937211327">
      <w:bodyDiv w:val="1"/>
      <w:marLeft w:val="0"/>
      <w:marRight w:val="0"/>
      <w:marTop w:val="0"/>
      <w:marBottom w:val="0"/>
      <w:divBdr>
        <w:top w:val="none" w:sz="0" w:space="0" w:color="auto"/>
        <w:left w:val="none" w:sz="0" w:space="0" w:color="auto"/>
        <w:bottom w:val="none" w:sz="0" w:space="0" w:color="auto"/>
        <w:right w:val="none" w:sz="0" w:space="0" w:color="auto"/>
      </w:divBdr>
    </w:div>
    <w:div w:id="1940211794">
      <w:bodyDiv w:val="1"/>
      <w:marLeft w:val="0"/>
      <w:marRight w:val="0"/>
      <w:marTop w:val="0"/>
      <w:marBottom w:val="0"/>
      <w:divBdr>
        <w:top w:val="none" w:sz="0" w:space="0" w:color="auto"/>
        <w:left w:val="none" w:sz="0" w:space="0" w:color="auto"/>
        <w:bottom w:val="none" w:sz="0" w:space="0" w:color="auto"/>
        <w:right w:val="none" w:sz="0" w:space="0" w:color="auto"/>
      </w:divBdr>
    </w:div>
    <w:div w:id="1967159389">
      <w:bodyDiv w:val="1"/>
      <w:marLeft w:val="0"/>
      <w:marRight w:val="0"/>
      <w:marTop w:val="0"/>
      <w:marBottom w:val="0"/>
      <w:divBdr>
        <w:top w:val="none" w:sz="0" w:space="0" w:color="auto"/>
        <w:left w:val="none" w:sz="0" w:space="0" w:color="auto"/>
        <w:bottom w:val="none" w:sz="0" w:space="0" w:color="auto"/>
        <w:right w:val="none" w:sz="0" w:space="0" w:color="auto"/>
      </w:divBdr>
    </w:div>
    <w:div w:id="1989822811">
      <w:bodyDiv w:val="1"/>
      <w:marLeft w:val="0"/>
      <w:marRight w:val="0"/>
      <w:marTop w:val="0"/>
      <w:marBottom w:val="0"/>
      <w:divBdr>
        <w:top w:val="none" w:sz="0" w:space="0" w:color="auto"/>
        <w:left w:val="none" w:sz="0" w:space="0" w:color="auto"/>
        <w:bottom w:val="none" w:sz="0" w:space="0" w:color="auto"/>
        <w:right w:val="none" w:sz="0" w:space="0" w:color="auto"/>
      </w:divBdr>
    </w:div>
    <w:div w:id="1996564695">
      <w:bodyDiv w:val="1"/>
      <w:marLeft w:val="0"/>
      <w:marRight w:val="0"/>
      <w:marTop w:val="0"/>
      <w:marBottom w:val="0"/>
      <w:divBdr>
        <w:top w:val="none" w:sz="0" w:space="0" w:color="auto"/>
        <w:left w:val="none" w:sz="0" w:space="0" w:color="auto"/>
        <w:bottom w:val="none" w:sz="0" w:space="0" w:color="auto"/>
        <w:right w:val="none" w:sz="0" w:space="0" w:color="auto"/>
      </w:divBdr>
    </w:div>
    <w:div w:id="2008482790">
      <w:bodyDiv w:val="1"/>
      <w:marLeft w:val="0"/>
      <w:marRight w:val="0"/>
      <w:marTop w:val="0"/>
      <w:marBottom w:val="0"/>
      <w:divBdr>
        <w:top w:val="none" w:sz="0" w:space="0" w:color="auto"/>
        <w:left w:val="none" w:sz="0" w:space="0" w:color="auto"/>
        <w:bottom w:val="none" w:sz="0" w:space="0" w:color="auto"/>
        <w:right w:val="none" w:sz="0" w:space="0" w:color="auto"/>
      </w:divBdr>
    </w:div>
    <w:div w:id="2010861957">
      <w:bodyDiv w:val="1"/>
      <w:marLeft w:val="0"/>
      <w:marRight w:val="0"/>
      <w:marTop w:val="0"/>
      <w:marBottom w:val="0"/>
      <w:divBdr>
        <w:top w:val="none" w:sz="0" w:space="0" w:color="auto"/>
        <w:left w:val="none" w:sz="0" w:space="0" w:color="auto"/>
        <w:bottom w:val="none" w:sz="0" w:space="0" w:color="auto"/>
        <w:right w:val="none" w:sz="0" w:space="0" w:color="auto"/>
      </w:divBdr>
    </w:div>
    <w:div w:id="2014066892">
      <w:bodyDiv w:val="1"/>
      <w:marLeft w:val="0"/>
      <w:marRight w:val="0"/>
      <w:marTop w:val="0"/>
      <w:marBottom w:val="0"/>
      <w:divBdr>
        <w:top w:val="none" w:sz="0" w:space="0" w:color="auto"/>
        <w:left w:val="none" w:sz="0" w:space="0" w:color="auto"/>
        <w:bottom w:val="none" w:sz="0" w:space="0" w:color="auto"/>
        <w:right w:val="none" w:sz="0" w:space="0" w:color="auto"/>
      </w:divBdr>
    </w:div>
    <w:div w:id="2015112560">
      <w:bodyDiv w:val="1"/>
      <w:marLeft w:val="0"/>
      <w:marRight w:val="0"/>
      <w:marTop w:val="0"/>
      <w:marBottom w:val="0"/>
      <w:divBdr>
        <w:top w:val="none" w:sz="0" w:space="0" w:color="auto"/>
        <w:left w:val="none" w:sz="0" w:space="0" w:color="auto"/>
        <w:bottom w:val="none" w:sz="0" w:space="0" w:color="auto"/>
        <w:right w:val="none" w:sz="0" w:space="0" w:color="auto"/>
      </w:divBdr>
    </w:div>
    <w:div w:id="2029288059">
      <w:bodyDiv w:val="1"/>
      <w:marLeft w:val="0"/>
      <w:marRight w:val="0"/>
      <w:marTop w:val="0"/>
      <w:marBottom w:val="0"/>
      <w:divBdr>
        <w:top w:val="none" w:sz="0" w:space="0" w:color="auto"/>
        <w:left w:val="none" w:sz="0" w:space="0" w:color="auto"/>
        <w:bottom w:val="none" w:sz="0" w:space="0" w:color="auto"/>
        <w:right w:val="none" w:sz="0" w:space="0" w:color="auto"/>
      </w:divBdr>
    </w:div>
    <w:div w:id="2061321831">
      <w:bodyDiv w:val="1"/>
      <w:marLeft w:val="0"/>
      <w:marRight w:val="0"/>
      <w:marTop w:val="0"/>
      <w:marBottom w:val="0"/>
      <w:divBdr>
        <w:top w:val="none" w:sz="0" w:space="0" w:color="auto"/>
        <w:left w:val="none" w:sz="0" w:space="0" w:color="auto"/>
        <w:bottom w:val="none" w:sz="0" w:space="0" w:color="auto"/>
        <w:right w:val="none" w:sz="0" w:space="0" w:color="auto"/>
      </w:divBdr>
    </w:div>
    <w:div w:id="2063678279">
      <w:bodyDiv w:val="1"/>
      <w:marLeft w:val="0"/>
      <w:marRight w:val="0"/>
      <w:marTop w:val="0"/>
      <w:marBottom w:val="0"/>
      <w:divBdr>
        <w:top w:val="none" w:sz="0" w:space="0" w:color="auto"/>
        <w:left w:val="none" w:sz="0" w:space="0" w:color="auto"/>
        <w:bottom w:val="none" w:sz="0" w:space="0" w:color="auto"/>
        <w:right w:val="none" w:sz="0" w:space="0" w:color="auto"/>
      </w:divBdr>
    </w:div>
    <w:div w:id="2065517091">
      <w:bodyDiv w:val="1"/>
      <w:marLeft w:val="0"/>
      <w:marRight w:val="0"/>
      <w:marTop w:val="0"/>
      <w:marBottom w:val="0"/>
      <w:divBdr>
        <w:top w:val="none" w:sz="0" w:space="0" w:color="auto"/>
        <w:left w:val="none" w:sz="0" w:space="0" w:color="auto"/>
        <w:bottom w:val="none" w:sz="0" w:space="0" w:color="auto"/>
        <w:right w:val="none" w:sz="0" w:space="0" w:color="auto"/>
      </w:divBdr>
    </w:div>
    <w:div w:id="2076659062">
      <w:bodyDiv w:val="1"/>
      <w:marLeft w:val="0"/>
      <w:marRight w:val="0"/>
      <w:marTop w:val="0"/>
      <w:marBottom w:val="0"/>
      <w:divBdr>
        <w:top w:val="none" w:sz="0" w:space="0" w:color="auto"/>
        <w:left w:val="none" w:sz="0" w:space="0" w:color="auto"/>
        <w:bottom w:val="none" w:sz="0" w:space="0" w:color="auto"/>
        <w:right w:val="none" w:sz="0" w:space="0" w:color="auto"/>
      </w:divBdr>
    </w:div>
    <w:div w:id="2100910010">
      <w:bodyDiv w:val="1"/>
      <w:marLeft w:val="0"/>
      <w:marRight w:val="0"/>
      <w:marTop w:val="0"/>
      <w:marBottom w:val="0"/>
      <w:divBdr>
        <w:top w:val="none" w:sz="0" w:space="0" w:color="auto"/>
        <w:left w:val="none" w:sz="0" w:space="0" w:color="auto"/>
        <w:bottom w:val="none" w:sz="0" w:space="0" w:color="auto"/>
        <w:right w:val="none" w:sz="0" w:space="0" w:color="auto"/>
      </w:divBdr>
      <w:divsChild>
        <w:div w:id="155466166">
          <w:marLeft w:val="0"/>
          <w:marRight w:val="0"/>
          <w:marTop w:val="0"/>
          <w:marBottom w:val="0"/>
          <w:divBdr>
            <w:top w:val="none" w:sz="0" w:space="0" w:color="auto"/>
            <w:left w:val="none" w:sz="0" w:space="0" w:color="auto"/>
            <w:bottom w:val="none" w:sz="0" w:space="0" w:color="auto"/>
            <w:right w:val="none" w:sz="0" w:space="0" w:color="auto"/>
          </w:divBdr>
        </w:div>
        <w:div w:id="179053279">
          <w:marLeft w:val="0"/>
          <w:marRight w:val="0"/>
          <w:marTop w:val="0"/>
          <w:marBottom w:val="0"/>
          <w:divBdr>
            <w:top w:val="none" w:sz="0" w:space="0" w:color="auto"/>
            <w:left w:val="none" w:sz="0" w:space="0" w:color="auto"/>
            <w:bottom w:val="none" w:sz="0" w:space="0" w:color="auto"/>
            <w:right w:val="none" w:sz="0" w:space="0" w:color="auto"/>
          </w:divBdr>
        </w:div>
        <w:div w:id="185097308">
          <w:marLeft w:val="0"/>
          <w:marRight w:val="0"/>
          <w:marTop w:val="0"/>
          <w:marBottom w:val="0"/>
          <w:divBdr>
            <w:top w:val="none" w:sz="0" w:space="0" w:color="auto"/>
            <w:left w:val="none" w:sz="0" w:space="0" w:color="auto"/>
            <w:bottom w:val="none" w:sz="0" w:space="0" w:color="auto"/>
            <w:right w:val="none" w:sz="0" w:space="0" w:color="auto"/>
          </w:divBdr>
        </w:div>
        <w:div w:id="365757974">
          <w:marLeft w:val="0"/>
          <w:marRight w:val="0"/>
          <w:marTop w:val="0"/>
          <w:marBottom w:val="0"/>
          <w:divBdr>
            <w:top w:val="none" w:sz="0" w:space="0" w:color="auto"/>
            <w:left w:val="none" w:sz="0" w:space="0" w:color="auto"/>
            <w:bottom w:val="none" w:sz="0" w:space="0" w:color="auto"/>
            <w:right w:val="none" w:sz="0" w:space="0" w:color="auto"/>
          </w:divBdr>
        </w:div>
        <w:div w:id="390160608">
          <w:marLeft w:val="0"/>
          <w:marRight w:val="0"/>
          <w:marTop w:val="0"/>
          <w:marBottom w:val="0"/>
          <w:divBdr>
            <w:top w:val="none" w:sz="0" w:space="0" w:color="auto"/>
            <w:left w:val="none" w:sz="0" w:space="0" w:color="auto"/>
            <w:bottom w:val="none" w:sz="0" w:space="0" w:color="auto"/>
            <w:right w:val="none" w:sz="0" w:space="0" w:color="auto"/>
          </w:divBdr>
        </w:div>
        <w:div w:id="396172515">
          <w:marLeft w:val="0"/>
          <w:marRight w:val="0"/>
          <w:marTop w:val="0"/>
          <w:marBottom w:val="0"/>
          <w:divBdr>
            <w:top w:val="none" w:sz="0" w:space="0" w:color="auto"/>
            <w:left w:val="none" w:sz="0" w:space="0" w:color="auto"/>
            <w:bottom w:val="none" w:sz="0" w:space="0" w:color="auto"/>
            <w:right w:val="none" w:sz="0" w:space="0" w:color="auto"/>
          </w:divBdr>
        </w:div>
        <w:div w:id="514155758">
          <w:marLeft w:val="0"/>
          <w:marRight w:val="0"/>
          <w:marTop w:val="0"/>
          <w:marBottom w:val="0"/>
          <w:divBdr>
            <w:top w:val="none" w:sz="0" w:space="0" w:color="auto"/>
            <w:left w:val="none" w:sz="0" w:space="0" w:color="auto"/>
            <w:bottom w:val="none" w:sz="0" w:space="0" w:color="auto"/>
            <w:right w:val="none" w:sz="0" w:space="0" w:color="auto"/>
          </w:divBdr>
        </w:div>
        <w:div w:id="546336605">
          <w:marLeft w:val="0"/>
          <w:marRight w:val="0"/>
          <w:marTop w:val="0"/>
          <w:marBottom w:val="0"/>
          <w:divBdr>
            <w:top w:val="none" w:sz="0" w:space="0" w:color="auto"/>
            <w:left w:val="none" w:sz="0" w:space="0" w:color="auto"/>
            <w:bottom w:val="none" w:sz="0" w:space="0" w:color="auto"/>
            <w:right w:val="none" w:sz="0" w:space="0" w:color="auto"/>
          </w:divBdr>
        </w:div>
        <w:div w:id="581137226">
          <w:marLeft w:val="0"/>
          <w:marRight w:val="0"/>
          <w:marTop w:val="0"/>
          <w:marBottom w:val="0"/>
          <w:divBdr>
            <w:top w:val="none" w:sz="0" w:space="0" w:color="auto"/>
            <w:left w:val="none" w:sz="0" w:space="0" w:color="auto"/>
            <w:bottom w:val="none" w:sz="0" w:space="0" w:color="auto"/>
            <w:right w:val="none" w:sz="0" w:space="0" w:color="auto"/>
          </w:divBdr>
        </w:div>
        <w:div w:id="950017154">
          <w:marLeft w:val="0"/>
          <w:marRight w:val="0"/>
          <w:marTop w:val="0"/>
          <w:marBottom w:val="0"/>
          <w:divBdr>
            <w:top w:val="none" w:sz="0" w:space="0" w:color="auto"/>
            <w:left w:val="none" w:sz="0" w:space="0" w:color="auto"/>
            <w:bottom w:val="none" w:sz="0" w:space="0" w:color="auto"/>
            <w:right w:val="none" w:sz="0" w:space="0" w:color="auto"/>
          </w:divBdr>
        </w:div>
        <w:div w:id="1024865249">
          <w:marLeft w:val="0"/>
          <w:marRight w:val="0"/>
          <w:marTop w:val="0"/>
          <w:marBottom w:val="0"/>
          <w:divBdr>
            <w:top w:val="none" w:sz="0" w:space="0" w:color="auto"/>
            <w:left w:val="none" w:sz="0" w:space="0" w:color="auto"/>
            <w:bottom w:val="none" w:sz="0" w:space="0" w:color="auto"/>
            <w:right w:val="none" w:sz="0" w:space="0" w:color="auto"/>
          </w:divBdr>
        </w:div>
        <w:div w:id="1039672678">
          <w:marLeft w:val="0"/>
          <w:marRight w:val="0"/>
          <w:marTop w:val="0"/>
          <w:marBottom w:val="0"/>
          <w:divBdr>
            <w:top w:val="none" w:sz="0" w:space="0" w:color="auto"/>
            <w:left w:val="none" w:sz="0" w:space="0" w:color="auto"/>
            <w:bottom w:val="none" w:sz="0" w:space="0" w:color="auto"/>
            <w:right w:val="none" w:sz="0" w:space="0" w:color="auto"/>
          </w:divBdr>
        </w:div>
        <w:div w:id="1088886994">
          <w:marLeft w:val="0"/>
          <w:marRight w:val="0"/>
          <w:marTop w:val="0"/>
          <w:marBottom w:val="0"/>
          <w:divBdr>
            <w:top w:val="none" w:sz="0" w:space="0" w:color="auto"/>
            <w:left w:val="none" w:sz="0" w:space="0" w:color="auto"/>
            <w:bottom w:val="none" w:sz="0" w:space="0" w:color="auto"/>
            <w:right w:val="none" w:sz="0" w:space="0" w:color="auto"/>
          </w:divBdr>
        </w:div>
        <w:div w:id="1122769107">
          <w:marLeft w:val="0"/>
          <w:marRight w:val="0"/>
          <w:marTop w:val="0"/>
          <w:marBottom w:val="0"/>
          <w:divBdr>
            <w:top w:val="none" w:sz="0" w:space="0" w:color="auto"/>
            <w:left w:val="none" w:sz="0" w:space="0" w:color="auto"/>
            <w:bottom w:val="none" w:sz="0" w:space="0" w:color="auto"/>
            <w:right w:val="none" w:sz="0" w:space="0" w:color="auto"/>
          </w:divBdr>
        </w:div>
        <w:div w:id="1124544815">
          <w:marLeft w:val="0"/>
          <w:marRight w:val="0"/>
          <w:marTop w:val="0"/>
          <w:marBottom w:val="0"/>
          <w:divBdr>
            <w:top w:val="none" w:sz="0" w:space="0" w:color="auto"/>
            <w:left w:val="none" w:sz="0" w:space="0" w:color="auto"/>
            <w:bottom w:val="none" w:sz="0" w:space="0" w:color="auto"/>
            <w:right w:val="none" w:sz="0" w:space="0" w:color="auto"/>
          </w:divBdr>
        </w:div>
        <w:div w:id="1125196995">
          <w:marLeft w:val="0"/>
          <w:marRight w:val="0"/>
          <w:marTop w:val="0"/>
          <w:marBottom w:val="0"/>
          <w:divBdr>
            <w:top w:val="none" w:sz="0" w:space="0" w:color="auto"/>
            <w:left w:val="none" w:sz="0" w:space="0" w:color="auto"/>
            <w:bottom w:val="none" w:sz="0" w:space="0" w:color="auto"/>
            <w:right w:val="none" w:sz="0" w:space="0" w:color="auto"/>
          </w:divBdr>
          <w:divsChild>
            <w:div w:id="7026626">
              <w:marLeft w:val="0"/>
              <w:marRight w:val="0"/>
              <w:marTop w:val="0"/>
              <w:marBottom w:val="0"/>
              <w:divBdr>
                <w:top w:val="none" w:sz="0" w:space="0" w:color="auto"/>
                <w:left w:val="none" w:sz="0" w:space="0" w:color="auto"/>
                <w:bottom w:val="none" w:sz="0" w:space="0" w:color="auto"/>
                <w:right w:val="none" w:sz="0" w:space="0" w:color="auto"/>
              </w:divBdr>
            </w:div>
            <w:div w:id="170725436">
              <w:marLeft w:val="0"/>
              <w:marRight w:val="0"/>
              <w:marTop w:val="0"/>
              <w:marBottom w:val="0"/>
              <w:divBdr>
                <w:top w:val="none" w:sz="0" w:space="0" w:color="auto"/>
                <w:left w:val="none" w:sz="0" w:space="0" w:color="auto"/>
                <w:bottom w:val="none" w:sz="0" w:space="0" w:color="auto"/>
                <w:right w:val="none" w:sz="0" w:space="0" w:color="auto"/>
              </w:divBdr>
            </w:div>
            <w:div w:id="269515646">
              <w:marLeft w:val="0"/>
              <w:marRight w:val="0"/>
              <w:marTop w:val="0"/>
              <w:marBottom w:val="0"/>
              <w:divBdr>
                <w:top w:val="none" w:sz="0" w:space="0" w:color="auto"/>
                <w:left w:val="none" w:sz="0" w:space="0" w:color="auto"/>
                <w:bottom w:val="none" w:sz="0" w:space="0" w:color="auto"/>
                <w:right w:val="none" w:sz="0" w:space="0" w:color="auto"/>
              </w:divBdr>
            </w:div>
            <w:div w:id="407504458">
              <w:marLeft w:val="0"/>
              <w:marRight w:val="0"/>
              <w:marTop w:val="0"/>
              <w:marBottom w:val="0"/>
              <w:divBdr>
                <w:top w:val="none" w:sz="0" w:space="0" w:color="auto"/>
                <w:left w:val="none" w:sz="0" w:space="0" w:color="auto"/>
                <w:bottom w:val="none" w:sz="0" w:space="0" w:color="auto"/>
                <w:right w:val="none" w:sz="0" w:space="0" w:color="auto"/>
              </w:divBdr>
            </w:div>
            <w:div w:id="508838250">
              <w:marLeft w:val="0"/>
              <w:marRight w:val="0"/>
              <w:marTop w:val="0"/>
              <w:marBottom w:val="0"/>
              <w:divBdr>
                <w:top w:val="none" w:sz="0" w:space="0" w:color="auto"/>
                <w:left w:val="none" w:sz="0" w:space="0" w:color="auto"/>
                <w:bottom w:val="none" w:sz="0" w:space="0" w:color="auto"/>
                <w:right w:val="none" w:sz="0" w:space="0" w:color="auto"/>
              </w:divBdr>
            </w:div>
            <w:div w:id="675962044">
              <w:marLeft w:val="0"/>
              <w:marRight w:val="0"/>
              <w:marTop w:val="0"/>
              <w:marBottom w:val="0"/>
              <w:divBdr>
                <w:top w:val="none" w:sz="0" w:space="0" w:color="auto"/>
                <w:left w:val="none" w:sz="0" w:space="0" w:color="auto"/>
                <w:bottom w:val="none" w:sz="0" w:space="0" w:color="auto"/>
                <w:right w:val="none" w:sz="0" w:space="0" w:color="auto"/>
              </w:divBdr>
            </w:div>
            <w:div w:id="959186867">
              <w:marLeft w:val="0"/>
              <w:marRight w:val="0"/>
              <w:marTop w:val="0"/>
              <w:marBottom w:val="0"/>
              <w:divBdr>
                <w:top w:val="none" w:sz="0" w:space="0" w:color="auto"/>
                <w:left w:val="none" w:sz="0" w:space="0" w:color="auto"/>
                <w:bottom w:val="none" w:sz="0" w:space="0" w:color="auto"/>
                <w:right w:val="none" w:sz="0" w:space="0" w:color="auto"/>
              </w:divBdr>
            </w:div>
            <w:div w:id="1022825628">
              <w:marLeft w:val="0"/>
              <w:marRight w:val="0"/>
              <w:marTop w:val="0"/>
              <w:marBottom w:val="0"/>
              <w:divBdr>
                <w:top w:val="none" w:sz="0" w:space="0" w:color="auto"/>
                <w:left w:val="none" w:sz="0" w:space="0" w:color="auto"/>
                <w:bottom w:val="none" w:sz="0" w:space="0" w:color="auto"/>
                <w:right w:val="none" w:sz="0" w:space="0" w:color="auto"/>
              </w:divBdr>
            </w:div>
            <w:div w:id="1053584125">
              <w:marLeft w:val="0"/>
              <w:marRight w:val="0"/>
              <w:marTop w:val="0"/>
              <w:marBottom w:val="0"/>
              <w:divBdr>
                <w:top w:val="none" w:sz="0" w:space="0" w:color="auto"/>
                <w:left w:val="none" w:sz="0" w:space="0" w:color="auto"/>
                <w:bottom w:val="none" w:sz="0" w:space="0" w:color="auto"/>
                <w:right w:val="none" w:sz="0" w:space="0" w:color="auto"/>
              </w:divBdr>
            </w:div>
            <w:div w:id="1064184882">
              <w:marLeft w:val="0"/>
              <w:marRight w:val="0"/>
              <w:marTop w:val="0"/>
              <w:marBottom w:val="0"/>
              <w:divBdr>
                <w:top w:val="none" w:sz="0" w:space="0" w:color="auto"/>
                <w:left w:val="none" w:sz="0" w:space="0" w:color="auto"/>
                <w:bottom w:val="none" w:sz="0" w:space="0" w:color="auto"/>
                <w:right w:val="none" w:sz="0" w:space="0" w:color="auto"/>
              </w:divBdr>
            </w:div>
            <w:div w:id="1065034760">
              <w:marLeft w:val="0"/>
              <w:marRight w:val="0"/>
              <w:marTop w:val="0"/>
              <w:marBottom w:val="0"/>
              <w:divBdr>
                <w:top w:val="none" w:sz="0" w:space="0" w:color="auto"/>
                <w:left w:val="none" w:sz="0" w:space="0" w:color="auto"/>
                <w:bottom w:val="none" w:sz="0" w:space="0" w:color="auto"/>
                <w:right w:val="none" w:sz="0" w:space="0" w:color="auto"/>
              </w:divBdr>
            </w:div>
            <w:div w:id="1289235962">
              <w:marLeft w:val="0"/>
              <w:marRight w:val="0"/>
              <w:marTop w:val="0"/>
              <w:marBottom w:val="0"/>
              <w:divBdr>
                <w:top w:val="none" w:sz="0" w:space="0" w:color="auto"/>
                <w:left w:val="none" w:sz="0" w:space="0" w:color="auto"/>
                <w:bottom w:val="none" w:sz="0" w:space="0" w:color="auto"/>
                <w:right w:val="none" w:sz="0" w:space="0" w:color="auto"/>
              </w:divBdr>
            </w:div>
            <w:div w:id="1581141431">
              <w:marLeft w:val="0"/>
              <w:marRight w:val="0"/>
              <w:marTop w:val="0"/>
              <w:marBottom w:val="0"/>
              <w:divBdr>
                <w:top w:val="none" w:sz="0" w:space="0" w:color="auto"/>
                <w:left w:val="none" w:sz="0" w:space="0" w:color="auto"/>
                <w:bottom w:val="none" w:sz="0" w:space="0" w:color="auto"/>
                <w:right w:val="none" w:sz="0" w:space="0" w:color="auto"/>
              </w:divBdr>
            </w:div>
            <w:div w:id="1587692717">
              <w:marLeft w:val="0"/>
              <w:marRight w:val="0"/>
              <w:marTop w:val="0"/>
              <w:marBottom w:val="0"/>
              <w:divBdr>
                <w:top w:val="none" w:sz="0" w:space="0" w:color="auto"/>
                <w:left w:val="none" w:sz="0" w:space="0" w:color="auto"/>
                <w:bottom w:val="none" w:sz="0" w:space="0" w:color="auto"/>
                <w:right w:val="none" w:sz="0" w:space="0" w:color="auto"/>
              </w:divBdr>
            </w:div>
            <w:div w:id="1589773578">
              <w:marLeft w:val="0"/>
              <w:marRight w:val="0"/>
              <w:marTop w:val="0"/>
              <w:marBottom w:val="0"/>
              <w:divBdr>
                <w:top w:val="none" w:sz="0" w:space="0" w:color="auto"/>
                <w:left w:val="none" w:sz="0" w:space="0" w:color="auto"/>
                <w:bottom w:val="none" w:sz="0" w:space="0" w:color="auto"/>
                <w:right w:val="none" w:sz="0" w:space="0" w:color="auto"/>
              </w:divBdr>
            </w:div>
            <w:div w:id="1634748059">
              <w:marLeft w:val="0"/>
              <w:marRight w:val="0"/>
              <w:marTop w:val="0"/>
              <w:marBottom w:val="0"/>
              <w:divBdr>
                <w:top w:val="none" w:sz="0" w:space="0" w:color="auto"/>
                <w:left w:val="none" w:sz="0" w:space="0" w:color="auto"/>
                <w:bottom w:val="none" w:sz="0" w:space="0" w:color="auto"/>
                <w:right w:val="none" w:sz="0" w:space="0" w:color="auto"/>
              </w:divBdr>
            </w:div>
            <w:div w:id="1664972805">
              <w:marLeft w:val="0"/>
              <w:marRight w:val="0"/>
              <w:marTop w:val="0"/>
              <w:marBottom w:val="0"/>
              <w:divBdr>
                <w:top w:val="none" w:sz="0" w:space="0" w:color="auto"/>
                <w:left w:val="none" w:sz="0" w:space="0" w:color="auto"/>
                <w:bottom w:val="none" w:sz="0" w:space="0" w:color="auto"/>
                <w:right w:val="none" w:sz="0" w:space="0" w:color="auto"/>
              </w:divBdr>
            </w:div>
            <w:div w:id="1670522597">
              <w:marLeft w:val="0"/>
              <w:marRight w:val="0"/>
              <w:marTop w:val="0"/>
              <w:marBottom w:val="0"/>
              <w:divBdr>
                <w:top w:val="none" w:sz="0" w:space="0" w:color="auto"/>
                <w:left w:val="none" w:sz="0" w:space="0" w:color="auto"/>
                <w:bottom w:val="none" w:sz="0" w:space="0" w:color="auto"/>
                <w:right w:val="none" w:sz="0" w:space="0" w:color="auto"/>
              </w:divBdr>
            </w:div>
          </w:divsChild>
        </w:div>
        <w:div w:id="1153910974">
          <w:marLeft w:val="0"/>
          <w:marRight w:val="0"/>
          <w:marTop w:val="0"/>
          <w:marBottom w:val="0"/>
          <w:divBdr>
            <w:top w:val="none" w:sz="0" w:space="0" w:color="auto"/>
            <w:left w:val="none" w:sz="0" w:space="0" w:color="auto"/>
            <w:bottom w:val="none" w:sz="0" w:space="0" w:color="auto"/>
            <w:right w:val="none" w:sz="0" w:space="0" w:color="auto"/>
          </w:divBdr>
        </w:div>
        <w:div w:id="1229267579">
          <w:marLeft w:val="0"/>
          <w:marRight w:val="0"/>
          <w:marTop w:val="0"/>
          <w:marBottom w:val="0"/>
          <w:divBdr>
            <w:top w:val="none" w:sz="0" w:space="0" w:color="auto"/>
            <w:left w:val="none" w:sz="0" w:space="0" w:color="auto"/>
            <w:bottom w:val="none" w:sz="0" w:space="0" w:color="auto"/>
            <w:right w:val="none" w:sz="0" w:space="0" w:color="auto"/>
          </w:divBdr>
        </w:div>
        <w:div w:id="1240672365">
          <w:marLeft w:val="0"/>
          <w:marRight w:val="0"/>
          <w:marTop w:val="0"/>
          <w:marBottom w:val="0"/>
          <w:divBdr>
            <w:top w:val="none" w:sz="0" w:space="0" w:color="auto"/>
            <w:left w:val="none" w:sz="0" w:space="0" w:color="auto"/>
            <w:bottom w:val="none" w:sz="0" w:space="0" w:color="auto"/>
            <w:right w:val="none" w:sz="0" w:space="0" w:color="auto"/>
          </w:divBdr>
        </w:div>
        <w:div w:id="1270888812">
          <w:marLeft w:val="0"/>
          <w:marRight w:val="0"/>
          <w:marTop w:val="0"/>
          <w:marBottom w:val="0"/>
          <w:divBdr>
            <w:top w:val="none" w:sz="0" w:space="0" w:color="auto"/>
            <w:left w:val="none" w:sz="0" w:space="0" w:color="auto"/>
            <w:bottom w:val="none" w:sz="0" w:space="0" w:color="auto"/>
            <w:right w:val="none" w:sz="0" w:space="0" w:color="auto"/>
          </w:divBdr>
        </w:div>
        <w:div w:id="1330673780">
          <w:marLeft w:val="0"/>
          <w:marRight w:val="0"/>
          <w:marTop w:val="0"/>
          <w:marBottom w:val="0"/>
          <w:divBdr>
            <w:top w:val="none" w:sz="0" w:space="0" w:color="auto"/>
            <w:left w:val="none" w:sz="0" w:space="0" w:color="auto"/>
            <w:bottom w:val="none" w:sz="0" w:space="0" w:color="auto"/>
            <w:right w:val="none" w:sz="0" w:space="0" w:color="auto"/>
          </w:divBdr>
        </w:div>
        <w:div w:id="1440635555">
          <w:marLeft w:val="0"/>
          <w:marRight w:val="0"/>
          <w:marTop w:val="0"/>
          <w:marBottom w:val="0"/>
          <w:divBdr>
            <w:top w:val="none" w:sz="0" w:space="0" w:color="auto"/>
            <w:left w:val="none" w:sz="0" w:space="0" w:color="auto"/>
            <w:bottom w:val="none" w:sz="0" w:space="0" w:color="auto"/>
            <w:right w:val="none" w:sz="0" w:space="0" w:color="auto"/>
          </w:divBdr>
        </w:div>
        <w:div w:id="1454782902">
          <w:marLeft w:val="0"/>
          <w:marRight w:val="0"/>
          <w:marTop w:val="0"/>
          <w:marBottom w:val="0"/>
          <w:divBdr>
            <w:top w:val="none" w:sz="0" w:space="0" w:color="auto"/>
            <w:left w:val="none" w:sz="0" w:space="0" w:color="auto"/>
            <w:bottom w:val="none" w:sz="0" w:space="0" w:color="auto"/>
            <w:right w:val="none" w:sz="0" w:space="0" w:color="auto"/>
          </w:divBdr>
        </w:div>
        <w:div w:id="1607425741">
          <w:marLeft w:val="0"/>
          <w:marRight w:val="0"/>
          <w:marTop w:val="0"/>
          <w:marBottom w:val="0"/>
          <w:divBdr>
            <w:top w:val="none" w:sz="0" w:space="0" w:color="auto"/>
            <w:left w:val="none" w:sz="0" w:space="0" w:color="auto"/>
            <w:bottom w:val="none" w:sz="0" w:space="0" w:color="auto"/>
            <w:right w:val="none" w:sz="0" w:space="0" w:color="auto"/>
          </w:divBdr>
        </w:div>
        <w:div w:id="1677536334">
          <w:marLeft w:val="0"/>
          <w:marRight w:val="0"/>
          <w:marTop w:val="0"/>
          <w:marBottom w:val="0"/>
          <w:divBdr>
            <w:top w:val="none" w:sz="0" w:space="0" w:color="auto"/>
            <w:left w:val="none" w:sz="0" w:space="0" w:color="auto"/>
            <w:bottom w:val="none" w:sz="0" w:space="0" w:color="auto"/>
            <w:right w:val="none" w:sz="0" w:space="0" w:color="auto"/>
          </w:divBdr>
        </w:div>
        <w:div w:id="1735618011">
          <w:marLeft w:val="0"/>
          <w:marRight w:val="0"/>
          <w:marTop w:val="0"/>
          <w:marBottom w:val="0"/>
          <w:divBdr>
            <w:top w:val="none" w:sz="0" w:space="0" w:color="auto"/>
            <w:left w:val="none" w:sz="0" w:space="0" w:color="auto"/>
            <w:bottom w:val="none" w:sz="0" w:space="0" w:color="auto"/>
            <w:right w:val="none" w:sz="0" w:space="0" w:color="auto"/>
          </w:divBdr>
        </w:div>
        <w:div w:id="1811242713">
          <w:marLeft w:val="0"/>
          <w:marRight w:val="0"/>
          <w:marTop w:val="0"/>
          <w:marBottom w:val="0"/>
          <w:divBdr>
            <w:top w:val="none" w:sz="0" w:space="0" w:color="auto"/>
            <w:left w:val="none" w:sz="0" w:space="0" w:color="auto"/>
            <w:bottom w:val="none" w:sz="0" w:space="0" w:color="auto"/>
            <w:right w:val="none" w:sz="0" w:space="0" w:color="auto"/>
          </w:divBdr>
        </w:div>
        <w:div w:id="1839492007">
          <w:marLeft w:val="0"/>
          <w:marRight w:val="0"/>
          <w:marTop w:val="0"/>
          <w:marBottom w:val="0"/>
          <w:divBdr>
            <w:top w:val="none" w:sz="0" w:space="0" w:color="auto"/>
            <w:left w:val="none" w:sz="0" w:space="0" w:color="auto"/>
            <w:bottom w:val="none" w:sz="0" w:space="0" w:color="auto"/>
            <w:right w:val="none" w:sz="0" w:space="0" w:color="auto"/>
          </w:divBdr>
        </w:div>
        <w:div w:id="1893883440">
          <w:marLeft w:val="0"/>
          <w:marRight w:val="0"/>
          <w:marTop w:val="0"/>
          <w:marBottom w:val="0"/>
          <w:divBdr>
            <w:top w:val="none" w:sz="0" w:space="0" w:color="auto"/>
            <w:left w:val="none" w:sz="0" w:space="0" w:color="auto"/>
            <w:bottom w:val="none" w:sz="0" w:space="0" w:color="auto"/>
            <w:right w:val="none" w:sz="0" w:space="0" w:color="auto"/>
          </w:divBdr>
        </w:div>
        <w:div w:id="1908220118">
          <w:marLeft w:val="0"/>
          <w:marRight w:val="0"/>
          <w:marTop w:val="0"/>
          <w:marBottom w:val="0"/>
          <w:divBdr>
            <w:top w:val="none" w:sz="0" w:space="0" w:color="auto"/>
            <w:left w:val="none" w:sz="0" w:space="0" w:color="auto"/>
            <w:bottom w:val="none" w:sz="0" w:space="0" w:color="auto"/>
            <w:right w:val="none" w:sz="0" w:space="0" w:color="auto"/>
          </w:divBdr>
        </w:div>
        <w:div w:id="2004813332">
          <w:marLeft w:val="0"/>
          <w:marRight w:val="0"/>
          <w:marTop w:val="0"/>
          <w:marBottom w:val="0"/>
          <w:divBdr>
            <w:top w:val="none" w:sz="0" w:space="0" w:color="auto"/>
            <w:left w:val="none" w:sz="0" w:space="0" w:color="auto"/>
            <w:bottom w:val="none" w:sz="0" w:space="0" w:color="auto"/>
            <w:right w:val="none" w:sz="0" w:space="0" w:color="auto"/>
          </w:divBdr>
        </w:div>
        <w:div w:id="2008363775">
          <w:marLeft w:val="0"/>
          <w:marRight w:val="0"/>
          <w:marTop w:val="0"/>
          <w:marBottom w:val="0"/>
          <w:divBdr>
            <w:top w:val="none" w:sz="0" w:space="0" w:color="auto"/>
            <w:left w:val="none" w:sz="0" w:space="0" w:color="auto"/>
            <w:bottom w:val="none" w:sz="0" w:space="0" w:color="auto"/>
            <w:right w:val="none" w:sz="0" w:space="0" w:color="auto"/>
          </w:divBdr>
        </w:div>
      </w:divsChild>
    </w:div>
    <w:div w:id="2104179085">
      <w:bodyDiv w:val="1"/>
      <w:marLeft w:val="0"/>
      <w:marRight w:val="0"/>
      <w:marTop w:val="0"/>
      <w:marBottom w:val="0"/>
      <w:divBdr>
        <w:top w:val="none" w:sz="0" w:space="0" w:color="auto"/>
        <w:left w:val="none" w:sz="0" w:space="0" w:color="auto"/>
        <w:bottom w:val="none" w:sz="0" w:space="0" w:color="auto"/>
        <w:right w:val="none" w:sz="0" w:space="0" w:color="auto"/>
      </w:divBdr>
    </w:div>
    <w:div w:id="2105106999">
      <w:bodyDiv w:val="1"/>
      <w:marLeft w:val="0"/>
      <w:marRight w:val="0"/>
      <w:marTop w:val="0"/>
      <w:marBottom w:val="0"/>
      <w:divBdr>
        <w:top w:val="none" w:sz="0" w:space="0" w:color="auto"/>
        <w:left w:val="none" w:sz="0" w:space="0" w:color="auto"/>
        <w:bottom w:val="none" w:sz="0" w:space="0" w:color="auto"/>
        <w:right w:val="none" w:sz="0" w:space="0" w:color="auto"/>
      </w:divBdr>
    </w:div>
    <w:div w:id="2108228095">
      <w:bodyDiv w:val="1"/>
      <w:marLeft w:val="0"/>
      <w:marRight w:val="0"/>
      <w:marTop w:val="0"/>
      <w:marBottom w:val="0"/>
      <w:divBdr>
        <w:top w:val="none" w:sz="0" w:space="0" w:color="auto"/>
        <w:left w:val="none" w:sz="0" w:space="0" w:color="auto"/>
        <w:bottom w:val="none" w:sz="0" w:space="0" w:color="auto"/>
        <w:right w:val="none" w:sz="0" w:space="0" w:color="auto"/>
      </w:divBdr>
      <w:divsChild>
        <w:div w:id="1011376388">
          <w:marLeft w:val="0"/>
          <w:marRight w:val="0"/>
          <w:marTop w:val="0"/>
          <w:marBottom w:val="0"/>
          <w:divBdr>
            <w:top w:val="none" w:sz="0" w:space="0" w:color="auto"/>
            <w:left w:val="none" w:sz="0" w:space="0" w:color="auto"/>
            <w:bottom w:val="none" w:sz="0" w:space="0" w:color="auto"/>
            <w:right w:val="none" w:sz="0" w:space="0" w:color="auto"/>
          </w:divBdr>
          <w:divsChild>
            <w:div w:id="1329942288">
              <w:marLeft w:val="0"/>
              <w:marRight w:val="0"/>
              <w:marTop w:val="0"/>
              <w:marBottom w:val="0"/>
              <w:divBdr>
                <w:top w:val="none" w:sz="0" w:space="0" w:color="auto"/>
                <w:left w:val="none" w:sz="0" w:space="0" w:color="auto"/>
                <w:bottom w:val="none" w:sz="0" w:space="0" w:color="auto"/>
                <w:right w:val="none" w:sz="0" w:space="0" w:color="auto"/>
              </w:divBdr>
              <w:divsChild>
                <w:div w:id="1291285234">
                  <w:marLeft w:val="0"/>
                  <w:marRight w:val="0"/>
                  <w:marTop w:val="0"/>
                  <w:marBottom w:val="0"/>
                  <w:divBdr>
                    <w:top w:val="none" w:sz="0" w:space="0" w:color="auto"/>
                    <w:left w:val="none" w:sz="0" w:space="0" w:color="auto"/>
                    <w:bottom w:val="none" w:sz="0" w:space="0" w:color="auto"/>
                    <w:right w:val="none" w:sz="0" w:space="0" w:color="auto"/>
                  </w:divBdr>
                  <w:divsChild>
                    <w:div w:id="175473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761934">
          <w:marLeft w:val="0"/>
          <w:marRight w:val="0"/>
          <w:marTop w:val="0"/>
          <w:marBottom w:val="0"/>
          <w:divBdr>
            <w:top w:val="none" w:sz="0" w:space="0" w:color="auto"/>
            <w:left w:val="none" w:sz="0" w:space="0" w:color="auto"/>
            <w:bottom w:val="none" w:sz="0" w:space="0" w:color="auto"/>
            <w:right w:val="none" w:sz="0" w:space="0" w:color="auto"/>
          </w:divBdr>
          <w:divsChild>
            <w:div w:id="2081557323">
              <w:marLeft w:val="0"/>
              <w:marRight w:val="0"/>
              <w:marTop w:val="0"/>
              <w:marBottom w:val="0"/>
              <w:divBdr>
                <w:top w:val="none" w:sz="0" w:space="0" w:color="auto"/>
                <w:left w:val="none" w:sz="0" w:space="0" w:color="auto"/>
                <w:bottom w:val="none" w:sz="0" w:space="0" w:color="auto"/>
                <w:right w:val="none" w:sz="0" w:space="0" w:color="auto"/>
              </w:divBdr>
              <w:divsChild>
                <w:div w:id="336226141">
                  <w:marLeft w:val="0"/>
                  <w:marRight w:val="0"/>
                  <w:marTop w:val="0"/>
                  <w:marBottom w:val="0"/>
                  <w:divBdr>
                    <w:top w:val="none" w:sz="0" w:space="0" w:color="auto"/>
                    <w:left w:val="none" w:sz="0" w:space="0" w:color="auto"/>
                    <w:bottom w:val="none" w:sz="0" w:space="0" w:color="auto"/>
                    <w:right w:val="none" w:sz="0" w:space="0" w:color="auto"/>
                  </w:divBdr>
                  <w:divsChild>
                    <w:div w:id="86109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263547">
      <w:bodyDiv w:val="1"/>
      <w:marLeft w:val="0"/>
      <w:marRight w:val="0"/>
      <w:marTop w:val="0"/>
      <w:marBottom w:val="0"/>
      <w:divBdr>
        <w:top w:val="none" w:sz="0" w:space="0" w:color="auto"/>
        <w:left w:val="none" w:sz="0" w:space="0" w:color="auto"/>
        <w:bottom w:val="none" w:sz="0" w:space="0" w:color="auto"/>
        <w:right w:val="none" w:sz="0" w:space="0" w:color="auto"/>
      </w:divBdr>
    </w:div>
    <w:div w:id="2128425428">
      <w:bodyDiv w:val="1"/>
      <w:marLeft w:val="0"/>
      <w:marRight w:val="0"/>
      <w:marTop w:val="0"/>
      <w:marBottom w:val="0"/>
      <w:divBdr>
        <w:top w:val="none" w:sz="0" w:space="0" w:color="auto"/>
        <w:left w:val="none" w:sz="0" w:space="0" w:color="auto"/>
        <w:bottom w:val="none" w:sz="0" w:space="0" w:color="auto"/>
        <w:right w:val="none" w:sz="0" w:space="0" w:color="auto"/>
      </w:divBdr>
    </w:div>
    <w:div w:id="213019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atticompetenzelavoro@regione.lombardia.it"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ssa\OneDrive\Documenti\Modelli%20di%20Office%20personalizzati\Schema-bandi%20Regione%20Lombardia.dotx" TargetMode="External"/></Relationships>
</file>

<file path=word/documenttasks/documenttasks1.xml><?xml version="1.0" encoding="utf-8"?>
<t:Tasks xmlns:t="http://schemas.microsoft.com/office/tasks/2019/documenttasks" xmlns:oel="http://schemas.microsoft.com/office/2019/extlst">
  <t:Task id="{8F41D8C1-DF13-4647-B63B-B36EA7BE527F}">
    <t:Anchor>
      <t:Comment id="1388021927"/>
    </t:Anchor>
    <t:History>
      <t:Event id="{526DCA29-1326-4FEF-8920-6D88FD9CB9AD}" time="2025-02-17T21:05:28.22Z">
        <t:Attribution userId="S::paolo.sessa@mbs.it::db2fad62-e9fd-4725-a130-fa2a289d2f0e" userProvider="AD" userName="Paolo Sessa"/>
        <t:Anchor>
          <t:Comment id="1388021927"/>
        </t:Anchor>
        <t:Create/>
      </t:Event>
      <t:Event id="{DC28ED29-FFD5-4CED-9362-825A8CD1B6F3}" time="2025-02-17T21:05:28.22Z">
        <t:Attribution userId="S::paolo.sessa@mbs.it::db2fad62-e9fd-4725-a130-fa2a289d2f0e" userProvider="AD" userName="Paolo Sessa"/>
        <t:Anchor>
          <t:Comment id="1388021927"/>
        </t:Anchor>
        <t:Assign userId="S::caterina.pedini@mbs.it::d8790025-375c-4051-9d93-c9ec7bec9d76" userProvider="AD" userName="Caterina Pedini"/>
      </t:Event>
      <t:Event id="{9BCCC8EB-0EB3-4084-8E0F-EBC8C10CC95C}" time="2025-02-17T21:05:28.22Z">
        <t:Attribution userId="S::paolo.sessa@mbs.it::db2fad62-e9fd-4725-a130-fa2a289d2f0e" userProvider="AD" userName="Paolo Sessa"/>
        <t:Anchor>
          <t:Comment id="1388021927"/>
        </t:Anchor>
        <t:SetTitle title="@Caterina Pedini caratteristiche mi sembra ridondante rispetto a titolo capitoloDa riveder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4ECA420E4684A15B54DE1E8389E9B3B"/>
        <w:category>
          <w:name w:val="Generale"/>
          <w:gallery w:val="placeholder"/>
        </w:category>
        <w:types>
          <w:type w:val="bbPlcHdr"/>
        </w:types>
        <w:behaviors>
          <w:behavior w:val="content"/>
        </w:behaviors>
        <w:guid w:val="{B073B733-E6DB-41D1-ADD0-A6185C71A962}"/>
      </w:docPartPr>
      <w:docPartBody>
        <w:p w:rsidR="000C79A0" w:rsidRDefault="007F2FE8">
          <w:r w:rsidRPr="0003761B">
            <w:rPr>
              <w:rStyle w:val="Testosegnaposto"/>
            </w:rPr>
            <w:t>[Titolo]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quot;">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FE8"/>
    <w:rsid w:val="000C46EC"/>
    <w:rsid w:val="000C79A0"/>
    <w:rsid w:val="003873BE"/>
    <w:rsid w:val="003B13F8"/>
    <w:rsid w:val="003F11A4"/>
    <w:rsid w:val="00452C23"/>
    <w:rsid w:val="00526EFC"/>
    <w:rsid w:val="007F2FE8"/>
    <w:rsid w:val="009937E5"/>
    <w:rsid w:val="009D2C05"/>
    <w:rsid w:val="00AB2076"/>
    <w:rsid w:val="00BE649E"/>
    <w:rsid w:val="00F872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F2F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92AD19-5F33-4954-8720-BF748642BF66}">
  <ds:schemaRefs>
    <ds:schemaRef ds:uri="http://schemas.openxmlformats.org/officeDocument/2006/bibliography"/>
  </ds:schemaRefs>
</ds:datastoreItem>
</file>

<file path=customXml/itemProps2.xml><?xml version="1.0" encoding="utf-8"?>
<ds:datastoreItem xmlns:ds="http://schemas.openxmlformats.org/officeDocument/2006/customXml" ds:itemID="{2CA81576-FDDE-4309-8C4F-87E202CB7F26}">
  <ds:schemaRefs>
    <ds:schemaRef ds:uri="http://schemas.microsoft.com/sharepoint/v3/contenttype/forms"/>
  </ds:schemaRefs>
</ds:datastoreItem>
</file>

<file path=customXml/itemProps3.xml><?xml version="1.0" encoding="utf-8"?>
<ds:datastoreItem xmlns:ds="http://schemas.openxmlformats.org/officeDocument/2006/customXml" ds:itemID="{A96445CD-B461-4502-A956-EE5730492D00}">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4.xml><?xml version="1.0" encoding="utf-8"?>
<ds:datastoreItem xmlns:ds="http://schemas.openxmlformats.org/officeDocument/2006/customXml" ds:itemID="{FE6A5282-2B49-4981-AFD4-E1179EA0BD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Schema-bandi Regione Lombardia.dotx</Template>
  <TotalTime>3</TotalTime>
  <Pages>51</Pages>
  <Words>15354</Words>
  <Characters>87523</Characters>
  <Application>Microsoft Office Word</Application>
  <DocSecurity>0</DocSecurity>
  <Lines>729</Lines>
  <Paragraphs>205</Paragraphs>
  <ScaleCrop>false</ScaleCrop>
  <HeadingPairs>
    <vt:vector size="2" baseType="variant">
      <vt:variant>
        <vt:lpstr>Titolo</vt:lpstr>
      </vt:variant>
      <vt:variant>
        <vt:i4>1</vt:i4>
      </vt:variant>
    </vt:vector>
  </HeadingPairs>
  <TitlesOfParts>
    <vt:vector size="1" baseType="lpstr">
      <vt:lpstr>DOTE UNICA LAVORO PERSONE CON DISABILITÀ - ALLEGATI</vt:lpstr>
    </vt:vector>
  </TitlesOfParts>
  <Company/>
  <LinksUpToDate>false</LinksUpToDate>
  <CharactersWithSpaces>102672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DOTE UNICA LAVORO PERSONE CON DISABILITÀ - ALLEGATI</dc:title>
  <dc:subject/>
  <dc:creator>Paolo Sessa</dc:creator>
  <cp:keywords/>
  <dc:description/>
  <cp:lastModifiedBy>Grazia Compagnoni</cp:lastModifiedBy>
  <cp:revision>2</cp:revision>
  <cp:lastPrinted>2025-12-11T13:41:00Z</cp:lastPrinted>
  <dcterms:created xsi:type="dcterms:W3CDTF">2025-12-16T14:08:00Z</dcterms:created>
  <dcterms:modified xsi:type="dcterms:W3CDTF">2025-12-16T14:08:00Z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